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A1" w:rsidRPr="00601550" w:rsidRDefault="006261A1" w:rsidP="00636689">
      <w:pPr>
        <w:spacing w:after="120"/>
        <w:ind w:firstLine="709"/>
        <w:rPr>
          <w:rFonts w:ascii="Arial" w:hAnsi="Arial"/>
        </w:rPr>
      </w:pPr>
      <w:r w:rsidRPr="00601550">
        <w:rPr>
          <w:rFonts w:ascii="Arial" w:hAnsi="Arial"/>
        </w:rPr>
        <w:t xml:space="preserve">Extracto del acuerdo de la Junta de Gobierno Local de </w:t>
      </w:r>
      <w:r w:rsidR="002A25DB">
        <w:rPr>
          <w:rFonts w:ascii="Arial" w:hAnsi="Arial"/>
        </w:rPr>
        <w:t>1</w:t>
      </w:r>
      <w:r w:rsidR="00601550" w:rsidRPr="00BA0BD3">
        <w:rPr>
          <w:rFonts w:ascii="Arial" w:hAnsi="Arial"/>
        </w:rPr>
        <w:t xml:space="preserve">4 de </w:t>
      </w:r>
      <w:r w:rsidR="002A25DB">
        <w:rPr>
          <w:rFonts w:ascii="Arial" w:hAnsi="Arial"/>
        </w:rPr>
        <w:t>octubre</w:t>
      </w:r>
      <w:r w:rsidR="00601550" w:rsidRPr="00BA0BD3">
        <w:rPr>
          <w:rFonts w:ascii="Arial" w:hAnsi="Arial"/>
        </w:rPr>
        <w:t xml:space="preserve"> de 2021</w:t>
      </w:r>
      <w:r w:rsidRPr="00601550">
        <w:rPr>
          <w:rFonts w:ascii="Arial" w:hAnsi="Arial"/>
        </w:rPr>
        <w:t xml:space="preserve"> por el que se aprueban las </w:t>
      </w:r>
      <w:r w:rsidR="002A25DB">
        <w:rPr>
          <w:rFonts w:ascii="Arial" w:hAnsi="Arial"/>
        </w:rPr>
        <w:t xml:space="preserve">Bases </w:t>
      </w:r>
      <w:r w:rsidR="002A25DB" w:rsidRPr="006C6B9C">
        <w:rPr>
          <w:rFonts w:ascii="Arial" w:hAnsi="Arial"/>
        </w:rPr>
        <w:t xml:space="preserve">de la </w:t>
      </w:r>
      <w:r w:rsidR="002A25DB">
        <w:rPr>
          <w:rFonts w:ascii="Arial" w:hAnsi="Arial"/>
        </w:rPr>
        <w:t>C</w:t>
      </w:r>
      <w:r w:rsidR="002A25DB" w:rsidRPr="006C6B9C">
        <w:rPr>
          <w:rFonts w:ascii="Arial" w:hAnsi="Arial"/>
        </w:rPr>
        <w:t>onvocatoria del</w:t>
      </w:r>
      <w:r w:rsidR="004A6E33">
        <w:rPr>
          <w:rFonts w:ascii="Arial" w:hAnsi="Arial"/>
        </w:rPr>
        <w:t xml:space="preserve"> “Concurso de </w:t>
      </w:r>
      <w:proofErr w:type="spellStart"/>
      <w:r w:rsidR="004A6E33">
        <w:rPr>
          <w:rFonts w:ascii="Arial" w:hAnsi="Arial"/>
        </w:rPr>
        <w:t>Marcapáginas</w:t>
      </w:r>
      <w:proofErr w:type="spellEnd"/>
      <w:r w:rsidR="004A6E33">
        <w:rPr>
          <w:rFonts w:ascii="Arial" w:hAnsi="Arial"/>
        </w:rPr>
        <w:t xml:space="preserve"> Biblioteca Municipal Pedro Antonio de Alarcón”</w:t>
      </w:r>
      <w:r w:rsidR="002A25DB">
        <w:rPr>
          <w:rFonts w:ascii="Arial" w:hAnsi="Arial"/>
        </w:rPr>
        <w:t xml:space="preserve"> </w:t>
      </w:r>
      <w:r w:rsidR="00F66526">
        <w:rPr>
          <w:rFonts w:ascii="Arial" w:eastAsiaTheme="minorHAnsi" w:hAnsi="Arial"/>
          <w:lang w:eastAsia="en-US"/>
        </w:rPr>
        <w:t>para</w:t>
      </w:r>
      <w:r w:rsidR="00601550">
        <w:rPr>
          <w:rFonts w:ascii="Arial" w:eastAsiaTheme="minorHAnsi" w:hAnsi="Arial"/>
          <w:lang w:eastAsia="en-US"/>
        </w:rPr>
        <w:t xml:space="preserve"> 2021</w:t>
      </w:r>
      <w:r w:rsidRPr="00601550">
        <w:rPr>
          <w:rFonts w:ascii="Arial" w:eastAsiaTheme="minorHAnsi" w:hAnsi="Arial"/>
          <w:lang w:eastAsia="en-US"/>
        </w:rPr>
        <w:t>.</w:t>
      </w:r>
    </w:p>
    <w:p w:rsidR="006261A1" w:rsidRPr="00601550" w:rsidRDefault="006261A1" w:rsidP="006261A1">
      <w:pPr>
        <w:spacing w:after="120"/>
        <w:rPr>
          <w:rFonts w:ascii="Arial" w:hAnsi="Arial"/>
        </w:rPr>
      </w:pPr>
    </w:p>
    <w:p w:rsidR="006261A1" w:rsidRPr="00601550" w:rsidRDefault="006261A1" w:rsidP="00636689">
      <w:pPr>
        <w:spacing w:after="120"/>
        <w:rPr>
          <w:rFonts w:ascii="Arial" w:hAnsi="Arial"/>
        </w:rPr>
      </w:pPr>
      <w:r w:rsidRPr="00601550">
        <w:rPr>
          <w:rFonts w:ascii="Arial" w:hAnsi="Arial"/>
        </w:rPr>
        <w:tab/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601550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01550">
        <w:rPr>
          <w:rFonts w:ascii="Arial" w:hAnsi="Arial"/>
        </w:rPr>
        <w:t>) y en la página web municipal (</w:t>
      </w:r>
      <w:hyperlink r:id="rId9" w:history="1">
        <w:r w:rsidRPr="00601550">
          <w:rPr>
            <w:rStyle w:val="Hipervnculo"/>
            <w:rFonts w:ascii="Arial" w:hAnsi="Arial" w:cs="Arial"/>
          </w:rPr>
          <w:t>http://www.aytosanlorenzo.es</w:t>
        </w:r>
      </w:hyperlink>
      <w:r w:rsidRPr="00601550">
        <w:rPr>
          <w:rFonts w:ascii="Arial" w:hAnsi="Arial"/>
        </w:rPr>
        <w:t>)</w:t>
      </w:r>
    </w:p>
    <w:p w:rsidR="006261A1" w:rsidRDefault="006261A1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:rsidR="002A25DB" w:rsidRPr="002A25DB" w:rsidRDefault="002A25DB" w:rsidP="00636689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PRIMERO- OBJETO</w:t>
      </w:r>
      <w:r>
        <w:rPr>
          <w:rFonts w:ascii="Arial" w:hAnsi="Arial"/>
        </w:rPr>
        <w:t>.</w:t>
      </w:r>
    </w:p>
    <w:p w:rsidR="00636689" w:rsidRPr="00636689" w:rsidRDefault="00636689" w:rsidP="00636689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636689">
        <w:rPr>
          <w:rFonts w:ascii="Arial" w:hAnsi="Arial"/>
        </w:rPr>
        <w:t>Podrán participar todos los usuarios de la Biblioteca, empadronados o no en San Lorenzo de El Escorial.</w:t>
      </w:r>
    </w:p>
    <w:p w:rsidR="00636689" w:rsidRPr="00636689" w:rsidRDefault="00636689" w:rsidP="00636689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636689">
        <w:rPr>
          <w:rFonts w:ascii="Arial" w:hAnsi="Arial"/>
        </w:rPr>
        <w:t>Se establecen dos categorías para participar: “Infantil”, de 6 a 14 años; “Adulto”, de 15 años en adelante.</w:t>
      </w:r>
    </w:p>
    <w:p w:rsidR="00636689" w:rsidRPr="00636689" w:rsidRDefault="00636689" w:rsidP="00636689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Las obras presentadas han de ser originales e inéditas, y tendrán un formato de 20 x 5 cm, en cartulina, formato horizontal o vertical. </w:t>
      </w:r>
    </w:p>
    <w:p w:rsidR="00636689" w:rsidRPr="00636689" w:rsidRDefault="00636689" w:rsidP="00636689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El tema tiene que estar relacionado con la biblioteca, los libros y/o el Centro Cultural Vista bella, pudiendo llevar frase o lema alusivo. </w:t>
      </w:r>
    </w:p>
    <w:p w:rsidR="00636689" w:rsidRPr="00636689" w:rsidRDefault="00636689" w:rsidP="00636689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Se empleará técnica libre, evitando elementos que impidan la correcta edición del </w:t>
      </w:r>
      <w:proofErr w:type="spellStart"/>
      <w:r w:rsidRPr="00636689">
        <w:rPr>
          <w:rFonts w:ascii="Arial" w:hAnsi="Arial"/>
        </w:rPr>
        <w:t>marcapáginas</w:t>
      </w:r>
      <w:proofErr w:type="spellEnd"/>
      <w:r w:rsidRPr="00636689">
        <w:rPr>
          <w:rFonts w:ascii="Arial" w:hAnsi="Arial"/>
        </w:rPr>
        <w:t>.</w:t>
      </w:r>
    </w:p>
    <w:p w:rsidR="002A25DB" w:rsidRPr="002A25DB" w:rsidRDefault="00636689" w:rsidP="00636689">
      <w:pPr>
        <w:tabs>
          <w:tab w:val="left" w:pos="0"/>
          <w:tab w:val="left" w:pos="360"/>
        </w:tabs>
        <w:spacing w:before="360" w:after="120"/>
        <w:rPr>
          <w:rFonts w:ascii="Arial" w:hAnsi="Arial"/>
        </w:rPr>
      </w:pPr>
      <w:r>
        <w:rPr>
          <w:rFonts w:ascii="Arial" w:hAnsi="Arial"/>
        </w:rPr>
        <w:t xml:space="preserve">SEGUNDO. </w:t>
      </w:r>
      <w:r w:rsidR="002A25DB" w:rsidRPr="002A25DB">
        <w:rPr>
          <w:rFonts w:ascii="Arial" w:hAnsi="Arial"/>
        </w:rPr>
        <w:t>REQUISITOS</w:t>
      </w:r>
      <w:r w:rsidR="002A25DB">
        <w:rPr>
          <w:rFonts w:ascii="Arial" w:hAnsi="Arial"/>
        </w:rPr>
        <w:t>.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Las obras presentadas han de ser originales e inéditas, y tendrán un formato de 20 x 5 cm, en cartulina, formato horizontal o vertical. 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El tema tiene que estar relacionado con la biblioteca, los libros y/o el Centro Cultural Vista bella, pudiendo llevar frase o lema alusivo. </w:t>
      </w:r>
    </w:p>
    <w:p w:rsidR="002A25DB" w:rsidRPr="002A25DB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Se empleará técnica libre, evitando elementos que impidan la correcta edición del </w:t>
      </w:r>
      <w:proofErr w:type="spellStart"/>
      <w:r w:rsidRPr="00636689">
        <w:rPr>
          <w:rFonts w:ascii="Arial" w:hAnsi="Arial"/>
        </w:rPr>
        <w:t>marcapáginas</w:t>
      </w:r>
      <w:proofErr w:type="spellEnd"/>
      <w:r w:rsidRPr="00636689">
        <w:rPr>
          <w:rFonts w:ascii="Arial" w:hAnsi="Arial"/>
        </w:rPr>
        <w:t>.</w:t>
      </w:r>
    </w:p>
    <w:p w:rsidR="002A25DB" w:rsidRPr="002A25DB" w:rsidRDefault="002A25DB" w:rsidP="00636689">
      <w:pPr>
        <w:tabs>
          <w:tab w:val="left" w:pos="0"/>
          <w:tab w:val="left" w:pos="360"/>
        </w:tabs>
        <w:spacing w:before="360" w:after="120"/>
        <w:rPr>
          <w:rFonts w:ascii="Arial" w:hAnsi="Arial"/>
        </w:rPr>
      </w:pPr>
      <w:r w:rsidRPr="002A25DB">
        <w:rPr>
          <w:rFonts w:ascii="Arial" w:hAnsi="Arial"/>
        </w:rPr>
        <w:t>TERCERO. PLAZO Y LUGAR DE PRESENTACIÓN</w:t>
      </w:r>
      <w:r>
        <w:rPr>
          <w:rFonts w:ascii="Arial" w:hAnsi="Arial"/>
        </w:rPr>
        <w:t>.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Los trabajos se presentarán en los horarios de apertura de la biblioteca, de la siguiente forma: cada cara del </w:t>
      </w:r>
      <w:proofErr w:type="spellStart"/>
      <w:r w:rsidRPr="00636689">
        <w:rPr>
          <w:rFonts w:ascii="Arial" w:hAnsi="Arial"/>
        </w:rPr>
        <w:t>marcapáginas</w:t>
      </w:r>
      <w:proofErr w:type="spellEnd"/>
      <w:r w:rsidRPr="00636689">
        <w:rPr>
          <w:rFonts w:ascii="Arial" w:hAnsi="Arial"/>
        </w:rPr>
        <w:t xml:space="preserve"> deberá ser presentada y recortada en el tamaño y forma indicados (20x5 cm, cartulina). Ambas caras irán pegadas en otra cartulina blanca, tamaño DIN A4, en cuyo reverso se anotará el nombre del participante, y todo ello deberá entregarse dentro de un sobre cerrado, incluyendo una hoja con los siguientes datos personales: nombre, apellidos, DNI, categoría a la que concursa, correo electrónico y número de teléfono.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lastRenderedPageBreak/>
        <w:t>Cada persona podrá participar con una sola obra y el ganador de cada cat</w:t>
      </w:r>
      <w:r>
        <w:rPr>
          <w:rFonts w:ascii="Arial" w:hAnsi="Arial"/>
        </w:rPr>
        <w:t>egoría, elegido</w:t>
      </w:r>
      <w:r w:rsidRPr="00636689">
        <w:rPr>
          <w:rFonts w:ascii="Arial" w:hAnsi="Arial"/>
        </w:rPr>
        <w:t xml:space="preserve"> por votación popular en la propia biblioteca, cederá, a título gratuito, la propiedad y derechos de difusión de la obra al M.I. Ayuntamiento de San Lorenzo de El Escorial.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>Con la presentación del trabajo en la forma prevista en las bases, el participante manifiesta aceptar las mismas y su cumplimiento.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El plazo de presentación de los </w:t>
      </w:r>
      <w:proofErr w:type="spellStart"/>
      <w:r w:rsidRPr="00636689">
        <w:rPr>
          <w:rFonts w:ascii="Arial" w:hAnsi="Arial"/>
        </w:rPr>
        <w:t>marcapáginas</w:t>
      </w:r>
      <w:proofErr w:type="spellEnd"/>
      <w:r w:rsidRPr="00636689">
        <w:rPr>
          <w:rFonts w:ascii="Arial" w:hAnsi="Arial"/>
        </w:rPr>
        <w:t xml:space="preserve"> finaliza el 30 de octubre de 2021, y la entrega de premios será el 21 de noviembre de 2021.</w:t>
      </w:r>
    </w:p>
    <w:p w:rsidR="002A25DB" w:rsidRPr="002A25DB" w:rsidRDefault="002A25DB" w:rsidP="00636689">
      <w:pPr>
        <w:tabs>
          <w:tab w:val="left" w:pos="0"/>
          <w:tab w:val="left" w:pos="360"/>
        </w:tabs>
        <w:spacing w:before="360" w:after="120"/>
        <w:rPr>
          <w:rFonts w:ascii="Arial" w:hAnsi="Arial"/>
        </w:rPr>
      </w:pPr>
      <w:r w:rsidRPr="002A25DB">
        <w:rPr>
          <w:rFonts w:ascii="Arial" w:hAnsi="Arial"/>
        </w:rPr>
        <w:t>CUARTO. PREMIOS</w:t>
      </w:r>
      <w:r>
        <w:rPr>
          <w:rFonts w:ascii="Arial" w:hAnsi="Arial"/>
        </w:rPr>
        <w:t>.</w:t>
      </w:r>
    </w:p>
    <w:p w:rsidR="00636689" w:rsidRPr="00636689" w:rsidRDefault="00636689" w:rsidP="00636689">
      <w:pPr>
        <w:spacing w:after="120"/>
        <w:rPr>
          <w:rFonts w:ascii="Arial" w:hAnsi="Arial"/>
        </w:rPr>
      </w:pPr>
      <w:r w:rsidRPr="00636689">
        <w:rPr>
          <w:rFonts w:ascii="Arial" w:hAnsi="Arial"/>
        </w:rPr>
        <w:t xml:space="preserve">Para cada categoría se establece un único ganador, que recibirá como premio un lote de libros valorado en 60€. </w:t>
      </w:r>
    </w:p>
    <w:sectPr w:rsidR="00636689" w:rsidRPr="00636689" w:rsidSect="00C264A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701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192" w:rsidRDefault="00454192" w:rsidP="00C92D0E">
      <w:r>
        <w:separator/>
      </w:r>
    </w:p>
    <w:p w:rsidR="00454192" w:rsidRDefault="00454192" w:rsidP="00C92D0E"/>
  </w:endnote>
  <w:endnote w:type="continuationSeparator" w:id="0">
    <w:p w:rsidR="00454192" w:rsidRDefault="00454192" w:rsidP="00C92D0E">
      <w:r>
        <w:continuationSeparator/>
      </w:r>
    </w:p>
    <w:p w:rsidR="00454192" w:rsidRDefault="00454192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9EC70075-C4CF-43ED-902C-AF7A9CF99B0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424076FB-FA48-416A-BD1D-09B76F8127B1}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42863A2-2B09-43A1-96B6-3C5F5F5CD2D1}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4" w:fontKey="{BC6363A5-BDC6-47E4-A6CE-4427A84C155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5F97BF73-FEC7-4B6B-B119-0408499BFB72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7210D04-2841-451B-B8A5-30EA1B6D8484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C" w:rsidRDefault="003522BC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:rsidR="003522BC" w:rsidRDefault="003522BC" w:rsidP="003F6444">
    <w:pPr>
      <w:pStyle w:val="Piedepgina"/>
      <w:rPr>
        <w:sz w:val="14"/>
        <w:szCs w:val="16"/>
      </w:rPr>
    </w:pPr>
  </w:p>
  <w:p w:rsidR="003522BC" w:rsidRDefault="003522BC" w:rsidP="003F6444">
    <w:pPr>
      <w:pStyle w:val="Piedepgina"/>
      <w:rPr>
        <w:sz w:val="14"/>
        <w:szCs w:val="16"/>
      </w:rPr>
    </w:pPr>
  </w:p>
  <w:p w:rsidR="003522BC" w:rsidRDefault="003522BC" w:rsidP="003F6444">
    <w:pPr>
      <w:pStyle w:val="Piedepgina"/>
      <w:rPr>
        <w:sz w:val="14"/>
        <w:szCs w:val="16"/>
      </w:rPr>
    </w:pP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3522BC" w:rsidRDefault="003522BC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</w:p>
      <w:p w:rsidR="003522BC" w:rsidRPr="00453FAE" w:rsidRDefault="0063767C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3522BC" w:rsidRDefault="003522B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3522BC" w:rsidRDefault="003522BC" w:rsidP="00C92D0E">
        <w:pPr>
          <w:pStyle w:val="Piedepgina"/>
          <w:rPr>
            <w:sz w:val="14"/>
            <w:szCs w:val="16"/>
          </w:rPr>
        </w:pPr>
      </w:p>
      <w:p w:rsidR="003522BC" w:rsidRDefault="003522BC" w:rsidP="00C92D0E">
        <w:pPr>
          <w:pStyle w:val="Piedepgina"/>
          <w:rPr>
            <w:sz w:val="14"/>
            <w:szCs w:val="16"/>
          </w:rPr>
        </w:pPr>
      </w:p>
      <w:p w:rsidR="003522BC" w:rsidRDefault="0063767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8193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" filled="f" stroked="f">
              <v:textbox>
                <w:txbxContent>
                  <w:p w:rsidR="003522BC" w:rsidRDefault="0063767C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3522BC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3522BC" w:rsidRPr="000E2CD0" w:rsidRDefault="003522BC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3522BC" w:rsidRDefault="003522BC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63767C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63767C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63767C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63767C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63767C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F16236"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="0063767C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3522BC" w:rsidRPr="000E2CD0" w:rsidRDefault="0063767C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192" w:rsidRDefault="00454192" w:rsidP="00C92D0E">
      <w:r>
        <w:separator/>
      </w:r>
    </w:p>
    <w:p w:rsidR="00454192" w:rsidRDefault="00454192" w:rsidP="00C92D0E"/>
  </w:footnote>
  <w:footnote w:type="continuationSeparator" w:id="0">
    <w:p w:rsidR="00454192" w:rsidRDefault="00454192" w:rsidP="00C92D0E">
      <w:r>
        <w:continuationSeparator/>
      </w:r>
    </w:p>
    <w:p w:rsidR="00454192" w:rsidRDefault="00454192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C" w:rsidRDefault="003522BC" w:rsidP="00453FAE">
    <w:pPr>
      <w:pStyle w:val="Encabezado"/>
      <w:jc w:val="center"/>
      <w:rPr>
        <w:noProof/>
      </w:rPr>
    </w:pPr>
  </w:p>
  <w:p w:rsidR="003522BC" w:rsidRDefault="003522BC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3767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8195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" stroked="f">
          <v:textbox style="layout-flow:vertical;mso-layout-flow-alt:bottom-to-top">
            <w:txbxContent>
              <w:p w:rsidR="003522BC" w:rsidRDefault="003522BC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3522BC" w:rsidRPr="004259A9" w:rsidRDefault="003522BC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0E0BDD">
                  <w:t>www.aytosanlorenzo.es</w:t>
                </w:r>
                <w:r>
                  <w:t xml:space="preserve"> </w:t>
                </w:r>
                <w:r w:rsidRPr="00255093">
                  <w:t>•</w:t>
                </w:r>
                <w:r>
                  <w:t xml:space="preserve"> educacion@aytosanlorenzo.es</w:t>
                </w:r>
              </w:p>
              <w:p w:rsidR="003522BC" w:rsidRPr="00AA64CD" w:rsidRDefault="003522BC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C" w:rsidRDefault="003522BC" w:rsidP="00C92D0E">
    <w:pPr>
      <w:pStyle w:val="Encabezado"/>
    </w:pPr>
    <w:r>
      <w:tab/>
    </w:r>
  </w:p>
  <w:p w:rsidR="003522BC" w:rsidRDefault="0063767C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8194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" stroked="f">
          <v:textbox style="layout-flow:vertical;mso-layout-flow-alt:bottom-to-top">
            <w:txbxContent>
              <w:p w:rsidR="003522BC" w:rsidRDefault="003522BC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3522BC" w:rsidRPr="004259A9" w:rsidRDefault="003522BC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3522BC" w:rsidRPr="00AA64CD" w:rsidRDefault="003522BC" w:rsidP="00C92D0E">
                <w:pPr>
                  <w:pStyle w:val="Cita"/>
                </w:pPr>
              </w:p>
            </w:txbxContent>
          </v:textbox>
        </v:shape>
      </w:pict>
    </w:r>
    <w:r w:rsidR="003522BC">
      <w:tab/>
    </w:r>
    <w:r w:rsidR="003522BC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963AC1"/>
    <w:multiLevelType w:val="hybridMultilevel"/>
    <w:tmpl w:val="800A7B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471E1"/>
    <w:multiLevelType w:val="hybridMultilevel"/>
    <w:tmpl w:val="C3EE1EE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703B6"/>
    <w:multiLevelType w:val="hybridMultilevel"/>
    <w:tmpl w:val="DF705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B7275DD"/>
    <w:multiLevelType w:val="hybridMultilevel"/>
    <w:tmpl w:val="055269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C71B89"/>
    <w:multiLevelType w:val="hybridMultilevel"/>
    <w:tmpl w:val="EA18585E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0C2813"/>
    <w:multiLevelType w:val="hybridMultilevel"/>
    <w:tmpl w:val="2646AE0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23779FA"/>
    <w:multiLevelType w:val="hybridMultilevel"/>
    <w:tmpl w:val="7614373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45FA3923"/>
    <w:multiLevelType w:val="hybridMultilevel"/>
    <w:tmpl w:val="74F2C24E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EA2A82"/>
    <w:multiLevelType w:val="hybridMultilevel"/>
    <w:tmpl w:val="2746F532"/>
    <w:lvl w:ilvl="0" w:tplc="798A34D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0F4583"/>
    <w:multiLevelType w:val="hybridMultilevel"/>
    <w:tmpl w:val="D598DFF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B04EBE"/>
    <w:multiLevelType w:val="multilevel"/>
    <w:tmpl w:val="8612C32C"/>
    <w:numStyleLink w:val="EstiloConvietas14pt"/>
  </w:abstractNum>
  <w:abstractNum w:abstractNumId="4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6"/>
  </w:num>
  <w:num w:numId="3">
    <w:abstractNumId w:val="26"/>
    <w:lvlOverride w:ilvl="0">
      <w:startOverride w:val="1"/>
    </w:lvlOverride>
  </w:num>
  <w:num w:numId="4">
    <w:abstractNumId w:val="2"/>
  </w:num>
  <w:num w:numId="5">
    <w:abstractNumId w:val="46"/>
  </w:num>
  <w:num w:numId="6">
    <w:abstractNumId w:val="10"/>
  </w:num>
  <w:num w:numId="7">
    <w:abstractNumId w:val="42"/>
  </w:num>
  <w:num w:numId="8">
    <w:abstractNumId w:val="38"/>
  </w:num>
  <w:num w:numId="9">
    <w:abstractNumId w:val="6"/>
  </w:num>
  <w:num w:numId="10">
    <w:abstractNumId w:val="9"/>
  </w:num>
  <w:num w:numId="11">
    <w:abstractNumId w:val="23"/>
  </w:num>
  <w:num w:numId="12">
    <w:abstractNumId w:val="37"/>
  </w:num>
  <w:num w:numId="13">
    <w:abstractNumId w:val="30"/>
  </w:num>
  <w:num w:numId="14">
    <w:abstractNumId w:val="31"/>
  </w:num>
  <w:num w:numId="15">
    <w:abstractNumId w:val="43"/>
  </w:num>
  <w:num w:numId="16">
    <w:abstractNumId w:val="13"/>
  </w:num>
  <w:num w:numId="17">
    <w:abstractNumId w:val="29"/>
  </w:num>
  <w:num w:numId="18">
    <w:abstractNumId w:val="47"/>
  </w:num>
  <w:num w:numId="19">
    <w:abstractNumId w:val="41"/>
  </w:num>
  <w:num w:numId="20">
    <w:abstractNumId w:val="44"/>
  </w:num>
  <w:num w:numId="21">
    <w:abstractNumId w:val="12"/>
  </w:num>
  <w:num w:numId="22">
    <w:abstractNumId w:val="34"/>
  </w:num>
  <w:num w:numId="23">
    <w:abstractNumId w:val="36"/>
  </w:num>
  <w:num w:numId="24">
    <w:abstractNumId w:val="18"/>
  </w:num>
  <w:num w:numId="25">
    <w:abstractNumId w:val="17"/>
  </w:num>
  <w:num w:numId="26">
    <w:abstractNumId w:val="11"/>
  </w:num>
  <w:num w:numId="27">
    <w:abstractNumId w:val="4"/>
  </w:num>
  <w:num w:numId="28">
    <w:abstractNumId w:val="28"/>
  </w:num>
  <w:num w:numId="29">
    <w:abstractNumId w:val="15"/>
  </w:num>
  <w:num w:numId="30">
    <w:abstractNumId w:val="24"/>
  </w:num>
  <w:num w:numId="31">
    <w:abstractNumId w:val="7"/>
  </w:num>
  <w:num w:numId="32">
    <w:abstractNumId w:val="3"/>
  </w:num>
  <w:num w:numId="33">
    <w:abstractNumId w:val="39"/>
  </w:num>
  <w:num w:numId="34">
    <w:abstractNumId w:val="25"/>
  </w:num>
  <w:num w:numId="35">
    <w:abstractNumId w:val="27"/>
  </w:num>
  <w:num w:numId="36">
    <w:abstractNumId w:val="45"/>
  </w:num>
  <w:num w:numId="37">
    <w:abstractNumId w:val="5"/>
  </w:num>
  <w:num w:numId="38">
    <w:abstractNumId w:val="35"/>
  </w:num>
  <w:num w:numId="39">
    <w:abstractNumId w:val="32"/>
  </w:num>
  <w:num w:numId="40">
    <w:abstractNumId w:val="1"/>
  </w:num>
  <w:num w:numId="41">
    <w:abstractNumId w:val="33"/>
  </w:num>
  <w:num w:numId="42">
    <w:abstractNumId w:val="19"/>
  </w:num>
  <w:num w:numId="43">
    <w:abstractNumId w:val="21"/>
  </w:num>
  <w:num w:numId="44">
    <w:abstractNumId w:val="16"/>
  </w:num>
  <w:num w:numId="45">
    <w:abstractNumId w:val="22"/>
  </w:num>
  <w:num w:numId="46">
    <w:abstractNumId w:val="8"/>
  </w:num>
  <w:num w:numId="47">
    <w:abstractNumId w:val="40"/>
  </w:num>
  <w:num w:numId="48">
    <w:abstractNumId w:val="20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embedTrueTypeFonts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8199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8D3FA4"/>
    <w:rsid w:val="0000186B"/>
    <w:rsid w:val="00021F84"/>
    <w:rsid w:val="00044C81"/>
    <w:rsid w:val="00047B04"/>
    <w:rsid w:val="0005187F"/>
    <w:rsid w:val="000546F9"/>
    <w:rsid w:val="00057545"/>
    <w:rsid w:val="00062E23"/>
    <w:rsid w:val="000B754B"/>
    <w:rsid w:val="000D1BD3"/>
    <w:rsid w:val="000D2F6B"/>
    <w:rsid w:val="000D794D"/>
    <w:rsid w:val="000E0BDD"/>
    <w:rsid w:val="000E2163"/>
    <w:rsid w:val="000E2CD0"/>
    <w:rsid w:val="001041E4"/>
    <w:rsid w:val="001045E6"/>
    <w:rsid w:val="001049DD"/>
    <w:rsid w:val="0011600C"/>
    <w:rsid w:val="00127D36"/>
    <w:rsid w:val="00191EDB"/>
    <w:rsid w:val="001B659B"/>
    <w:rsid w:val="001D061E"/>
    <w:rsid w:val="001D5648"/>
    <w:rsid w:val="001D5EA8"/>
    <w:rsid w:val="001E60E7"/>
    <w:rsid w:val="001F551C"/>
    <w:rsid w:val="00204488"/>
    <w:rsid w:val="00221B98"/>
    <w:rsid w:val="0022315D"/>
    <w:rsid w:val="002423E8"/>
    <w:rsid w:val="00255093"/>
    <w:rsid w:val="00261E25"/>
    <w:rsid w:val="002778D2"/>
    <w:rsid w:val="00277F64"/>
    <w:rsid w:val="002A25DB"/>
    <w:rsid w:val="002B6BB7"/>
    <w:rsid w:val="0030372B"/>
    <w:rsid w:val="003068DD"/>
    <w:rsid w:val="00331FCB"/>
    <w:rsid w:val="003522BC"/>
    <w:rsid w:val="0039292E"/>
    <w:rsid w:val="003F6444"/>
    <w:rsid w:val="004104E6"/>
    <w:rsid w:val="004259A9"/>
    <w:rsid w:val="00453FAE"/>
    <w:rsid w:val="00454192"/>
    <w:rsid w:val="00473B41"/>
    <w:rsid w:val="0047470B"/>
    <w:rsid w:val="004A6413"/>
    <w:rsid w:val="004A6E33"/>
    <w:rsid w:val="004E25CD"/>
    <w:rsid w:val="005326AB"/>
    <w:rsid w:val="00532AE5"/>
    <w:rsid w:val="00537923"/>
    <w:rsid w:val="005426ED"/>
    <w:rsid w:val="005608C8"/>
    <w:rsid w:val="005867E8"/>
    <w:rsid w:val="0059091D"/>
    <w:rsid w:val="005962FD"/>
    <w:rsid w:val="0059675B"/>
    <w:rsid w:val="005A115F"/>
    <w:rsid w:val="00601550"/>
    <w:rsid w:val="0061239D"/>
    <w:rsid w:val="006261A1"/>
    <w:rsid w:val="00636689"/>
    <w:rsid w:val="0063767C"/>
    <w:rsid w:val="0064633B"/>
    <w:rsid w:val="00681104"/>
    <w:rsid w:val="00684354"/>
    <w:rsid w:val="00685DF1"/>
    <w:rsid w:val="00696AE0"/>
    <w:rsid w:val="0069736A"/>
    <w:rsid w:val="0070068F"/>
    <w:rsid w:val="00724DC8"/>
    <w:rsid w:val="00732C3D"/>
    <w:rsid w:val="00742038"/>
    <w:rsid w:val="0074242D"/>
    <w:rsid w:val="00780AA3"/>
    <w:rsid w:val="00791DA6"/>
    <w:rsid w:val="00797975"/>
    <w:rsid w:val="007A49CE"/>
    <w:rsid w:val="007A55DC"/>
    <w:rsid w:val="007B2A92"/>
    <w:rsid w:val="007B35AB"/>
    <w:rsid w:val="007B6EA7"/>
    <w:rsid w:val="007D4EFD"/>
    <w:rsid w:val="00813EBA"/>
    <w:rsid w:val="00823A96"/>
    <w:rsid w:val="0083254F"/>
    <w:rsid w:val="00864F20"/>
    <w:rsid w:val="008763A2"/>
    <w:rsid w:val="00881978"/>
    <w:rsid w:val="00893FCA"/>
    <w:rsid w:val="008942AF"/>
    <w:rsid w:val="008A2B71"/>
    <w:rsid w:val="008A3553"/>
    <w:rsid w:val="008B264C"/>
    <w:rsid w:val="008D3FA4"/>
    <w:rsid w:val="009148E1"/>
    <w:rsid w:val="009462F4"/>
    <w:rsid w:val="00950855"/>
    <w:rsid w:val="009719D9"/>
    <w:rsid w:val="00971D18"/>
    <w:rsid w:val="00973C4C"/>
    <w:rsid w:val="009816A5"/>
    <w:rsid w:val="00995534"/>
    <w:rsid w:val="009964B3"/>
    <w:rsid w:val="009A03F0"/>
    <w:rsid w:val="009A3420"/>
    <w:rsid w:val="00A06B09"/>
    <w:rsid w:val="00A8232C"/>
    <w:rsid w:val="00B0700A"/>
    <w:rsid w:val="00B16C0C"/>
    <w:rsid w:val="00B24364"/>
    <w:rsid w:val="00B34DA9"/>
    <w:rsid w:val="00B436F8"/>
    <w:rsid w:val="00B449DE"/>
    <w:rsid w:val="00B5193C"/>
    <w:rsid w:val="00B72F54"/>
    <w:rsid w:val="00B77A04"/>
    <w:rsid w:val="00BA0BD3"/>
    <w:rsid w:val="00BA0BF7"/>
    <w:rsid w:val="00BB1B34"/>
    <w:rsid w:val="00BB6EB9"/>
    <w:rsid w:val="00BB79E8"/>
    <w:rsid w:val="00BE22BD"/>
    <w:rsid w:val="00BE3AE0"/>
    <w:rsid w:val="00BF43D9"/>
    <w:rsid w:val="00C102E3"/>
    <w:rsid w:val="00C15D1A"/>
    <w:rsid w:val="00C16CA7"/>
    <w:rsid w:val="00C264AC"/>
    <w:rsid w:val="00C34766"/>
    <w:rsid w:val="00C43CF9"/>
    <w:rsid w:val="00C9021D"/>
    <w:rsid w:val="00C92D0E"/>
    <w:rsid w:val="00C96B46"/>
    <w:rsid w:val="00CA49F1"/>
    <w:rsid w:val="00CA679F"/>
    <w:rsid w:val="00CC5BE7"/>
    <w:rsid w:val="00CD3791"/>
    <w:rsid w:val="00CE1174"/>
    <w:rsid w:val="00D166C6"/>
    <w:rsid w:val="00D45CEF"/>
    <w:rsid w:val="00D61D50"/>
    <w:rsid w:val="00D650D7"/>
    <w:rsid w:val="00D91FF6"/>
    <w:rsid w:val="00D92711"/>
    <w:rsid w:val="00DF04DC"/>
    <w:rsid w:val="00E116FF"/>
    <w:rsid w:val="00E2530D"/>
    <w:rsid w:val="00E402FE"/>
    <w:rsid w:val="00E41E8B"/>
    <w:rsid w:val="00E95E88"/>
    <w:rsid w:val="00EA6D39"/>
    <w:rsid w:val="00EB585B"/>
    <w:rsid w:val="00EC73B9"/>
    <w:rsid w:val="00ED5721"/>
    <w:rsid w:val="00EF2D8A"/>
    <w:rsid w:val="00F03108"/>
    <w:rsid w:val="00F16236"/>
    <w:rsid w:val="00F553B9"/>
    <w:rsid w:val="00F66526"/>
    <w:rsid w:val="00F8461D"/>
    <w:rsid w:val="00F97D34"/>
    <w:rsid w:val="00FC3B4A"/>
    <w:rsid w:val="00FF0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iPriority w:val="99"/>
    <w:unhideWhenUsed/>
    <w:rsid w:val="00D45CE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5CEF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45CEF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45CEF"/>
    <w:rPr>
      <w:rFonts w:ascii="Arial" w:eastAsia="Times New Roman" w:hAnsi="Arial" w:cs="Arial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306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43C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43CF9"/>
    <w:rPr>
      <w:rFonts w:ascii="Avenir LT Std 55 Roman" w:eastAsia="Times New Roman" w:hAnsi="Avenir LT Std 55 Roman" w:cs="Arial"/>
      <w:sz w:val="24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ontreras\Download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451B9-8B46-413E-B1E0-15626E75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12</TotalTime>
  <Pages>2</Pages>
  <Words>450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dmartin</cp:lastModifiedBy>
  <cp:revision>5</cp:revision>
  <cp:lastPrinted>2021-03-10T13:07:00Z</cp:lastPrinted>
  <dcterms:created xsi:type="dcterms:W3CDTF">2021-10-15T09:03:00Z</dcterms:created>
  <dcterms:modified xsi:type="dcterms:W3CDTF">2021-10-15T09:27:00Z</dcterms:modified>
</cp:coreProperties>
</file>