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64"/>
        <w:gridCol w:w="8606"/>
      </w:tblGrid>
      <w:tr w:rsidR="0020205B" w:rsidTr="00D9265D">
        <w:tc>
          <w:tcPr>
            <w:tcW w:w="9210" w:type="dxa"/>
            <w:gridSpan w:val="2"/>
            <w:hideMark/>
          </w:tcPr>
          <w:p w:rsidR="0020205B" w:rsidRDefault="0020205B" w:rsidP="00B6144A">
            <w:pPr>
              <w:pStyle w:val="TEXTO"/>
              <w:spacing w:before="0" w:after="0"/>
              <w:ind w:firstLine="0"/>
              <w:jc w:val="left"/>
              <w:rPr>
                <w:rFonts w:ascii="Fira Sans SemiBold" w:hAnsi="Fira Sans SemiBold"/>
                <w:sz w:val="20"/>
              </w:rPr>
            </w:pPr>
            <w:proofErr w:type="spellStart"/>
            <w:r>
              <w:rPr>
                <w:rFonts w:ascii="Fira Sans SemiBold" w:hAnsi="Fira Sans SemiBold"/>
                <w:sz w:val="20"/>
              </w:rPr>
              <w:t>Jaurpidea</w:t>
            </w:r>
            <w:proofErr w:type="spellEnd"/>
            <w:r>
              <w:rPr>
                <w:rFonts w:ascii="Fira Sans SemiBold" w:hAnsi="Fira Sans SemiBold"/>
                <w:sz w:val="20"/>
              </w:rPr>
              <w:t xml:space="preserve"> / Gobernación: </w:t>
            </w:r>
            <w:r w:rsidR="00B6144A">
              <w:rPr>
                <w:rFonts w:ascii="Fira Sans SemiBold" w:hAnsi="Fira Sans SemiBold"/>
                <w:sz w:val="20"/>
              </w:rPr>
              <w:t>2021170</w:t>
            </w:r>
          </w:p>
        </w:tc>
      </w:tr>
      <w:tr w:rsidR="0020205B" w:rsidTr="00D9265D">
        <w:tc>
          <w:tcPr>
            <w:tcW w:w="441" w:type="dxa"/>
            <w:hideMark/>
          </w:tcPr>
          <w:p w:rsidR="0020205B" w:rsidRDefault="00B161ED">
            <w:pPr>
              <w:pStyle w:val="TEXTO"/>
              <w:spacing w:before="0" w:after="0"/>
              <w:ind w:firstLine="0"/>
              <w:jc w:val="left"/>
              <w:rPr>
                <w:rFonts w:ascii="Fira Sans SemiBold" w:hAnsi="Fira Sans SemiBold"/>
                <w:sz w:val="20"/>
              </w:rPr>
            </w:pPr>
            <w:r>
              <w:rPr>
                <w:rFonts w:ascii="Fira Sans SemiBold" w:hAnsi="Fira Sans SemiBold"/>
                <w:noProof/>
                <w:sz w:val="20"/>
              </w:rPr>
              <w:drawing>
                <wp:inline distT="0" distB="0" distL="0" distR="0">
                  <wp:extent cx="157480" cy="157480"/>
                  <wp:effectExtent l="0" t="0" r="0" b="0"/>
                  <wp:docPr id="1" name="Imagen 1" descr="Descripción: Resultado de imagen de teléfono icon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Resultado de imagen de teléfono icono">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480" cy="157480"/>
                          </a:xfrm>
                          <a:prstGeom prst="rect">
                            <a:avLst/>
                          </a:prstGeom>
                          <a:noFill/>
                          <a:ln>
                            <a:noFill/>
                          </a:ln>
                        </pic:spPr>
                      </pic:pic>
                    </a:graphicData>
                  </a:graphic>
                </wp:inline>
              </w:drawing>
            </w:r>
          </w:p>
        </w:tc>
        <w:tc>
          <w:tcPr>
            <w:tcW w:w="8769" w:type="dxa"/>
            <w:vAlign w:val="center"/>
            <w:hideMark/>
          </w:tcPr>
          <w:p w:rsidR="0020205B" w:rsidRDefault="0020205B">
            <w:pPr>
              <w:pStyle w:val="TEXTO"/>
              <w:spacing w:before="0" w:after="0"/>
              <w:ind w:left="-108" w:firstLine="0"/>
              <w:jc w:val="left"/>
              <w:rPr>
                <w:rFonts w:ascii="Fira Sans SemiBold" w:hAnsi="Fira Sans SemiBold"/>
                <w:sz w:val="20"/>
              </w:rPr>
            </w:pPr>
            <w:r>
              <w:rPr>
                <w:rFonts w:ascii="Fira Sans SemiBold" w:hAnsi="Fira Sans SemiBold"/>
                <w:sz w:val="20"/>
              </w:rPr>
              <w:t>94 621 55 83</w:t>
            </w:r>
          </w:p>
        </w:tc>
      </w:tr>
    </w:tbl>
    <w:p w:rsidR="003768F8" w:rsidRPr="00470EFF" w:rsidRDefault="003768F8">
      <w:pPr>
        <w:pStyle w:val="TEXTO"/>
        <w:ind w:firstLine="0"/>
        <w:jc w:val="left"/>
        <w:rPr>
          <w:rFonts w:ascii="Fira Sans Book" w:hAnsi="Fira Sans Book"/>
          <w:b/>
          <w:sz w:val="20"/>
          <w:lang w:val="en-GB"/>
        </w:rPr>
      </w:pPr>
    </w:p>
    <w:tbl>
      <w:tblPr>
        <w:tblW w:w="9492" w:type="dxa"/>
        <w:tblLayout w:type="fixed"/>
        <w:tblCellMar>
          <w:left w:w="70" w:type="dxa"/>
          <w:right w:w="70" w:type="dxa"/>
        </w:tblCellMar>
        <w:tblLook w:val="0000" w:firstRow="0" w:lastRow="0" w:firstColumn="0" w:lastColumn="0" w:noHBand="0" w:noVBand="0"/>
      </w:tblPr>
      <w:tblGrid>
        <w:gridCol w:w="4604"/>
        <w:gridCol w:w="285"/>
        <w:gridCol w:w="4537"/>
        <w:gridCol w:w="66"/>
      </w:tblGrid>
      <w:tr w:rsidR="001E36F0" w:rsidRPr="001E36F0" w:rsidTr="00A955EE">
        <w:tc>
          <w:tcPr>
            <w:tcW w:w="4604" w:type="dxa"/>
          </w:tcPr>
          <w:p w:rsidR="003768F8" w:rsidRPr="001E36F0" w:rsidRDefault="003768F8">
            <w:pPr>
              <w:pStyle w:val="DITAMEN"/>
              <w:jc w:val="center"/>
              <w:rPr>
                <w:rFonts w:ascii="Fira Sans SemiBold" w:hAnsi="Fira Sans SemiBold"/>
                <w:b w:val="0"/>
                <w:sz w:val="20"/>
                <w:lang w:val="eu-ES"/>
              </w:rPr>
            </w:pPr>
            <w:r w:rsidRPr="001E36F0">
              <w:rPr>
                <w:rFonts w:ascii="Fira Sans SemiBold" w:hAnsi="Fira Sans SemiBold"/>
                <w:b w:val="0"/>
                <w:sz w:val="20"/>
                <w:lang w:val="eu-ES"/>
              </w:rPr>
              <w:t>20</w:t>
            </w:r>
            <w:r w:rsidR="00B6144A" w:rsidRPr="001E36F0">
              <w:rPr>
                <w:rFonts w:ascii="Fira Sans SemiBold" w:hAnsi="Fira Sans SemiBold"/>
                <w:b w:val="0"/>
                <w:sz w:val="20"/>
                <w:lang w:val="eu-ES"/>
              </w:rPr>
              <w:t>21e</w:t>
            </w:r>
            <w:r w:rsidRPr="001E36F0">
              <w:rPr>
                <w:rFonts w:ascii="Fira Sans SemiBold" w:hAnsi="Fira Sans SemiBold"/>
                <w:b w:val="0"/>
                <w:sz w:val="20"/>
                <w:lang w:val="eu-ES"/>
              </w:rPr>
              <w:t xml:space="preserve">ko </w:t>
            </w:r>
            <w:r w:rsidR="007B4850" w:rsidRPr="001E36F0">
              <w:rPr>
                <w:rFonts w:ascii="Fira Sans SemiBold" w:hAnsi="Fira Sans SemiBold"/>
                <w:b w:val="0"/>
                <w:sz w:val="20"/>
                <w:lang w:val="eu-ES"/>
              </w:rPr>
              <w:t>irailaren</w:t>
            </w:r>
            <w:r w:rsidRPr="001E36F0">
              <w:rPr>
                <w:rFonts w:ascii="Fira Sans SemiBold" w:hAnsi="Fira Sans SemiBold"/>
                <w:b w:val="0"/>
                <w:sz w:val="20"/>
                <w:lang w:val="eu-ES"/>
              </w:rPr>
              <w:t xml:space="preserve"> </w:t>
            </w:r>
            <w:r w:rsidR="007B4850" w:rsidRPr="001E36F0">
              <w:rPr>
                <w:rFonts w:ascii="Fira Sans SemiBold" w:hAnsi="Fira Sans SemiBold"/>
                <w:b w:val="0"/>
                <w:sz w:val="20"/>
                <w:lang w:val="eu-ES"/>
              </w:rPr>
              <w:t>20</w:t>
            </w:r>
            <w:r w:rsidR="00A955EE" w:rsidRPr="001E36F0">
              <w:rPr>
                <w:rFonts w:ascii="Fira Sans SemiBold" w:hAnsi="Fira Sans SemiBold"/>
                <w:b w:val="0"/>
                <w:sz w:val="20"/>
                <w:lang w:val="eu-ES"/>
              </w:rPr>
              <w:t>k</w:t>
            </w:r>
            <w:r w:rsidRPr="001E36F0">
              <w:rPr>
                <w:rFonts w:ascii="Fira Sans SemiBold" w:hAnsi="Fira Sans SemiBold"/>
                <w:b w:val="0"/>
                <w:sz w:val="20"/>
                <w:lang w:val="eu-ES"/>
              </w:rPr>
              <w:t>O</w:t>
            </w:r>
          </w:p>
          <w:p w:rsidR="003768F8" w:rsidRPr="001E36F0" w:rsidRDefault="007B4850">
            <w:pPr>
              <w:pStyle w:val="DITAMEN"/>
              <w:jc w:val="center"/>
              <w:rPr>
                <w:rFonts w:ascii="Fira Sans SemiBold" w:hAnsi="Fira Sans SemiBold"/>
                <w:b w:val="0"/>
                <w:sz w:val="20"/>
                <w:lang w:val="eu-ES"/>
              </w:rPr>
            </w:pPr>
            <w:r w:rsidRPr="001E36F0">
              <w:rPr>
                <w:rFonts w:ascii="Fira Sans SemiBold" w:hAnsi="Fira Sans SemiBold"/>
                <w:b w:val="0"/>
                <w:sz w:val="20"/>
                <w:lang w:val="eu-ES"/>
              </w:rPr>
              <w:t>901</w:t>
            </w:r>
            <w:r w:rsidR="003768F8" w:rsidRPr="001E36F0">
              <w:rPr>
                <w:rFonts w:ascii="Fira Sans SemiBold" w:hAnsi="Fira Sans SemiBold"/>
                <w:b w:val="0"/>
                <w:sz w:val="20"/>
                <w:lang w:val="eu-ES"/>
              </w:rPr>
              <w:t>. ALKATETZAKO DEKRETUA</w:t>
            </w:r>
          </w:p>
        </w:tc>
        <w:tc>
          <w:tcPr>
            <w:tcW w:w="285" w:type="dxa"/>
          </w:tcPr>
          <w:p w:rsidR="003768F8" w:rsidRPr="001E36F0" w:rsidRDefault="003768F8">
            <w:pPr>
              <w:pStyle w:val="TEXTONotificacincolumnas"/>
              <w:rPr>
                <w:rFonts w:ascii="Fira Sans SemiBold" w:hAnsi="Fira Sans SemiBold"/>
                <w:sz w:val="20"/>
                <w:lang w:val="eu-ES"/>
              </w:rPr>
            </w:pPr>
          </w:p>
        </w:tc>
        <w:tc>
          <w:tcPr>
            <w:tcW w:w="4603" w:type="dxa"/>
            <w:gridSpan w:val="2"/>
          </w:tcPr>
          <w:p w:rsidR="003768F8" w:rsidRPr="001E36F0" w:rsidRDefault="003768F8">
            <w:pPr>
              <w:pStyle w:val="DITAMEN"/>
              <w:jc w:val="center"/>
              <w:rPr>
                <w:rFonts w:ascii="Fira Sans SemiBold" w:hAnsi="Fira Sans SemiBold"/>
                <w:b w:val="0"/>
                <w:sz w:val="20"/>
              </w:rPr>
            </w:pPr>
            <w:r w:rsidRPr="001E36F0">
              <w:rPr>
                <w:rFonts w:ascii="Fira Sans SemiBold" w:hAnsi="Fira Sans SemiBold"/>
                <w:b w:val="0"/>
                <w:sz w:val="20"/>
              </w:rPr>
              <w:t xml:space="preserve">DECRETO DE ALCALDIA Nº </w:t>
            </w:r>
            <w:r w:rsidR="007B4850" w:rsidRPr="001E36F0">
              <w:rPr>
                <w:rFonts w:ascii="Fira Sans SemiBold" w:hAnsi="Fira Sans SemiBold"/>
                <w:b w:val="0"/>
                <w:sz w:val="20"/>
              </w:rPr>
              <w:t>901</w:t>
            </w:r>
          </w:p>
          <w:p w:rsidR="003768F8" w:rsidRPr="001E36F0" w:rsidRDefault="003768F8">
            <w:pPr>
              <w:pStyle w:val="DITAMEN"/>
              <w:jc w:val="center"/>
              <w:rPr>
                <w:rFonts w:ascii="Fira Sans SemiBold" w:hAnsi="Fira Sans SemiBold"/>
                <w:b w:val="0"/>
                <w:sz w:val="20"/>
                <w:lang w:val="fr-FR"/>
              </w:rPr>
            </w:pPr>
            <w:r w:rsidRPr="001E36F0">
              <w:rPr>
                <w:rFonts w:ascii="Fira Sans SemiBold" w:hAnsi="Fira Sans SemiBold"/>
                <w:b w:val="0"/>
                <w:sz w:val="20"/>
                <w:lang w:val="fr-FR"/>
              </w:rPr>
              <w:t xml:space="preserve">DE </w:t>
            </w:r>
            <w:r w:rsidR="007B4850" w:rsidRPr="001E36F0">
              <w:rPr>
                <w:rFonts w:ascii="Fira Sans SemiBold" w:hAnsi="Fira Sans SemiBold"/>
                <w:b w:val="0"/>
                <w:sz w:val="20"/>
                <w:lang w:val="fr-FR"/>
              </w:rPr>
              <w:t>20</w:t>
            </w:r>
            <w:r w:rsidRPr="001E36F0">
              <w:rPr>
                <w:rFonts w:ascii="Fira Sans SemiBold" w:hAnsi="Fira Sans SemiBold"/>
                <w:b w:val="0"/>
                <w:sz w:val="20"/>
                <w:lang w:val="fr-FR"/>
              </w:rPr>
              <w:t xml:space="preserve"> DE </w:t>
            </w:r>
            <w:r w:rsidR="007B4850" w:rsidRPr="001E36F0">
              <w:rPr>
                <w:rFonts w:ascii="Fira Sans SemiBold" w:hAnsi="Fira Sans SemiBold"/>
                <w:b w:val="0"/>
                <w:sz w:val="20"/>
                <w:lang w:val="fr-FR"/>
              </w:rPr>
              <w:t>septiembre</w:t>
            </w:r>
            <w:r w:rsidR="007C326C" w:rsidRPr="001E36F0">
              <w:rPr>
                <w:rFonts w:ascii="Fira Sans SemiBold" w:hAnsi="Fira Sans SemiBold"/>
                <w:b w:val="0"/>
                <w:sz w:val="20"/>
                <w:lang w:val="fr-FR"/>
              </w:rPr>
              <w:t xml:space="preserve"> </w:t>
            </w:r>
            <w:r w:rsidR="00B93A44" w:rsidRPr="001E36F0">
              <w:rPr>
                <w:rFonts w:ascii="Fira Sans SemiBold" w:hAnsi="Fira Sans SemiBold"/>
                <w:b w:val="0"/>
                <w:sz w:val="20"/>
                <w:lang w:val="fr-FR"/>
              </w:rPr>
              <w:t xml:space="preserve">DE </w:t>
            </w:r>
            <w:r w:rsidR="00B6144A" w:rsidRPr="001E36F0">
              <w:rPr>
                <w:rFonts w:ascii="Fira Sans SemiBold" w:hAnsi="Fira Sans SemiBold"/>
                <w:b w:val="0"/>
                <w:sz w:val="20"/>
                <w:lang w:val="fr-FR"/>
              </w:rPr>
              <w:t>2021</w:t>
            </w:r>
          </w:p>
          <w:p w:rsidR="003768F8" w:rsidRPr="001E36F0" w:rsidRDefault="003768F8">
            <w:pPr>
              <w:pStyle w:val="DITAMEN"/>
              <w:jc w:val="center"/>
              <w:rPr>
                <w:rFonts w:ascii="Fira Sans SemiBold" w:hAnsi="Fira Sans SemiBold"/>
                <w:b w:val="0"/>
                <w:sz w:val="20"/>
                <w:lang w:val="fr-FR"/>
              </w:rPr>
            </w:pPr>
          </w:p>
          <w:p w:rsidR="00790899" w:rsidRPr="001E36F0" w:rsidRDefault="00790899" w:rsidP="00790899">
            <w:pPr>
              <w:rPr>
                <w:rFonts w:ascii="Fira Sans SemiBold" w:hAnsi="Fira Sans SemiBold"/>
                <w:sz w:val="20"/>
                <w:lang w:val="fr-FR"/>
              </w:rPr>
            </w:pPr>
          </w:p>
        </w:tc>
      </w:tr>
      <w:tr w:rsidR="001E36F0" w:rsidRPr="001E36F0" w:rsidTr="00A955EE">
        <w:tc>
          <w:tcPr>
            <w:tcW w:w="4604" w:type="dxa"/>
          </w:tcPr>
          <w:p w:rsidR="003768F8" w:rsidRPr="001E36F0" w:rsidRDefault="003768F8" w:rsidP="00B6144A">
            <w:pPr>
              <w:ind w:firstLine="0"/>
              <w:rPr>
                <w:rFonts w:ascii="Fira Sans Book" w:hAnsi="Fira Sans Book"/>
                <w:bCs/>
                <w:sz w:val="20"/>
                <w:lang w:val="es-ES"/>
              </w:rPr>
            </w:pPr>
            <w:bookmarkStart w:id="0" w:name="_GoBack"/>
            <w:r w:rsidRPr="001E36F0">
              <w:rPr>
                <w:rFonts w:ascii="Fira Sans Book" w:hAnsi="Fira Sans Book"/>
                <w:bCs/>
                <w:sz w:val="20"/>
                <w:lang w:val="es-ES"/>
              </w:rPr>
              <w:t xml:space="preserve">OINARRIA: Iurretako </w:t>
            </w:r>
            <w:proofErr w:type="spellStart"/>
            <w:r w:rsidRPr="001E36F0">
              <w:rPr>
                <w:rFonts w:ascii="Fira Sans Book" w:hAnsi="Fira Sans Book"/>
                <w:bCs/>
                <w:sz w:val="20"/>
                <w:lang w:val="es-ES"/>
              </w:rPr>
              <w:t>udalerrian</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gazteek</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alokairuko</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etxebizitzak</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eskuratzeko</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diru-laguntzak</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arautzen</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dituzten</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oinarrien</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zi</w:t>
            </w:r>
            <w:r w:rsidR="00257FCE" w:rsidRPr="001E36F0">
              <w:rPr>
                <w:rFonts w:ascii="Fira Sans Book" w:hAnsi="Fira Sans Book"/>
                <w:bCs/>
                <w:sz w:val="20"/>
                <w:lang w:val="es-ES"/>
              </w:rPr>
              <w:t>rriborroa</w:t>
            </w:r>
            <w:proofErr w:type="spellEnd"/>
            <w:r w:rsidR="00257FCE" w:rsidRPr="001E36F0">
              <w:rPr>
                <w:rFonts w:ascii="Fira Sans Book" w:hAnsi="Fira Sans Book"/>
                <w:bCs/>
                <w:sz w:val="20"/>
                <w:lang w:val="es-ES"/>
              </w:rPr>
              <w:t xml:space="preserve"> (</w:t>
            </w:r>
            <w:r w:rsidR="00B6144A" w:rsidRPr="001E36F0">
              <w:rPr>
                <w:rFonts w:ascii="Fira Sans Book" w:hAnsi="Fira Sans Book"/>
                <w:bCs/>
                <w:sz w:val="20"/>
                <w:lang w:val="es-ES"/>
              </w:rPr>
              <w:t>2021</w:t>
            </w:r>
            <w:r w:rsidRPr="001E36F0">
              <w:rPr>
                <w:rFonts w:ascii="Fira Sans Book" w:hAnsi="Fira Sans Book"/>
                <w:bCs/>
                <w:sz w:val="20"/>
                <w:lang w:val="es-ES"/>
              </w:rPr>
              <w:t xml:space="preserve">. </w:t>
            </w:r>
            <w:proofErr w:type="gramStart"/>
            <w:r w:rsidRPr="001E36F0">
              <w:rPr>
                <w:rFonts w:ascii="Fira Sans Book" w:hAnsi="Fira Sans Book"/>
                <w:bCs/>
                <w:sz w:val="20"/>
                <w:lang w:val="es-ES"/>
              </w:rPr>
              <w:t>urtea )aztertu</w:t>
            </w:r>
            <w:proofErr w:type="gramEnd"/>
            <w:r w:rsidRPr="001E36F0">
              <w:rPr>
                <w:rFonts w:ascii="Fira Sans Book" w:hAnsi="Fira Sans Book"/>
                <w:bCs/>
                <w:sz w:val="20"/>
                <w:lang w:val="es-ES"/>
              </w:rPr>
              <w:t xml:space="preserve"> da.</w:t>
            </w:r>
          </w:p>
          <w:p w:rsidR="003768F8" w:rsidRPr="001E36F0" w:rsidRDefault="003768F8" w:rsidP="00976234">
            <w:pPr>
              <w:rPr>
                <w:rFonts w:ascii="Fira Sans Book" w:hAnsi="Fira Sans Book"/>
                <w:bCs/>
                <w:sz w:val="20"/>
                <w:lang w:val="es-ES"/>
              </w:rPr>
            </w:pPr>
          </w:p>
          <w:p w:rsidR="003768F8" w:rsidRPr="001E36F0" w:rsidRDefault="003768F8" w:rsidP="00B6144A">
            <w:pPr>
              <w:ind w:firstLine="0"/>
              <w:rPr>
                <w:rFonts w:ascii="Fira Sans Book" w:hAnsi="Fira Sans Book"/>
                <w:bCs/>
                <w:sz w:val="20"/>
                <w:lang w:val="es-ES"/>
              </w:rPr>
            </w:pPr>
            <w:r w:rsidRPr="001E36F0">
              <w:rPr>
                <w:rFonts w:ascii="Fira Sans Book" w:hAnsi="Fira Sans Book"/>
                <w:bCs/>
                <w:sz w:val="20"/>
                <w:lang w:val="es-ES"/>
              </w:rPr>
              <w:t xml:space="preserve">OINARRIA: </w:t>
            </w:r>
            <w:proofErr w:type="spellStart"/>
            <w:r w:rsidRPr="001E36F0">
              <w:rPr>
                <w:rFonts w:ascii="Fira Sans Book" w:hAnsi="Fira Sans Book"/>
                <w:bCs/>
                <w:sz w:val="20"/>
                <w:lang w:val="es-ES"/>
              </w:rPr>
              <w:t>Oinarri</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hauen</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helburua</w:t>
            </w:r>
            <w:proofErr w:type="spellEnd"/>
            <w:r w:rsidRPr="001E36F0">
              <w:rPr>
                <w:rFonts w:ascii="Fira Sans Book" w:hAnsi="Fira Sans Book"/>
                <w:bCs/>
                <w:sz w:val="20"/>
                <w:lang w:val="es-ES"/>
              </w:rPr>
              <w:t xml:space="preserve"> da gazteei babesa ematea euren emantzipazio prozesuan eta helduen mundura sartzeko unean, eta Iurretako leku guztietan alokairuko etxebizitza eskuratzeko aukerak ematea.</w:t>
            </w:r>
          </w:p>
          <w:p w:rsidR="003768F8" w:rsidRPr="001E36F0" w:rsidRDefault="003768F8" w:rsidP="00976234">
            <w:pPr>
              <w:rPr>
                <w:rFonts w:ascii="Fira Sans Book" w:hAnsi="Fira Sans Book"/>
                <w:bCs/>
                <w:sz w:val="20"/>
                <w:lang w:val="es-ES"/>
              </w:rPr>
            </w:pPr>
          </w:p>
          <w:p w:rsidR="003768F8" w:rsidRPr="001E36F0" w:rsidRDefault="003768F8" w:rsidP="00976234">
            <w:pPr>
              <w:rPr>
                <w:rFonts w:ascii="Fira Sans Book" w:hAnsi="Fira Sans Book"/>
                <w:bCs/>
                <w:sz w:val="20"/>
                <w:lang w:val="es-ES"/>
              </w:rPr>
            </w:pPr>
          </w:p>
          <w:p w:rsidR="003768F8" w:rsidRPr="001E36F0" w:rsidRDefault="003768F8" w:rsidP="00B6144A">
            <w:pPr>
              <w:ind w:firstLine="0"/>
              <w:rPr>
                <w:rFonts w:ascii="Fira Sans Book" w:hAnsi="Fira Sans Book"/>
                <w:bCs/>
                <w:sz w:val="20"/>
                <w:lang w:val="es-ES"/>
              </w:rPr>
            </w:pPr>
            <w:r w:rsidRPr="001E36F0">
              <w:rPr>
                <w:rFonts w:ascii="Fira Sans Book" w:hAnsi="Fira Sans Book"/>
                <w:bCs/>
                <w:sz w:val="20"/>
                <w:lang w:val="es-ES"/>
              </w:rPr>
              <w:t xml:space="preserve">OINARRIA: </w:t>
            </w:r>
            <w:proofErr w:type="spellStart"/>
            <w:r w:rsidRPr="001E36F0">
              <w:rPr>
                <w:rFonts w:ascii="Fira Sans Book" w:hAnsi="Fira Sans Book"/>
                <w:bCs/>
                <w:sz w:val="20"/>
                <w:lang w:val="es-ES"/>
              </w:rPr>
              <w:t>Laguntza</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hauen</w:t>
            </w:r>
            <w:proofErr w:type="spellEnd"/>
            <w:r w:rsidRPr="001E36F0">
              <w:rPr>
                <w:rFonts w:ascii="Fira Sans Book" w:hAnsi="Fira Sans Book"/>
                <w:bCs/>
                <w:sz w:val="20"/>
                <w:lang w:val="es-ES"/>
              </w:rPr>
              <w:t xml:space="preserve"> </w:t>
            </w:r>
            <w:proofErr w:type="spellStart"/>
            <w:r w:rsidRPr="001E36F0">
              <w:rPr>
                <w:rFonts w:ascii="Fira Sans Book" w:hAnsi="Fira Sans Book"/>
                <w:bCs/>
                <w:sz w:val="20"/>
                <w:lang w:val="es-ES"/>
              </w:rPr>
              <w:t>xedea</w:t>
            </w:r>
            <w:proofErr w:type="spellEnd"/>
            <w:r w:rsidRPr="001E36F0">
              <w:rPr>
                <w:rFonts w:ascii="Fira Sans Book" w:hAnsi="Fira Sans Book"/>
                <w:bCs/>
                <w:sz w:val="20"/>
                <w:lang w:val="es-ES"/>
              </w:rPr>
              <w:t xml:space="preserve"> da ohiko egoitza gisa alokairuko etxebizitza Iurretako udal mugartean duten gazteen alokairuaren zati bat ordaintzea.</w:t>
            </w:r>
          </w:p>
          <w:p w:rsidR="003768F8" w:rsidRPr="001E36F0" w:rsidRDefault="003768F8" w:rsidP="00976234">
            <w:pPr>
              <w:rPr>
                <w:rFonts w:ascii="Fira Sans Book" w:hAnsi="Fira Sans Book"/>
                <w:bCs/>
                <w:sz w:val="20"/>
                <w:lang w:val="es-ES"/>
              </w:rPr>
            </w:pPr>
          </w:p>
          <w:p w:rsidR="00A955EE" w:rsidRPr="001E36F0" w:rsidRDefault="00A955EE" w:rsidP="00976234">
            <w:pPr>
              <w:rPr>
                <w:rFonts w:ascii="Fira Sans Book" w:hAnsi="Fira Sans Book"/>
                <w:bCs/>
                <w:sz w:val="20"/>
                <w:lang w:val="es-ES"/>
              </w:rPr>
            </w:pPr>
          </w:p>
          <w:p w:rsidR="00A955EE" w:rsidRPr="001E36F0" w:rsidRDefault="00A955EE" w:rsidP="00976234">
            <w:pPr>
              <w:rPr>
                <w:rFonts w:ascii="Fira Sans Book" w:hAnsi="Fira Sans Book"/>
                <w:bCs/>
                <w:sz w:val="20"/>
                <w:lang w:val="es-ES"/>
              </w:rPr>
            </w:pPr>
          </w:p>
          <w:p w:rsidR="00A955EE" w:rsidRPr="001E36F0" w:rsidRDefault="00A955EE" w:rsidP="00B6144A">
            <w:pPr>
              <w:pStyle w:val="TEXTONotificacincolumnas"/>
              <w:ind w:firstLine="0"/>
              <w:rPr>
                <w:rFonts w:ascii="Fira Sans Book" w:hAnsi="Fira Sans Book"/>
                <w:sz w:val="20"/>
                <w:lang w:val="eu-ES"/>
              </w:rPr>
            </w:pPr>
            <w:r w:rsidRPr="001E36F0">
              <w:rPr>
                <w:rFonts w:ascii="Fira Sans Book" w:hAnsi="Fira Sans Book"/>
                <w:sz w:val="20"/>
                <w:lang w:val="eu-ES"/>
              </w:rPr>
              <w:t>GERTAERA: Iurretako Udalaren Diru-laguntzei buruzko Ordenantza Orokorrak, 2019ko maiatzaren 30eko osoko bilkuraren erabaki bidez onartuak, II. kapituluan, norgehiagoka-araubideko diru-laguntzak emateko prozedura orokorra ezartzen duela.</w:t>
            </w:r>
          </w:p>
          <w:p w:rsidR="00A955EE" w:rsidRPr="001E36F0" w:rsidRDefault="00A955EE" w:rsidP="00A955EE">
            <w:pPr>
              <w:pStyle w:val="TEXTONotificacincolumnas"/>
              <w:ind w:firstLine="470"/>
              <w:rPr>
                <w:rFonts w:ascii="Fira Sans Book" w:hAnsi="Fira Sans Book"/>
                <w:sz w:val="20"/>
                <w:lang w:val="eu-ES"/>
              </w:rPr>
            </w:pPr>
          </w:p>
          <w:p w:rsidR="00A955EE" w:rsidRPr="001E36F0" w:rsidRDefault="00A955EE" w:rsidP="00A955EE">
            <w:pPr>
              <w:pStyle w:val="TEXTONotificacincolumnas"/>
              <w:ind w:firstLine="470"/>
              <w:rPr>
                <w:rFonts w:ascii="Fira Sans Book" w:hAnsi="Fira Sans Book"/>
                <w:sz w:val="20"/>
                <w:lang w:val="eu-ES"/>
              </w:rPr>
            </w:pPr>
          </w:p>
          <w:p w:rsidR="00A955EE" w:rsidRPr="001E36F0" w:rsidRDefault="00A955EE" w:rsidP="00A955EE">
            <w:pPr>
              <w:pStyle w:val="TEXTONotificacincolumnas"/>
              <w:ind w:firstLine="470"/>
              <w:rPr>
                <w:rFonts w:ascii="Fira Sans Book" w:hAnsi="Fira Sans Book"/>
                <w:sz w:val="20"/>
                <w:lang w:val="eu-ES"/>
              </w:rPr>
            </w:pPr>
            <w:r w:rsidRPr="001E36F0">
              <w:rPr>
                <w:rFonts w:ascii="Fira Sans Book" w:hAnsi="Fira Sans Book"/>
                <w:sz w:val="20"/>
                <w:lang w:val="eu-ES"/>
              </w:rPr>
              <w:t>IKUSIRIK: Udal Idazkaritzak 20</w:t>
            </w:r>
            <w:r w:rsidR="00B6144A" w:rsidRPr="001E36F0">
              <w:rPr>
                <w:rFonts w:ascii="Fira Sans Book" w:hAnsi="Fira Sans Book"/>
                <w:sz w:val="20"/>
                <w:lang w:val="eu-ES"/>
              </w:rPr>
              <w:t>21e</w:t>
            </w:r>
            <w:r w:rsidRPr="001E36F0">
              <w:rPr>
                <w:rFonts w:ascii="Fira Sans Book" w:hAnsi="Fira Sans Book"/>
                <w:sz w:val="20"/>
                <w:lang w:val="eu-ES"/>
              </w:rPr>
              <w:t xml:space="preserve">ko </w:t>
            </w:r>
            <w:r w:rsidR="00B6144A" w:rsidRPr="001E36F0">
              <w:rPr>
                <w:rFonts w:ascii="Fira Sans Book" w:hAnsi="Fira Sans Book"/>
                <w:sz w:val="20"/>
                <w:lang w:val="eu-ES"/>
              </w:rPr>
              <w:t>irailaren</w:t>
            </w:r>
            <w:r w:rsidRPr="001E36F0">
              <w:rPr>
                <w:rFonts w:ascii="Fira Sans Book" w:hAnsi="Fira Sans Book"/>
                <w:sz w:val="20"/>
                <w:lang w:val="eu-ES"/>
              </w:rPr>
              <w:t xml:space="preserve"> </w:t>
            </w:r>
            <w:r w:rsidR="00B6144A" w:rsidRPr="001E36F0">
              <w:rPr>
                <w:rFonts w:ascii="Fira Sans Book" w:hAnsi="Fira Sans Book"/>
                <w:sz w:val="20"/>
                <w:lang w:val="eu-ES"/>
              </w:rPr>
              <w:t>6</w:t>
            </w:r>
            <w:r w:rsidRPr="001E36F0">
              <w:rPr>
                <w:rFonts w:ascii="Fira Sans Book" w:hAnsi="Fira Sans Book"/>
                <w:sz w:val="20"/>
                <w:lang w:val="eu-ES"/>
              </w:rPr>
              <w:t>an egindako txostena.</w:t>
            </w:r>
          </w:p>
          <w:p w:rsidR="00A955EE" w:rsidRPr="001E36F0" w:rsidRDefault="00A955EE" w:rsidP="00A955EE">
            <w:pPr>
              <w:pStyle w:val="TEXTONotificacincolumnas"/>
              <w:ind w:firstLine="470"/>
              <w:rPr>
                <w:rFonts w:ascii="Fira Sans Book" w:hAnsi="Fira Sans Book"/>
                <w:sz w:val="20"/>
                <w:lang w:val="eu-ES"/>
              </w:rPr>
            </w:pPr>
          </w:p>
          <w:p w:rsidR="00A955EE" w:rsidRPr="001E36F0" w:rsidRDefault="00A955EE" w:rsidP="00B6144A">
            <w:pPr>
              <w:pStyle w:val="TEXTONotificacincolumnas"/>
              <w:ind w:firstLine="0"/>
              <w:rPr>
                <w:rFonts w:ascii="Fira Sans Book" w:hAnsi="Fira Sans Book"/>
                <w:sz w:val="20"/>
                <w:lang w:val="eu-ES"/>
              </w:rPr>
            </w:pPr>
            <w:r w:rsidRPr="001E36F0">
              <w:rPr>
                <w:rFonts w:ascii="Fira Sans Book" w:hAnsi="Fira Sans Book"/>
                <w:sz w:val="20"/>
                <w:lang w:val="eu-ES"/>
              </w:rPr>
              <w:t xml:space="preserve">IKUSIRIK: Udal Kontu-hartzailetzak </w:t>
            </w:r>
            <w:r w:rsidR="00DF6B85" w:rsidRPr="001E36F0">
              <w:rPr>
                <w:rFonts w:ascii="Fira Sans Book" w:hAnsi="Fira Sans Book"/>
                <w:sz w:val="20"/>
                <w:lang w:val="eu-ES"/>
              </w:rPr>
              <w:t>202</w:t>
            </w:r>
            <w:r w:rsidR="00B6144A" w:rsidRPr="001E36F0">
              <w:rPr>
                <w:rFonts w:ascii="Fira Sans Book" w:hAnsi="Fira Sans Book"/>
                <w:sz w:val="20"/>
                <w:lang w:val="eu-ES"/>
              </w:rPr>
              <w:t>1e</w:t>
            </w:r>
            <w:r w:rsidR="00DF6B85" w:rsidRPr="001E36F0">
              <w:rPr>
                <w:rFonts w:ascii="Fira Sans Book" w:hAnsi="Fira Sans Book"/>
                <w:sz w:val="20"/>
                <w:lang w:val="eu-ES"/>
              </w:rPr>
              <w:t xml:space="preserve">ko </w:t>
            </w:r>
            <w:r w:rsidR="007B4850" w:rsidRPr="001E36F0">
              <w:rPr>
                <w:rFonts w:ascii="Fira Sans Book" w:hAnsi="Fira Sans Book"/>
                <w:sz w:val="20"/>
                <w:lang w:val="eu-ES"/>
              </w:rPr>
              <w:t>irailaren</w:t>
            </w:r>
            <w:r w:rsidR="00DF6B85" w:rsidRPr="001E36F0">
              <w:rPr>
                <w:rFonts w:ascii="Fira Sans Book" w:hAnsi="Fira Sans Book"/>
                <w:sz w:val="20"/>
                <w:lang w:val="eu-ES"/>
              </w:rPr>
              <w:t xml:space="preserve"> </w:t>
            </w:r>
            <w:r w:rsidR="007B4850" w:rsidRPr="001E36F0">
              <w:rPr>
                <w:rFonts w:ascii="Fira Sans Book" w:hAnsi="Fira Sans Book"/>
                <w:sz w:val="20"/>
                <w:lang w:val="eu-ES"/>
              </w:rPr>
              <w:t>15e</w:t>
            </w:r>
            <w:r w:rsidR="00DF6B85" w:rsidRPr="001E36F0">
              <w:rPr>
                <w:rFonts w:ascii="Fira Sans Book" w:hAnsi="Fira Sans Book"/>
                <w:sz w:val="20"/>
                <w:lang w:val="eu-ES"/>
              </w:rPr>
              <w:t>an</w:t>
            </w:r>
            <w:r w:rsidRPr="001E36F0">
              <w:rPr>
                <w:rFonts w:ascii="Fira Sans Book" w:hAnsi="Fira Sans Book"/>
                <w:sz w:val="20"/>
                <w:lang w:val="eu-ES"/>
              </w:rPr>
              <w:t xml:space="preserve"> egindako txostena</w:t>
            </w:r>
          </w:p>
          <w:p w:rsidR="00A955EE" w:rsidRPr="001E36F0" w:rsidRDefault="00A955EE" w:rsidP="00A955EE">
            <w:pPr>
              <w:pStyle w:val="TEXTONotificacincolumnas"/>
              <w:ind w:firstLine="470"/>
              <w:rPr>
                <w:rFonts w:ascii="Fira Sans Book" w:hAnsi="Fira Sans Book"/>
                <w:sz w:val="20"/>
                <w:lang w:val="eu-ES"/>
              </w:rPr>
            </w:pPr>
          </w:p>
          <w:p w:rsidR="00A955EE" w:rsidRPr="001E36F0" w:rsidRDefault="00A955EE" w:rsidP="00B6144A">
            <w:pPr>
              <w:pStyle w:val="TEXTONotificacincolumnas"/>
              <w:ind w:firstLine="0"/>
              <w:rPr>
                <w:rFonts w:ascii="Fira Sans Book" w:hAnsi="Fira Sans Book"/>
                <w:sz w:val="20"/>
                <w:lang w:val="eu-ES"/>
              </w:rPr>
            </w:pPr>
            <w:r w:rsidRPr="001E36F0">
              <w:rPr>
                <w:rFonts w:ascii="Fira Sans Book" w:hAnsi="Fira Sans Book"/>
                <w:sz w:val="20"/>
                <w:lang w:val="eu-ES"/>
              </w:rPr>
              <w:t xml:space="preserve">OINARRIA: indarrean dauden Aurrekontu Orokorren </w:t>
            </w:r>
            <w:r w:rsidR="007B4850" w:rsidRPr="001E36F0">
              <w:rPr>
                <w:rFonts w:ascii="Fira Sans Book" w:hAnsi="Fira Sans Book"/>
                <w:sz w:val="20"/>
                <w:lang w:val="eu-ES"/>
              </w:rPr>
              <w:t>231</w:t>
            </w:r>
            <w:r w:rsidRPr="001E36F0">
              <w:rPr>
                <w:rFonts w:ascii="Fira Sans Book" w:hAnsi="Fira Sans Book"/>
                <w:sz w:val="20"/>
                <w:lang w:val="eu-ES"/>
              </w:rPr>
              <w:t>.48000 partidan 9.000,00 euroko aurrekontu-zuzkidura dagoela; hortaz, honako hau</w:t>
            </w:r>
          </w:p>
          <w:p w:rsidR="003768F8" w:rsidRPr="001E36F0" w:rsidRDefault="003768F8" w:rsidP="00976234">
            <w:pPr>
              <w:rPr>
                <w:rFonts w:ascii="Fira Sans Book" w:hAnsi="Fira Sans Book"/>
                <w:bCs/>
                <w:sz w:val="20"/>
                <w:lang w:val="es-ES"/>
              </w:rPr>
            </w:pPr>
          </w:p>
          <w:p w:rsidR="00B6144A" w:rsidRPr="001E36F0" w:rsidRDefault="00B6144A" w:rsidP="00976234">
            <w:pPr>
              <w:rPr>
                <w:rFonts w:ascii="Fira Sans Book" w:hAnsi="Fira Sans Book"/>
                <w:bCs/>
                <w:sz w:val="20"/>
                <w:lang w:val="es-ES"/>
              </w:rPr>
            </w:pPr>
          </w:p>
          <w:p w:rsidR="00B6144A" w:rsidRPr="001E36F0" w:rsidRDefault="00B6144A" w:rsidP="00976234">
            <w:pPr>
              <w:rPr>
                <w:rFonts w:ascii="Fira Sans Book" w:hAnsi="Fira Sans Book"/>
                <w:bCs/>
                <w:sz w:val="20"/>
                <w:lang w:val="es-ES"/>
              </w:rPr>
            </w:pPr>
          </w:p>
        </w:tc>
        <w:tc>
          <w:tcPr>
            <w:tcW w:w="285" w:type="dxa"/>
          </w:tcPr>
          <w:p w:rsidR="003768F8" w:rsidRPr="001E36F0" w:rsidRDefault="003768F8" w:rsidP="00976234">
            <w:pPr>
              <w:rPr>
                <w:rFonts w:ascii="Fira Sans Book" w:hAnsi="Fira Sans Book"/>
                <w:bCs/>
                <w:sz w:val="20"/>
                <w:lang w:val="es-ES"/>
              </w:rPr>
            </w:pPr>
          </w:p>
        </w:tc>
        <w:tc>
          <w:tcPr>
            <w:tcW w:w="4603" w:type="dxa"/>
            <w:gridSpan w:val="2"/>
          </w:tcPr>
          <w:p w:rsidR="003768F8" w:rsidRPr="001E36F0" w:rsidRDefault="003768F8" w:rsidP="00B6144A">
            <w:pPr>
              <w:ind w:firstLine="0"/>
              <w:rPr>
                <w:rFonts w:ascii="Fira Sans Book" w:hAnsi="Fira Sans Book"/>
                <w:bCs/>
                <w:sz w:val="20"/>
                <w:lang w:val="es-ES"/>
              </w:rPr>
            </w:pPr>
            <w:r w:rsidRPr="001E36F0">
              <w:rPr>
                <w:rFonts w:ascii="Fira Sans Book" w:hAnsi="Fira Sans Book"/>
                <w:bCs/>
                <w:sz w:val="20"/>
                <w:lang w:val="es-ES"/>
              </w:rPr>
              <w:t xml:space="preserve">VISTO: El borrador de las bases por las que se regula la concesión de ayudas de alquiler de vivienda para jóvenes en el municipio de Iurreta. Año </w:t>
            </w:r>
            <w:r w:rsidR="00790899" w:rsidRPr="001E36F0">
              <w:rPr>
                <w:rFonts w:ascii="Fira Sans Book" w:hAnsi="Fira Sans Book"/>
                <w:bCs/>
                <w:sz w:val="20"/>
                <w:lang w:val="es-ES"/>
              </w:rPr>
              <w:t>202</w:t>
            </w:r>
            <w:r w:rsidR="00B6144A" w:rsidRPr="001E36F0">
              <w:rPr>
                <w:rFonts w:ascii="Fira Sans Book" w:hAnsi="Fira Sans Book"/>
                <w:bCs/>
                <w:sz w:val="20"/>
                <w:lang w:val="es-ES"/>
              </w:rPr>
              <w:t>1</w:t>
            </w:r>
            <w:r w:rsidRPr="001E36F0">
              <w:rPr>
                <w:rFonts w:ascii="Fira Sans Book" w:hAnsi="Fira Sans Book"/>
                <w:bCs/>
                <w:sz w:val="20"/>
                <w:lang w:val="es-ES"/>
              </w:rPr>
              <w:t>.</w:t>
            </w:r>
          </w:p>
          <w:p w:rsidR="003768F8" w:rsidRPr="001E36F0" w:rsidRDefault="003768F8" w:rsidP="00976234">
            <w:pPr>
              <w:rPr>
                <w:rFonts w:ascii="Fira Sans Book" w:hAnsi="Fira Sans Book"/>
                <w:bCs/>
                <w:sz w:val="20"/>
                <w:lang w:val="es-ES"/>
              </w:rPr>
            </w:pPr>
          </w:p>
          <w:p w:rsidR="003768F8" w:rsidRPr="001E36F0" w:rsidRDefault="003768F8" w:rsidP="00B6144A">
            <w:pPr>
              <w:ind w:firstLine="0"/>
              <w:rPr>
                <w:rFonts w:ascii="Fira Sans Book" w:hAnsi="Fira Sans Book"/>
                <w:bCs/>
                <w:sz w:val="20"/>
                <w:lang w:val="es-ES"/>
              </w:rPr>
            </w:pPr>
            <w:r w:rsidRPr="001E36F0">
              <w:rPr>
                <w:rFonts w:ascii="Fira Sans Book" w:hAnsi="Fira Sans Book"/>
                <w:bCs/>
                <w:sz w:val="20"/>
                <w:lang w:val="es-ES"/>
              </w:rPr>
              <w:t xml:space="preserve">RESULTANDO: Que la finalidad de dichas bases es apoyar a los jóvenes en su proceso de emancipación e incorporación al mundo adulto y </w:t>
            </w:r>
            <w:r w:rsidR="00993477" w:rsidRPr="001E36F0">
              <w:rPr>
                <w:rFonts w:ascii="Fira Sans Book" w:hAnsi="Fira Sans Book"/>
                <w:bCs/>
                <w:sz w:val="20"/>
                <w:lang w:val="es-ES"/>
              </w:rPr>
              <w:t>promover</w:t>
            </w:r>
            <w:r w:rsidRPr="001E36F0">
              <w:rPr>
                <w:rFonts w:ascii="Fira Sans Book" w:hAnsi="Fira Sans Book"/>
                <w:bCs/>
                <w:sz w:val="20"/>
                <w:lang w:val="es-ES"/>
              </w:rPr>
              <w:t>, entre los jóvenes, el acceso a una vivienda en régimen de alquiler en el municipio de Iurreta.</w:t>
            </w:r>
          </w:p>
          <w:p w:rsidR="003768F8" w:rsidRPr="001E36F0" w:rsidRDefault="003768F8" w:rsidP="00976234">
            <w:pPr>
              <w:rPr>
                <w:rFonts w:ascii="Fira Sans Book" w:hAnsi="Fira Sans Book"/>
                <w:bCs/>
                <w:sz w:val="20"/>
                <w:lang w:val="es-ES"/>
              </w:rPr>
            </w:pPr>
          </w:p>
          <w:p w:rsidR="003768F8" w:rsidRPr="001E36F0" w:rsidRDefault="003768F8" w:rsidP="00B6144A">
            <w:pPr>
              <w:ind w:firstLine="0"/>
              <w:rPr>
                <w:rFonts w:ascii="Fira Sans Book" w:hAnsi="Fira Sans Book"/>
                <w:bCs/>
                <w:sz w:val="20"/>
                <w:lang w:val="es-ES"/>
              </w:rPr>
            </w:pPr>
            <w:r w:rsidRPr="001E36F0">
              <w:rPr>
                <w:rFonts w:ascii="Fira Sans Book" w:hAnsi="Fira Sans Book"/>
                <w:bCs/>
                <w:sz w:val="20"/>
                <w:lang w:val="es-ES"/>
              </w:rPr>
              <w:t>RESULTANDO: Que el objeto de las presentes ayudas es el de contribuir en parte del pago de alquiler de la vivienda destinada a domicilio habitual de jóvenes que dispongan de una vivienda en régimen de alquiler en el término municipal de Iurreta.</w:t>
            </w:r>
          </w:p>
          <w:p w:rsidR="003768F8" w:rsidRPr="001E36F0" w:rsidRDefault="003768F8" w:rsidP="00976234">
            <w:pPr>
              <w:rPr>
                <w:rFonts w:ascii="Fira Sans Book" w:hAnsi="Fira Sans Book"/>
                <w:bCs/>
                <w:sz w:val="20"/>
                <w:lang w:val="es-ES"/>
              </w:rPr>
            </w:pPr>
          </w:p>
          <w:p w:rsidR="00A955EE" w:rsidRPr="001E36F0" w:rsidRDefault="00A955EE" w:rsidP="00B6144A">
            <w:pPr>
              <w:ind w:firstLine="0"/>
              <w:rPr>
                <w:rFonts w:ascii="Fira Sans Book" w:hAnsi="Fira Sans Book"/>
                <w:bCs/>
                <w:sz w:val="20"/>
                <w:lang w:val="es-ES"/>
              </w:rPr>
            </w:pPr>
            <w:r w:rsidRPr="001E36F0">
              <w:rPr>
                <w:rFonts w:ascii="Fira Sans Book" w:hAnsi="Fira Sans Book"/>
                <w:bCs/>
                <w:sz w:val="20"/>
                <w:lang w:val="es-ES"/>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A955EE" w:rsidRPr="001E36F0" w:rsidRDefault="00A955EE" w:rsidP="00A955EE">
            <w:pPr>
              <w:rPr>
                <w:rFonts w:ascii="Fira Sans Book" w:hAnsi="Fira Sans Book"/>
                <w:bCs/>
                <w:sz w:val="20"/>
                <w:lang w:val="es-ES"/>
              </w:rPr>
            </w:pPr>
          </w:p>
          <w:p w:rsidR="00A955EE" w:rsidRPr="001E36F0" w:rsidRDefault="00A955EE" w:rsidP="00B6144A">
            <w:pPr>
              <w:ind w:firstLine="0"/>
              <w:rPr>
                <w:rFonts w:ascii="Fira Sans Book" w:hAnsi="Fira Sans Book"/>
                <w:bCs/>
                <w:sz w:val="20"/>
                <w:lang w:val="es-ES"/>
              </w:rPr>
            </w:pPr>
            <w:r w:rsidRPr="001E36F0">
              <w:rPr>
                <w:rFonts w:ascii="Fira Sans Book" w:hAnsi="Fira Sans Book"/>
                <w:bCs/>
                <w:sz w:val="20"/>
                <w:lang w:val="es-ES"/>
              </w:rPr>
              <w:t xml:space="preserve">VISTO: El informe elaborado por la Secretaría municipal en fecha </w:t>
            </w:r>
            <w:r w:rsidR="00B6144A" w:rsidRPr="001E36F0">
              <w:rPr>
                <w:rFonts w:ascii="Fira Sans Book" w:hAnsi="Fira Sans Book"/>
                <w:bCs/>
                <w:sz w:val="20"/>
                <w:lang w:val="es-ES"/>
              </w:rPr>
              <w:t>6</w:t>
            </w:r>
            <w:r w:rsidRPr="001E36F0">
              <w:rPr>
                <w:rFonts w:ascii="Fira Sans Book" w:hAnsi="Fira Sans Book"/>
                <w:bCs/>
                <w:sz w:val="20"/>
                <w:lang w:val="es-ES"/>
              </w:rPr>
              <w:t xml:space="preserve"> de </w:t>
            </w:r>
            <w:proofErr w:type="spellStart"/>
            <w:r w:rsidR="00B6144A" w:rsidRPr="001E36F0">
              <w:rPr>
                <w:rFonts w:ascii="Fira Sans Book" w:hAnsi="Fira Sans Book"/>
                <w:bCs/>
                <w:sz w:val="20"/>
                <w:lang w:val="es-ES"/>
              </w:rPr>
              <w:t>septiembr</w:t>
            </w:r>
            <w:proofErr w:type="spellEnd"/>
            <w:r w:rsidRPr="001E36F0">
              <w:rPr>
                <w:rFonts w:ascii="Fira Sans Book" w:hAnsi="Fira Sans Book"/>
                <w:bCs/>
                <w:sz w:val="20"/>
                <w:lang w:val="es-ES"/>
              </w:rPr>
              <w:t xml:space="preserve"> de </w:t>
            </w:r>
            <w:r w:rsidR="00790899" w:rsidRPr="001E36F0">
              <w:rPr>
                <w:rFonts w:ascii="Fira Sans Book" w:hAnsi="Fira Sans Book"/>
                <w:bCs/>
                <w:sz w:val="20"/>
                <w:lang w:val="es-ES"/>
              </w:rPr>
              <w:t>202</w:t>
            </w:r>
            <w:r w:rsidR="00B6144A" w:rsidRPr="001E36F0">
              <w:rPr>
                <w:rFonts w:ascii="Fira Sans Book" w:hAnsi="Fira Sans Book"/>
                <w:bCs/>
                <w:sz w:val="20"/>
                <w:lang w:val="es-ES"/>
              </w:rPr>
              <w:t>1</w:t>
            </w:r>
            <w:r w:rsidRPr="001E36F0">
              <w:rPr>
                <w:rFonts w:ascii="Fira Sans Book" w:hAnsi="Fira Sans Book"/>
                <w:bCs/>
                <w:sz w:val="20"/>
                <w:lang w:val="es-ES"/>
              </w:rPr>
              <w:t>.</w:t>
            </w:r>
          </w:p>
          <w:p w:rsidR="00A955EE" w:rsidRPr="001E36F0" w:rsidRDefault="00A955EE" w:rsidP="00A955EE">
            <w:pPr>
              <w:rPr>
                <w:rFonts w:ascii="Fira Sans Book" w:hAnsi="Fira Sans Book"/>
                <w:bCs/>
                <w:sz w:val="20"/>
                <w:lang w:val="es-ES"/>
              </w:rPr>
            </w:pPr>
          </w:p>
          <w:p w:rsidR="00A955EE" w:rsidRPr="001E36F0" w:rsidRDefault="00A955EE" w:rsidP="00B6144A">
            <w:pPr>
              <w:ind w:firstLine="0"/>
              <w:rPr>
                <w:rFonts w:ascii="Fira Sans Book" w:hAnsi="Fira Sans Book"/>
                <w:bCs/>
                <w:sz w:val="20"/>
                <w:lang w:val="es-ES"/>
              </w:rPr>
            </w:pPr>
            <w:r w:rsidRPr="001E36F0">
              <w:rPr>
                <w:rFonts w:ascii="Fira Sans Book" w:hAnsi="Fira Sans Book"/>
                <w:bCs/>
                <w:sz w:val="20"/>
                <w:lang w:val="es-ES"/>
              </w:rPr>
              <w:t xml:space="preserve">VISTO: El informe elaborado por la Intervención municipal en fecha </w:t>
            </w:r>
            <w:r w:rsidR="007B4850" w:rsidRPr="001E36F0">
              <w:rPr>
                <w:rFonts w:ascii="Fira Sans Book" w:hAnsi="Fira Sans Book"/>
                <w:bCs/>
                <w:sz w:val="20"/>
                <w:lang w:val="es-ES"/>
              </w:rPr>
              <w:t>15</w:t>
            </w:r>
            <w:r w:rsidR="00DF6B85" w:rsidRPr="001E36F0">
              <w:rPr>
                <w:rFonts w:ascii="Fira Sans Book" w:hAnsi="Fira Sans Book"/>
                <w:bCs/>
                <w:sz w:val="20"/>
                <w:lang w:val="es-ES"/>
              </w:rPr>
              <w:t xml:space="preserve"> de </w:t>
            </w:r>
            <w:r w:rsidR="007B4850" w:rsidRPr="001E36F0">
              <w:rPr>
                <w:rFonts w:ascii="Fira Sans Book" w:hAnsi="Fira Sans Book"/>
                <w:bCs/>
                <w:sz w:val="20"/>
                <w:lang w:val="es-ES"/>
              </w:rPr>
              <w:t>septiembre</w:t>
            </w:r>
            <w:r w:rsidR="00DF6B85" w:rsidRPr="001E36F0">
              <w:rPr>
                <w:rFonts w:ascii="Fira Sans Book" w:hAnsi="Fira Sans Book"/>
                <w:bCs/>
                <w:sz w:val="20"/>
                <w:lang w:val="es-ES"/>
              </w:rPr>
              <w:t xml:space="preserve"> de 202</w:t>
            </w:r>
            <w:r w:rsidR="00B6144A" w:rsidRPr="001E36F0">
              <w:rPr>
                <w:rFonts w:ascii="Fira Sans Book" w:hAnsi="Fira Sans Book"/>
                <w:bCs/>
                <w:sz w:val="20"/>
                <w:lang w:val="es-ES"/>
              </w:rPr>
              <w:t>1</w:t>
            </w:r>
            <w:r w:rsidR="00DF6B85" w:rsidRPr="001E36F0">
              <w:rPr>
                <w:rFonts w:ascii="Fira Sans Book" w:hAnsi="Fira Sans Book"/>
                <w:bCs/>
                <w:sz w:val="20"/>
                <w:lang w:val="es-ES"/>
              </w:rPr>
              <w:t>.</w:t>
            </w:r>
          </w:p>
          <w:p w:rsidR="00A955EE" w:rsidRPr="001E36F0" w:rsidRDefault="00A955EE" w:rsidP="00A955EE">
            <w:pPr>
              <w:rPr>
                <w:rFonts w:ascii="Fira Sans Book" w:hAnsi="Fira Sans Book"/>
                <w:bCs/>
                <w:sz w:val="20"/>
                <w:lang w:val="es-ES"/>
              </w:rPr>
            </w:pPr>
          </w:p>
          <w:p w:rsidR="00A955EE" w:rsidRPr="001E36F0" w:rsidRDefault="00A955EE" w:rsidP="00A955EE">
            <w:pPr>
              <w:rPr>
                <w:rFonts w:ascii="Fira Sans Book" w:hAnsi="Fira Sans Book"/>
                <w:bCs/>
                <w:sz w:val="20"/>
                <w:lang w:val="es-ES"/>
              </w:rPr>
            </w:pPr>
            <w:r w:rsidRPr="001E36F0">
              <w:rPr>
                <w:rFonts w:ascii="Fira Sans Book" w:hAnsi="Fira Sans Book"/>
                <w:bCs/>
                <w:sz w:val="20"/>
                <w:lang w:val="es-ES"/>
              </w:rPr>
              <w:t xml:space="preserve">RESULTANDO: Que en la partida </w:t>
            </w:r>
            <w:r w:rsidR="007B4850" w:rsidRPr="001E36F0">
              <w:rPr>
                <w:rFonts w:ascii="Fira Sans Book" w:hAnsi="Fira Sans Book"/>
                <w:bCs/>
                <w:sz w:val="20"/>
                <w:lang w:val="es-ES"/>
              </w:rPr>
              <w:t>231</w:t>
            </w:r>
            <w:r w:rsidRPr="001E36F0">
              <w:rPr>
                <w:rFonts w:ascii="Fira Sans Book" w:hAnsi="Fira Sans Book"/>
                <w:bCs/>
                <w:sz w:val="20"/>
                <w:lang w:val="es-ES"/>
              </w:rPr>
              <w:t>.48000 de los vigentes Presupuestos Generales existe consignación presupuestaria por importe de 9.000,00 €.</w:t>
            </w:r>
          </w:p>
          <w:p w:rsidR="00DF6B85" w:rsidRPr="001E36F0" w:rsidRDefault="00DF6B85" w:rsidP="00976234">
            <w:pPr>
              <w:rPr>
                <w:rFonts w:ascii="Fira Sans Book" w:hAnsi="Fira Sans Book"/>
                <w:bCs/>
                <w:sz w:val="20"/>
                <w:lang w:val="es-ES"/>
              </w:rPr>
            </w:pPr>
          </w:p>
          <w:p w:rsidR="003768F8" w:rsidRPr="001E36F0" w:rsidRDefault="003768F8" w:rsidP="00976234">
            <w:pPr>
              <w:rPr>
                <w:rFonts w:ascii="Fira Sans Book" w:hAnsi="Fira Sans Book"/>
                <w:bCs/>
                <w:sz w:val="20"/>
                <w:lang w:val="es-ES"/>
              </w:rPr>
            </w:pPr>
          </w:p>
        </w:tc>
      </w:tr>
      <w:bookmarkEnd w:id="0"/>
      <w:tr w:rsidR="003768F8" w:rsidRPr="00DF6B85" w:rsidTr="00A955EE">
        <w:trPr>
          <w:trHeight w:val="87"/>
        </w:trPr>
        <w:tc>
          <w:tcPr>
            <w:tcW w:w="4604" w:type="dxa"/>
          </w:tcPr>
          <w:p w:rsidR="003768F8" w:rsidRPr="00DF6B85" w:rsidRDefault="003768F8">
            <w:pPr>
              <w:pStyle w:val="DITAMEN"/>
              <w:jc w:val="center"/>
              <w:rPr>
                <w:rFonts w:ascii="Fira Sans SemiBold" w:hAnsi="Fira Sans SemiBold"/>
                <w:lang w:val="eu-ES"/>
              </w:rPr>
            </w:pPr>
            <w:r w:rsidRPr="00DF6B85">
              <w:rPr>
                <w:rFonts w:ascii="Fira Sans SemiBold" w:hAnsi="Fira Sans SemiBold"/>
                <w:lang w:val="eu-ES"/>
              </w:rPr>
              <w:lastRenderedPageBreak/>
              <w:t>EBATZI DUT</w:t>
            </w:r>
          </w:p>
          <w:p w:rsidR="003768F8" w:rsidRPr="00DF6B85" w:rsidRDefault="003768F8">
            <w:pPr>
              <w:rPr>
                <w:rFonts w:ascii="Fira Sans SemiBold" w:hAnsi="Fira Sans SemiBold"/>
                <w:sz w:val="22"/>
              </w:rPr>
            </w:pPr>
          </w:p>
        </w:tc>
        <w:tc>
          <w:tcPr>
            <w:tcW w:w="285" w:type="dxa"/>
          </w:tcPr>
          <w:p w:rsidR="003768F8" w:rsidRPr="00DF6B85" w:rsidRDefault="003768F8">
            <w:pPr>
              <w:pStyle w:val="TEXTONotificacincolumnas"/>
              <w:rPr>
                <w:rFonts w:ascii="Fira Sans SemiBold" w:hAnsi="Fira Sans SemiBold"/>
              </w:rPr>
            </w:pPr>
          </w:p>
        </w:tc>
        <w:tc>
          <w:tcPr>
            <w:tcW w:w="4603" w:type="dxa"/>
            <w:gridSpan w:val="2"/>
          </w:tcPr>
          <w:p w:rsidR="003768F8" w:rsidRPr="00DF6B85" w:rsidRDefault="003768F8">
            <w:pPr>
              <w:pStyle w:val="DITAMEN"/>
              <w:jc w:val="center"/>
              <w:rPr>
                <w:rFonts w:ascii="Fira Sans SemiBold" w:hAnsi="Fira Sans SemiBold"/>
              </w:rPr>
            </w:pPr>
            <w:r w:rsidRPr="00DF6B85">
              <w:rPr>
                <w:rFonts w:ascii="Fira Sans SemiBold" w:hAnsi="Fira Sans SemiBold"/>
              </w:rPr>
              <w:t>he resuelto</w:t>
            </w:r>
          </w:p>
        </w:tc>
      </w:tr>
      <w:tr w:rsidR="003768F8" w:rsidRPr="00A955EE" w:rsidTr="00A955EE">
        <w:tc>
          <w:tcPr>
            <w:tcW w:w="4604" w:type="dxa"/>
          </w:tcPr>
          <w:p w:rsidR="00790899" w:rsidRDefault="00790899" w:rsidP="00B6144A">
            <w:pPr>
              <w:ind w:firstLine="0"/>
              <w:rPr>
                <w:rFonts w:ascii="Fira Sans Book" w:hAnsi="Fira Sans Book"/>
                <w:sz w:val="20"/>
                <w:lang w:val="eu-ES"/>
              </w:rPr>
            </w:pPr>
            <w:r>
              <w:rPr>
                <w:rFonts w:ascii="Fira Sans Book" w:hAnsi="Fira Sans Book"/>
                <w:sz w:val="20"/>
                <w:lang w:val="eu-ES"/>
              </w:rPr>
              <w:t>LEHENENGOA</w:t>
            </w:r>
            <w:r w:rsidRPr="007D4FE1">
              <w:rPr>
                <w:rFonts w:ascii="Fira Sans Book" w:hAnsi="Fira Sans Book"/>
                <w:sz w:val="20"/>
                <w:lang w:val="eu-ES"/>
              </w:rPr>
              <w:t xml:space="preserve">.- </w:t>
            </w:r>
            <w:r>
              <w:rPr>
                <w:rFonts w:ascii="Fira Sans Book" w:hAnsi="Fira Sans Book"/>
                <w:bCs/>
                <w:sz w:val="20"/>
                <w:lang w:val="es-ES"/>
              </w:rPr>
              <w:t xml:space="preserve">Iurretako </w:t>
            </w:r>
            <w:proofErr w:type="spellStart"/>
            <w:r>
              <w:rPr>
                <w:rFonts w:ascii="Fira Sans Book" w:hAnsi="Fira Sans Book"/>
                <w:bCs/>
                <w:sz w:val="20"/>
                <w:lang w:val="es-ES"/>
              </w:rPr>
              <w:t>udalerrian</w:t>
            </w:r>
            <w:proofErr w:type="spellEnd"/>
            <w:r>
              <w:rPr>
                <w:rFonts w:ascii="Fira Sans Book" w:hAnsi="Fira Sans Book"/>
                <w:bCs/>
                <w:sz w:val="20"/>
                <w:lang w:val="es-ES"/>
              </w:rPr>
              <w:t xml:space="preserve"> </w:t>
            </w:r>
            <w:proofErr w:type="spellStart"/>
            <w:r>
              <w:rPr>
                <w:rFonts w:ascii="Fira Sans Book" w:hAnsi="Fira Sans Book"/>
                <w:bCs/>
                <w:sz w:val="20"/>
                <w:lang w:val="es-ES"/>
              </w:rPr>
              <w:t>gazteek</w:t>
            </w:r>
            <w:proofErr w:type="spellEnd"/>
            <w:r>
              <w:rPr>
                <w:rFonts w:ascii="Fira Sans Book" w:hAnsi="Fira Sans Book"/>
                <w:bCs/>
                <w:sz w:val="20"/>
                <w:lang w:val="es-ES"/>
              </w:rPr>
              <w:t xml:space="preserve"> </w:t>
            </w:r>
            <w:proofErr w:type="spellStart"/>
            <w:r>
              <w:rPr>
                <w:rFonts w:ascii="Fira Sans Book" w:hAnsi="Fira Sans Book"/>
                <w:bCs/>
                <w:sz w:val="20"/>
                <w:lang w:val="es-ES"/>
              </w:rPr>
              <w:t>alokairuko</w:t>
            </w:r>
            <w:proofErr w:type="spellEnd"/>
            <w:r>
              <w:rPr>
                <w:rFonts w:ascii="Fira Sans Book" w:hAnsi="Fira Sans Book"/>
                <w:bCs/>
                <w:sz w:val="20"/>
                <w:lang w:val="es-ES"/>
              </w:rPr>
              <w:t xml:space="preserve"> </w:t>
            </w:r>
            <w:proofErr w:type="spellStart"/>
            <w:r>
              <w:rPr>
                <w:rFonts w:ascii="Fira Sans Book" w:hAnsi="Fira Sans Book"/>
                <w:bCs/>
                <w:sz w:val="20"/>
                <w:lang w:val="es-ES"/>
              </w:rPr>
              <w:t>etxebizitzak</w:t>
            </w:r>
            <w:proofErr w:type="spellEnd"/>
            <w:r>
              <w:rPr>
                <w:rFonts w:ascii="Fira Sans Book" w:hAnsi="Fira Sans Book"/>
                <w:bCs/>
                <w:sz w:val="20"/>
                <w:lang w:val="es-ES"/>
              </w:rPr>
              <w:t xml:space="preserve"> </w:t>
            </w:r>
            <w:proofErr w:type="spellStart"/>
            <w:r>
              <w:rPr>
                <w:rFonts w:ascii="Fira Sans Book" w:hAnsi="Fira Sans Book"/>
                <w:bCs/>
                <w:sz w:val="20"/>
                <w:lang w:val="es-ES"/>
              </w:rPr>
              <w:t>eskuratzeko</w:t>
            </w:r>
            <w:proofErr w:type="spellEnd"/>
            <w:r>
              <w:rPr>
                <w:rFonts w:ascii="Fira Sans Book" w:hAnsi="Fira Sans Book"/>
                <w:bCs/>
                <w:sz w:val="20"/>
                <w:lang w:val="es-ES"/>
              </w:rPr>
              <w:t xml:space="preserve"> </w:t>
            </w:r>
            <w:proofErr w:type="spellStart"/>
            <w:r>
              <w:rPr>
                <w:rFonts w:ascii="Fira Sans Book" w:hAnsi="Fira Sans Book"/>
                <w:bCs/>
                <w:sz w:val="20"/>
                <w:lang w:val="es-ES"/>
              </w:rPr>
              <w:t>diru-laguntzak</w:t>
            </w:r>
            <w:proofErr w:type="spellEnd"/>
            <w:r>
              <w:rPr>
                <w:rFonts w:ascii="Fira Sans Book" w:hAnsi="Fira Sans Book"/>
                <w:bCs/>
                <w:sz w:val="20"/>
                <w:lang w:val="es-ES"/>
              </w:rPr>
              <w:t xml:space="preserve"> </w:t>
            </w:r>
            <w:proofErr w:type="spellStart"/>
            <w:r>
              <w:rPr>
                <w:rFonts w:ascii="Fira Sans Book" w:hAnsi="Fira Sans Book"/>
                <w:bCs/>
                <w:sz w:val="20"/>
                <w:lang w:val="es-ES"/>
              </w:rPr>
              <w:t>arautzen</w:t>
            </w:r>
            <w:proofErr w:type="spellEnd"/>
            <w:r>
              <w:rPr>
                <w:rFonts w:ascii="Fira Sans Book" w:hAnsi="Fira Sans Book"/>
                <w:bCs/>
                <w:sz w:val="20"/>
                <w:lang w:val="es-ES"/>
              </w:rPr>
              <w:t xml:space="preserve"> </w:t>
            </w:r>
            <w:proofErr w:type="spellStart"/>
            <w:r>
              <w:rPr>
                <w:rFonts w:ascii="Fira Sans Book" w:hAnsi="Fira Sans Book"/>
                <w:bCs/>
                <w:sz w:val="20"/>
                <w:lang w:val="es-ES"/>
              </w:rPr>
              <w:t>dituen</w:t>
            </w:r>
            <w:proofErr w:type="spellEnd"/>
            <w:r>
              <w:rPr>
                <w:rFonts w:ascii="Fira Sans Book" w:hAnsi="Fira Sans Book"/>
                <w:bCs/>
                <w:sz w:val="20"/>
                <w:lang w:val="es-ES"/>
              </w:rPr>
              <w:t xml:space="preserve"> </w:t>
            </w:r>
            <w:proofErr w:type="spellStart"/>
            <w:r>
              <w:rPr>
                <w:rFonts w:ascii="Fira Sans Book" w:hAnsi="Fira Sans Book"/>
                <w:bCs/>
                <w:sz w:val="20"/>
                <w:lang w:val="es-ES"/>
              </w:rPr>
              <w:t>oinarriak</w:t>
            </w:r>
            <w:proofErr w:type="spellEnd"/>
            <w:r>
              <w:rPr>
                <w:rFonts w:ascii="Fira Sans Book" w:hAnsi="Fira Sans Book"/>
                <w:bCs/>
                <w:sz w:val="20"/>
                <w:lang w:val="es-ES"/>
              </w:rPr>
              <w:t xml:space="preserve"> </w:t>
            </w:r>
            <w:r w:rsidRPr="007D4FE1">
              <w:rPr>
                <w:rFonts w:ascii="Fira Sans Book" w:hAnsi="Fira Sans Book"/>
                <w:sz w:val="20"/>
                <w:lang w:val="eu-ES"/>
              </w:rPr>
              <w:t xml:space="preserve">onestea </w:t>
            </w:r>
            <w:r w:rsidR="00B6144A">
              <w:rPr>
                <w:rFonts w:ascii="Fira Sans Book" w:hAnsi="Fira Sans Book"/>
                <w:sz w:val="20"/>
                <w:lang w:val="eu-ES"/>
              </w:rPr>
              <w:t>2021e</w:t>
            </w:r>
            <w:r>
              <w:rPr>
                <w:rFonts w:ascii="Fira Sans Book" w:hAnsi="Fira Sans Book"/>
                <w:sz w:val="20"/>
                <w:lang w:val="eu-ES"/>
              </w:rPr>
              <w:t>ko ekitaldirako</w:t>
            </w:r>
            <w:r w:rsidRPr="007D4FE1">
              <w:rPr>
                <w:rFonts w:ascii="Fira Sans Book" w:hAnsi="Fira Sans Book"/>
                <w:sz w:val="20"/>
                <w:lang w:val="eu-ES"/>
              </w:rPr>
              <w:t xml:space="preserve"> (</w:t>
            </w:r>
            <w:r>
              <w:rPr>
                <w:rFonts w:ascii="Fira Sans Book" w:hAnsi="Fira Sans Book"/>
                <w:sz w:val="20"/>
                <w:lang w:val="eu-ES"/>
              </w:rPr>
              <w:t>e</w:t>
            </w:r>
            <w:r w:rsidRPr="007D4FE1">
              <w:rPr>
                <w:rFonts w:ascii="Fira Sans Book" w:hAnsi="Fira Sans Book"/>
                <w:sz w:val="20"/>
                <w:lang w:val="eu-ES"/>
              </w:rPr>
              <w:t>ranskina)</w:t>
            </w:r>
            <w:r>
              <w:rPr>
                <w:rFonts w:ascii="Fira Sans Book" w:hAnsi="Fira Sans Book"/>
                <w:sz w:val="20"/>
                <w:lang w:val="eu-ES"/>
              </w:rPr>
              <w:t>.</w:t>
            </w:r>
          </w:p>
          <w:p w:rsidR="00790899" w:rsidRPr="007D4FE1" w:rsidRDefault="00790899" w:rsidP="00790899">
            <w:pPr>
              <w:ind w:firstLine="533"/>
              <w:rPr>
                <w:rFonts w:ascii="Fira Sans Book" w:hAnsi="Fira Sans Book"/>
                <w:sz w:val="20"/>
                <w:lang w:val="eu-ES"/>
              </w:rPr>
            </w:pPr>
          </w:p>
          <w:p w:rsidR="00A955EE" w:rsidRDefault="00790899" w:rsidP="00B6144A">
            <w:pPr>
              <w:ind w:firstLine="0"/>
              <w:rPr>
                <w:rFonts w:ascii="Fira Sans Book" w:hAnsi="Fira Sans Book"/>
                <w:sz w:val="20"/>
                <w:lang w:val="eu-ES"/>
              </w:rPr>
            </w:pPr>
            <w:r>
              <w:rPr>
                <w:rFonts w:ascii="Fira Sans Book" w:hAnsi="Fira Sans Book"/>
                <w:sz w:val="20"/>
                <w:lang w:val="eu-ES"/>
              </w:rPr>
              <w:t>BIGARRENA</w:t>
            </w:r>
            <w:r w:rsidR="00A955EE" w:rsidRPr="007D4FE1">
              <w:rPr>
                <w:rFonts w:ascii="Fira Sans Book" w:hAnsi="Fira Sans Book"/>
                <w:sz w:val="20"/>
                <w:lang w:val="eu-ES"/>
              </w:rPr>
              <w:t xml:space="preserve">.- </w:t>
            </w:r>
            <w:r w:rsidR="00A955EE" w:rsidRPr="00A955EE">
              <w:rPr>
                <w:rFonts w:ascii="Fira Sans Book" w:hAnsi="Fira Sans Book"/>
                <w:bCs/>
                <w:sz w:val="20"/>
                <w:lang w:val="es-ES"/>
              </w:rPr>
              <w:t xml:space="preserve">Iurretako </w:t>
            </w:r>
            <w:proofErr w:type="spellStart"/>
            <w:r w:rsidR="00A955EE" w:rsidRPr="00A955EE">
              <w:rPr>
                <w:rFonts w:ascii="Fira Sans Book" w:hAnsi="Fira Sans Book"/>
                <w:bCs/>
                <w:sz w:val="20"/>
                <w:lang w:val="es-ES"/>
              </w:rPr>
              <w:t>udalerrian</w:t>
            </w:r>
            <w:proofErr w:type="spellEnd"/>
            <w:r w:rsidR="00A955EE" w:rsidRPr="00A955EE">
              <w:rPr>
                <w:rFonts w:ascii="Fira Sans Book" w:hAnsi="Fira Sans Book"/>
                <w:bCs/>
                <w:sz w:val="20"/>
                <w:lang w:val="es-ES"/>
              </w:rPr>
              <w:t xml:space="preserve"> </w:t>
            </w:r>
            <w:proofErr w:type="spellStart"/>
            <w:r w:rsidR="00A955EE" w:rsidRPr="00A955EE">
              <w:rPr>
                <w:rFonts w:ascii="Fira Sans Book" w:hAnsi="Fira Sans Book"/>
                <w:bCs/>
                <w:sz w:val="20"/>
                <w:lang w:val="es-ES"/>
              </w:rPr>
              <w:t>gazteek</w:t>
            </w:r>
            <w:proofErr w:type="spellEnd"/>
            <w:r w:rsidR="00A955EE" w:rsidRPr="00A955EE">
              <w:rPr>
                <w:rFonts w:ascii="Fira Sans Book" w:hAnsi="Fira Sans Book"/>
                <w:bCs/>
                <w:sz w:val="20"/>
                <w:lang w:val="es-ES"/>
              </w:rPr>
              <w:t xml:space="preserve"> </w:t>
            </w:r>
            <w:proofErr w:type="spellStart"/>
            <w:r w:rsidR="00A955EE" w:rsidRPr="00A955EE">
              <w:rPr>
                <w:rFonts w:ascii="Fira Sans Book" w:hAnsi="Fira Sans Book"/>
                <w:bCs/>
                <w:sz w:val="20"/>
                <w:lang w:val="es-ES"/>
              </w:rPr>
              <w:t>alokairuko</w:t>
            </w:r>
            <w:proofErr w:type="spellEnd"/>
            <w:r w:rsidR="00A955EE" w:rsidRPr="00A955EE">
              <w:rPr>
                <w:rFonts w:ascii="Fira Sans Book" w:hAnsi="Fira Sans Book"/>
                <w:bCs/>
                <w:sz w:val="20"/>
                <w:lang w:val="es-ES"/>
              </w:rPr>
              <w:t xml:space="preserve"> </w:t>
            </w:r>
            <w:proofErr w:type="spellStart"/>
            <w:r w:rsidR="00A955EE" w:rsidRPr="00A955EE">
              <w:rPr>
                <w:rFonts w:ascii="Fira Sans Book" w:hAnsi="Fira Sans Book"/>
                <w:bCs/>
                <w:sz w:val="20"/>
                <w:lang w:val="es-ES"/>
              </w:rPr>
              <w:t>etxebizitzak</w:t>
            </w:r>
            <w:proofErr w:type="spellEnd"/>
            <w:r w:rsidR="00A955EE" w:rsidRPr="00A955EE">
              <w:rPr>
                <w:rFonts w:ascii="Fira Sans Book" w:hAnsi="Fira Sans Book"/>
                <w:bCs/>
                <w:sz w:val="20"/>
                <w:lang w:val="es-ES"/>
              </w:rPr>
              <w:t xml:space="preserve"> </w:t>
            </w:r>
            <w:proofErr w:type="spellStart"/>
            <w:r w:rsidR="00A955EE" w:rsidRPr="00A955EE">
              <w:rPr>
                <w:rFonts w:ascii="Fira Sans Book" w:hAnsi="Fira Sans Book"/>
                <w:bCs/>
                <w:sz w:val="20"/>
                <w:lang w:val="es-ES"/>
              </w:rPr>
              <w:t>eskuratzeko</w:t>
            </w:r>
            <w:proofErr w:type="spellEnd"/>
            <w:r w:rsidR="00A955EE" w:rsidRPr="00A955EE">
              <w:rPr>
                <w:rFonts w:ascii="Fira Sans Book" w:hAnsi="Fira Sans Book"/>
                <w:bCs/>
                <w:sz w:val="20"/>
                <w:lang w:val="es-ES"/>
              </w:rPr>
              <w:t xml:space="preserve"> </w:t>
            </w:r>
            <w:proofErr w:type="spellStart"/>
            <w:r w:rsidR="00A955EE" w:rsidRPr="00A955EE">
              <w:rPr>
                <w:rFonts w:ascii="Fira Sans Book" w:hAnsi="Fira Sans Book"/>
                <w:bCs/>
                <w:sz w:val="20"/>
                <w:lang w:val="es-ES"/>
              </w:rPr>
              <w:t>diru-laguntzak</w:t>
            </w:r>
            <w:proofErr w:type="spellEnd"/>
            <w:r w:rsidR="00A955EE" w:rsidRPr="00A955EE">
              <w:rPr>
                <w:rFonts w:ascii="Fira Sans Book" w:hAnsi="Fira Sans Book"/>
                <w:bCs/>
                <w:sz w:val="20"/>
                <w:lang w:val="es-ES"/>
              </w:rPr>
              <w:t xml:space="preserve"> </w:t>
            </w:r>
            <w:r w:rsidR="00A955EE" w:rsidRPr="007D4FE1">
              <w:rPr>
                <w:rFonts w:ascii="Fira Sans Book" w:hAnsi="Fira Sans Book"/>
                <w:sz w:val="20"/>
                <w:lang w:val="eu-ES"/>
              </w:rPr>
              <w:t xml:space="preserve">emateko deialdia onestea, </w:t>
            </w:r>
            <w:r w:rsidR="00B6144A">
              <w:rPr>
                <w:rFonts w:ascii="Fira Sans Book" w:hAnsi="Fira Sans Book"/>
                <w:sz w:val="20"/>
                <w:lang w:val="eu-ES"/>
              </w:rPr>
              <w:t>2021e</w:t>
            </w:r>
            <w:r w:rsidR="00A955EE" w:rsidRPr="007D4FE1">
              <w:rPr>
                <w:rFonts w:ascii="Fira Sans Book" w:hAnsi="Fira Sans Book"/>
                <w:sz w:val="20"/>
                <w:lang w:val="eu-ES"/>
              </w:rPr>
              <w:t xml:space="preserve">ko ekitaldirako. </w:t>
            </w:r>
          </w:p>
          <w:p w:rsidR="00E13395" w:rsidRPr="007D4FE1" w:rsidRDefault="00E13395" w:rsidP="00A955EE">
            <w:pPr>
              <w:ind w:firstLine="533"/>
              <w:rPr>
                <w:rFonts w:ascii="Fira Sans Book" w:hAnsi="Fira Sans Book"/>
                <w:sz w:val="20"/>
                <w:lang w:val="eu-ES"/>
              </w:rPr>
            </w:pPr>
          </w:p>
          <w:p w:rsidR="003768F8" w:rsidRPr="00A955EE" w:rsidRDefault="00A955EE" w:rsidP="00B6144A">
            <w:pPr>
              <w:ind w:firstLine="0"/>
              <w:rPr>
                <w:rFonts w:ascii="Fira Sans Book" w:hAnsi="Fira Sans Book"/>
                <w:bCs/>
                <w:sz w:val="20"/>
                <w:lang w:val="es-ES"/>
              </w:rPr>
            </w:pPr>
            <w:r>
              <w:rPr>
                <w:rFonts w:ascii="Fira Sans Book" w:hAnsi="Fira Sans Book"/>
                <w:bCs/>
                <w:sz w:val="20"/>
                <w:lang w:val="es-ES"/>
              </w:rPr>
              <w:t>HIRUGARRENA</w:t>
            </w:r>
            <w:r w:rsidR="003768F8" w:rsidRPr="00A955EE">
              <w:rPr>
                <w:rFonts w:ascii="Fira Sans Book" w:hAnsi="Fira Sans Book"/>
                <w:bCs/>
                <w:sz w:val="20"/>
                <w:lang w:val="es-ES"/>
              </w:rPr>
              <w:t>.- 20</w:t>
            </w:r>
            <w:r w:rsidR="00B6144A">
              <w:rPr>
                <w:rFonts w:ascii="Fira Sans Book" w:hAnsi="Fira Sans Book"/>
                <w:bCs/>
                <w:sz w:val="20"/>
                <w:lang w:val="es-ES"/>
              </w:rPr>
              <w:t>21e</w:t>
            </w:r>
            <w:r w:rsidR="003768F8" w:rsidRPr="00A955EE">
              <w:rPr>
                <w:rFonts w:ascii="Fira Sans Book" w:hAnsi="Fira Sans Book"/>
                <w:bCs/>
                <w:sz w:val="20"/>
                <w:lang w:val="es-ES"/>
              </w:rPr>
              <w:t xml:space="preserve">ko </w:t>
            </w:r>
            <w:proofErr w:type="spellStart"/>
            <w:r w:rsidR="003768F8" w:rsidRPr="00A955EE">
              <w:rPr>
                <w:rFonts w:ascii="Fira Sans Book" w:hAnsi="Fira Sans Book"/>
                <w:bCs/>
                <w:sz w:val="20"/>
                <w:lang w:val="es-ES"/>
              </w:rPr>
              <w:t>diru-laguntzen</w:t>
            </w:r>
            <w:proofErr w:type="spellEnd"/>
            <w:r w:rsidR="003768F8" w:rsidRPr="00A955EE">
              <w:rPr>
                <w:rFonts w:ascii="Fira Sans Book" w:hAnsi="Fira Sans Book"/>
                <w:bCs/>
                <w:sz w:val="20"/>
                <w:lang w:val="es-ES"/>
              </w:rPr>
              <w:t xml:space="preserve"> </w:t>
            </w:r>
            <w:proofErr w:type="spellStart"/>
            <w:r w:rsidR="003768F8" w:rsidRPr="00A955EE">
              <w:rPr>
                <w:rFonts w:ascii="Fira Sans Book" w:hAnsi="Fira Sans Book"/>
                <w:bCs/>
                <w:sz w:val="20"/>
                <w:lang w:val="es-ES"/>
              </w:rPr>
              <w:t>deialdirako</w:t>
            </w:r>
            <w:proofErr w:type="spellEnd"/>
            <w:r w:rsidR="003768F8" w:rsidRPr="00A955EE">
              <w:rPr>
                <w:rFonts w:ascii="Fira Sans Book" w:hAnsi="Fira Sans Book"/>
                <w:bCs/>
                <w:sz w:val="20"/>
                <w:lang w:val="es-ES"/>
              </w:rPr>
              <w:t xml:space="preserve"> </w:t>
            </w:r>
            <w:proofErr w:type="spellStart"/>
            <w:r w:rsidR="003768F8" w:rsidRPr="00A955EE">
              <w:rPr>
                <w:rFonts w:ascii="Fira Sans Book" w:hAnsi="Fira Sans Book"/>
                <w:bCs/>
                <w:sz w:val="20"/>
                <w:lang w:val="es-ES"/>
              </w:rPr>
              <w:t>eskaerak</w:t>
            </w:r>
            <w:proofErr w:type="spellEnd"/>
            <w:r w:rsidR="003768F8" w:rsidRPr="00A955EE">
              <w:rPr>
                <w:rFonts w:ascii="Fira Sans Book" w:hAnsi="Fira Sans Book"/>
                <w:bCs/>
                <w:sz w:val="20"/>
                <w:lang w:val="es-ES"/>
              </w:rPr>
              <w:t xml:space="preserve"> </w:t>
            </w:r>
            <w:proofErr w:type="spellStart"/>
            <w:r w:rsidR="003768F8" w:rsidRPr="00A955EE">
              <w:rPr>
                <w:rFonts w:ascii="Fira Sans Book" w:hAnsi="Fira Sans Book"/>
                <w:bCs/>
                <w:sz w:val="20"/>
                <w:lang w:val="es-ES"/>
              </w:rPr>
              <w:t>aurkezteko</w:t>
            </w:r>
            <w:proofErr w:type="spellEnd"/>
            <w:r w:rsidR="003768F8" w:rsidRPr="00A955EE">
              <w:rPr>
                <w:rFonts w:ascii="Fira Sans Book" w:hAnsi="Fira Sans Book"/>
                <w:bCs/>
                <w:sz w:val="20"/>
                <w:lang w:val="es-ES"/>
              </w:rPr>
              <w:t xml:space="preserve"> </w:t>
            </w:r>
            <w:proofErr w:type="spellStart"/>
            <w:r w:rsidR="003768F8" w:rsidRPr="00A955EE">
              <w:rPr>
                <w:rFonts w:ascii="Fira Sans Book" w:hAnsi="Fira Sans Book"/>
                <w:bCs/>
                <w:sz w:val="20"/>
                <w:lang w:val="es-ES"/>
              </w:rPr>
              <w:t>epea</w:t>
            </w:r>
            <w:proofErr w:type="spellEnd"/>
            <w:r w:rsidR="003768F8" w:rsidRPr="00A955EE">
              <w:rPr>
                <w:rFonts w:ascii="Fira Sans Book" w:hAnsi="Fira Sans Book"/>
                <w:bCs/>
                <w:sz w:val="20"/>
                <w:lang w:val="es-ES"/>
              </w:rPr>
              <w:t xml:space="preserve"> </w:t>
            </w:r>
            <w:proofErr w:type="spellStart"/>
            <w:r w:rsidR="003768F8" w:rsidRPr="00A955EE">
              <w:rPr>
                <w:rFonts w:ascii="Fira Sans Book" w:hAnsi="Fira Sans Book"/>
                <w:bCs/>
                <w:sz w:val="20"/>
                <w:lang w:val="es-ES"/>
              </w:rPr>
              <w:t>aurtengo</w:t>
            </w:r>
            <w:proofErr w:type="spellEnd"/>
            <w:r w:rsidR="003768F8" w:rsidRPr="00A955EE">
              <w:rPr>
                <w:rFonts w:ascii="Fira Sans Book" w:hAnsi="Fira Sans Book"/>
                <w:bCs/>
                <w:sz w:val="20"/>
                <w:lang w:val="es-ES"/>
              </w:rPr>
              <w:t xml:space="preserve"> </w:t>
            </w:r>
            <w:proofErr w:type="spellStart"/>
            <w:r>
              <w:rPr>
                <w:rFonts w:ascii="Fira Sans Book" w:hAnsi="Fira Sans Book"/>
                <w:bCs/>
                <w:sz w:val="20"/>
                <w:lang w:val="es-ES"/>
              </w:rPr>
              <w:t>azaroaren</w:t>
            </w:r>
            <w:proofErr w:type="spellEnd"/>
            <w:r>
              <w:rPr>
                <w:rFonts w:ascii="Fira Sans Book" w:hAnsi="Fira Sans Book"/>
                <w:bCs/>
                <w:sz w:val="20"/>
                <w:lang w:val="es-ES"/>
              </w:rPr>
              <w:t xml:space="preserve"> 1</w:t>
            </w:r>
            <w:r w:rsidR="00790899">
              <w:rPr>
                <w:rFonts w:ascii="Fira Sans Book" w:hAnsi="Fira Sans Book"/>
                <w:bCs/>
                <w:sz w:val="20"/>
                <w:lang w:val="es-ES"/>
              </w:rPr>
              <w:t>6</w:t>
            </w:r>
            <w:r>
              <w:rPr>
                <w:rFonts w:ascii="Fira Sans Book" w:hAnsi="Fira Sans Book"/>
                <w:bCs/>
                <w:sz w:val="20"/>
                <w:lang w:val="es-ES"/>
              </w:rPr>
              <w:t xml:space="preserve">tik </w:t>
            </w:r>
            <w:proofErr w:type="spellStart"/>
            <w:r>
              <w:rPr>
                <w:rFonts w:ascii="Fira Sans Book" w:hAnsi="Fira Sans Book"/>
                <w:bCs/>
                <w:sz w:val="20"/>
                <w:lang w:val="es-ES"/>
              </w:rPr>
              <w:t>abenduaren</w:t>
            </w:r>
            <w:proofErr w:type="spellEnd"/>
            <w:r>
              <w:rPr>
                <w:rFonts w:ascii="Fira Sans Book" w:hAnsi="Fira Sans Book"/>
                <w:bCs/>
                <w:sz w:val="20"/>
                <w:lang w:val="es-ES"/>
              </w:rPr>
              <w:t xml:space="preserve"> 15era</w:t>
            </w:r>
            <w:r w:rsidR="00B93A44" w:rsidRPr="00A955EE">
              <w:rPr>
                <w:rFonts w:ascii="Fira Sans Book" w:hAnsi="Fira Sans Book"/>
                <w:bCs/>
                <w:sz w:val="20"/>
                <w:lang w:val="es-ES"/>
              </w:rPr>
              <w:t xml:space="preserve"> </w:t>
            </w:r>
            <w:proofErr w:type="spellStart"/>
            <w:r w:rsidR="00B93A44" w:rsidRPr="00A955EE">
              <w:rPr>
                <w:rFonts w:ascii="Fira Sans Book" w:hAnsi="Fira Sans Book"/>
                <w:bCs/>
                <w:sz w:val="20"/>
                <w:lang w:val="es-ES"/>
              </w:rPr>
              <w:t>izango</w:t>
            </w:r>
            <w:proofErr w:type="spellEnd"/>
            <w:r w:rsidR="003768F8" w:rsidRPr="00A955EE">
              <w:rPr>
                <w:rFonts w:ascii="Fira Sans Book" w:hAnsi="Fira Sans Book"/>
                <w:bCs/>
                <w:sz w:val="20"/>
                <w:lang w:val="es-ES"/>
              </w:rPr>
              <w:t xml:space="preserve"> da (</w:t>
            </w:r>
            <w:proofErr w:type="spellStart"/>
            <w:r w:rsidR="003768F8" w:rsidRPr="00A955EE">
              <w:rPr>
                <w:rFonts w:ascii="Fira Sans Book" w:hAnsi="Fira Sans Book"/>
                <w:bCs/>
                <w:sz w:val="20"/>
                <w:lang w:val="es-ES"/>
              </w:rPr>
              <w:t>biak</w:t>
            </w:r>
            <w:proofErr w:type="spellEnd"/>
            <w:r w:rsidR="003768F8" w:rsidRPr="00A955EE">
              <w:rPr>
                <w:rFonts w:ascii="Fira Sans Book" w:hAnsi="Fira Sans Book"/>
                <w:bCs/>
                <w:sz w:val="20"/>
                <w:lang w:val="es-ES"/>
              </w:rPr>
              <w:t xml:space="preserve"> </w:t>
            </w:r>
            <w:proofErr w:type="spellStart"/>
            <w:r w:rsidR="003768F8" w:rsidRPr="00A955EE">
              <w:rPr>
                <w:rFonts w:ascii="Fira Sans Book" w:hAnsi="Fira Sans Book"/>
                <w:bCs/>
                <w:sz w:val="20"/>
                <w:lang w:val="es-ES"/>
              </w:rPr>
              <w:t>barne</w:t>
            </w:r>
            <w:proofErr w:type="spellEnd"/>
            <w:r w:rsidR="003768F8" w:rsidRPr="00A955EE">
              <w:rPr>
                <w:rFonts w:ascii="Fira Sans Book" w:hAnsi="Fira Sans Book"/>
                <w:bCs/>
                <w:sz w:val="20"/>
                <w:lang w:val="es-ES"/>
              </w:rPr>
              <w:t>).</w:t>
            </w:r>
          </w:p>
          <w:p w:rsidR="003768F8" w:rsidRDefault="003768F8" w:rsidP="00A955EE">
            <w:pPr>
              <w:ind w:firstLine="533"/>
              <w:rPr>
                <w:rFonts w:ascii="Fira Sans Book" w:hAnsi="Fira Sans Book"/>
                <w:bCs/>
                <w:sz w:val="20"/>
                <w:lang w:val="es-ES"/>
              </w:rPr>
            </w:pPr>
          </w:p>
          <w:p w:rsidR="00790899" w:rsidRDefault="00790899" w:rsidP="00B6144A">
            <w:pPr>
              <w:ind w:firstLine="0"/>
              <w:rPr>
                <w:rFonts w:ascii="Fira Sans Book" w:hAnsi="Fira Sans Book"/>
                <w:sz w:val="20"/>
                <w:lang w:val="eu-ES"/>
              </w:rPr>
            </w:pPr>
            <w:r>
              <w:rPr>
                <w:rFonts w:ascii="Fira Sans Book" w:hAnsi="Fira Sans Book"/>
                <w:sz w:val="20"/>
                <w:lang w:val="eu-ES"/>
              </w:rPr>
              <w:t>LAUGARRENA.- Honako erabaki hau diru-laguntzen oinarri nazionalean, Bizkaiko Aldizkari Ofizialean, udaletxeko iragarki-taulan eta web orrian argitaratzea.</w:t>
            </w:r>
          </w:p>
          <w:p w:rsidR="00015500" w:rsidRPr="00A955EE" w:rsidRDefault="00015500" w:rsidP="00A955EE">
            <w:pPr>
              <w:ind w:firstLine="533"/>
              <w:rPr>
                <w:rFonts w:ascii="Fira Sans Book" w:hAnsi="Fira Sans Book"/>
                <w:bCs/>
                <w:sz w:val="20"/>
                <w:lang w:val="es-ES"/>
              </w:rPr>
            </w:pPr>
          </w:p>
          <w:p w:rsidR="00A955EE" w:rsidRDefault="00A955EE" w:rsidP="00B6144A">
            <w:pPr>
              <w:ind w:firstLine="0"/>
              <w:rPr>
                <w:rFonts w:ascii="Fira Sans Book" w:hAnsi="Fira Sans Book"/>
                <w:sz w:val="20"/>
                <w:lang w:val="eu-ES"/>
              </w:rPr>
            </w:pPr>
            <w:r>
              <w:rPr>
                <w:rFonts w:ascii="Fira Sans Book" w:hAnsi="Fira Sans Book"/>
                <w:sz w:val="20"/>
                <w:lang w:val="eu-ES"/>
              </w:rPr>
              <w:t>BOSGARRENA.- Ebazpen hau Kontu-hartzailetza Sailari eta Herritarrei Arreta Emateko Zerbitzuari helaraztea.</w:t>
            </w:r>
          </w:p>
          <w:p w:rsidR="003768F8" w:rsidRPr="00A955EE" w:rsidRDefault="003768F8" w:rsidP="00A955EE">
            <w:pPr>
              <w:ind w:firstLine="533"/>
              <w:rPr>
                <w:rFonts w:ascii="Fira Sans Book" w:hAnsi="Fira Sans Book"/>
                <w:bCs/>
                <w:sz w:val="20"/>
                <w:lang w:val="es-ES"/>
              </w:rPr>
            </w:pPr>
          </w:p>
        </w:tc>
        <w:tc>
          <w:tcPr>
            <w:tcW w:w="285" w:type="dxa"/>
          </w:tcPr>
          <w:p w:rsidR="003768F8" w:rsidRPr="00A955EE" w:rsidRDefault="003768F8" w:rsidP="00A955EE">
            <w:pPr>
              <w:ind w:firstLine="533"/>
              <w:rPr>
                <w:rFonts w:ascii="Fira Sans Book" w:hAnsi="Fira Sans Book"/>
                <w:bCs/>
                <w:sz w:val="20"/>
                <w:lang w:val="es-ES"/>
              </w:rPr>
            </w:pPr>
          </w:p>
        </w:tc>
        <w:tc>
          <w:tcPr>
            <w:tcW w:w="4603" w:type="dxa"/>
            <w:gridSpan w:val="2"/>
          </w:tcPr>
          <w:p w:rsidR="00790899" w:rsidRDefault="00790899" w:rsidP="00B6144A">
            <w:pPr>
              <w:ind w:firstLine="0"/>
              <w:rPr>
                <w:rFonts w:ascii="Fira Sans Book" w:hAnsi="Fira Sans Book"/>
                <w:bCs/>
                <w:sz w:val="20"/>
                <w:lang w:val="es-ES"/>
              </w:rPr>
            </w:pPr>
            <w:r>
              <w:rPr>
                <w:rFonts w:ascii="Fira Sans Book" w:hAnsi="Fira Sans Book"/>
                <w:bCs/>
                <w:sz w:val="20"/>
                <w:lang w:val="es-ES"/>
              </w:rPr>
              <w:t>PRIMERO</w:t>
            </w:r>
            <w:r w:rsidRPr="00A955EE">
              <w:rPr>
                <w:rFonts w:ascii="Fira Sans Book" w:hAnsi="Fira Sans Book"/>
                <w:bCs/>
                <w:sz w:val="20"/>
                <w:lang w:val="es-ES"/>
              </w:rPr>
              <w:t xml:space="preserve">.- Aprobar las </w:t>
            </w:r>
            <w:r>
              <w:rPr>
                <w:rFonts w:ascii="Fira Sans Book" w:hAnsi="Fira Sans Book"/>
                <w:bCs/>
                <w:sz w:val="20"/>
                <w:lang w:val="es-ES"/>
              </w:rPr>
              <w:t xml:space="preserve">Bases reguladoras de la concesión de subvenciones con destino a </w:t>
            </w:r>
            <w:r w:rsidRPr="00A955EE">
              <w:rPr>
                <w:rFonts w:ascii="Fira Sans Book" w:hAnsi="Fira Sans Book"/>
                <w:bCs/>
                <w:sz w:val="20"/>
                <w:lang w:val="es-ES"/>
              </w:rPr>
              <w:t>ayudas de alquiler de vivienda para jóvenes en el municipio de Iurreta</w:t>
            </w:r>
            <w:r w:rsidR="00B6144A">
              <w:rPr>
                <w:rFonts w:ascii="Fira Sans Book" w:hAnsi="Fira Sans Book"/>
                <w:bCs/>
                <w:sz w:val="20"/>
                <w:lang w:val="es-ES"/>
              </w:rPr>
              <w:t xml:space="preserve"> durante el año 2021</w:t>
            </w:r>
            <w:r w:rsidRPr="00A955EE">
              <w:rPr>
                <w:rFonts w:ascii="Fira Sans Book" w:hAnsi="Fira Sans Book"/>
                <w:bCs/>
                <w:sz w:val="20"/>
                <w:lang w:val="es-ES"/>
              </w:rPr>
              <w:t xml:space="preserve"> (</w:t>
            </w:r>
            <w:r>
              <w:rPr>
                <w:rFonts w:ascii="Fira Sans Book" w:hAnsi="Fira Sans Book"/>
                <w:bCs/>
                <w:sz w:val="20"/>
                <w:lang w:val="es-ES"/>
              </w:rPr>
              <w:t>anexo</w:t>
            </w:r>
            <w:r w:rsidRPr="00A955EE">
              <w:rPr>
                <w:rFonts w:ascii="Fira Sans Book" w:hAnsi="Fira Sans Book"/>
                <w:bCs/>
                <w:sz w:val="20"/>
                <w:lang w:val="es-ES"/>
              </w:rPr>
              <w:t>).</w:t>
            </w:r>
          </w:p>
          <w:p w:rsidR="00790899" w:rsidRPr="00A955EE" w:rsidRDefault="00790899" w:rsidP="00790899">
            <w:pPr>
              <w:ind w:firstLine="533"/>
              <w:rPr>
                <w:rFonts w:ascii="Fira Sans Book" w:hAnsi="Fira Sans Book"/>
                <w:bCs/>
                <w:sz w:val="20"/>
                <w:lang w:val="es-ES"/>
              </w:rPr>
            </w:pPr>
          </w:p>
          <w:p w:rsidR="00A955EE" w:rsidRDefault="00790899" w:rsidP="00B6144A">
            <w:pPr>
              <w:ind w:firstLine="0"/>
              <w:rPr>
                <w:rFonts w:ascii="Fira Sans Book" w:hAnsi="Fira Sans Book"/>
                <w:bCs/>
                <w:sz w:val="20"/>
                <w:lang w:val="es-ES"/>
              </w:rPr>
            </w:pPr>
            <w:r>
              <w:rPr>
                <w:rFonts w:ascii="Fira Sans Book" w:hAnsi="Fira Sans Book"/>
                <w:bCs/>
                <w:sz w:val="20"/>
                <w:lang w:val="es-ES"/>
              </w:rPr>
              <w:t>BIGARRENA</w:t>
            </w:r>
            <w:r w:rsidR="00A955EE" w:rsidRPr="00A955EE">
              <w:rPr>
                <w:rFonts w:ascii="Fira Sans Book" w:hAnsi="Fira Sans Book"/>
                <w:bCs/>
                <w:sz w:val="20"/>
                <w:lang w:val="es-ES"/>
              </w:rPr>
              <w:t xml:space="preserve">.- Aprobar la convocatoria para la concesión de subvenciones con destino a ayudas de alquiler de vivienda para jóvenes en el municipio de Iurreta durante el año </w:t>
            </w:r>
            <w:r w:rsidR="00B6144A">
              <w:rPr>
                <w:rFonts w:ascii="Fira Sans Book" w:hAnsi="Fira Sans Book"/>
                <w:bCs/>
                <w:sz w:val="20"/>
                <w:lang w:val="es-ES"/>
              </w:rPr>
              <w:t>2021</w:t>
            </w:r>
            <w:r w:rsidR="00A955EE" w:rsidRPr="00A955EE">
              <w:rPr>
                <w:rFonts w:ascii="Fira Sans Book" w:hAnsi="Fira Sans Book"/>
                <w:bCs/>
                <w:sz w:val="20"/>
                <w:lang w:val="es-ES"/>
              </w:rPr>
              <w:t>.</w:t>
            </w:r>
          </w:p>
          <w:p w:rsidR="00E13395" w:rsidRPr="00A955EE" w:rsidRDefault="00E13395" w:rsidP="00A955EE">
            <w:pPr>
              <w:ind w:firstLine="533"/>
              <w:rPr>
                <w:rFonts w:ascii="Fira Sans Book" w:hAnsi="Fira Sans Book"/>
                <w:bCs/>
                <w:sz w:val="20"/>
                <w:lang w:val="es-ES"/>
              </w:rPr>
            </w:pPr>
          </w:p>
          <w:p w:rsidR="003768F8" w:rsidRPr="00A955EE" w:rsidRDefault="00A955EE" w:rsidP="00B6144A">
            <w:pPr>
              <w:ind w:firstLine="0"/>
              <w:rPr>
                <w:rFonts w:ascii="Fira Sans Book" w:hAnsi="Fira Sans Book"/>
                <w:bCs/>
                <w:sz w:val="20"/>
                <w:lang w:val="es-ES"/>
              </w:rPr>
            </w:pPr>
            <w:r w:rsidRPr="00A955EE">
              <w:rPr>
                <w:rFonts w:ascii="Fira Sans Book" w:hAnsi="Fira Sans Book"/>
                <w:bCs/>
                <w:sz w:val="20"/>
                <w:lang w:val="es-ES"/>
              </w:rPr>
              <w:t xml:space="preserve">TERCERO.- </w:t>
            </w:r>
            <w:r w:rsidR="003768F8" w:rsidRPr="00A955EE">
              <w:rPr>
                <w:rFonts w:ascii="Fira Sans Book" w:hAnsi="Fira Sans Book"/>
                <w:bCs/>
                <w:sz w:val="20"/>
                <w:lang w:val="es-ES"/>
              </w:rPr>
              <w:t xml:space="preserve">El plazo de presentación de solicitud para la convocatoria de ayudas correspondiente al año </w:t>
            </w:r>
            <w:r w:rsidR="00B6144A">
              <w:rPr>
                <w:rFonts w:ascii="Fira Sans Book" w:hAnsi="Fira Sans Book"/>
                <w:bCs/>
                <w:sz w:val="20"/>
                <w:lang w:val="es-ES"/>
              </w:rPr>
              <w:t>2021</w:t>
            </w:r>
            <w:r w:rsidR="003768F8" w:rsidRPr="00A955EE">
              <w:rPr>
                <w:rFonts w:ascii="Fira Sans Book" w:hAnsi="Fira Sans Book"/>
                <w:bCs/>
                <w:sz w:val="20"/>
                <w:lang w:val="es-ES"/>
              </w:rPr>
              <w:t xml:space="preserve">, </w:t>
            </w:r>
            <w:r w:rsidR="00B93A44" w:rsidRPr="00A955EE">
              <w:rPr>
                <w:rFonts w:ascii="Fira Sans Book" w:hAnsi="Fira Sans Book"/>
                <w:bCs/>
                <w:sz w:val="20"/>
                <w:lang w:val="es-ES"/>
              </w:rPr>
              <w:t>será del</w:t>
            </w:r>
            <w:r w:rsidR="003768F8" w:rsidRPr="00A955EE">
              <w:rPr>
                <w:rFonts w:ascii="Fira Sans Book" w:hAnsi="Fira Sans Book"/>
                <w:bCs/>
                <w:sz w:val="20"/>
                <w:lang w:val="es-ES"/>
              </w:rPr>
              <w:t xml:space="preserve"> </w:t>
            </w:r>
            <w:r w:rsidR="00790899">
              <w:rPr>
                <w:rFonts w:ascii="Fira Sans Book" w:hAnsi="Fira Sans Book"/>
                <w:bCs/>
                <w:sz w:val="20"/>
                <w:lang w:val="es-ES"/>
              </w:rPr>
              <w:t>16</w:t>
            </w:r>
            <w:r w:rsidR="003768F8" w:rsidRPr="00A955EE">
              <w:rPr>
                <w:rFonts w:ascii="Fira Sans Book" w:hAnsi="Fira Sans Book"/>
                <w:bCs/>
                <w:sz w:val="20"/>
                <w:lang w:val="es-ES"/>
              </w:rPr>
              <w:t xml:space="preserve"> </w:t>
            </w:r>
            <w:r w:rsidRPr="00A955EE">
              <w:rPr>
                <w:rFonts w:ascii="Fira Sans Book" w:hAnsi="Fira Sans Book"/>
                <w:bCs/>
                <w:sz w:val="20"/>
                <w:lang w:val="es-ES"/>
              </w:rPr>
              <w:t>de noviembre al 15 de diciembre</w:t>
            </w:r>
            <w:r w:rsidR="003768F8" w:rsidRPr="00A955EE">
              <w:rPr>
                <w:rFonts w:ascii="Fira Sans Book" w:hAnsi="Fira Sans Book"/>
                <w:bCs/>
                <w:sz w:val="20"/>
                <w:lang w:val="es-ES"/>
              </w:rPr>
              <w:t xml:space="preserve"> del año en curso</w:t>
            </w:r>
            <w:r w:rsidRPr="00A955EE">
              <w:rPr>
                <w:rFonts w:ascii="Fira Sans Book" w:hAnsi="Fira Sans Book"/>
                <w:bCs/>
                <w:sz w:val="20"/>
                <w:lang w:val="es-ES"/>
              </w:rPr>
              <w:t xml:space="preserve"> (ambos inclusive)</w:t>
            </w:r>
            <w:r w:rsidR="003768F8" w:rsidRPr="00A955EE">
              <w:rPr>
                <w:rFonts w:ascii="Fira Sans Book" w:hAnsi="Fira Sans Book"/>
                <w:bCs/>
                <w:sz w:val="20"/>
                <w:lang w:val="es-ES"/>
              </w:rPr>
              <w:t xml:space="preserve">. </w:t>
            </w:r>
          </w:p>
          <w:p w:rsidR="003768F8" w:rsidRPr="00A955EE" w:rsidRDefault="003768F8" w:rsidP="00A955EE">
            <w:pPr>
              <w:ind w:firstLine="533"/>
              <w:rPr>
                <w:rFonts w:ascii="Fira Sans Book" w:hAnsi="Fira Sans Book"/>
                <w:bCs/>
                <w:sz w:val="20"/>
                <w:lang w:val="es-ES"/>
              </w:rPr>
            </w:pPr>
          </w:p>
          <w:p w:rsidR="00790899" w:rsidRDefault="00790899" w:rsidP="00B6144A">
            <w:pPr>
              <w:ind w:firstLine="0"/>
              <w:rPr>
                <w:rFonts w:ascii="Fira Sans Book" w:hAnsi="Fira Sans Book"/>
                <w:sz w:val="20"/>
                <w:lang w:val="es-ES"/>
              </w:rPr>
            </w:pPr>
            <w:r>
              <w:rPr>
                <w:rFonts w:ascii="Fira Sans Book" w:hAnsi="Fira Sans Book"/>
                <w:sz w:val="20"/>
                <w:lang w:val="es-ES"/>
              </w:rPr>
              <w:t>CUARTO.- Publicar el presente acuerdo en la base nacional de subvenciones, en el Boletín Oficial de Bizkaia, en el tablón de anuncios del ayuntamiento y en la web municipal.</w:t>
            </w:r>
          </w:p>
          <w:p w:rsidR="00015500" w:rsidRPr="00A955EE" w:rsidRDefault="00015500" w:rsidP="00A955EE">
            <w:pPr>
              <w:ind w:firstLine="533"/>
              <w:rPr>
                <w:rFonts w:ascii="Fira Sans Book" w:hAnsi="Fira Sans Book"/>
                <w:bCs/>
                <w:sz w:val="20"/>
                <w:lang w:val="es-ES"/>
              </w:rPr>
            </w:pPr>
          </w:p>
          <w:p w:rsidR="00A955EE" w:rsidRPr="00A955EE" w:rsidRDefault="00A955EE" w:rsidP="00B6144A">
            <w:pPr>
              <w:ind w:firstLine="0"/>
              <w:rPr>
                <w:rFonts w:ascii="Fira Sans Book" w:hAnsi="Fira Sans Book"/>
                <w:bCs/>
                <w:sz w:val="20"/>
                <w:lang w:val="es-ES"/>
              </w:rPr>
            </w:pPr>
            <w:r>
              <w:rPr>
                <w:rFonts w:ascii="Fira Sans Book" w:hAnsi="Fira Sans Book"/>
                <w:bCs/>
                <w:sz w:val="20"/>
                <w:lang w:val="es-ES"/>
              </w:rPr>
              <w:t>QUINTO</w:t>
            </w:r>
            <w:r w:rsidRPr="00A955EE">
              <w:rPr>
                <w:rFonts w:ascii="Fira Sans Book" w:hAnsi="Fira Sans Book"/>
                <w:bCs/>
                <w:sz w:val="20"/>
                <w:lang w:val="es-ES"/>
              </w:rPr>
              <w:t>.- Dar trasladado de la presente resolución al Departamento de Intervención y al Servicio de Atención a la Ciudadanía.</w:t>
            </w:r>
          </w:p>
          <w:p w:rsidR="003768F8" w:rsidRDefault="003768F8" w:rsidP="00A955EE">
            <w:pPr>
              <w:ind w:firstLine="533"/>
              <w:rPr>
                <w:rFonts w:ascii="Fira Sans Book" w:hAnsi="Fira Sans Book"/>
                <w:bCs/>
                <w:sz w:val="20"/>
                <w:lang w:val="es-ES"/>
              </w:rPr>
            </w:pPr>
          </w:p>
          <w:p w:rsidR="00DF6B85" w:rsidRPr="00A955EE" w:rsidRDefault="00DF6B85" w:rsidP="00A955EE">
            <w:pPr>
              <w:ind w:firstLine="533"/>
              <w:rPr>
                <w:rFonts w:ascii="Fira Sans Book" w:hAnsi="Fira Sans Book"/>
                <w:bCs/>
                <w:sz w:val="20"/>
                <w:lang w:val="es-ES"/>
              </w:rPr>
            </w:pPr>
          </w:p>
        </w:tc>
      </w:tr>
      <w:tr w:rsidR="00015500" w:rsidRPr="0025727D" w:rsidTr="00A955EE">
        <w:trPr>
          <w:gridAfter w:val="1"/>
          <w:wAfter w:w="66" w:type="dxa"/>
          <w:trHeight w:val="1560"/>
        </w:trPr>
        <w:tc>
          <w:tcPr>
            <w:tcW w:w="4604" w:type="dxa"/>
          </w:tcPr>
          <w:p w:rsidR="00015500" w:rsidRPr="00E72D9D" w:rsidRDefault="00015500" w:rsidP="00931A2F">
            <w:pPr>
              <w:pStyle w:val="DECRETOSPARRAFOS"/>
              <w:spacing w:before="0" w:after="0"/>
              <w:ind w:firstLine="0"/>
              <w:jc w:val="center"/>
              <w:rPr>
                <w:rFonts w:ascii="Fira Sans SemiBold" w:hAnsi="Fira Sans SemiBold"/>
                <w:sz w:val="20"/>
                <w:lang w:val="eu-ES"/>
              </w:rPr>
            </w:pPr>
            <w:r w:rsidRPr="00E72D9D">
              <w:rPr>
                <w:rFonts w:ascii="Fira Sans SemiBold" w:hAnsi="Fira Sans SemiBold"/>
                <w:sz w:val="20"/>
                <w:lang w:val="eu-ES"/>
              </w:rPr>
              <w:t>AURKARATZE - BIDEAK</w:t>
            </w:r>
          </w:p>
          <w:p w:rsidR="00015500" w:rsidRPr="00E72D9D" w:rsidRDefault="00015500" w:rsidP="00931A2F">
            <w:pPr>
              <w:pStyle w:val="DECRETOSPARRAFOS"/>
              <w:spacing w:before="0" w:after="0"/>
              <w:ind w:firstLine="567"/>
              <w:rPr>
                <w:rFonts w:ascii="Fira Sans Book" w:hAnsi="Fira Sans Book"/>
                <w:sz w:val="20"/>
                <w:lang w:val="eu-ES"/>
              </w:rPr>
            </w:pPr>
          </w:p>
          <w:p w:rsidR="00015500" w:rsidRPr="00E72D9D" w:rsidRDefault="00015500" w:rsidP="00B6144A">
            <w:pPr>
              <w:pStyle w:val="DECRETOSPARRAFOS"/>
              <w:spacing w:before="0" w:after="0"/>
              <w:ind w:firstLine="0"/>
              <w:rPr>
                <w:rFonts w:ascii="Fira Sans Book" w:hAnsi="Fira Sans Book"/>
                <w:sz w:val="20"/>
                <w:lang w:val="eu-ES"/>
              </w:rPr>
            </w:pPr>
            <w:r w:rsidRPr="00E72D9D">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015500" w:rsidRPr="00E72D9D" w:rsidRDefault="00015500" w:rsidP="00931A2F">
            <w:pPr>
              <w:pStyle w:val="DECRETOSPARRAFOS"/>
              <w:spacing w:before="0" w:after="0"/>
              <w:ind w:firstLine="567"/>
              <w:rPr>
                <w:rFonts w:ascii="Fira Sans Book" w:hAnsi="Fira Sans Book"/>
                <w:sz w:val="20"/>
                <w:lang w:val="eu-ES"/>
              </w:rPr>
            </w:pPr>
          </w:p>
          <w:p w:rsidR="00015500" w:rsidRPr="00E72D9D" w:rsidRDefault="00015500" w:rsidP="00931A2F">
            <w:pPr>
              <w:pStyle w:val="DECRETOSPARRAFOS"/>
              <w:spacing w:before="0" w:after="0"/>
              <w:ind w:firstLine="567"/>
              <w:rPr>
                <w:rFonts w:ascii="Fira Sans Book" w:hAnsi="Fira Sans Book"/>
                <w:sz w:val="20"/>
                <w:lang w:val="eu-ES"/>
              </w:rPr>
            </w:pPr>
          </w:p>
          <w:p w:rsidR="00015500" w:rsidRPr="00E72D9D" w:rsidRDefault="00015500" w:rsidP="00B6144A">
            <w:pPr>
              <w:pStyle w:val="DECRETOSPARRAFOS"/>
              <w:spacing w:before="0" w:after="0"/>
              <w:ind w:firstLine="0"/>
              <w:rPr>
                <w:rFonts w:ascii="Fira Sans Book" w:hAnsi="Fira Sans Book"/>
                <w:sz w:val="20"/>
                <w:lang w:val="eu-ES"/>
              </w:rPr>
            </w:pPr>
            <w:r w:rsidRPr="00E72D9D">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015500" w:rsidRPr="00E72D9D" w:rsidRDefault="00015500" w:rsidP="00931A2F">
            <w:pPr>
              <w:pStyle w:val="TEXTONotificacincolumnas"/>
              <w:rPr>
                <w:rFonts w:ascii="Fira Sans Book" w:hAnsi="Fira Sans Book"/>
                <w:sz w:val="20"/>
                <w:lang w:val="eu-ES"/>
              </w:rPr>
            </w:pPr>
          </w:p>
          <w:p w:rsidR="00015500" w:rsidRPr="00E72D9D" w:rsidRDefault="00015500" w:rsidP="00B6144A">
            <w:pPr>
              <w:pStyle w:val="DECRETOSPARRAFOS"/>
              <w:spacing w:before="0" w:after="0"/>
              <w:ind w:firstLine="0"/>
              <w:rPr>
                <w:rFonts w:ascii="Fira Sans Book" w:hAnsi="Fira Sans Book"/>
                <w:sz w:val="20"/>
                <w:lang w:val="eu-ES"/>
              </w:rPr>
            </w:pPr>
            <w:r w:rsidRPr="00E72D9D">
              <w:rPr>
                <w:rFonts w:ascii="Fira Sans Book" w:hAnsi="Fira Sans Book"/>
                <w:sz w:val="20"/>
                <w:lang w:val="eu-ES"/>
              </w:rPr>
              <w:t>Hori guztia, zure eskubideak babesteko egoki irizten diren egintza edo errekurtsoak aurkezteari kalterik egin gabe.</w:t>
            </w:r>
          </w:p>
          <w:p w:rsidR="00015500" w:rsidRPr="00E72D9D" w:rsidRDefault="00015500" w:rsidP="00931A2F">
            <w:pPr>
              <w:pStyle w:val="DECRETOSPARRAFOS"/>
              <w:spacing w:before="0" w:after="0"/>
              <w:ind w:firstLine="709"/>
              <w:rPr>
                <w:rFonts w:ascii="Fira Sans Book" w:hAnsi="Fira Sans Book"/>
                <w:sz w:val="20"/>
                <w:lang w:val="eu-ES"/>
              </w:rPr>
            </w:pPr>
          </w:p>
          <w:p w:rsidR="00015500" w:rsidRPr="00E72D9D" w:rsidRDefault="00A955EE" w:rsidP="00B6144A">
            <w:pPr>
              <w:pStyle w:val="DECRETOSPARRAFOS"/>
              <w:spacing w:before="0" w:after="0"/>
              <w:ind w:firstLine="0"/>
              <w:rPr>
                <w:rFonts w:ascii="Fira Sans Book" w:hAnsi="Fira Sans Book"/>
                <w:sz w:val="20"/>
              </w:rPr>
            </w:pPr>
            <w:proofErr w:type="spellStart"/>
            <w:r>
              <w:rPr>
                <w:rFonts w:ascii="Fira Sans Book" w:hAnsi="Fira Sans Book"/>
                <w:sz w:val="20"/>
              </w:rPr>
              <w:t>Behin-behineko</w:t>
            </w:r>
            <w:proofErr w:type="spellEnd"/>
            <w:r>
              <w:rPr>
                <w:rFonts w:ascii="Fira Sans Book" w:hAnsi="Fira Sans Book"/>
                <w:sz w:val="20"/>
              </w:rPr>
              <w:t xml:space="preserve"> </w:t>
            </w:r>
            <w:proofErr w:type="spellStart"/>
            <w:r w:rsidR="00015500" w:rsidRPr="00E72D9D">
              <w:rPr>
                <w:rFonts w:ascii="Fira Sans Book" w:hAnsi="Fira Sans Book"/>
                <w:sz w:val="20"/>
              </w:rPr>
              <w:t>Idazkaria</w:t>
            </w:r>
            <w:proofErr w:type="spellEnd"/>
            <w:r w:rsidR="00015500" w:rsidRPr="00E72D9D">
              <w:rPr>
                <w:rFonts w:ascii="Fira Sans Book" w:hAnsi="Fira Sans Book"/>
                <w:sz w:val="20"/>
              </w:rPr>
              <w:t xml:space="preserve"> </w:t>
            </w:r>
            <w:proofErr w:type="spellStart"/>
            <w:r w:rsidR="00015500" w:rsidRPr="00E72D9D">
              <w:rPr>
                <w:rFonts w:ascii="Fira Sans Book" w:hAnsi="Fira Sans Book"/>
                <w:sz w:val="20"/>
              </w:rPr>
              <w:t>naizen</w:t>
            </w:r>
            <w:proofErr w:type="spellEnd"/>
            <w:r w:rsidR="00015500" w:rsidRPr="00E72D9D">
              <w:rPr>
                <w:rFonts w:ascii="Fira Sans Book" w:hAnsi="Fira Sans Book"/>
                <w:sz w:val="20"/>
              </w:rPr>
              <w:t xml:space="preserve"> </w:t>
            </w:r>
            <w:proofErr w:type="spellStart"/>
            <w:r w:rsidR="00015500" w:rsidRPr="00E72D9D">
              <w:rPr>
                <w:rFonts w:ascii="Fira Sans Book" w:hAnsi="Fira Sans Book"/>
                <w:sz w:val="20"/>
              </w:rPr>
              <w:t>honen</w:t>
            </w:r>
            <w:proofErr w:type="spellEnd"/>
            <w:r w:rsidR="00015500" w:rsidRPr="00E72D9D">
              <w:rPr>
                <w:rFonts w:ascii="Fira Sans Book" w:hAnsi="Fira Sans Book"/>
                <w:sz w:val="20"/>
              </w:rPr>
              <w:t xml:space="preserve"> </w:t>
            </w:r>
            <w:proofErr w:type="spellStart"/>
            <w:r w:rsidR="00015500" w:rsidRPr="00E72D9D">
              <w:rPr>
                <w:rFonts w:ascii="Fira Sans Book" w:hAnsi="Fira Sans Book"/>
                <w:sz w:val="20"/>
              </w:rPr>
              <w:t>aurrean</w:t>
            </w:r>
            <w:proofErr w:type="spellEnd"/>
            <w:r w:rsidR="00015500" w:rsidRPr="00E72D9D">
              <w:rPr>
                <w:rFonts w:ascii="Fira Sans Book" w:hAnsi="Fira Sans Book"/>
                <w:sz w:val="20"/>
              </w:rPr>
              <w:t xml:space="preserve">, </w:t>
            </w:r>
            <w:proofErr w:type="spellStart"/>
            <w:r w:rsidR="00015500" w:rsidRPr="00E72D9D">
              <w:rPr>
                <w:rFonts w:ascii="Fira Sans Book" w:hAnsi="Fira Sans Book"/>
                <w:sz w:val="20"/>
              </w:rPr>
              <w:t>Alkate</w:t>
            </w:r>
            <w:proofErr w:type="spellEnd"/>
            <w:r w:rsidR="00015500" w:rsidRPr="00E72D9D">
              <w:rPr>
                <w:rFonts w:ascii="Fira Sans Book" w:hAnsi="Fira Sans Book"/>
                <w:sz w:val="20"/>
              </w:rPr>
              <w:t xml:space="preserve"> </w:t>
            </w:r>
            <w:proofErr w:type="spellStart"/>
            <w:r w:rsidR="00015500" w:rsidRPr="00E72D9D">
              <w:rPr>
                <w:rFonts w:ascii="Fira Sans Book" w:hAnsi="Fira Sans Book"/>
                <w:sz w:val="20"/>
              </w:rPr>
              <w:t>jaunak</w:t>
            </w:r>
            <w:proofErr w:type="spellEnd"/>
            <w:r w:rsidR="00015500" w:rsidRPr="00E72D9D">
              <w:rPr>
                <w:rFonts w:ascii="Fira Sans Book" w:hAnsi="Fira Sans Book"/>
                <w:sz w:val="20"/>
              </w:rPr>
              <w:t xml:space="preserve"> </w:t>
            </w:r>
            <w:proofErr w:type="spellStart"/>
            <w:r w:rsidR="00015500" w:rsidRPr="00E72D9D">
              <w:rPr>
                <w:rFonts w:ascii="Fira Sans Book" w:hAnsi="Fira Sans Book"/>
                <w:sz w:val="20"/>
              </w:rPr>
              <w:t>agindu</w:t>
            </w:r>
            <w:proofErr w:type="spellEnd"/>
            <w:r w:rsidR="00015500" w:rsidRPr="00E72D9D">
              <w:rPr>
                <w:rFonts w:ascii="Fira Sans Book" w:hAnsi="Fira Sans Book"/>
                <w:sz w:val="20"/>
              </w:rPr>
              <w:t xml:space="preserve"> eta </w:t>
            </w:r>
            <w:proofErr w:type="spellStart"/>
            <w:r w:rsidR="00015500" w:rsidRPr="00E72D9D">
              <w:rPr>
                <w:rFonts w:ascii="Fira Sans Book" w:hAnsi="Fira Sans Book"/>
                <w:sz w:val="20"/>
              </w:rPr>
              <w:t>sinatzen</w:t>
            </w:r>
            <w:proofErr w:type="spellEnd"/>
            <w:r w:rsidR="00015500" w:rsidRPr="00E72D9D">
              <w:rPr>
                <w:rFonts w:ascii="Fira Sans Book" w:hAnsi="Fira Sans Book"/>
                <w:sz w:val="20"/>
              </w:rPr>
              <w:t xml:space="preserve"> duela </w:t>
            </w:r>
            <w:proofErr w:type="spellStart"/>
            <w:r w:rsidR="00015500" w:rsidRPr="00E72D9D">
              <w:rPr>
                <w:rFonts w:ascii="Fira Sans Book" w:hAnsi="Fira Sans Book"/>
                <w:sz w:val="20"/>
              </w:rPr>
              <w:t>agintzen</w:t>
            </w:r>
            <w:proofErr w:type="spellEnd"/>
            <w:r w:rsidR="00015500" w:rsidRPr="00E72D9D">
              <w:rPr>
                <w:rFonts w:ascii="Fira Sans Book" w:hAnsi="Fira Sans Book"/>
                <w:sz w:val="20"/>
              </w:rPr>
              <w:t xml:space="preserve"> </w:t>
            </w:r>
            <w:proofErr w:type="spellStart"/>
            <w:r w:rsidR="00015500" w:rsidRPr="00E72D9D">
              <w:rPr>
                <w:rFonts w:ascii="Fira Sans Book" w:hAnsi="Fira Sans Book"/>
                <w:sz w:val="20"/>
              </w:rPr>
              <w:t>dut</w:t>
            </w:r>
            <w:proofErr w:type="spellEnd"/>
            <w:r w:rsidR="00015500" w:rsidRPr="00E72D9D">
              <w:rPr>
                <w:rFonts w:ascii="Fira Sans Book" w:hAnsi="Fira Sans Book"/>
                <w:sz w:val="20"/>
              </w:rPr>
              <w:t>.</w:t>
            </w:r>
          </w:p>
          <w:p w:rsidR="00015500" w:rsidRPr="00E72D9D" w:rsidRDefault="00015500" w:rsidP="00931A2F">
            <w:pPr>
              <w:pStyle w:val="DECRETOSPARRAFOS"/>
              <w:spacing w:before="0" w:after="0"/>
              <w:ind w:firstLine="709"/>
              <w:rPr>
                <w:rFonts w:ascii="Fira Sans Book" w:hAnsi="Fira Sans Book"/>
                <w:sz w:val="20"/>
                <w:lang w:val="eu-ES"/>
              </w:rPr>
            </w:pPr>
          </w:p>
        </w:tc>
        <w:tc>
          <w:tcPr>
            <w:tcW w:w="285" w:type="dxa"/>
          </w:tcPr>
          <w:p w:rsidR="00015500" w:rsidRPr="00E72D9D" w:rsidRDefault="00015500" w:rsidP="00931A2F">
            <w:pPr>
              <w:pStyle w:val="TEXTONotificacincolumnas"/>
              <w:ind w:firstLine="709"/>
              <w:rPr>
                <w:rFonts w:ascii="Fira Sans Book" w:hAnsi="Fira Sans Book"/>
                <w:sz w:val="20"/>
                <w:lang w:val="eu-ES"/>
              </w:rPr>
            </w:pPr>
          </w:p>
        </w:tc>
        <w:tc>
          <w:tcPr>
            <w:tcW w:w="4537" w:type="dxa"/>
          </w:tcPr>
          <w:p w:rsidR="00015500" w:rsidRPr="00E72D9D" w:rsidRDefault="00015500" w:rsidP="00931A2F">
            <w:pPr>
              <w:pStyle w:val="DECRETOSPARRAFOS"/>
              <w:spacing w:before="0" w:after="0"/>
              <w:ind w:firstLine="0"/>
              <w:jc w:val="center"/>
              <w:rPr>
                <w:rFonts w:ascii="Fira Sans SemiBold" w:hAnsi="Fira Sans SemiBold"/>
                <w:sz w:val="20"/>
              </w:rPr>
            </w:pPr>
            <w:r w:rsidRPr="00E72D9D">
              <w:rPr>
                <w:rFonts w:ascii="Fira Sans SemiBold" w:hAnsi="Fira Sans SemiBold"/>
                <w:sz w:val="20"/>
              </w:rPr>
              <w:t>MEDIOS DE IMPUGNACIÓN</w:t>
            </w:r>
          </w:p>
          <w:p w:rsidR="00015500" w:rsidRPr="00E72D9D" w:rsidRDefault="00015500" w:rsidP="00931A2F">
            <w:pPr>
              <w:pStyle w:val="DECRETOSPARRAFOS"/>
              <w:spacing w:before="0" w:after="0"/>
              <w:ind w:firstLine="567"/>
              <w:rPr>
                <w:rFonts w:ascii="Fira Sans Book" w:hAnsi="Fira Sans Book"/>
                <w:sz w:val="20"/>
              </w:rPr>
            </w:pPr>
          </w:p>
          <w:p w:rsidR="00015500" w:rsidRPr="00E72D9D" w:rsidRDefault="00015500" w:rsidP="00B6144A">
            <w:pPr>
              <w:pStyle w:val="DECRETOSPARRAFOS"/>
              <w:spacing w:before="0" w:after="0"/>
              <w:ind w:firstLine="0"/>
              <w:rPr>
                <w:rFonts w:ascii="Fira Sans Book" w:hAnsi="Fira Sans Book"/>
                <w:sz w:val="20"/>
              </w:rPr>
            </w:pPr>
            <w:r w:rsidRPr="00E72D9D">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015500" w:rsidRPr="00E72D9D" w:rsidRDefault="00015500" w:rsidP="00931A2F">
            <w:pPr>
              <w:pStyle w:val="DECRETOSPARRAFOS"/>
              <w:spacing w:before="0" w:after="0"/>
              <w:ind w:firstLine="567"/>
              <w:rPr>
                <w:rFonts w:ascii="Fira Sans Book" w:hAnsi="Fira Sans Book"/>
                <w:sz w:val="20"/>
              </w:rPr>
            </w:pPr>
          </w:p>
          <w:p w:rsidR="00015500" w:rsidRPr="00E72D9D" w:rsidRDefault="00015500" w:rsidP="00B6144A">
            <w:pPr>
              <w:pStyle w:val="DECRETOSPARRAFOS"/>
              <w:spacing w:before="0" w:after="0"/>
              <w:ind w:firstLine="0"/>
              <w:rPr>
                <w:rFonts w:ascii="Fira Sans Book" w:hAnsi="Fira Sans Book"/>
                <w:sz w:val="20"/>
              </w:rPr>
            </w:pPr>
            <w:r w:rsidRPr="00E72D9D">
              <w:rPr>
                <w:rFonts w:ascii="Fira Sans Book" w:hAnsi="Fira Sans Book"/>
                <w:sz w:val="20"/>
              </w:rPr>
              <w:t>No obstante, con carácter potestativo y previo al Recurso Contencioso-Administrativo señalado en el párrafo anterior, contra la resolución expresa que se le notifica, se podrá i</w:t>
            </w:r>
            <w:r>
              <w:rPr>
                <w:rFonts w:ascii="Fira Sans Book" w:hAnsi="Fira Sans Book"/>
                <w:sz w:val="20"/>
              </w:rPr>
              <w:t>nterponer RECURSO DE REPOSICIÓN</w:t>
            </w:r>
            <w:r w:rsidRPr="00E72D9D">
              <w:rPr>
                <w:rFonts w:ascii="Fira Sans Book" w:hAnsi="Fira Sans Book"/>
                <w:sz w:val="20"/>
              </w:rPr>
              <w:t xml:space="preserve"> ante el mismo órgano que la dictó, en el plazo de UN MES que se contará desde el día siguiente al de la fecha de la recepción de la presente notificación.</w:t>
            </w:r>
          </w:p>
          <w:p w:rsidR="00015500" w:rsidRPr="00E72D9D" w:rsidRDefault="00015500" w:rsidP="00931A2F">
            <w:pPr>
              <w:pStyle w:val="DECRETOSPARRAFOS"/>
              <w:spacing w:before="0" w:after="0"/>
              <w:ind w:firstLine="567"/>
              <w:rPr>
                <w:rFonts w:ascii="Fira Sans Book" w:hAnsi="Fira Sans Book"/>
                <w:sz w:val="20"/>
              </w:rPr>
            </w:pPr>
          </w:p>
          <w:p w:rsidR="00015500" w:rsidRPr="00E72D9D" w:rsidRDefault="00015500" w:rsidP="00B6144A">
            <w:pPr>
              <w:pStyle w:val="DECRETOSPARRAFOS"/>
              <w:spacing w:before="0" w:after="0"/>
              <w:ind w:firstLine="0"/>
              <w:rPr>
                <w:rFonts w:ascii="Fira Sans Book" w:hAnsi="Fira Sans Book"/>
                <w:sz w:val="20"/>
              </w:rPr>
            </w:pPr>
            <w:r w:rsidRPr="00E72D9D">
              <w:rPr>
                <w:rFonts w:ascii="Fira Sans Book" w:hAnsi="Fira Sans Book"/>
                <w:sz w:val="20"/>
              </w:rPr>
              <w:t>Todo ello, sin perjuicio de cualquier otra acción o recurso que se estime oportuno interponer para la mejor defensa de sus derechos.</w:t>
            </w:r>
          </w:p>
          <w:p w:rsidR="00015500" w:rsidRPr="00E72D9D" w:rsidRDefault="00015500" w:rsidP="00931A2F">
            <w:pPr>
              <w:pStyle w:val="DECRETOSPARRAFOS"/>
              <w:spacing w:before="0" w:after="0"/>
              <w:ind w:firstLine="709"/>
              <w:rPr>
                <w:rFonts w:ascii="Fira Sans Book" w:hAnsi="Fira Sans Book"/>
                <w:sz w:val="20"/>
              </w:rPr>
            </w:pPr>
          </w:p>
          <w:p w:rsidR="00015500" w:rsidRPr="00E72D9D" w:rsidRDefault="00015500" w:rsidP="00B6144A">
            <w:pPr>
              <w:pStyle w:val="DECRETOSPARRAFOS"/>
              <w:spacing w:before="0" w:after="0"/>
              <w:ind w:firstLine="0"/>
              <w:rPr>
                <w:rFonts w:ascii="Fira Sans Book" w:hAnsi="Fira Sans Book"/>
                <w:sz w:val="20"/>
              </w:rPr>
            </w:pPr>
            <w:r w:rsidRPr="00E72D9D">
              <w:rPr>
                <w:rFonts w:ascii="Fira Sans Book" w:hAnsi="Fira Sans Book"/>
                <w:sz w:val="20"/>
              </w:rPr>
              <w:t>Lo manda y firma el Sr. Alcalde, ante mí, la Secretaria</w:t>
            </w:r>
            <w:r w:rsidR="00A955EE">
              <w:rPr>
                <w:rFonts w:ascii="Fira Sans Book" w:hAnsi="Fira Sans Book"/>
                <w:sz w:val="20"/>
              </w:rPr>
              <w:t xml:space="preserve"> accidental</w:t>
            </w:r>
            <w:r w:rsidRPr="00E72D9D">
              <w:rPr>
                <w:rFonts w:ascii="Fira Sans Book" w:hAnsi="Fira Sans Book"/>
                <w:sz w:val="20"/>
              </w:rPr>
              <w:t>, lo que doy fe.</w:t>
            </w:r>
          </w:p>
          <w:p w:rsidR="00015500" w:rsidRPr="00E72D9D" w:rsidRDefault="00015500" w:rsidP="00931A2F">
            <w:pPr>
              <w:pStyle w:val="DECRETOSPARRAFOS"/>
              <w:spacing w:before="0" w:after="0"/>
              <w:ind w:firstLine="709"/>
              <w:rPr>
                <w:rFonts w:ascii="Fira Sans Book" w:hAnsi="Fira Sans Book"/>
                <w:sz w:val="20"/>
              </w:rPr>
            </w:pPr>
          </w:p>
          <w:p w:rsidR="00015500" w:rsidRPr="00E72D9D" w:rsidRDefault="00015500" w:rsidP="00931A2F">
            <w:pPr>
              <w:pStyle w:val="DECRETOSPARRAFOS"/>
              <w:spacing w:before="0" w:after="0"/>
              <w:ind w:firstLine="709"/>
              <w:rPr>
                <w:rFonts w:ascii="Fira Sans Book" w:hAnsi="Fira Sans Book"/>
                <w:sz w:val="20"/>
              </w:rPr>
            </w:pPr>
          </w:p>
        </w:tc>
      </w:tr>
    </w:tbl>
    <w:p w:rsidR="003768F8" w:rsidRPr="00790899" w:rsidRDefault="003768F8">
      <w:pPr>
        <w:pStyle w:val="TEXTONotificacincolumnas"/>
        <w:rPr>
          <w:rFonts w:ascii="Fira Sans Book" w:hAnsi="Fira Sans Book"/>
          <w:sz w:val="20"/>
          <w:lang w:val="es-ES_tradnl"/>
        </w:rPr>
      </w:pPr>
    </w:p>
    <w:p w:rsidR="003768F8" w:rsidRPr="00790899" w:rsidRDefault="003768F8">
      <w:pPr>
        <w:pStyle w:val="TEXTONotificacincolumnas"/>
        <w:rPr>
          <w:rFonts w:ascii="Fira Sans Book" w:hAnsi="Fira Sans Book"/>
          <w:sz w:val="20"/>
        </w:rPr>
      </w:pPr>
      <w:r w:rsidRPr="00790899">
        <w:rPr>
          <w:rFonts w:ascii="Fira Sans Book" w:hAnsi="Fira Sans Book"/>
          <w:sz w:val="20"/>
        </w:rPr>
        <w:tab/>
      </w:r>
      <w:r w:rsidRPr="00790899">
        <w:rPr>
          <w:rFonts w:ascii="Fira Sans Book" w:hAnsi="Fira Sans Book"/>
          <w:sz w:val="20"/>
        </w:rPr>
        <w:tab/>
      </w:r>
    </w:p>
    <w:p w:rsidR="00E13395" w:rsidRPr="00790899" w:rsidRDefault="003768F8" w:rsidP="00E13395">
      <w:pPr>
        <w:pStyle w:val="TEXTONotificacincolumnas"/>
        <w:ind w:firstLine="0"/>
        <w:rPr>
          <w:rFonts w:ascii="Fira Sans Book" w:hAnsi="Fira Sans Book"/>
          <w:sz w:val="20"/>
        </w:rPr>
      </w:pPr>
      <w:r w:rsidRPr="00790899">
        <w:rPr>
          <w:rFonts w:ascii="Fira Sans Book" w:hAnsi="Fira Sans Book"/>
          <w:sz w:val="20"/>
        </w:rPr>
        <w:tab/>
      </w:r>
      <w:r w:rsidRPr="00790899">
        <w:rPr>
          <w:rFonts w:ascii="Fira Sans Book" w:hAnsi="Fira Sans Book"/>
          <w:sz w:val="20"/>
        </w:rPr>
        <w:tab/>
        <w:t xml:space="preserve">ALKATEA </w:t>
      </w:r>
      <w:r w:rsidRPr="00790899">
        <w:rPr>
          <w:rFonts w:ascii="Fira Sans Book" w:hAnsi="Fira Sans Book"/>
          <w:sz w:val="20"/>
        </w:rPr>
        <w:tab/>
      </w:r>
      <w:r w:rsidRPr="00790899">
        <w:rPr>
          <w:rFonts w:ascii="Fira Sans Book" w:hAnsi="Fira Sans Book"/>
          <w:sz w:val="20"/>
        </w:rPr>
        <w:tab/>
      </w:r>
      <w:r w:rsidRPr="00790899">
        <w:rPr>
          <w:rFonts w:ascii="Fira Sans Book" w:hAnsi="Fira Sans Book"/>
          <w:sz w:val="20"/>
        </w:rPr>
        <w:tab/>
      </w:r>
      <w:r w:rsidRPr="00790899">
        <w:rPr>
          <w:rFonts w:ascii="Fira Sans Book" w:hAnsi="Fira Sans Book"/>
          <w:sz w:val="20"/>
        </w:rPr>
        <w:tab/>
      </w:r>
      <w:r w:rsidRPr="00790899">
        <w:rPr>
          <w:rFonts w:ascii="Fira Sans Book" w:hAnsi="Fira Sans Book"/>
          <w:sz w:val="20"/>
        </w:rPr>
        <w:tab/>
      </w:r>
      <w:r w:rsidR="00B6144A">
        <w:rPr>
          <w:rFonts w:ascii="Fira Sans Book" w:hAnsi="Fira Sans Book"/>
          <w:sz w:val="20"/>
        </w:rPr>
        <w:tab/>
      </w:r>
      <w:r w:rsidRPr="00790899">
        <w:rPr>
          <w:rFonts w:ascii="Fira Sans Book" w:hAnsi="Fira Sans Book"/>
          <w:sz w:val="20"/>
        </w:rPr>
        <w:t>IDAZKARIA</w:t>
      </w:r>
    </w:p>
    <w:p w:rsidR="00790899" w:rsidRPr="002F58F0" w:rsidRDefault="00E13395">
      <w:pPr>
        <w:pStyle w:val="TEXTONotificacincolumnas"/>
        <w:ind w:firstLine="0"/>
        <w:rPr>
          <w:rFonts w:ascii="Fira Sans Book" w:hAnsi="Fira Sans Book"/>
          <w:b/>
          <w:szCs w:val="22"/>
        </w:rPr>
      </w:pPr>
      <w:r>
        <w:rPr>
          <w:rFonts w:ascii="Fira Sans Book" w:hAnsi="Fira Sans Book"/>
          <w:sz w:val="24"/>
        </w:rPr>
        <w:br w:type="page"/>
      </w: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DF6B85" w:rsidRPr="00965562" w:rsidTr="002A31B2">
        <w:tc>
          <w:tcPr>
            <w:tcW w:w="4604" w:type="dxa"/>
          </w:tcPr>
          <w:p w:rsidR="00DF6B85" w:rsidRDefault="00965562" w:rsidP="00965562">
            <w:pPr>
              <w:suppressAutoHyphens/>
              <w:ind w:firstLine="0"/>
              <w:jc w:val="center"/>
              <w:rPr>
                <w:rFonts w:ascii="Fira Sans SemiBold" w:hAnsi="Fira Sans SemiBold" w:cs="Arial"/>
                <w:bCs/>
                <w:sz w:val="20"/>
                <w:u w:val="single"/>
                <w:lang w:val="eu-ES"/>
              </w:rPr>
            </w:pPr>
            <w:r>
              <w:rPr>
                <w:rFonts w:ascii="Fira Sans SemiBold" w:hAnsi="Fira Sans SemiBold" w:cs="Arial"/>
                <w:bCs/>
                <w:sz w:val="20"/>
                <w:u w:val="single"/>
                <w:lang w:val="eu-ES"/>
              </w:rPr>
              <w:lastRenderedPageBreak/>
              <w:t>ERANSKINA</w:t>
            </w:r>
          </w:p>
          <w:p w:rsidR="00965562" w:rsidRDefault="00965562" w:rsidP="00965562">
            <w:pPr>
              <w:suppressAutoHyphens/>
              <w:ind w:firstLine="0"/>
              <w:jc w:val="center"/>
              <w:rPr>
                <w:rFonts w:ascii="Fira Sans SemiBold" w:hAnsi="Fira Sans SemiBold" w:cs="Arial"/>
                <w:bCs/>
                <w:sz w:val="20"/>
                <w:u w:val="single"/>
                <w:lang w:val="eu-ES"/>
              </w:rPr>
            </w:pPr>
          </w:p>
          <w:p w:rsidR="00965562" w:rsidRPr="00965562" w:rsidRDefault="00965562" w:rsidP="00965562">
            <w:pPr>
              <w:suppressAutoHyphens/>
              <w:ind w:firstLine="0"/>
              <w:jc w:val="center"/>
              <w:rPr>
                <w:rFonts w:ascii="Fira Sans SemiBold" w:hAnsi="Fira Sans SemiBold" w:cs="Arial"/>
                <w:bCs/>
                <w:sz w:val="20"/>
                <w:u w:val="single"/>
                <w:lang w:val="eu-ES"/>
              </w:rPr>
            </w:pPr>
          </w:p>
        </w:tc>
        <w:tc>
          <w:tcPr>
            <w:tcW w:w="284" w:type="dxa"/>
          </w:tcPr>
          <w:p w:rsidR="00DF6B85" w:rsidRPr="00965562" w:rsidRDefault="00DF6B85" w:rsidP="00965562">
            <w:pPr>
              <w:pStyle w:val="TEXTO"/>
              <w:spacing w:before="0" w:after="0"/>
              <w:ind w:firstLine="0"/>
              <w:jc w:val="center"/>
              <w:rPr>
                <w:rFonts w:ascii="Fira Sans SemiBold" w:hAnsi="Fira Sans SemiBold"/>
                <w:bCs/>
                <w:sz w:val="20"/>
                <w:u w:val="single"/>
                <w:lang w:val="eu-ES"/>
              </w:rPr>
            </w:pPr>
          </w:p>
        </w:tc>
        <w:tc>
          <w:tcPr>
            <w:tcW w:w="4604" w:type="dxa"/>
          </w:tcPr>
          <w:p w:rsidR="00DF6B85" w:rsidRPr="00965562" w:rsidRDefault="00965562" w:rsidP="00965562">
            <w:pPr>
              <w:suppressAutoHyphens/>
              <w:ind w:firstLine="0"/>
              <w:jc w:val="center"/>
              <w:rPr>
                <w:rFonts w:ascii="Fira Sans SemiBold" w:hAnsi="Fira Sans SemiBold" w:cs="Arial"/>
                <w:bCs/>
                <w:sz w:val="20"/>
                <w:u w:val="single"/>
                <w:lang w:val="es-ES"/>
              </w:rPr>
            </w:pPr>
            <w:r>
              <w:rPr>
                <w:rFonts w:ascii="Fira Sans SemiBold" w:hAnsi="Fira Sans SemiBold" w:cs="Arial"/>
                <w:bCs/>
                <w:sz w:val="20"/>
                <w:u w:val="single"/>
                <w:lang w:val="es-ES"/>
              </w:rPr>
              <w:t>ANEXO</w:t>
            </w:r>
          </w:p>
        </w:tc>
      </w:tr>
      <w:tr w:rsidR="002A31B2" w:rsidRPr="00833948" w:rsidTr="00EB18C0">
        <w:trPr>
          <w:trHeight w:val="985"/>
        </w:trPr>
        <w:tc>
          <w:tcPr>
            <w:tcW w:w="4604" w:type="dxa"/>
          </w:tcPr>
          <w:p w:rsidR="002A31B2" w:rsidRPr="00833948" w:rsidRDefault="002A31B2" w:rsidP="00EB18C0">
            <w:pPr>
              <w:suppressAutoHyphens/>
              <w:ind w:firstLine="0"/>
              <w:rPr>
                <w:rFonts w:ascii="Fira Sans SemiBold" w:hAnsi="Fira Sans SemiBold" w:cs="Arial"/>
                <w:sz w:val="20"/>
                <w:lang w:val="eu-ES"/>
              </w:rPr>
            </w:pPr>
            <w:r w:rsidRPr="00833948">
              <w:rPr>
                <w:rFonts w:ascii="Fira Sans SemiBold" w:hAnsi="Fira Sans SemiBold" w:cs="Arial"/>
                <w:bCs/>
                <w:sz w:val="20"/>
                <w:lang w:val="eu-ES"/>
              </w:rPr>
              <w:t xml:space="preserve">IURRETAKO UDALERRIAN GAZTEEK ALOKAIRUKO ETXEBIZITZAK ESKURATZEKO DIRU-LAGUNTZAK ARAUTZEN DITUZTEN OINARRIAK. </w:t>
            </w:r>
            <w:r>
              <w:rPr>
                <w:rFonts w:ascii="Fira Sans SemiBold" w:hAnsi="Fira Sans SemiBold" w:cs="Arial"/>
                <w:sz w:val="20"/>
                <w:lang w:val="eu-ES"/>
              </w:rPr>
              <w:t>2021</w:t>
            </w:r>
            <w:r w:rsidRPr="00833948">
              <w:rPr>
                <w:rFonts w:ascii="Fira Sans SemiBold" w:hAnsi="Fira Sans SemiBold" w:cs="Arial"/>
                <w:sz w:val="20"/>
                <w:lang w:val="eu-ES"/>
              </w:rPr>
              <w:t>. URTEA.</w:t>
            </w:r>
          </w:p>
          <w:p w:rsidR="002A31B2" w:rsidRPr="00833948" w:rsidRDefault="002A31B2" w:rsidP="00EB18C0">
            <w:pPr>
              <w:autoSpaceDE w:val="0"/>
              <w:autoSpaceDN w:val="0"/>
              <w:adjustRightInd w:val="0"/>
              <w:ind w:left="360" w:firstLine="0"/>
              <w:rPr>
                <w:rFonts w:ascii="Fira Sans Book" w:hAnsi="Fira Sans Book"/>
                <w:bCs/>
                <w:sz w:val="20"/>
                <w:lang w:val="eu-ES"/>
              </w:rPr>
            </w:pPr>
          </w:p>
          <w:p w:rsidR="002A31B2" w:rsidRPr="00833948" w:rsidRDefault="002A31B2" w:rsidP="00EB18C0">
            <w:pPr>
              <w:autoSpaceDE w:val="0"/>
              <w:autoSpaceDN w:val="0"/>
              <w:adjustRightInd w:val="0"/>
              <w:ind w:left="360" w:firstLine="0"/>
              <w:rPr>
                <w:rFonts w:ascii="Fira Sans Book" w:hAnsi="Fira Sans Book"/>
                <w:bCs/>
                <w:sz w:val="20"/>
                <w:lang w:val="eu-ES"/>
              </w:rPr>
            </w:pPr>
          </w:p>
        </w:tc>
        <w:tc>
          <w:tcPr>
            <w:tcW w:w="284" w:type="dxa"/>
          </w:tcPr>
          <w:p w:rsidR="002A31B2" w:rsidRPr="00833948" w:rsidRDefault="002A31B2" w:rsidP="00EB18C0">
            <w:pPr>
              <w:pStyle w:val="TEXTO"/>
              <w:spacing w:before="0" w:after="0"/>
              <w:ind w:firstLine="0"/>
              <w:jc w:val="left"/>
              <w:rPr>
                <w:rFonts w:ascii="Fira Sans Book" w:hAnsi="Fira Sans Book"/>
                <w:bCs/>
                <w:sz w:val="20"/>
                <w:lang w:val="eu-ES"/>
              </w:rPr>
            </w:pPr>
          </w:p>
        </w:tc>
        <w:tc>
          <w:tcPr>
            <w:tcW w:w="4604" w:type="dxa"/>
          </w:tcPr>
          <w:p w:rsidR="002A31B2" w:rsidRPr="00833948" w:rsidRDefault="002A31B2" w:rsidP="00EB18C0">
            <w:pPr>
              <w:suppressAutoHyphens/>
              <w:ind w:firstLine="0"/>
              <w:rPr>
                <w:rFonts w:ascii="Fira Sans SemiBold" w:hAnsi="Fira Sans SemiBold" w:cs="Arial"/>
                <w:bCs/>
                <w:sz w:val="20"/>
                <w:lang w:val="es-ES"/>
              </w:rPr>
            </w:pPr>
            <w:r w:rsidRPr="00833948">
              <w:rPr>
                <w:rFonts w:ascii="Fira Sans SemiBold" w:hAnsi="Fira Sans SemiBold" w:cs="Arial"/>
                <w:bCs/>
                <w:sz w:val="20"/>
                <w:lang w:val="es-ES"/>
              </w:rPr>
              <w:t>BASES POR LAS QUE SE REGULA LA CONCESIÓN DE AYUDAS DE ALQUILER DE VIVIENDA PARA JÓVENES EN EL MUNICIPIO DE IURRETA. AÑO 202</w:t>
            </w:r>
            <w:r>
              <w:rPr>
                <w:rFonts w:ascii="Fira Sans SemiBold" w:hAnsi="Fira Sans SemiBold" w:cs="Arial"/>
                <w:bCs/>
                <w:sz w:val="20"/>
                <w:lang w:val="es-ES"/>
              </w:rPr>
              <w:t>1</w:t>
            </w:r>
            <w:r w:rsidRPr="00833948">
              <w:rPr>
                <w:rFonts w:ascii="Fira Sans SemiBold" w:hAnsi="Fira Sans SemiBold" w:cs="Arial"/>
                <w:bCs/>
                <w:sz w:val="20"/>
                <w:lang w:val="es-ES"/>
              </w:rPr>
              <w:t>.</w:t>
            </w:r>
          </w:p>
          <w:p w:rsidR="002A31B2" w:rsidRPr="00833948" w:rsidRDefault="002A31B2" w:rsidP="00EB18C0">
            <w:pPr>
              <w:pStyle w:val="Sangra2detindependiente"/>
              <w:ind w:firstLine="0"/>
              <w:rPr>
                <w:rFonts w:ascii="Fira Sans Book" w:hAnsi="Fira Sans Book"/>
                <w:bCs/>
                <w:sz w:val="20"/>
                <w:lang w:val="es-ES"/>
              </w:rPr>
            </w:pPr>
          </w:p>
        </w:tc>
      </w:tr>
      <w:tr w:rsidR="002A31B2" w:rsidRPr="00AD0126" w:rsidTr="00EB18C0">
        <w:tc>
          <w:tcPr>
            <w:tcW w:w="4604" w:type="dxa"/>
          </w:tcPr>
          <w:p w:rsidR="002A31B2" w:rsidRPr="00AD0126" w:rsidRDefault="002A31B2" w:rsidP="00EB18C0">
            <w:pPr>
              <w:widowControl w:val="0"/>
              <w:ind w:firstLine="0"/>
              <w:rPr>
                <w:rFonts w:ascii="Fira Sans Book" w:hAnsi="Fira Sans Book"/>
                <w:bCs/>
                <w:sz w:val="20"/>
                <w:lang w:val="eu-ES"/>
              </w:rPr>
            </w:pPr>
          </w:p>
          <w:p w:rsidR="002A31B2" w:rsidRPr="00AD0126" w:rsidRDefault="002A31B2" w:rsidP="00EB18C0">
            <w:pPr>
              <w:widowControl w:val="0"/>
              <w:ind w:firstLine="0"/>
              <w:rPr>
                <w:rFonts w:ascii="Fira Sans SemiBold" w:hAnsi="Fira Sans SemiBold"/>
                <w:bCs/>
                <w:sz w:val="20"/>
                <w:lang w:val="eu-ES"/>
              </w:rPr>
            </w:pPr>
            <w:r w:rsidRPr="00AD0126">
              <w:rPr>
                <w:rFonts w:ascii="Fira Sans SemiBold" w:hAnsi="Fira Sans SemiBold"/>
                <w:bCs/>
                <w:sz w:val="20"/>
                <w:lang w:val="eu-ES"/>
              </w:rPr>
              <w:t>1.- Xedea, baldintzak eta helburua.</w:t>
            </w:r>
          </w:p>
          <w:p w:rsidR="002A31B2" w:rsidRPr="00AD0126" w:rsidRDefault="002A31B2" w:rsidP="00EB18C0">
            <w:pPr>
              <w:pStyle w:val="Sangra3detindependiente"/>
              <w:widowControl w:val="0"/>
              <w:ind w:firstLine="0"/>
              <w:rPr>
                <w:rFonts w:ascii="Fira Sans Book" w:hAnsi="Fira Sans Book"/>
                <w:sz w:val="20"/>
                <w:lang w:val="eu-ES"/>
              </w:rPr>
            </w:pPr>
          </w:p>
          <w:p w:rsidR="002A31B2" w:rsidRPr="00AD0126" w:rsidRDefault="002A31B2" w:rsidP="00EB18C0">
            <w:pPr>
              <w:pStyle w:val="Encabezado"/>
              <w:widowControl w:val="0"/>
              <w:tabs>
                <w:tab w:val="clear" w:pos="4252"/>
                <w:tab w:val="clear" w:pos="8504"/>
              </w:tabs>
              <w:ind w:firstLine="0"/>
              <w:rPr>
                <w:rFonts w:ascii="Fira Sans Book" w:hAnsi="Fira Sans Book"/>
                <w:sz w:val="20"/>
                <w:lang w:val="eu-ES"/>
              </w:rPr>
            </w:pPr>
            <w:r w:rsidRPr="00AD0126">
              <w:rPr>
                <w:rFonts w:ascii="Fira Sans Book" w:hAnsi="Fira Sans Book"/>
                <w:sz w:val="20"/>
                <w:lang w:val="eu-ES"/>
              </w:rPr>
              <w:t xml:space="preserve">Oinarri hauen xedea </w:t>
            </w:r>
            <w:r>
              <w:rPr>
                <w:rFonts w:ascii="Fira Sans Book" w:hAnsi="Fira Sans Book"/>
                <w:sz w:val="20"/>
                <w:lang w:val="eu-ES"/>
              </w:rPr>
              <w:t>2021.</w:t>
            </w:r>
            <w:r w:rsidRPr="00AD0126">
              <w:rPr>
                <w:rFonts w:ascii="Fira Sans Book" w:hAnsi="Fira Sans Book"/>
                <w:sz w:val="20"/>
                <w:lang w:val="eu-ES"/>
              </w:rPr>
              <w:t xml:space="preserve"> ekitaldirako gazteek alokairuko etxebizitzak eskuratzeko</w:t>
            </w:r>
            <w:r w:rsidRPr="00AD0126">
              <w:rPr>
                <w:rFonts w:ascii="Fira Sans Book" w:hAnsi="Fira Sans Book" w:cs="Arial"/>
                <w:bCs/>
                <w:sz w:val="20"/>
                <w:lang w:val="eu-ES"/>
              </w:rPr>
              <w:t xml:space="preserve"> </w:t>
            </w:r>
            <w:r w:rsidRPr="00AD0126">
              <w:rPr>
                <w:rFonts w:ascii="Fira Sans Book" w:hAnsi="Fira Sans Book"/>
                <w:sz w:val="20"/>
                <w:lang w:val="eu-ES"/>
              </w:rPr>
              <w:t>diru-laguntzak emateko arauak ezartzea, lehia lehiakorraren araubidean.</w:t>
            </w:r>
          </w:p>
          <w:p w:rsidR="002A31B2" w:rsidRPr="00AD0126" w:rsidRDefault="002A31B2" w:rsidP="00EB18C0">
            <w:pPr>
              <w:pStyle w:val="Encabezado"/>
              <w:widowControl w:val="0"/>
              <w:tabs>
                <w:tab w:val="clear" w:pos="4252"/>
                <w:tab w:val="clear" w:pos="8504"/>
              </w:tabs>
              <w:ind w:firstLine="0"/>
              <w:rPr>
                <w:rFonts w:ascii="Fira Sans Book" w:hAnsi="Fira Sans Book"/>
                <w:sz w:val="20"/>
                <w:lang w:val="eu-ES"/>
              </w:rPr>
            </w:pPr>
          </w:p>
          <w:p w:rsidR="002A31B2" w:rsidRPr="00AD0126" w:rsidRDefault="002A31B2" w:rsidP="00EB18C0">
            <w:pPr>
              <w:pStyle w:val="Encabezado"/>
              <w:widowControl w:val="0"/>
              <w:tabs>
                <w:tab w:val="clear" w:pos="4252"/>
                <w:tab w:val="clear" w:pos="8504"/>
              </w:tabs>
              <w:ind w:firstLine="0"/>
              <w:rPr>
                <w:rFonts w:ascii="Fira Sans Book" w:hAnsi="Fira Sans Book"/>
                <w:sz w:val="20"/>
                <w:lang w:val="eu-ES"/>
              </w:rPr>
            </w:pPr>
          </w:p>
          <w:p w:rsidR="002A31B2" w:rsidRPr="00AD0126" w:rsidRDefault="002A31B2" w:rsidP="00EB18C0">
            <w:pPr>
              <w:widowControl w:val="0"/>
              <w:tabs>
                <w:tab w:val="num" w:pos="2340"/>
              </w:tabs>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Laguntza hauen helburuak hauek dira:</w:t>
            </w:r>
          </w:p>
          <w:p w:rsidR="002A31B2" w:rsidRPr="00AD0126" w:rsidRDefault="002A31B2" w:rsidP="00EB18C0">
            <w:pPr>
              <w:widowControl w:val="0"/>
              <w:tabs>
                <w:tab w:val="num" w:pos="2340"/>
              </w:tabs>
              <w:autoSpaceDE w:val="0"/>
              <w:autoSpaceDN w:val="0"/>
              <w:adjustRightInd w:val="0"/>
              <w:ind w:firstLine="0"/>
              <w:rPr>
                <w:rFonts w:ascii="Fira Sans Book" w:hAnsi="Fira Sans Book" w:cs="Arial"/>
                <w:sz w:val="20"/>
                <w:lang w:val="eu-ES"/>
              </w:rPr>
            </w:pPr>
          </w:p>
          <w:p w:rsidR="002A31B2" w:rsidRPr="00AD0126" w:rsidRDefault="002A31B2" w:rsidP="00EB18C0">
            <w:pPr>
              <w:widowControl w:val="0"/>
              <w:tabs>
                <w:tab w:val="num" w:pos="2340"/>
              </w:tabs>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1"/>
                <w:numId w:val="23"/>
              </w:numPr>
              <w:tabs>
                <w:tab w:val="num" w:pos="426"/>
              </w:tabs>
              <w:autoSpaceDE w:val="0"/>
              <w:autoSpaceDN w:val="0"/>
              <w:adjustRightInd w:val="0"/>
              <w:ind w:left="426" w:hanging="284"/>
              <w:rPr>
                <w:rFonts w:ascii="Fira Sans Book" w:hAnsi="Fira Sans Book" w:cs="Arial"/>
                <w:sz w:val="20"/>
                <w:lang w:val="eu-ES"/>
              </w:rPr>
            </w:pPr>
            <w:r w:rsidRPr="00AD0126">
              <w:rPr>
                <w:rFonts w:ascii="Fira Sans Book" w:hAnsi="Fira Sans Book" w:cs="Arial"/>
                <w:sz w:val="20"/>
                <w:lang w:val="eu-ES"/>
              </w:rPr>
              <w:t>Gazteei babesa ematea euren emantzipazio prozesuan eta helduen mundura sartzeko unean.</w:t>
            </w:r>
          </w:p>
          <w:p w:rsidR="002A31B2" w:rsidRPr="00AD0126" w:rsidRDefault="002A31B2" w:rsidP="00EB18C0">
            <w:pPr>
              <w:widowControl w:val="0"/>
              <w:tabs>
                <w:tab w:val="num" w:pos="426"/>
                <w:tab w:val="num" w:pos="567"/>
              </w:tabs>
              <w:autoSpaceDE w:val="0"/>
              <w:autoSpaceDN w:val="0"/>
              <w:adjustRightInd w:val="0"/>
              <w:ind w:left="426" w:hanging="284"/>
              <w:rPr>
                <w:rFonts w:ascii="Fira Sans Book" w:hAnsi="Fira Sans Book" w:cs="Arial"/>
                <w:sz w:val="20"/>
                <w:lang w:val="eu-ES"/>
              </w:rPr>
            </w:pPr>
          </w:p>
          <w:p w:rsidR="002A31B2" w:rsidRPr="00AD0126" w:rsidRDefault="002A31B2" w:rsidP="002A31B2">
            <w:pPr>
              <w:widowControl w:val="0"/>
              <w:numPr>
                <w:ilvl w:val="1"/>
                <w:numId w:val="23"/>
              </w:numPr>
              <w:tabs>
                <w:tab w:val="num" w:pos="426"/>
              </w:tabs>
              <w:autoSpaceDE w:val="0"/>
              <w:autoSpaceDN w:val="0"/>
              <w:adjustRightInd w:val="0"/>
              <w:ind w:left="426" w:hanging="284"/>
              <w:rPr>
                <w:rFonts w:ascii="Fira Sans Book" w:hAnsi="Fira Sans Book" w:cs="Arial"/>
                <w:sz w:val="20"/>
                <w:lang w:val="eu-ES"/>
              </w:rPr>
            </w:pPr>
            <w:r w:rsidRPr="00AD0126">
              <w:rPr>
                <w:rFonts w:ascii="Fira Sans Book" w:hAnsi="Fira Sans Book" w:cs="Arial"/>
                <w:sz w:val="20"/>
                <w:lang w:val="eu-ES"/>
              </w:rPr>
              <w:t>Iurretako leku guztietan alokairuko etxebizitza eskuratzeko aukera ematea gazteei.</w:t>
            </w:r>
          </w:p>
          <w:p w:rsidR="002A31B2" w:rsidRPr="00AD0126" w:rsidRDefault="002A31B2" w:rsidP="00EB18C0">
            <w:pPr>
              <w:pStyle w:val="Prrafodelista"/>
              <w:widowControl w:val="0"/>
              <w:rPr>
                <w:rFonts w:ascii="Fira Sans Book" w:hAnsi="Fira Sans Book" w:cs="Arial"/>
                <w:sz w:val="20"/>
                <w:lang w:val="eu-ES"/>
              </w:rPr>
            </w:pPr>
          </w:p>
          <w:p w:rsidR="002A31B2" w:rsidRPr="00AD0126" w:rsidRDefault="002A31B2" w:rsidP="002A31B2">
            <w:pPr>
              <w:widowControl w:val="0"/>
              <w:numPr>
                <w:ilvl w:val="1"/>
                <w:numId w:val="23"/>
              </w:numPr>
              <w:tabs>
                <w:tab w:val="num" w:pos="426"/>
              </w:tabs>
              <w:autoSpaceDE w:val="0"/>
              <w:autoSpaceDN w:val="0"/>
              <w:adjustRightInd w:val="0"/>
              <w:ind w:left="426" w:hanging="284"/>
              <w:rPr>
                <w:rFonts w:ascii="Fira Sans Book" w:hAnsi="Fira Sans Book" w:cs="Arial"/>
                <w:sz w:val="20"/>
                <w:lang w:val="eu-ES"/>
              </w:rPr>
            </w:pPr>
            <w:r w:rsidRPr="00AD0126">
              <w:rPr>
                <w:rFonts w:ascii="Fira Sans Book" w:hAnsi="Fira Sans Book" w:cs="Arial"/>
                <w:sz w:val="20"/>
                <w:lang w:val="eu-ES"/>
              </w:rPr>
              <w:t>Ohiko egoitza gisa alokairuko etxebizitza Iurretako udal mugartean duten gazteen alokairuaren zati bat ordaintzea</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widowControl w:val="0"/>
              <w:ind w:firstLine="0"/>
              <w:rPr>
                <w:rFonts w:ascii="Fira Sans SemiBold" w:hAnsi="Fira Sans SemiBold"/>
                <w:sz w:val="20"/>
                <w:lang w:val="eu-ES"/>
              </w:rPr>
            </w:pPr>
            <w:r w:rsidRPr="00AD0126">
              <w:rPr>
                <w:rFonts w:ascii="Fira Sans SemiBold" w:hAnsi="Fira Sans SemiBold"/>
                <w:bCs/>
                <w:sz w:val="20"/>
                <w:lang w:val="eu-ES"/>
              </w:rPr>
              <w:t>2.- Diru-laguntzaren guztizko zenbatekoa eta</w:t>
            </w:r>
            <w:r w:rsidRPr="00AD0126">
              <w:rPr>
                <w:rFonts w:ascii="Fira Sans SemiBold" w:hAnsi="Fira Sans SemiBold"/>
                <w:sz w:val="20"/>
                <w:lang w:val="eu-ES"/>
              </w:rPr>
              <w:t xml:space="preserve"> aurrekontu-kreditua.</w:t>
            </w:r>
          </w:p>
          <w:p w:rsidR="002A31B2" w:rsidRPr="00AD0126" w:rsidRDefault="002A31B2" w:rsidP="00EB18C0">
            <w:pPr>
              <w:pStyle w:val="Sangra3detindependiente"/>
              <w:widowControl w:val="0"/>
              <w:ind w:firstLine="0"/>
              <w:rPr>
                <w:rFonts w:ascii="Fira Sans Book" w:hAnsi="Fira Sans Book"/>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Pr>
                <w:rFonts w:ascii="Fira Sans Book" w:hAnsi="Fira Sans Book" w:cs="Arial"/>
                <w:sz w:val="20"/>
                <w:lang w:val="eu-ES"/>
              </w:rPr>
              <w:t>2021</w:t>
            </w:r>
            <w:r w:rsidRPr="00AD0126">
              <w:rPr>
                <w:rFonts w:ascii="Fira Sans Book" w:hAnsi="Fira Sans Book" w:cs="Arial"/>
                <w:sz w:val="20"/>
                <w:lang w:val="eu-ES"/>
              </w:rPr>
              <w:t xml:space="preserve">. urtean deialdi honetarako aurreikusitako kopuru globala </w:t>
            </w:r>
            <w:r w:rsidRPr="00833948">
              <w:rPr>
                <w:rFonts w:ascii="Fira Sans Book" w:hAnsi="Fira Sans Book" w:cs="Arial"/>
                <w:color w:val="FF0000"/>
                <w:sz w:val="20"/>
                <w:lang w:val="eu-ES"/>
              </w:rPr>
              <w:t xml:space="preserve">9.000 </w:t>
            </w:r>
            <w:r w:rsidRPr="00AD0126">
              <w:rPr>
                <w:rFonts w:ascii="Fira Sans Book" w:hAnsi="Fira Sans Book" w:cs="Arial"/>
                <w:sz w:val="20"/>
                <w:lang w:val="eu-ES"/>
              </w:rPr>
              <w:t xml:space="preserve">eurokoa da, eta Udal Aurrekontu Orokorreko </w:t>
            </w:r>
            <w:r w:rsidRPr="00833948">
              <w:rPr>
                <w:rFonts w:ascii="Fira Sans Book" w:hAnsi="Fira Sans Book" w:cs="Arial"/>
                <w:bCs/>
                <w:color w:val="FF0000"/>
                <w:sz w:val="20"/>
                <w:lang w:val="eu-ES"/>
              </w:rPr>
              <w:t>150.480.00</w:t>
            </w:r>
            <w:r w:rsidRPr="00833948">
              <w:rPr>
                <w:rFonts w:ascii="Fira Sans Book" w:hAnsi="Fira Sans Book" w:cs="Arial"/>
                <w:color w:val="FF0000"/>
                <w:sz w:val="20"/>
                <w:lang w:val="eu-ES"/>
              </w:rPr>
              <w:t xml:space="preserve"> </w:t>
            </w:r>
            <w:r w:rsidRPr="00AD0126">
              <w:rPr>
                <w:rFonts w:ascii="Fira Sans Book" w:hAnsi="Fira Sans Book" w:cs="Arial"/>
                <w:sz w:val="20"/>
                <w:lang w:val="eu-ES"/>
              </w:rPr>
              <w:t>aurrekontu-partida aplikatuz egin ahal izango zaio aurre.</w:t>
            </w:r>
          </w:p>
          <w:p w:rsidR="002A31B2" w:rsidRPr="00AD0126" w:rsidRDefault="002A31B2" w:rsidP="00EB18C0">
            <w:pPr>
              <w:pStyle w:val="Sangra3detindependiente"/>
              <w:widowControl w:val="0"/>
              <w:ind w:firstLine="0"/>
              <w:rPr>
                <w:rFonts w:ascii="Fira Sans Book" w:hAnsi="Fira Sans Book"/>
                <w:sz w:val="20"/>
                <w:lang w:val="eu-ES"/>
              </w:rPr>
            </w:pPr>
          </w:p>
          <w:p w:rsidR="002A31B2" w:rsidRPr="00AD0126" w:rsidRDefault="002A31B2" w:rsidP="00EB18C0">
            <w:pPr>
              <w:pStyle w:val="Sangra3detindependiente"/>
              <w:widowControl w:val="0"/>
              <w:ind w:firstLine="0"/>
              <w:rPr>
                <w:rFonts w:ascii="Fira Sans Book" w:hAnsi="Fira Sans Book"/>
                <w:sz w:val="20"/>
                <w:lang w:val="eu-ES"/>
              </w:rPr>
            </w:pPr>
          </w:p>
          <w:p w:rsidR="002A31B2" w:rsidRPr="00AD0126" w:rsidRDefault="002A31B2" w:rsidP="00EB18C0">
            <w:pPr>
              <w:pStyle w:val="Sangra3detindependiente"/>
              <w:widowControl w:val="0"/>
              <w:ind w:firstLine="0"/>
              <w:rPr>
                <w:rFonts w:ascii="Fira Sans Book" w:hAnsi="Fira Sans Book"/>
                <w:sz w:val="20"/>
                <w:lang w:val="eu-ES"/>
              </w:rPr>
            </w:pPr>
          </w:p>
          <w:p w:rsidR="002A31B2" w:rsidRPr="00AD0126" w:rsidRDefault="002A31B2" w:rsidP="00EB18C0">
            <w:pPr>
              <w:pStyle w:val="Sangra3detindependiente"/>
              <w:widowControl w:val="0"/>
              <w:ind w:firstLine="0"/>
              <w:rPr>
                <w:rFonts w:ascii="Fira Sans SemiBold" w:hAnsi="Fira Sans SemiBold"/>
                <w:bCs/>
                <w:sz w:val="20"/>
                <w:lang w:val="eu-ES"/>
              </w:rPr>
            </w:pPr>
            <w:r w:rsidRPr="00AD0126">
              <w:rPr>
                <w:rFonts w:ascii="Fira Sans SemiBold" w:hAnsi="Fira Sans SemiBold"/>
                <w:bCs/>
                <w:sz w:val="20"/>
                <w:lang w:val="eu-ES"/>
              </w:rPr>
              <w:t>3.- Eskabideak baloratzeko irizpideak.</w:t>
            </w:r>
          </w:p>
          <w:p w:rsidR="002A31B2" w:rsidRPr="00AD0126" w:rsidRDefault="002A31B2" w:rsidP="00EB18C0">
            <w:pPr>
              <w:pStyle w:val="Sangra3detindependiente"/>
              <w:widowControl w:val="0"/>
              <w:ind w:firstLine="0"/>
              <w:rPr>
                <w:rFonts w:ascii="Fira Sans Book" w:hAnsi="Fira Sans Book"/>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Pr>
                <w:rFonts w:ascii="Fira Sans Book" w:hAnsi="Fira Sans Book" w:cs="Arial"/>
                <w:sz w:val="20"/>
                <w:lang w:val="eu-ES"/>
              </w:rPr>
              <w:t>E</w:t>
            </w:r>
            <w:r w:rsidRPr="00AD0126">
              <w:rPr>
                <w:rFonts w:ascii="Fira Sans Book" w:hAnsi="Fira Sans Book" w:cs="Arial"/>
                <w:sz w:val="20"/>
                <w:lang w:val="eu-ES"/>
              </w:rPr>
              <w:t xml:space="preserve">txebizitzaren hileko alokairuaren prezioaren %50ekoa </w:t>
            </w:r>
            <w:r>
              <w:rPr>
                <w:rFonts w:ascii="Fira Sans Book" w:hAnsi="Fira Sans Book" w:cs="Arial"/>
                <w:sz w:val="20"/>
                <w:lang w:val="eu-ES"/>
              </w:rPr>
              <w:t xml:space="preserve">finantzatu ahal </w:t>
            </w:r>
            <w:r w:rsidRPr="00AD0126">
              <w:rPr>
                <w:rFonts w:ascii="Fira Sans Book" w:hAnsi="Fira Sans Book" w:cs="Arial"/>
                <w:sz w:val="20"/>
                <w:lang w:val="eu-ES"/>
              </w:rPr>
              <w:t xml:space="preserve">izango da. </w:t>
            </w:r>
            <w:r w:rsidRPr="00AD0126">
              <w:rPr>
                <w:rFonts w:ascii="Fira Sans SemiBold" w:hAnsi="Fira Sans SemiBold" w:cs="Arial"/>
                <w:bCs/>
                <w:sz w:val="20"/>
                <w:lang w:val="eu-ES"/>
              </w:rPr>
              <w:t xml:space="preserve">Gehienez </w:t>
            </w:r>
            <w:r w:rsidRPr="00AD0126">
              <w:rPr>
                <w:rFonts w:ascii="Fira Sans SemiBold" w:hAnsi="Fira Sans SemiBold" w:cs="Arial"/>
                <w:sz w:val="20"/>
                <w:lang w:val="eu-ES"/>
              </w:rPr>
              <w:t xml:space="preserve">ere, </w:t>
            </w:r>
            <w:r w:rsidRPr="00AD0126">
              <w:rPr>
                <w:rFonts w:ascii="Fira Sans SemiBold" w:hAnsi="Fira Sans SemiBold" w:cs="Arial"/>
                <w:bCs/>
                <w:sz w:val="20"/>
                <w:lang w:val="eu-ES"/>
              </w:rPr>
              <w:lastRenderedPageBreak/>
              <w:t xml:space="preserve">hilabete bakoitzeko, 250 euroko </w:t>
            </w:r>
            <w:r w:rsidRPr="00AD0126">
              <w:rPr>
                <w:rFonts w:ascii="Fira Sans SemiBold" w:hAnsi="Fira Sans SemiBold" w:cs="Arial"/>
                <w:sz w:val="20"/>
                <w:lang w:val="eu-ES"/>
              </w:rPr>
              <w:t>laguntza</w:t>
            </w:r>
            <w:r w:rsidRPr="00AD0126">
              <w:rPr>
                <w:rFonts w:ascii="Fira Sans Book" w:hAnsi="Fira Sans Book" w:cs="Arial"/>
                <w:sz w:val="20"/>
                <w:lang w:val="eu-ES"/>
              </w:rPr>
              <w:t xml:space="preserve"> emango zaio eskaera bakoitzari:</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tabs>
                <w:tab w:val="num" w:pos="2340"/>
              </w:tabs>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 xml:space="preserve">Ez dira kontuan hartuko eranskinei (garajea edo trastelekua) dagozkien alokairuak, ez eta komunitate eta administrazioko gastuak edo kontribuzio eta zerga </w:t>
            </w:r>
            <w:proofErr w:type="spellStart"/>
            <w:r w:rsidRPr="00AD0126">
              <w:rPr>
                <w:rFonts w:ascii="Fira Sans Book" w:hAnsi="Fira Sans Book" w:cs="Arial"/>
                <w:sz w:val="20"/>
                <w:lang w:val="eu-ES"/>
              </w:rPr>
              <w:t>kontzeptupean</w:t>
            </w:r>
            <w:proofErr w:type="spellEnd"/>
            <w:r w:rsidRPr="00AD0126">
              <w:rPr>
                <w:rFonts w:ascii="Fira Sans Book" w:hAnsi="Fira Sans Book" w:cs="Arial"/>
                <w:sz w:val="20"/>
                <w:lang w:val="eu-ES"/>
              </w:rPr>
              <w:t xml:space="preserve"> sortutako gastuak ere, kontratuan berariaz sartuta egonda ere.</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Alokairuaren hileko kuotatik 30 euroko balio finkoa deskontatuko da, aurreko paragrafoan deskribatutako eranskin edo komunitateko gastu bakoitzeko, baldin eta alokairuko kontratuan sartuta badaude eta ez bada horietako bakoitzaren hileko kostuaren berariazko justifikaziorik ematen.</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tabs>
                <w:tab w:val="num" w:pos="2340"/>
              </w:tabs>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 xml:space="preserve">Diru-laguntza oinarriotan ezarritako baldintzen arabera emango da, onuradunak </w:t>
            </w:r>
            <w:r>
              <w:rPr>
                <w:rFonts w:ascii="Fira Sans Book" w:hAnsi="Fira Sans Book" w:cs="Arial"/>
                <w:sz w:val="20"/>
                <w:lang w:val="eu-ES"/>
              </w:rPr>
              <w:t>2021</w:t>
            </w:r>
            <w:r w:rsidRPr="00AD0126">
              <w:rPr>
                <w:rFonts w:ascii="Fira Sans Book" w:hAnsi="Fira Sans Book" w:cs="Arial"/>
                <w:sz w:val="20"/>
                <w:lang w:val="eu-ES"/>
              </w:rPr>
              <w:t>. urtean izandako alokairu-gastua kontuan hartuta.</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roofErr w:type="spellStart"/>
            <w:r w:rsidRPr="00AD0126">
              <w:rPr>
                <w:rFonts w:ascii="Fira Sans Book" w:hAnsi="Fira Sans Book" w:cs="Arial"/>
                <w:sz w:val="20"/>
                <w:lang w:val="eu-ES"/>
              </w:rPr>
              <w:t>Dirulaguntzen</w:t>
            </w:r>
            <w:proofErr w:type="spellEnd"/>
            <w:r w:rsidRPr="00AD0126">
              <w:rPr>
                <w:rFonts w:ascii="Fira Sans Book" w:hAnsi="Fira Sans Book" w:cs="Arial"/>
                <w:sz w:val="20"/>
                <w:lang w:val="eu-ES"/>
              </w:rPr>
              <w:t xml:space="preserve"> zenbateko osoak dagokion aurrekontuko partidan esleitutako zenbatekoa gainditzen badu, zenbateko hori </w:t>
            </w:r>
            <w:proofErr w:type="spellStart"/>
            <w:r w:rsidRPr="00AD0126">
              <w:rPr>
                <w:rFonts w:ascii="Fira Sans Book" w:hAnsi="Fira Sans Book" w:cs="Arial"/>
                <w:sz w:val="20"/>
                <w:lang w:val="eu-ES"/>
              </w:rPr>
              <w:t>dirulaguntza</w:t>
            </w:r>
            <w:proofErr w:type="spellEnd"/>
            <w:r w:rsidRPr="00AD0126">
              <w:rPr>
                <w:rFonts w:ascii="Fira Sans Book" w:hAnsi="Fira Sans Book" w:cs="Arial"/>
                <w:sz w:val="20"/>
                <w:lang w:val="eu-ES"/>
              </w:rPr>
              <w:t xml:space="preserve"> guztien artean banatuko da.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Onuradun bakoitzari eman beharreko zenbatekoa diru-laguntza emateko erabakian adierazitakoa izango da.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SemiBold" w:hAnsi="Fira Sans SemiBold"/>
                <w:sz w:val="20"/>
                <w:lang w:val="eu-ES"/>
              </w:rPr>
            </w:pPr>
            <w:r w:rsidRPr="00AD0126">
              <w:rPr>
                <w:rFonts w:ascii="Fira Sans SemiBold" w:hAnsi="Fira Sans SemiBold"/>
                <w:sz w:val="20"/>
                <w:lang w:val="eu-ES"/>
              </w:rPr>
              <w:t>4.- Diru-laguntza emateko prozedura.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Diru-laguntza emateko prozedura lehia-araubidearen arabera aurreikusitako araudi-izapideei egokituko zaie.</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SemiBold" w:hAnsi="Fira Sans SemiBold"/>
                <w:bCs/>
                <w:sz w:val="20"/>
                <w:lang w:val="eu-ES"/>
              </w:rPr>
            </w:pPr>
            <w:r w:rsidRPr="00AD0126">
              <w:rPr>
                <w:rFonts w:ascii="Fira Sans SemiBold" w:hAnsi="Fira Sans SemiBold"/>
                <w:bCs/>
                <w:sz w:val="20"/>
                <w:lang w:val="eu-ES"/>
              </w:rPr>
              <w:t>5.- Onuradunak.</w:t>
            </w:r>
          </w:p>
          <w:p w:rsidR="002A31B2" w:rsidRPr="00AD0126" w:rsidRDefault="002A31B2" w:rsidP="00EB18C0">
            <w:pPr>
              <w:pStyle w:val="Sangra3detindependiente"/>
              <w:widowControl w:val="0"/>
              <w:ind w:firstLine="0"/>
              <w:rPr>
                <w:rFonts w:ascii="Fira Sans Book" w:hAnsi="Fira Sans Book"/>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 xml:space="preserve">Indarrean dagoen aurrekontu-ekitaldiarekiko kargurako laguntzen onuradunak instantzia hau aurkezteko unean </w:t>
            </w:r>
            <w:proofErr w:type="spellStart"/>
            <w:r w:rsidRPr="00AD0126">
              <w:rPr>
                <w:rFonts w:ascii="Fira Sans Book" w:hAnsi="Fira Sans Book" w:cs="Arial"/>
                <w:sz w:val="20"/>
                <w:lang w:val="eu-ES"/>
              </w:rPr>
              <w:t>Dirulaguntzak</w:t>
            </w:r>
            <w:proofErr w:type="spellEnd"/>
            <w:r w:rsidRPr="00AD0126">
              <w:rPr>
                <w:rFonts w:ascii="Fira Sans Book" w:hAnsi="Fira Sans Book" w:cs="Arial"/>
                <w:sz w:val="20"/>
                <w:lang w:val="eu-ES"/>
              </w:rPr>
              <w:t xml:space="preserve"> arautzeko Ordenantza Orokorrean </w:t>
            </w:r>
            <w:proofErr w:type="spellStart"/>
            <w:r w:rsidRPr="00AD0126">
              <w:rPr>
                <w:rFonts w:ascii="Fira Sans Book" w:hAnsi="Fira Sans Book" w:cs="Arial"/>
                <w:sz w:val="20"/>
                <w:lang w:val="eu-ES"/>
              </w:rPr>
              <w:t>zehaztutakoa</w:t>
            </w:r>
            <w:proofErr w:type="spellEnd"/>
            <w:r w:rsidRPr="00AD0126">
              <w:rPr>
                <w:rFonts w:ascii="Fira Sans Book" w:hAnsi="Fira Sans Book" w:cs="Arial"/>
                <w:sz w:val="20"/>
                <w:lang w:val="eu-ES"/>
              </w:rPr>
              <w:t xml:space="preserve"> eta </w:t>
            </w:r>
            <w:r w:rsidRPr="00AD0126">
              <w:rPr>
                <w:rFonts w:ascii="Fira Sans Book" w:hAnsi="Fira Sans Book" w:cs="Arial"/>
                <w:sz w:val="20"/>
                <w:lang w:val="eu-ES"/>
              </w:rPr>
              <w:lastRenderedPageBreak/>
              <w:t>ondorengo baldintza zehatzak betetzen dituzten pertsonak edo elkarbizitza unitateak izango dira:</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Elkarbizitza Unitateko pertsona guztiak 18 eta 35 urte bitarteko adina izatea, Elkarbizitza Unitatearekin batera bizi diren menpeko adin txikikoen kasuan izan ezik. </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Elkarbizitza Unitateko eskatzaile edo kide batek ere ez izatea bere jabetzako etxebizitzarik.</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Elkarbizitza Unitateko pertsona guztiak diruz lagunduko den etxebizitzan erroldatu beharko dira, kontratua formalizatu ostean. Eta hori laguntza jaso baino lehen egiaztatu beharko dute.</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Elkarbizitza Unitatea osatzen duten pertsonetako bat gutxienez Iurretako udalerrian egon beharko da erroldatuta, gutxienez 5 urteko etenik gabeko antzinatasunarekin eskaera aurkezten den unean.</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Bizikidetza Unitatearen </w:t>
            </w:r>
            <w:r>
              <w:rPr>
                <w:rFonts w:ascii="Fira Sans Book" w:hAnsi="Fira Sans Book" w:cs="Arial"/>
                <w:sz w:val="20"/>
                <w:lang w:val="eu-ES"/>
              </w:rPr>
              <w:t xml:space="preserve">lan-errenten </w:t>
            </w:r>
            <w:r w:rsidRPr="00AD0126">
              <w:rPr>
                <w:rFonts w:ascii="Fira Sans Book" w:hAnsi="Fira Sans Book" w:cs="Arial"/>
                <w:sz w:val="20"/>
                <w:lang w:val="eu-ES"/>
              </w:rPr>
              <w:t>diru-sarrerak ezin izango dira 28.000 euro gordin baino gehiago urtean.</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Diru-sarreren osaketari dagokionez, betetako azken zerga-ekitaldiko kapital errentetatik eratorritako errendimendu gordinen zenbatekoa ezin izango da izan 601,10 eurotik gorakoa urteko.</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Elkarbizitza Unitateko kide guztiak Iurretako Udaleko zerga, tasa, ariel eta zehapenak ordainduta izan behar dituzte.</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38"/>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Etxebizitzan bizi diren pertsonen artean ez egotea inongo lotura familiarrik errentatzailearekin, odolkidetasun edo ahaidetasuneko bigarren mailaraino. </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widowControl w:val="0"/>
              <w:ind w:firstLine="0"/>
              <w:rPr>
                <w:rFonts w:ascii="Fira Sans SemiBold" w:hAnsi="Fira Sans SemiBold"/>
                <w:bCs/>
                <w:sz w:val="20"/>
                <w:lang w:val="eu-ES"/>
              </w:rPr>
            </w:pPr>
            <w:r w:rsidRPr="00AD0126">
              <w:rPr>
                <w:rFonts w:ascii="Fira Sans SemiBold" w:hAnsi="Fira Sans SemiBold"/>
                <w:bCs/>
                <w:sz w:val="20"/>
                <w:lang w:val="eu-ES"/>
              </w:rPr>
              <w:t>6.- Etxebizitzek bete beharreko baldintzak.</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1. Diruz lagunduko den etxebizitza Iurretako udal mugartean egon beharko da.</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2. Nahiz eta Iurretako udalerrian kokatu, honako hauek ez dira programan sartuko:</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left="567" w:hanging="283"/>
              <w:rPr>
                <w:rFonts w:ascii="Fira Sans Book" w:hAnsi="Fira Sans Book" w:cs="Arial"/>
                <w:sz w:val="20"/>
                <w:lang w:val="eu-ES"/>
              </w:rPr>
            </w:pPr>
            <w:r w:rsidRPr="00AD0126">
              <w:rPr>
                <w:rFonts w:ascii="Fira Sans Book" w:hAnsi="Fira Sans Book" w:cs="Arial"/>
                <w:sz w:val="20"/>
                <w:lang w:val="eu-ES"/>
              </w:rPr>
              <w:t>a) Sustapen publikoko babes ofizialeko etxebizitzak.</w:t>
            </w:r>
          </w:p>
          <w:p w:rsidR="002A31B2" w:rsidRPr="00AD0126" w:rsidRDefault="002A31B2" w:rsidP="00EB18C0">
            <w:pPr>
              <w:widowControl w:val="0"/>
              <w:autoSpaceDE w:val="0"/>
              <w:autoSpaceDN w:val="0"/>
              <w:adjustRightInd w:val="0"/>
              <w:ind w:left="567" w:hanging="283"/>
              <w:rPr>
                <w:rFonts w:ascii="Fira Sans Book" w:hAnsi="Fira Sans Book" w:cs="Arial"/>
                <w:sz w:val="20"/>
                <w:lang w:val="eu-ES"/>
              </w:rPr>
            </w:pPr>
            <w:r w:rsidRPr="00AD0126">
              <w:rPr>
                <w:rFonts w:ascii="Fira Sans Book" w:hAnsi="Fira Sans Book" w:cs="Arial"/>
                <w:sz w:val="20"/>
                <w:lang w:val="eu-ES"/>
              </w:rPr>
              <w:t xml:space="preserve">b) </w:t>
            </w:r>
            <w:proofErr w:type="spellStart"/>
            <w:r w:rsidRPr="00AD0126">
              <w:rPr>
                <w:rFonts w:ascii="Fira Sans Book" w:hAnsi="Fira Sans Book" w:cs="Arial"/>
                <w:sz w:val="20"/>
                <w:lang w:val="eu-ES"/>
              </w:rPr>
              <w:t>Berrakurak</w:t>
            </w:r>
            <w:proofErr w:type="spellEnd"/>
            <w:r w:rsidRPr="00AD0126">
              <w:rPr>
                <w:rFonts w:ascii="Fira Sans Book" w:hAnsi="Fira Sans Book" w:cs="Arial"/>
                <w:sz w:val="20"/>
                <w:lang w:val="eu-ES"/>
              </w:rPr>
              <w:t>.</w:t>
            </w:r>
          </w:p>
          <w:p w:rsidR="002A31B2" w:rsidRPr="00AD0126" w:rsidRDefault="002A31B2" w:rsidP="00EB18C0">
            <w:pPr>
              <w:widowControl w:val="0"/>
              <w:autoSpaceDE w:val="0"/>
              <w:autoSpaceDN w:val="0"/>
              <w:adjustRightInd w:val="0"/>
              <w:ind w:left="567" w:hanging="283"/>
              <w:rPr>
                <w:rFonts w:ascii="Fira Sans Book" w:hAnsi="Fira Sans Book" w:cs="Arial"/>
                <w:sz w:val="20"/>
                <w:lang w:val="eu-ES"/>
              </w:rPr>
            </w:pPr>
            <w:r w:rsidRPr="00AD0126">
              <w:rPr>
                <w:rFonts w:ascii="Fira Sans Book" w:hAnsi="Fira Sans Book" w:cs="Arial"/>
                <w:sz w:val="20"/>
                <w:lang w:val="eu-ES"/>
              </w:rPr>
              <w:t>c) Logelen alokairuak (logela eskubidea).</w:t>
            </w:r>
          </w:p>
          <w:p w:rsidR="002A31B2" w:rsidRPr="00AD0126" w:rsidRDefault="002A31B2" w:rsidP="00EB18C0">
            <w:pPr>
              <w:widowControl w:val="0"/>
              <w:autoSpaceDE w:val="0"/>
              <w:autoSpaceDN w:val="0"/>
              <w:adjustRightInd w:val="0"/>
              <w:ind w:left="567" w:hanging="283"/>
              <w:rPr>
                <w:rFonts w:ascii="Fira Sans Book" w:hAnsi="Fira Sans Book" w:cs="Arial"/>
                <w:sz w:val="20"/>
                <w:lang w:val="eu-ES"/>
              </w:rPr>
            </w:pPr>
          </w:p>
          <w:p w:rsidR="002A31B2" w:rsidRPr="00AD0126" w:rsidRDefault="002A31B2" w:rsidP="00EB18C0">
            <w:pPr>
              <w:widowControl w:val="0"/>
              <w:autoSpaceDE w:val="0"/>
              <w:autoSpaceDN w:val="0"/>
              <w:adjustRightInd w:val="0"/>
              <w:ind w:left="567" w:hanging="283"/>
              <w:rPr>
                <w:rFonts w:ascii="Fira Sans Book" w:hAnsi="Fira Sans Book" w:cs="Arial"/>
                <w:sz w:val="20"/>
                <w:lang w:val="eu-ES"/>
              </w:rPr>
            </w:pPr>
            <w:r w:rsidRPr="00AD0126">
              <w:rPr>
                <w:rFonts w:ascii="Fira Sans Book" w:hAnsi="Fira Sans Book" w:cs="Arial"/>
                <w:sz w:val="20"/>
                <w:lang w:val="eu-ES"/>
              </w:rPr>
              <w:t>d) Etxebizitza gisa erabilitako lokalak.</w:t>
            </w:r>
          </w:p>
          <w:p w:rsidR="002A31B2" w:rsidRPr="00AD0126" w:rsidRDefault="002A31B2" w:rsidP="00EB18C0">
            <w:pPr>
              <w:widowControl w:val="0"/>
              <w:autoSpaceDE w:val="0"/>
              <w:autoSpaceDN w:val="0"/>
              <w:adjustRightInd w:val="0"/>
              <w:ind w:left="567" w:hanging="283"/>
              <w:rPr>
                <w:rFonts w:ascii="Fira Sans Book" w:hAnsi="Fira Sans Book" w:cs="Arial"/>
                <w:sz w:val="20"/>
                <w:lang w:val="eu-ES"/>
              </w:rPr>
            </w:pPr>
            <w:r w:rsidRPr="00AD0126">
              <w:rPr>
                <w:rFonts w:ascii="Fira Sans Book" w:hAnsi="Fira Sans Book" w:cs="Arial"/>
                <w:sz w:val="20"/>
                <w:lang w:val="eu-ES"/>
              </w:rPr>
              <w:t>e) Bizigune programa barruan dauden etxebizitzak.</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3. Etxebizitza alokatzearen kostua ezin izango da izan 750 euro baino gehiagokoa hileko (eranskinak barne).</w:t>
            </w:r>
          </w:p>
          <w:p w:rsidR="002A31B2" w:rsidRPr="00AD0126" w:rsidRDefault="002A31B2" w:rsidP="00EB18C0">
            <w:pPr>
              <w:widowControl w:val="0"/>
              <w:autoSpaceDE w:val="0"/>
              <w:autoSpaceDN w:val="0"/>
              <w:adjustRightInd w:val="0"/>
              <w:ind w:firstLine="0"/>
              <w:rPr>
                <w:rFonts w:ascii="Fira Sans Book" w:hAnsi="Fira Sans Book" w:cs="Arial"/>
                <w:strike/>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r w:rsidRPr="00AD0126">
              <w:rPr>
                <w:rFonts w:ascii="Fira Sans Book" w:hAnsi="Fira Sans Book" w:cs="Arial"/>
                <w:sz w:val="20"/>
                <w:lang w:val="eu-ES"/>
              </w:rPr>
              <w:t xml:space="preserve">Ez da onartuko urte 1 baino iraupen txikiagoa duen kontraturik. </w:t>
            </w:r>
          </w:p>
          <w:p w:rsidR="002A31B2" w:rsidRPr="00AD0126" w:rsidRDefault="002A31B2" w:rsidP="00EB18C0">
            <w:pPr>
              <w:widowControl w:val="0"/>
              <w:ind w:firstLine="0"/>
              <w:rPr>
                <w:rFonts w:ascii="Fira Sans Book" w:hAnsi="Fira Sans Book"/>
                <w:bCs/>
                <w:sz w:val="20"/>
                <w:lang w:val="eu-ES"/>
              </w:rPr>
            </w:pPr>
          </w:p>
          <w:p w:rsidR="002A31B2" w:rsidRPr="00AD0126" w:rsidRDefault="002A31B2" w:rsidP="00EB18C0">
            <w:pPr>
              <w:widowControl w:val="0"/>
              <w:ind w:firstLine="0"/>
              <w:rPr>
                <w:rFonts w:ascii="Fira Sans Book" w:hAnsi="Fira Sans Book"/>
                <w:bCs/>
                <w:sz w:val="20"/>
                <w:lang w:val="eu-ES"/>
              </w:rPr>
            </w:pPr>
          </w:p>
          <w:p w:rsidR="002A31B2" w:rsidRPr="006E3ACC" w:rsidRDefault="002A31B2" w:rsidP="00EB18C0">
            <w:pPr>
              <w:widowControl w:val="0"/>
              <w:ind w:firstLine="0"/>
              <w:rPr>
                <w:rFonts w:ascii="Fira Sans SemiBold" w:hAnsi="Fira Sans SemiBold"/>
                <w:sz w:val="20"/>
                <w:lang w:val="eu-ES"/>
              </w:rPr>
            </w:pPr>
            <w:r w:rsidRPr="006E3ACC">
              <w:rPr>
                <w:rFonts w:ascii="Fira Sans SemiBold" w:hAnsi="Fira Sans SemiBold"/>
                <w:bCs/>
                <w:sz w:val="20"/>
                <w:lang w:val="eu-ES"/>
              </w:rPr>
              <w:t xml:space="preserve">7.- </w:t>
            </w:r>
            <w:r w:rsidRPr="006E3ACC">
              <w:rPr>
                <w:rFonts w:ascii="Fira Sans SemiBold" w:hAnsi="Fira Sans SemiBold"/>
                <w:sz w:val="20"/>
                <w:lang w:val="eu-ES"/>
              </w:rPr>
              <w:t>Eskabideen edukia.</w:t>
            </w:r>
          </w:p>
          <w:p w:rsidR="002A31B2" w:rsidRPr="00AD0126" w:rsidRDefault="002A31B2" w:rsidP="00EB18C0">
            <w:pPr>
              <w:widowControl w:val="0"/>
              <w:ind w:left="74" w:firstLine="0"/>
              <w:rPr>
                <w:rFonts w:ascii="Fira Sans Book" w:hAnsi="Fira Sans Book"/>
                <w:sz w:val="20"/>
                <w:lang w:val="eu-ES"/>
              </w:rPr>
            </w:pPr>
          </w:p>
          <w:p w:rsidR="002A31B2" w:rsidRDefault="002A31B2" w:rsidP="00EB18C0">
            <w:pPr>
              <w:widowControl w:val="0"/>
              <w:autoSpaceDE w:val="0"/>
              <w:autoSpaceDN w:val="0"/>
              <w:adjustRightInd w:val="0"/>
              <w:ind w:firstLine="0"/>
              <w:rPr>
                <w:rFonts w:ascii="Fira Sans Book" w:hAnsi="Fira Sans Book" w:cs="Arial"/>
                <w:sz w:val="20"/>
                <w:lang w:val="eu-ES"/>
              </w:rPr>
            </w:pPr>
            <w:r>
              <w:rPr>
                <w:rFonts w:ascii="Fira Sans Book" w:hAnsi="Fira Sans Book" w:cs="Arial"/>
                <w:sz w:val="20"/>
                <w:lang w:val="eu-ES"/>
              </w:rPr>
              <w:t>I</w:t>
            </w:r>
            <w:r w:rsidRPr="00AD0126">
              <w:rPr>
                <w:rFonts w:ascii="Fira Sans Book" w:hAnsi="Fira Sans Book" w:cs="Arial"/>
                <w:sz w:val="20"/>
                <w:lang w:val="eu-ES"/>
              </w:rPr>
              <w:t>nstantziarekin batera</w:t>
            </w:r>
            <w:r>
              <w:rPr>
                <w:rFonts w:ascii="Fira Sans Book" w:hAnsi="Fira Sans Book" w:cs="Arial"/>
                <w:sz w:val="20"/>
                <w:lang w:val="eu-ES"/>
              </w:rPr>
              <w:t xml:space="preserve"> (I-06 eredua)</w:t>
            </w:r>
            <w:r w:rsidRPr="00AD0126">
              <w:rPr>
                <w:rFonts w:ascii="Fira Sans Book" w:hAnsi="Fira Sans Book" w:cs="Arial"/>
                <w:sz w:val="20"/>
                <w:lang w:val="eu-ES"/>
              </w:rPr>
              <w:t xml:space="preserve"> eskatzaileek dokumentazio hau aurkeztu beharko dute:</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27"/>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Elkarbizitza Unitateko kide diren eta 14 urtetik gora dituzten pertsona guztien </w:t>
            </w:r>
            <w:proofErr w:type="spellStart"/>
            <w:r w:rsidRPr="00AD0126">
              <w:rPr>
                <w:rFonts w:ascii="Fira Sans Book" w:hAnsi="Fira Sans Book" w:cs="Arial"/>
                <w:sz w:val="20"/>
                <w:lang w:val="eu-ES"/>
              </w:rPr>
              <w:t>NANaren</w:t>
            </w:r>
            <w:proofErr w:type="spellEnd"/>
            <w:r w:rsidRPr="00AD0126">
              <w:rPr>
                <w:rFonts w:ascii="Fira Sans Book" w:hAnsi="Fira Sans Book" w:cs="Arial"/>
                <w:sz w:val="20"/>
                <w:lang w:val="eu-ES"/>
              </w:rPr>
              <w:t xml:space="preserve"> fotokopia eta indarrean dagoen egoitza-txartela edo pasaportea. 14 urtetik beherakorik balego, Familia Liburuaren fotokopia ere eman beharko da. Azken dokumentu hori kasu guztietan aurkeztu beharko da senidetasuna egiaztatzeko, baldin eta ondorengotza alegatu bada.</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27"/>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Etxebizitzaren jabe ez izatearen ziurtagiria, jabetzaren erregistroak emandakoa, elkarbizitza unitatean bizi diren 18 urtetik gorako kide guztientzako laguntza eskaera eman baino 15 egun lehenagokoa.</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27"/>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Etxebizitzaren alokairu kontratuaren kopia, </w:t>
            </w:r>
            <w:r w:rsidRPr="00AD0126">
              <w:rPr>
                <w:rFonts w:ascii="Fira Sans Book" w:hAnsi="Fira Sans Book" w:cs="Arial"/>
                <w:sz w:val="20"/>
                <w:lang w:val="eu-ES"/>
              </w:rPr>
              <w:lastRenderedPageBreak/>
              <w:t xml:space="preserve">diruz lagunduko den denbora-tartea bertan sartuz, alokairuaren xede den etxebizitzan bizi direnak. </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27"/>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Dagozkion hileroko ordainketen </w:t>
            </w:r>
            <w:proofErr w:type="spellStart"/>
            <w:r w:rsidRPr="00AD0126">
              <w:rPr>
                <w:rFonts w:ascii="Fira Sans Book" w:hAnsi="Fira Sans Book" w:cs="Arial"/>
                <w:sz w:val="20"/>
                <w:lang w:val="eu-ES"/>
              </w:rPr>
              <w:t>justifikanteak</w:t>
            </w:r>
            <w:proofErr w:type="spellEnd"/>
            <w:r w:rsidRPr="00AD0126">
              <w:rPr>
                <w:rFonts w:ascii="Fira Sans Book" w:hAnsi="Fira Sans Book" w:cs="Arial"/>
                <w:sz w:val="20"/>
                <w:lang w:val="eu-ES"/>
              </w:rPr>
              <w:t>.</w:t>
            </w:r>
          </w:p>
          <w:p w:rsidR="002A31B2" w:rsidRPr="00AD0126" w:rsidRDefault="002A31B2" w:rsidP="00EB18C0">
            <w:pPr>
              <w:pStyle w:val="Prrafodelista"/>
              <w:widowControl w:val="0"/>
              <w:rPr>
                <w:rFonts w:ascii="Fira Sans Book" w:hAnsi="Fira Sans Book" w:cs="Arial"/>
                <w:sz w:val="20"/>
                <w:lang w:val="eu-ES"/>
              </w:rPr>
            </w:pPr>
          </w:p>
          <w:p w:rsidR="002A31B2" w:rsidRPr="00AD0126" w:rsidRDefault="002A31B2" w:rsidP="002A31B2">
            <w:pPr>
              <w:widowControl w:val="0"/>
              <w:numPr>
                <w:ilvl w:val="0"/>
                <w:numId w:val="27"/>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Elkarbizitza Unitatean bizi diren kideek Emantzipazioko Oinarrizko Errenta kobratu dutela frogatzen duen ziurtagiria eta kopia, laguntza horren onuradunak direnean.</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27"/>
              </w:numPr>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Elkarbizitza unitatean bizi diren eta 18 urtetik gora dituzten kide guztien betetako azken zerga-ekitaldiko diru-sarreren ziurtagiria, </w:t>
            </w:r>
            <w:r w:rsidRPr="00AD0126">
              <w:rPr>
                <w:rFonts w:ascii="Fira Sans Book" w:hAnsi="Fira Sans Book" w:cs="Arial"/>
                <w:bCs/>
                <w:sz w:val="20"/>
                <w:lang w:val="eu-ES"/>
              </w:rPr>
              <w:t xml:space="preserve">A </w:t>
            </w:r>
            <w:r w:rsidRPr="00AD0126">
              <w:rPr>
                <w:rFonts w:ascii="Fira Sans Book" w:hAnsi="Fira Sans Book" w:cs="Arial"/>
                <w:sz w:val="20"/>
                <w:lang w:val="eu-ES"/>
              </w:rPr>
              <w:t xml:space="preserve">edo </w:t>
            </w:r>
            <w:r w:rsidRPr="00AD0126">
              <w:rPr>
                <w:rFonts w:ascii="Fira Sans Book" w:hAnsi="Fira Sans Book" w:cs="Arial"/>
                <w:bCs/>
                <w:sz w:val="20"/>
                <w:lang w:val="eu-ES"/>
              </w:rPr>
              <w:t xml:space="preserve">B </w:t>
            </w:r>
            <w:r w:rsidRPr="00AD0126">
              <w:rPr>
                <w:rFonts w:ascii="Fira Sans Book" w:hAnsi="Fira Sans Book" w:cs="Arial"/>
                <w:sz w:val="20"/>
                <w:lang w:val="eu-ES"/>
              </w:rPr>
              <w:t>kasuen arabera:</w:t>
            </w:r>
          </w:p>
          <w:p w:rsidR="002A31B2" w:rsidRPr="00AD0126" w:rsidRDefault="002A31B2" w:rsidP="00EB18C0">
            <w:pPr>
              <w:widowControl w:val="0"/>
              <w:autoSpaceDE w:val="0"/>
              <w:autoSpaceDN w:val="0"/>
              <w:adjustRightInd w:val="0"/>
              <w:ind w:firstLine="0"/>
              <w:rPr>
                <w:rFonts w:ascii="Fira Sans Book" w:hAnsi="Fira Sans Book" w:cs="Arial"/>
                <w:sz w:val="20"/>
                <w:lang w:val="eu-ES"/>
              </w:rPr>
            </w:pPr>
          </w:p>
          <w:p w:rsidR="002A31B2" w:rsidRPr="00AD0126" w:rsidRDefault="002A31B2" w:rsidP="002A31B2">
            <w:pPr>
              <w:widowControl w:val="0"/>
              <w:numPr>
                <w:ilvl w:val="0"/>
                <w:numId w:val="43"/>
              </w:numPr>
              <w:ind w:left="567" w:hanging="328"/>
              <w:rPr>
                <w:rFonts w:ascii="Fira Sans Book" w:hAnsi="Fira Sans Book" w:cs="Arial"/>
                <w:sz w:val="20"/>
                <w:lang w:val="eu-ES"/>
              </w:rPr>
            </w:pPr>
            <w:r w:rsidRPr="00AD0126">
              <w:rPr>
                <w:rFonts w:ascii="Fira Sans Book" w:hAnsi="Fira Sans Book" w:cs="Arial"/>
                <w:sz w:val="20"/>
                <w:lang w:val="eu-ES"/>
              </w:rPr>
              <w:t>PFEZ aitortzeko derrigortasuna baduzu edo dagoeneko aitortu baduzu, honakoak eman beharko dituzu:</w:t>
            </w:r>
          </w:p>
          <w:p w:rsidR="002A31B2" w:rsidRPr="00AD0126" w:rsidRDefault="002A31B2" w:rsidP="002A31B2">
            <w:pPr>
              <w:widowControl w:val="0"/>
              <w:numPr>
                <w:ilvl w:val="2"/>
                <w:numId w:val="39"/>
              </w:numPr>
              <w:tabs>
                <w:tab w:val="num" w:pos="709"/>
              </w:tabs>
              <w:ind w:left="709" w:hanging="283"/>
              <w:rPr>
                <w:rFonts w:ascii="Fira Sans Book" w:hAnsi="Fira Sans Book" w:cs="Arial"/>
                <w:sz w:val="20"/>
                <w:lang w:val="eu-ES"/>
              </w:rPr>
            </w:pPr>
            <w:r w:rsidRPr="00AD0126">
              <w:rPr>
                <w:rFonts w:ascii="Fira Sans Book" w:hAnsi="Fira Sans Book" w:cs="Arial"/>
                <w:sz w:val="20"/>
                <w:lang w:val="eu-ES"/>
              </w:rPr>
              <w:t>Pertsona Fisikoen Errentaren gaineko Zerga dela eta, betetako azken zerga-ekitaldian aurkeztutako Aitorpenaren kopia eta jatorrizkoa (erkatzeko), eskaera hau aurkezteko unean.</w:t>
            </w:r>
          </w:p>
          <w:p w:rsidR="002A31B2" w:rsidRPr="00AD0126" w:rsidRDefault="002A31B2" w:rsidP="00EB18C0">
            <w:pPr>
              <w:widowControl w:val="0"/>
              <w:ind w:left="426" w:firstLine="0"/>
              <w:rPr>
                <w:rFonts w:ascii="Fira Sans Book" w:hAnsi="Fira Sans Book" w:cs="Arial"/>
                <w:sz w:val="20"/>
                <w:lang w:val="eu-ES"/>
              </w:rPr>
            </w:pPr>
          </w:p>
          <w:p w:rsidR="002A31B2" w:rsidRPr="00AD0126" w:rsidRDefault="002A31B2" w:rsidP="00EB18C0">
            <w:pPr>
              <w:widowControl w:val="0"/>
              <w:ind w:left="426" w:firstLine="0"/>
              <w:rPr>
                <w:rFonts w:ascii="Fira Sans Book" w:hAnsi="Fira Sans Book" w:cs="Arial"/>
                <w:sz w:val="20"/>
                <w:lang w:val="eu-ES"/>
              </w:rPr>
            </w:pPr>
          </w:p>
          <w:p w:rsidR="002A31B2" w:rsidRPr="00AD0126" w:rsidRDefault="002A31B2" w:rsidP="002A31B2">
            <w:pPr>
              <w:widowControl w:val="0"/>
              <w:numPr>
                <w:ilvl w:val="2"/>
                <w:numId w:val="39"/>
              </w:numPr>
              <w:tabs>
                <w:tab w:val="num" w:pos="426"/>
                <w:tab w:val="num" w:pos="709"/>
              </w:tabs>
              <w:ind w:left="709" w:hanging="283"/>
              <w:rPr>
                <w:rFonts w:ascii="Fira Sans Book" w:hAnsi="Fira Sans Book" w:cs="Arial"/>
                <w:sz w:val="20"/>
                <w:lang w:val="eu-ES"/>
              </w:rPr>
            </w:pPr>
            <w:r w:rsidRPr="00AD0126">
              <w:rPr>
                <w:rFonts w:ascii="Fira Sans Book" w:hAnsi="Fira Sans Book" w:cs="Arial"/>
                <w:sz w:val="20"/>
                <w:lang w:val="eu-ES"/>
              </w:rPr>
              <w:t>Gainera, zergapekoak ez diren prestazioak jasoz gero, prestazio horien ziurtagiria.</w:t>
            </w:r>
          </w:p>
          <w:p w:rsidR="002A31B2" w:rsidRPr="00AD0126" w:rsidRDefault="002A31B2" w:rsidP="00EB18C0">
            <w:pPr>
              <w:widowControl w:val="0"/>
              <w:ind w:firstLine="0"/>
              <w:rPr>
                <w:rFonts w:ascii="Fira Sans Book" w:hAnsi="Fira Sans Book" w:cs="Arial"/>
                <w:sz w:val="20"/>
                <w:lang w:val="eu-ES"/>
              </w:rPr>
            </w:pPr>
          </w:p>
          <w:p w:rsidR="002A31B2" w:rsidRPr="00AD0126" w:rsidRDefault="002A31B2" w:rsidP="002A31B2">
            <w:pPr>
              <w:widowControl w:val="0"/>
              <w:numPr>
                <w:ilvl w:val="0"/>
                <w:numId w:val="43"/>
              </w:numPr>
              <w:ind w:left="567" w:hanging="328"/>
              <w:rPr>
                <w:rFonts w:ascii="Fira Sans Book" w:hAnsi="Fira Sans Book" w:cs="Arial"/>
                <w:sz w:val="20"/>
                <w:lang w:val="eu-ES"/>
              </w:rPr>
            </w:pPr>
            <w:r w:rsidRPr="00AD0126">
              <w:rPr>
                <w:rFonts w:ascii="Fira Sans Book" w:hAnsi="Fira Sans Book" w:cs="Arial"/>
                <w:sz w:val="20"/>
                <w:lang w:val="eu-ES"/>
              </w:rPr>
              <w:t>PFEZ aitortzeko derrigortasunik ez baduzu (eta ez baduzu aitortu), honakoak eman beharko dituzu:</w:t>
            </w:r>
          </w:p>
          <w:p w:rsidR="002A31B2" w:rsidRPr="00AD0126" w:rsidRDefault="002A31B2" w:rsidP="00EB18C0">
            <w:pPr>
              <w:widowControl w:val="0"/>
              <w:ind w:left="360" w:firstLine="0"/>
              <w:rPr>
                <w:rFonts w:ascii="Fira Sans Book" w:hAnsi="Fira Sans Book" w:cs="Arial"/>
                <w:sz w:val="20"/>
                <w:lang w:val="eu-ES"/>
              </w:rPr>
            </w:pPr>
          </w:p>
          <w:p w:rsidR="002A31B2" w:rsidRPr="00AD0126" w:rsidRDefault="002A31B2" w:rsidP="002A31B2">
            <w:pPr>
              <w:widowControl w:val="0"/>
              <w:numPr>
                <w:ilvl w:val="2"/>
                <w:numId w:val="39"/>
              </w:numPr>
              <w:tabs>
                <w:tab w:val="num" w:pos="426"/>
                <w:tab w:val="num" w:pos="709"/>
              </w:tabs>
              <w:ind w:left="709" w:hanging="283"/>
              <w:rPr>
                <w:rFonts w:ascii="Fira Sans Book" w:hAnsi="Fira Sans Book" w:cs="Arial"/>
                <w:sz w:val="20"/>
                <w:lang w:val="eu-ES"/>
              </w:rPr>
            </w:pPr>
            <w:r w:rsidRPr="00AD0126">
              <w:rPr>
                <w:rFonts w:ascii="Fira Sans Book" w:hAnsi="Fira Sans Book" w:cs="Arial"/>
                <w:sz w:val="20"/>
                <w:lang w:val="eu-ES"/>
              </w:rPr>
              <w:t>Kasu guztietan,</w:t>
            </w:r>
          </w:p>
          <w:p w:rsidR="002A31B2" w:rsidRPr="00AD0126" w:rsidRDefault="002A31B2" w:rsidP="002A31B2">
            <w:pPr>
              <w:widowControl w:val="0"/>
              <w:numPr>
                <w:ilvl w:val="0"/>
                <w:numId w:val="41"/>
              </w:numPr>
              <w:tabs>
                <w:tab w:val="num" w:pos="851"/>
              </w:tabs>
              <w:ind w:left="851" w:hanging="283"/>
              <w:rPr>
                <w:rFonts w:ascii="Fira Sans Book" w:hAnsi="Fira Sans Book" w:cs="Arial"/>
                <w:sz w:val="20"/>
                <w:lang w:val="eu-ES"/>
              </w:rPr>
            </w:pPr>
            <w:r w:rsidRPr="00AD0126">
              <w:rPr>
                <w:rFonts w:ascii="Fira Sans Book" w:hAnsi="Fira Sans Book" w:cs="Arial"/>
                <w:sz w:val="20"/>
                <w:lang w:val="eu-ES"/>
              </w:rPr>
              <w:t>Ekitaldi horretan (eskaera hau aurkezteko unean betetako azken zerga-ekitaldia) PFEZ aitorpena aurkezteko derrigortasunik ez izatea egiaztatzen duen Foru Ogasunaren ziurtagiria.</w:t>
            </w:r>
          </w:p>
          <w:p w:rsidR="002A31B2" w:rsidRPr="00AD0126" w:rsidRDefault="002A31B2" w:rsidP="002A31B2">
            <w:pPr>
              <w:widowControl w:val="0"/>
              <w:numPr>
                <w:ilvl w:val="0"/>
                <w:numId w:val="41"/>
              </w:numPr>
              <w:tabs>
                <w:tab w:val="num" w:pos="851"/>
              </w:tabs>
              <w:ind w:left="851" w:hanging="283"/>
              <w:rPr>
                <w:rFonts w:ascii="Fira Sans Book" w:hAnsi="Fira Sans Book" w:cs="Arial"/>
                <w:sz w:val="20"/>
                <w:lang w:val="eu-ES"/>
              </w:rPr>
            </w:pPr>
            <w:r w:rsidRPr="00AD0126">
              <w:rPr>
                <w:rFonts w:ascii="Fira Sans Book" w:hAnsi="Fira Sans Book" w:cs="Arial"/>
                <w:sz w:val="20"/>
                <w:lang w:val="eu-ES"/>
              </w:rPr>
              <w:t>Lan-bizitzari buruzko ziurtagiria, Gizarte Segurantzako Diruzaintza Nagusiak emanda.</w:t>
            </w:r>
          </w:p>
          <w:p w:rsidR="002A31B2" w:rsidRPr="00AD0126" w:rsidRDefault="002A31B2" w:rsidP="00EB18C0">
            <w:pPr>
              <w:widowControl w:val="0"/>
              <w:tabs>
                <w:tab w:val="num" w:pos="851"/>
              </w:tabs>
              <w:ind w:left="556" w:firstLine="0"/>
              <w:rPr>
                <w:rFonts w:ascii="Fira Sans Book" w:hAnsi="Fira Sans Book" w:cs="Arial"/>
                <w:sz w:val="20"/>
                <w:lang w:val="eu-ES"/>
              </w:rPr>
            </w:pPr>
          </w:p>
          <w:p w:rsidR="002A31B2" w:rsidRPr="00AD0126" w:rsidRDefault="002A31B2" w:rsidP="002A31B2">
            <w:pPr>
              <w:widowControl w:val="0"/>
              <w:numPr>
                <w:ilvl w:val="2"/>
                <w:numId w:val="39"/>
              </w:numPr>
              <w:tabs>
                <w:tab w:val="num" w:pos="426"/>
                <w:tab w:val="num" w:pos="709"/>
              </w:tabs>
              <w:ind w:left="709" w:hanging="283"/>
              <w:rPr>
                <w:rFonts w:ascii="Fira Sans Book" w:hAnsi="Fira Sans Book" w:cs="Arial"/>
                <w:sz w:val="20"/>
                <w:lang w:val="eu-ES"/>
              </w:rPr>
            </w:pPr>
            <w:r w:rsidRPr="00AD0126">
              <w:rPr>
                <w:rFonts w:ascii="Fira Sans Book" w:hAnsi="Fira Sans Book" w:cs="Arial"/>
                <w:sz w:val="20"/>
                <w:lang w:val="eu-ES"/>
              </w:rPr>
              <w:t>Gainera, eta hala behar denean:</w:t>
            </w:r>
          </w:p>
          <w:p w:rsidR="002A31B2" w:rsidRPr="00AD0126" w:rsidRDefault="002A31B2" w:rsidP="002A31B2">
            <w:pPr>
              <w:widowControl w:val="0"/>
              <w:numPr>
                <w:ilvl w:val="0"/>
                <w:numId w:val="44"/>
              </w:numPr>
              <w:tabs>
                <w:tab w:val="clear" w:pos="556"/>
                <w:tab w:val="num" w:pos="851"/>
              </w:tabs>
              <w:ind w:left="851"/>
              <w:rPr>
                <w:rFonts w:ascii="Fira Sans Book" w:hAnsi="Fira Sans Book" w:cs="Arial"/>
                <w:sz w:val="20"/>
                <w:lang w:val="eu-ES"/>
              </w:rPr>
            </w:pPr>
            <w:r w:rsidRPr="00AD0126">
              <w:rPr>
                <w:rFonts w:ascii="Fira Sans Book" w:hAnsi="Fira Sans Book" w:cs="Arial"/>
                <w:sz w:val="20"/>
                <w:lang w:val="eu-ES"/>
              </w:rPr>
              <w:t>Besteren konturako langileen kasuan, kontzeptu guztiengatik jasotako diru-</w:t>
            </w:r>
            <w:r w:rsidRPr="00AD0126">
              <w:rPr>
                <w:rFonts w:ascii="Fira Sans Book" w:hAnsi="Fira Sans Book" w:cs="Arial"/>
                <w:sz w:val="20"/>
                <w:lang w:val="eu-ES"/>
              </w:rPr>
              <w:lastRenderedPageBreak/>
              <w:t>sarrera gordin guztiei buruzko dokumentua, ekitaldi horri buruzkoa eta enpresak edo enplegu-emaileak emandakoa.</w:t>
            </w:r>
          </w:p>
          <w:p w:rsidR="002A31B2" w:rsidRPr="00AD0126" w:rsidRDefault="002A31B2" w:rsidP="002A31B2">
            <w:pPr>
              <w:widowControl w:val="0"/>
              <w:numPr>
                <w:ilvl w:val="0"/>
                <w:numId w:val="44"/>
              </w:numPr>
              <w:tabs>
                <w:tab w:val="clear" w:pos="556"/>
                <w:tab w:val="num" w:pos="851"/>
              </w:tabs>
              <w:ind w:left="851"/>
              <w:rPr>
                <w:rFonts w:ascii="Fira Sans Book" w:hAnsi="Fira Sans Book" w:cs="Arial"/>
                <w:sz w:val="20"/>
                <w:lang w:val="eu-ES"/>
              </w:rPr>
            </w:pPr>
            <w:r w:rsidRPr="00AD0126">
              <w:rPr>
                <w:rFonts w:ascii="Fira Sans Book" w:hAnsi="Fira Sans Book" w:cs="Arial"/>
                <w:sz w:val="20"/>
                <w:lang w:val="eu-ES"/>
              </w:rPr>
              <w:t>Pentsiodunen edo bekak, prestazioak edo subsidioak jasotzen dituztenen kasuan (Gizarte Ongizateko laguntzak barne), ekitaldi honetako laguntza horien ziurtagiria.</w:t>
            </w:r>
          </w:p>
          <w:p w:rsidR="002A31B2" w:rsidRPr="00AD0126" w:rsidRDefault="002A31B2" w:rsidP="00EB18C0">
            <w:pPr>
              <w:widowControl w:val="0"/>
              <w:tabs>
                <w:tab w:val="num" w:pos="726"/>
              </w:tabs>
              <w:ind w:firstLine="0"/>
              <w:rPr>
                <w:rFonts w:ascii="Fira Sans Book" w:hAnsi="Fira Sans Book" w:cs="Arial"/>
                <w:sz w:val="20"/>
                <w:lang w:val="eu-ES"/>
              </w:rPr>
            </w:pPr>
          </w:p>
          <w:p w:rsidR="002A31B2" w:rsidRPr="00AD0126" w:rsidRDefault="002A31B2" w:rsidP="00EB18C0">
            <w:pPr>
              <w:widowControl w:val="0"/>
              <w:tabs>
                <w:tab w:val="num" w:pos="726"/>
              </w:tabs>
              <w:ind w:firstLine="0"/>
              <w:rPr>
                <w:rFonts w:ascii="Fira Sans Book" w:hAnsi="Fira Sans Book" w:cs="Arial"/>
                <w:sz w:val="20"/>
                <w:lang w:val="eu-ES"/>
              </w:rPr>
            </w:pPr>
          </w:p>
          <w:p w:rsidR="002A31B2" w:rsidRPr="00AD0126" w:rsidRDefault="002A31B2" w:rsidP="002A31B2">
            <w:pPr>
              <w:widowControl w:val="0"/>
              <w:numPr>
                <w:ilvl w:val="0"/>
                <w:numId w:val="27"/>
              </w:numPr>
              <w:tabs>
                <w:tab w:val="num" w:pos="567"/>
              </w:tabs>
              <w:autoSpaceDE w:val="0"/>
              <w:autoSpaceDN w:val="0"/>
              <w:adjustRightInd w:val="0"/>
              <w:rPr>
                <w:rFonts w:ascii="Fira Sans Book" w:hAnsi="Fira Sans Book" w:cs="Arial"/>
                <w:sz w:val="20"/>
                <w:lang w:val="eu-ES"/>
              </w:rPr>
            </w:pPr>
            <w:r w:rsidRPr="00AD0126">
              <w:rPr>
                <w:rFonts w:ascii="Fira Sans Book" w:hAnsi="Fira Sans Book" w:cs="Arial"/>
                <w:sz w:val="20"/>
                <w:lang w:val="eu-ES"/>
              </w:rPr>
              <w:t xml:space="preserve">Etxebizitzan bizi diren pertsonen artean errentatzailearekin inongo lotura familiarrik ez egotearen </w:t>
            </w:r>
            <w:proofErr w:type="spellStart"/>
            <w:r w:rsidRPr="00AD0126">
              <w:rPr>
                <w:rFonts w:ascii="Fira Sans Book" w:hAnsi="Fira Sans Book"/>
                <w:sz w:val="20"/>
                <w:lang w:val="eu-ES"/>
              </w:rPr>
              <w:t>erantzukizunpeko</w:t>
            </w:r>
            <w:proofErr w:type="spellEnd"/>
            <w:r w:rsidRPr="00AD0126">
              <w:rPr>
                <w:rFonts w:ascii="Fira Sans Book" w:hAnsi="Fira Sans Book"/>
                <w:sz w:val="20"/>
                <w:lang w:val="eu-ES"/>
              </w:rPr>
              <w:t xml:space="preserve"> adierazpena</w:t>
            </w:r>
            <w:r w:rsidRPr="00AD0126">
              <w:rPr>
                <w:rFonts w:ascii="Fira Sans Book" w:hAnsi="Fira Sans Book" w:cs="Arial"/>
                <w:sz w:val="20"/>
                <w:lang w:val="eu-ES"/>
              </w:rPr>
              <w:t>, odolkidetasun edo ahaidetasuneko bigarren mailaraino.</w:t>
            </w:r>
          </w:p>
          <w:p w:rsidR="002A31B2" w:rsidRPr="00AD0126" w:rsidRDefault="002A31B2" w:rsidP="00EB18C0">
            <w:pPr>
              <w:widowControl w:val="0"/>
              <w:ind w:left="782" w:hanging="283"/>
              <w:rPr>
                <w:rFonts w:ascii="Fira Sans Book" w:hAnsi="Fira Sans Book"/>
                <w:sz w:val="20"/>
                <w:lang w:val="eu-ES"/>
              </w:rPr>
            </w:pPr>
          </w:p>
          <w:p w:rsidR="002A31B2" w:rsidRPr="00AD0126" w:rsidRDefault="002A31B2" w:rsidP="002A31B2">
            <w:pPr>
              <w:widowControl w:val="0"/>
              <w:numPr>
                <w:ilvl w:val="0"/>
                <w:numId w:val="27"/>
              </w:numPr>
              <w:tabs>
                <w:tab w:val="num" w:pos="567"/>
              </w:tabs>
              <w:autoSpaceDE w:val="0"/>
              <w:autoSpaceDN w:val="0"/>
              <w:adjustRightInd w:val="0"/>
              <w:rPr>
                <w:rFonts w:ascii="Fira Sans Book" w:hAnsi="Fira Sans Book"/>
                <w:sz w:val="20"/>
                <w:lang w:val="eu-ES"/>
              </w:rPr>
            </w:pPr>
            <w:r w:rsidRPr="00AD0126">
              <w:rPr>
                <w:rFonts w:ascii="Fira Sans Book" w:hAnsi="Fira Sans Book"/>
                <w:sz w:val="20"/>
                <w:lang w:val="eu-ES"/>
              </w:rPr>
              <w:t xml:space="preserve">Indarrean dagoen legerian onuradun izateko </w:t>
            </w:r>
            <w:r w:rsidRPr="00AD0126">
              <w:rPr>
                <w:rFonts w:ascii="Fira Sans Book" w:hAnsi="Fira Sans Book" w:cs="Arial"/>
                <w:sz w:val="20"/>
                <w:lang w:val="eu-ES"/>
              </w:rPr>
              <w:t>ezarritako</w:t>
            </w:r>
            <w:r w:rsidRPr="00AD0126">
              <w:rPr>
                <w:rFonts w:ascii="Fira Sans Book" w:hAnsi="Fira Sans Book"/>
                <w:sz w:val="20"/>
                <w:lang w:val="eu-ES"/>
              </w:rPr>
              <w:t xml:space="preserve"> debekuetako batean ez egotearen </w:t>
            </w:r>
            <w:proofErr w:type="spellStart"/>
            <w:r w:rsidRPr="00AD0126">
              <w:rPr>
                <w:rFonts w:ascii="Fira Sans Book" w:hAnsi="Fira Sans Book"/>
                <w:sz w:val="20"/>
                <w:lang w:val="eu-ES"/>
              </w:rPr>
              <w:t>erantzukizunpeko</w:t>
            </w:r>
            <w:proofErr w:type="spellEnd"/>
            <w:r w:rsidRPr="00AD0126">
              <w:rPr>
                <w:rFonts w:ascii="Fira Sans Book" w:hAnsi="Fira Sans Book"/>
                <w:sz w:val="20"/>
                <w:lang w:val="eu-ES"/>
              </w:rPr>
              <w:t xml:space="preserve"> adierazpena. </w:t>
            </w:r>
          </w:p>
          <w:p w:rsidR="002A31B2" w:rsidRPr="00AD0126" w:rsidRDefault="002A31B2" w:rsidP="00EB18C0">
            <w:pPr>
              <w:pStyle w:val="Prrafodelista"/>
              <w:widowControl w:val="0"/>
              <w:ind w:left="1068" w:hanging="286"/>
              <w:rPr>
                <w:rFonts w:ascii="Fira Sans Book" w:hAnsi="Fira Sans Book"/>
                <w:sz w:val="20"/>
                <w:lang w:val="eu-ES"/>
              </w:rPr>
            </w:pPr>
          </w:p>
          <w:p w:rsidR="002A31B2" w:rsidRPr="00AD0126" w:rsidRDefault="002A31B2" w:rsidP="00EB18C0">
            <w:pPr>
              <w:pStyle w:val="Prrafodelista"/>
              <w:widowControl w:val="0"/>
              <w:ind w:left="1068" w:hanging="286"/>
              <w:rPr>
                <w:rFonts w:ascii="Fira Sans Book" w:hAnsi="Fira Sans Book"/>
                <w:sz w:val="20"/>
                <w:lang w:val="eu-ES"/>
              </w:rPr>
            </w:pPr>
          </w:p>
          <w:p w:rsidR="002A31B2" w:rsidRPr="00AD0126" w:rsidRDefault="002A31B2" w:rsidP="002A31B2">
            <w:pPr>
              <w:widowControl w:val="0"/>
              <w:numPr>
                <w:ilvl w:val="0"/>
                <w:numId w:val="27"/>
              </w:numPr>
              <w:tabs>
                <w:tab w:val="num" w:pos="567"/>
              </w:tabs>
              <w:autoSpaceDE w:val="0"/>
              <w:autoSpaceDN w:val="0"/>
              <w:adjustRightInd w:val="0"/>
              <w:rPr>
                <w:rFonts w:ascii="Fira Sans Book" w:hAnsi="Fira Sans Book"/>
                <w:sz w:val="20"/>
                <w:lang w:val="eu-ES"/>
              </w:rPr>
            </w:pPr>
            <w:r w:rsidRPr="00AD0126">
              <w:rPr>
                <w:rFonts w:ascii="Fira Sans Book" w:hAnsi="Fira Sans Book"/>
                <w:sz w:val="20"/>
                <w:lang w:val="eu-ES"/>
              </w:rPr>
              <w:t xml:space="preserve">Beste edozein erakunde, publiko edo pribaturen aurrean jarduera bererako diru-laguntza eskaera batera aurkeztuz gero, Iurretako Udalean eskaera berariaz aurkeztu beharko da, eta horretarako, adierazi beharko da zein instituziotan aurkeztu den finantzaketa eskabidea eta eskatutako zenbatekoa, edo, hala badagokio, jasotakoa. </w:t>
            </w:r>
          </w:p>
          <w:p w:rsidR="002A31B2" w:rsidRPr="00AD0126" w:rsidRDefault="002A31B2" w:rsidP="00EB18C0">
            <w:pPr>
              <w:pStyle w:val="Prrafodelista"/>
              <w:widowControl w:val="0"/>
              <w:ind w:left="1068" w:hanging="286"/>
              <w:rPr>
                <w:rFonts w:ascii="Fira Sans Book" w:hAnsi="Fira Sans Book"/>
                <w:bCs/>
                <w:sz w:val="20"/>
                <w:lang w:val="eu-ES"/>
              </w:rPr>
            </w:pPr>
          </w:p>
          <w:p w:rsidR="002A31B2" w:rsidRPr="00AD0126" w:rsidRDefault="002A31B2" w:rsidP="00EB18C0">
            <w:pPr>
              <w:pStyle w:val="Prrafodelista"/>
              <w:widowControl w:val="0"/>
              <w:ind w:left="1068" w:hanging="286"/>
              <w:rPr>
                <w:rFonts w:ascii="Fira Sans Book" w:hAnsi="Fira Sans Book"/>
                <w:bCs/>
                <w:sz w:val="20"/>
                <w:lang w:val="eu-ES"/>
              </w:rPr>
            </w:pPr>
          </w:p>
          <w:p w:rsidR="002A31B2" w:rsidRPr="00AD0126" w:rsidRDefault="002A31B2" w:rsidP="00EB18C0">
            <w:pPr>
              <w:pStyle w:val="Prrafodelista"/>
              <w:widowControl w:val="0"/>
              <w:ind w:left="1068" w:hanging="286"/>
              <w:rPr>
                <w:rFonts w:ascii="Fira Sans Book" w:hAnsi="Fira Sans Book"/>
                <w:bCs/>
                <w:sz w:val="20"/>
                <w:lang w:val="eu-ES"/>
              </w:rPr>
            </w:pPr>
          </w:p>
          <w:p w:rsidR="002A31B2" w:rsidRPr="00AD0126" w:rsidRDefault="002A31B2" w:rsidP="002A31B2">
            <w:pPr>
              <w:widowControl w:val="0"/>
              <w:numPr>
                <w:ilvl w:val="0"/>
                <w:numId w:val="27"/>
              </w:numPr>
              <w:tabs>
                <w:tab w:val="num" w:pos="567"/>
              </w:tabs>
              <w:autoSpaceDE w:val="0"/>
              <w:autoSpaceDN w:val="0"/>
              <w:adjustRightInd w:val="0"/>
              <w:rPr>
                <w:rFonts w:ascii="Fira Sans Book" w:hAnsi="Fira Sans Book"/>
                <w:bCs/>
                <w:sz w:val="20"/>
                <w:lang w:val="eu-ES"/>
              </w:rPr>
            </w:pPr>
            <w:r w:rsidRPr="00AD0126">
              <w:rPr>
                <w:rFonts w:ascii="Fira Sans Book" w:hAnsi="Fira Sans Book"/>
                <w:bCs/>
                <w:sz w:val="20"/>
                <w:lang w:val="eu-ES"/>
              </w:rPr>
              <w:t xml:space="preserve">Datu </w:t>
            </w:r>
            <w:r w:rsidRPr="00AD0126">
              <w:rPr>
                <w:rFonts w:ascii="Fira Sans Book" w:hAnsi="Fira Sans Book"/>
                <w:sz w:val="20"/>
                <w:lang w:val="eu-ES"/>
              </w:rPr>
              <w:t>Pertsonalak</w:t>
            </w:r>
            <w:r w:rsidRPr="00AD0126">
              <w:rPr>
                <w:rFonts w:ascii="Fira Sans Book" w:hAnsi="Fira Sans Book"/>
                <w:bCs/>
                <w:sz w:val="20"/>
                <w:lang w:val="eu-ES"/>
              </w:rPr>
              <w:t xml:space="preserve"> Babesteari buruzko abenduaren 13ko 15/1999 Lege Organikoaren 6. artikuluan eskatutakoaren arabera, Iurretako Udaleko zerbitzuei berariaz baimena eman behar zaie laguntza jasotzeko behar diren baldintza guztiak betetzen dituztela egiaztatzeko.</w:t>
            </w:r>
          </w:p>
          <w:p w:rsidR="002A31B2" w:rsidRPr="00AD0126" w:rsidRDefault="002A31B2" w:rsidP="00EB18C0">
            <w:pPr>
              <w:pStyle w:val="Prrafodelista"/>
              <w:widowControl w:val="0"/>
              <w:ind w:left="1068" w:hanging="286"/>
              <w:rPr>
                <w:rFonts w:ascii="Fira Sans Book" w:hAnsi="Fira Sans Book"/>
                <w:bCs/>
                <w:sz w:val="20"/>
                <w:lang w:val="eu-ES"/>
              </w:rPr>
            </w:pPr>
          </w:p>
          <w:p w:rsidR="002A31B2" w:rsidRPr="00AD0126" w:rsidRDefault="002A31B2" w:rsidP="00EB18C0">
            <w:pPr>
              <w:pStyle w:val="Prrafodelista"/>
              <w:widowControl w:val="0"/>
              <w:ind w:left="1068" w:hanging="286"/>
              <w:rPr>
                <w:rFonts w:ascii="Fira Sans Book" w:hAnsi="Fira Sans Book"/>
                <w:bCs/>
                <w:sz w:val="20"/>
                <w:lang w:val="eu-ES"/>
              </w:rPr>
            </w:pPr>
          </w:p>
          <w:p w:rsidR="002A31B2" w:rsidRPr="00A45678" w:rsidRDefault="002A31B2" w:rsidP="00EB18C0">
            <w:pPr>
              <w:widowControl w:val="0"/>
              <w:ind w:firstLine="0"/>
              <w:rPr>
                <w:rFonts w:ascii="Fira Sans Book" w:hAnsi="Fira Sans Book"/>
                <w:bCs/>
                <w:sz w:val="20"/>
                <w:lang w:val="eu-ES"/>
              </w:rPr>
            </w:pPr>
          </w:p>
          <w:p w:rsidR="002A31B2" w:rsidRDefault="002A31B2" w:rsidP="00EB18C0">
            <w:pPr>
              <w:pStyle w:val="Prrafodelista"/>
              <w:widowControl w:val="0"/>
              <w:ind w:left="1068" w:hanging="286"/>
              <w:rPr>
                <w:rFonts w:ascii="Fira Sans Book" w:hAnsi="Fira Sans Book"/>
                <w:bCs/>
                <w:sz w:val="20"/>
                <w:lang w:val="eu-ES"/>
              </w:rPr>
            </w:pPr>
          </w:p>
          <w:p w:rsidR="002A31B2" w:rsidRDefault="002A31B2" w:rsidP="00EB18C0">
            <w:pPr>
              <w:widowControl w:val="0"/>
              <w:autoSpaceDE w:val="0"/>
              <w:autoSpaceDN w:val="0"/>
              <w:adjustRightInd w:val="0"/>
              <w:ind w:left="360" w:firstLine="0"/>
              <w:rPr>
                <w:rFonts w:ascii="Fira Sans Book" w:hAnsi="Fira Sans Book"/>
                <w:bCs/>
                <w:sz w:val="20"/>
                <w:lang w:val="eu-ES"/>
              </w:rPr>
            </w:pPr>
            <w:r>
              <w:rPr>
                <w:rFonts w:ascii="Fira Sans Book" w:hAnsi="Fira Sans Book"/>
                <w:bCs/>
                <w:sz w:val="20"/>
                <w:lang w:val="eu-ES"/>
              </w:rPr>
              <w:t xml:space="preserve">Aipatutako baimena aurkezten ez bada eskera aurkezteko unean, zerga-betebeharrak eta Gizarte </w:t>
            </w:r>
            <w:proofErr w:type="spellStart"/>
            <w:r>
              <w:rPr>
                <w:rFonts w:ascii="Fira Sans Book" w:hAnsi="Fira Sans Book"/>
                <w:bCs/>
                <w:sz w:val="20"/>
                <w:lang w:val="eu-ES"/>
              </w:rPr>
              <w:t>Segurantzarekikoak</w:t>
            </w:r>
            <w:proofErr w:type="spellEnd"/>
            <w:r>
              <w:rPr>
                <w:rFonts w:ascii="Fira Sans Book" w:hAnsi="Fira Sans Book"/>
                <w:bCs/>
                <w:sz w:val="20"/>
                <w:lang w:val="eu-ES"/>
              </w:rPr>
              <w:t xml:space="preserve"> egunean dituela egiaztatzen duen ziurtagiriak.</w:t>
            </w:r>
          </w:p>
          <w:p w:rsidR="002A31B2" w:rsidRPr="00AD0126" w:rsidRDefault="002A31B2" w:rsidP="00EB18C0">
            <w:pPr>
              <w:pStyle w:val="Prrafodelista"/>
              <w:widowControl w:val="0"/>
              <w:ind w:left="1068" w:hanging="286"/>
              <w:rPr>
                <w:rFonts w:ascii="Fira Sans Book" w:hAnsi="Fira Sans Book"/>
                <w:bCs/>
                <w:sz w:val="20"/>
                <w:lang w:val="eu-ES"/>
              </w:rPr>
            </w:pPr>
          </w:p>
          <w:p w:rsidR="002A31B2" w:rsidRPr="00AD0126" w:rsidRDefault="002A31B2" w:rsidP="00EB18C0">
            <w:pPr>
              <w:widowControl w:val="0"/>
              <w:ind w:left="74" w:firstLine="0"/>
              <w:rPr>
                <w:rFonts w:ascii="Fira Sans Book" w:hAnsi="Fira Sans Book"/>
                <w:sz w:val="20"/>
                <w:lang w:val="eu-ES"/>
              </w:rPr>
            </w:pPr>
            <w:r w:rsidRPr="00AD0126">
              <w:rPr>
                <w:rFonts w:ascii="Fira Sans Book" w:hAnsi="Fira Sans Book"/>
                <w:sz w:val="20"/>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2A31B2" w:rsidRPr="00AD0126" w:rsidRDefault="002A31B2" w:rsidP="00EB18C0">
            <w:pPr>
              <w:widowControl w:val="0"/>
              <w:ind w:left="74" w:firstLine="0"/>
              <w:rPr>
                <w:rFonts w:ascii="Fira Sans Book" w:hAnsi="Fira Sans Book"/>
                <w:sz w:val="20"/>
                <w:lang w:val="eu-ES"/>
              </w:rPr>
            </w:pPr>
          </w:p>
          <w:p w:rsidR="002A31B2" w:rsidRPr="00AD0126" w:rsidRDefault="002A31B2" w:rsidP="00EB18C0">
            <w:pPr>
              <w:widowControl w:val="0"/>
              <w:ind w:left="74" w:firstLine="0"/>
              <w:rPr>
                <w:rFonts w:ascii="Fira Sans Book" w:hAnsi="Fira Sans Book"/>
                <w:sz w:val="20"/>
                <w:lang w:val="eu-ES"/>
              </w:rPr>
            </w:pPr>
          </w:p>
          <w:p w:rsidR="002A31B2" w:rsidRPr="00AD0126" w:rsidRDefault="002A31B2" w:rsidP="00EB18C0">
            <w:pPr>
              <w:widowControl w:val="0"/>
              <w:ind w:left="74" w:firstLine="0"/>
              <w:rPr>
                <w:rFonts w:ascii="Fira Sans Book" w:hAnsi="Fira Sans Book"/>
                <w:sz w:val="20"/>
                <w:lang w:val="eu-ES"/>
              </w:rPr>
            </w:pPr>
            <w:r w:rsidRPr="00AD0126">
              <w:rPr>
                <w:rFonts w:ascii="Fira Sans Book" w:hAnsi="Fira Sans Book"/>
                <w:sz w:val="20"/>
                <w:lang w:val="eu-ES"/>
              </w:rPr>
              <w:t>Eskaerak oinarri hauetan ezarritako baldintza guztiak betetzen ez baditu, organo eskudunak pertsona interesdunari eskatuko dio, gehienez ere, hamar eguneko epean zuzendu dezan,. Hala egin ezean, Administrazio Prozedura Erkideari buruzko urriaren 1eko 39/15 Legearen 68. artikuluan aurreikusitako dagoen moduan bere eskaria atzera botako da.</w:t>
            </w: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45678" w:rsidRDefault="002A31B2" w:rsidP="00EB18C0">
            <w:pPr>
              <w:pStyle w:val="TEXTO"/>
              <w:widowControl w:val="0"/>
              <w:spacing w:before="0" w:after="0"/>
              <w:ind w:firstLine="0"/>
              <w:rPr>
                <w:rFonts w:ascii="Fira Sans SemiBold" w:hAnsi="Fira Sans SemiBold"/>
                <w:sz w:val="20"/>
                <w:lang w:val="eu-ES"/>
              </w:rPr>
            </w:pPr>
            <w:r w:rsidRPr="00A45678">
              <w:rPr>
                <w:rFonts w:ascii="Fira Sans SemiBold" w:hAnsi="Fira Sans SemiBold"/>
                <w:sz w:val="20"/>
                <w:lang w:val="eu-ES"/>
              </w:rPr>
              <w:t>8.- Eskabideak aurkezteko epea eta lekua.</w:t>
            </w: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Eskabideak instantziaren bidez aurkeztuko dira (I-06 Eredua), Iurretako Udaleko alkate-udalburuari zuzenduta, Herritarrei Arreta emateko Zerbitzuan edo Administrazio-prozedura Erkideari buruzko urriaren 1eko 39/15 Legeko 16.4. artikuluan adierazitako edozein bide erabiliz</w:t>
            </w:r>
          </w:p>
          <w:p w:rsidR="002A31B2" w:rsidRPr="00AD0126" w:rsidRDefault="002A31B2" w:rsidP="00EB18C0">
            <w:pPr>
              <w:widowControl w:val="0"/>
              <w:ind w:left="499" w:hanging="284"/>
              <w:rPr>
                <w:rFonts w:ascii="Fira Sans Book" w:hAnsi="Fira Sans Book"/>
                <w:sz w:val="20"/>
                <w:lang w:val="eu-ES"/>
              </w:rPr>
            </w:pPr>
          </w:p>
          <w:p w:rsidR="002A31B2" w:rsidRPr="00AD0126" w:rsidRDefault="002A31B2" w:rsidP="00EB18C0">
            <w:pPr>
              <w:widowControl w:val="0"/>
              <w:tabs>
                <w:tab w:val="num" w:pos="284"/>
              </w:tabs>
              <w:ind w:firstLine="0"/>
              <w:rPr>
                <w:rFonts w:ascii="Fira Sans Book" w:hAnsi="Fira Sans Book" w:cs="Arial"/>
                <w:sz w:val="20"/>
                <w:lang w:val="eu-ES"/>
              </w:rPr>
            </w:pPr>
            <w:r>
              <w:rPr>
                <w:rFonts w:ascii="Fira Sans Book" w:hAnsi="Fira Sans Book" w:cs="Arial"/>
                <w:sz w:val="20"/>
                <w:lang w:val="eu-ES"/>
              </w:rPr>
              <w:t>2021</w:t>
            </w:r>
            <w:r w:rsidRPr="00AD0126">
              <w:rPr>
                <w:rFonts w:ascii="Fira Sans Book" w:hAnsi="Fira Sans Book" w:cs="Arial"/>
                <w:sz w:val="20"/>
                <w:lang w:val="eu-ES"/>
              </w:rPr>
              <w:t>ko diru-</w:t>
            </w:r>
            <w:r w:rsidRPr="00AD0126">
              <w:rPr>
                <w:rFonts w:ascii="Fira Sans Book" w:hAnsi="Fira Sans Book" w:cs="Arial"/>
                <w:bCs/>
                <w:sz w:val="20"/>
                <w:lang w:val="eu-ES"/>
              </w:rPr>
              <w:t>laguntzen</w:t>
            </w:r>
            <w:r w:rsidRPr="00AD0126">
              <w:rPr>
                <w:rFonts w:ascii="Fira Sans Book" w:hAnsi="Fira Sans Book" w:cs="Arial"/>
                <w:sz w:val="20"/>
                <w:lang w:val="eu-ES"/>
              </w:rPr>
              <w:t xml:space="preserve"> deialdirako eskaerak aurkezteko </w:t>
            </w:r>
            <w:r w:rsidRPr="00AD0126">
              <w:rPr>
                <w:rFonts w:ascii="Fira Sans Book" w:hAnsi="Fira Sans Book"/>
                <w:sz w:val="20"/>
                <w:lang w:val="eu-ES"/>
              </w:rPr>
              <w:t>epea</w:t>
            </w:r>
            <w:r>
              <w:rPr>
                <w:rFonts w:ascii="Fira Sans Book" w:hAnsi="Fira Sans Book" w:cs="Arial"/>
                <w:sz w:val="20"/>
                <w:lang w:val="eu-ES"/>
              </w:rPr>
              <w:t xml:space="preserve"> aurtengo azaroaren 16</w:t>
            </w:r>
            <w:r w:rsidRPr="00AD0126">
              <w:rPr>
                <w:rFonts w:ascii="Fira Sans Book" w:hAnsi="Fira Sans Book" w:cs="Arial"/>
                <w:sz w:val="20"/>
                <w:lang w:val="eu-ES"/>
              </w:rPr>
              <w:t>an irekiko da eta abenduaren 15ean itxiko da (biak barne).</w:t>
            </w:r>
          </w:p>
          <w:p w:rsidR="002A31B2" w:rsidRPr="00AD0126" w:rsidRDefault="002A31B2" w:rsidP="00EB18C0">
            <w:pPr>
              <w:widowControl w:val="0"/>
              <w:ind w:left="499" w:hanging="284"/>
              <w:rPr>
                <w:rFonts w:ascii="Fira Sans Book" w:hAnsi="Fira Sans Book"/>
                <w:sz w:val="20"/>
                <w:lang w:val="eu-ES"/>
              </w:rPr>
            </w:pPr>
          </w:p>
          <w:p w:rsidR="002A31B2" w:rsidRDefault="002A31B2" w:rsidP="00EB18C0">
            <w:pPr>
              <w:pStyle w:val="TEXTO"/>
              <w:widowControl w:val="0"/>
              <w:spacing w:before="0" w:after="0"/>
              <w:ind w:firstLine="0"/>
              <w:rPr>
                <w:rFonts w:ascii="Fira Sans Book" w:hAnsi="Fira Sans Book"/>
                <w:sz w:val="20"/>
                <w:lang w:val="eu-ES"/>
              </w:rPr>
            </w:pPr>
          </w:p>
          <w:p w:rsidR="002A31B2" w:rsidRPr="00AD0126" w:rsidRDefault="002A31B2" w:rsidP="00EB18C0">
            <w:pPr>
              <w:pStyle w:val="TEXTO"/>
              <w:widowControl w:val="0"/>
              <w:spacing w:before="0" w:after="0"/>
              <w:ind w:firstLine="0"/>
              <w:rPr>
                <w:rFonts w:ascii="Fira Sans Book" w:hAnsi="Fira Sans Book"/>
                <w:sz w:val="20"/>
                <w:lang w:val="eu-ES"/>
              </w:rPr>
            </w:pPr>
          </w:p>
          <w:p w:rsidR="002A31B2" w:rsidRPr="00A45678" w:rsidRDefault="002A31B2" w:rsidP="00EB18C0">
            <w:pPr>
              <w:widowControl w:val="0"/>
              <w:ind w:firstLine="0"/>
              <w:rPr>
                <w:rFonts w:ascii="Fira Sans SemiBold" w:hAnsi="Fira Sans SemiBold"/>
                <w:sz w:val="20"/>
                <w:lang w:val="eu-ES"/>
              </w:rPr>
            </w:pPr>
            <w:r w:rsidRPr="00A45678">
              <w:rPr>
                <w:rFonts w:ascii="Fira Sans SemiBold" w:hAnsi="Fira Sans SemiBold"/>
                <w:sz w:val="20"/>
                <w:lang w:val="eu-ES"/>
              </w:rPr>
              <w:t>9.- Prozeduraren instrukzioa.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Instrukzio-organoa arduratuko da diru-laguntzaren kudeaketaz, eta, horretarako, egokitzat jotzen dituen jarduerak egingo ditu datuak zehazteko, ezagutzeko eta egiaztatzeko, eta horien arabera, dagokion ebazpen-proposamena egin behar du.</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 xml:space="preserve">Balorazio Mahaia honako hauek osatuko dute: </w:t>
            </w:r>
          </w:p>
          <w:p w:rsidR="002A31B2" w:rsidRPr="00AD0126" w:rsidRDefault="002A31B2" w:rsidP="00EB18C0">
            <w:pPr>
              <w:widowControl w:val="0"/>
              <w:ind w:left="74" w:firstLine="0"/>
              <w:rPr>
                <w:rFonts w:ascii="Fira Sans Book" w:hAnsi="Fira Sans Book"/>
                <w:sz w:val="20"/>
                <w:lang w:val="eu-ES"/>
              </w:rPr>
            </w:pPr>
          </w:p>
          <w:p w:rsidR="002A31B2" w:rsidRPr="00AD0126" w:rsidRDefault="002A31B2" w:rsidP="00EB18C0">
            <w:pPr>
              <w:widowControl w:val="0"/>
              <w:ind w:left="74" w:firstLine="425"/>
              <w:rPr>
                <w:rFonts w:ascii="Fira Sans Book" w:hAnsi="Fira Sans Book"/>
                <w:sz w:val="20"/>
                <w:lang w:val="eu-ES"/>
              </w:rPr>
            </w:pPr>
            <w:r w:rsidRPr="00AD0126">
              <w:rPr>
                <w:rFonts w:ascii="Fira Sans Book" w:hAnsi="Fira Sans Book"/>
                <w:sz w:val="20"/>
                <w:lang w:val="eu-ES"/>
              </w:rPr>
              <w:t xml:space="preserve">.- </w:t>
            </w:r>
            <w:proofErr w:type="spellStart"/>
            <w:r w:rsidRPr="00AD0126">
              <w:rPr>
                <w:rFonts w:ascii="Fira Sans Book" w:hAnsi="Fira Sans Book"/>
                <w:sz w:val="20"/>
                <w:lang w:val="eu-ES"/>
              </w:rPr>
              <w:t>Jaurpide</w:t>
            </w:r>
            <w:proofErr w:type="spellEnd"/>
            <w:r w:rsidRPr="00AD0126">
              <w:rPr>
                <w:rFonts w:ascii="Fira Sans Book" w:hAnsi="Fira Sans Book"/>
                <w:sz w:val="20"/>
                <w:lang w:val="eu-ES"/>
              </w:rPr>
              <w:t xml:space="preserve"> Saileko administraria</w:t>
            </w:r>
          </w:p>
          <w:p w:rsidR="002A31B2" w:rsidRPr="00AD0126" w:rsidRDefault="002A31B2" w:rsidP="00EB18C0">
            <w:pPr>
              <w:widowControl w:val="0"/>
              <w:ind w:left="74" w:firstLine="425"/>
              <w:rPr>
                <w:rFonts w:ascii="Fira Sans Book" w:hAnsi="Fira Sans Book"/>
                <w:sz w:val="20"/>
                <w:lang w:val="eu-ES"/>
              </w:rPr>
            </w:pPr>
            <w:r w:rsidRPr="00AD0126">
              <w:rPr>
                <w:rFonts w:ascii="Fira Sans Book" w:hAnsi="Fira Sans Book"/>
                <w:sz w:val="20"/>
                <w:lang w:val="eu-ES"/>
              </w:rPr>
              <w:lastRenderedPageBreak/>
              <w:t>.- Kontuhartzailetza Saileko administraria</w:t>
            </w:r>
          </w:p>
          <w:p w:rsidR="002A31B2" w:rsidRPr="00AD0126" w:rsidRDefault="002A31B2" w:rsidP="00EB18C0">
            <w:pPr>
              <w:widowControl w:val="0"/>
              <w:ind w:left="74" w:firstLine="425"/>
              <w:rPr>
                <w:rFonts w:ascii="Fira Sans Book" w:hAnsi="Fira Sans Book"/>
                <w:sz w:val="20"/>
                <w:lang w:val="eu-ES"/>
              </w:rPr>
            </w:pPr>
            <w:r w:rsidRPr="00AD0126">
              <w:rPr>
                <w:rFonts w:ascii="Fira Sans Book" w:hAnsi="Fira Sans Book"/>
                <w:sz w:val="20"/>
                <w:lang w:val="eu-ES"/>
              </w:rPr>
              <w:t>.- Hirigintza Saileko administraria</w:t>
            </w:r>
          </w:p>
          <w:p w:rsidR="002A31B2" w:rsidRPr="00AD0126" w:rsidRDefault="002A31B2" w:rsidP="00EB18C0">
            <w:pPr>
              <w:widowControl w:val="0"/>
              <w:ind w:left="74" w:firstLine="425"/>
              <w:rPr>
                <w:rFonts w:ascii="Fira Sans Book" w:hAnsi="Fira Sans Book"/>
                <w:sz w:val="20"/>
                <w:lang w:val="eu-ES"/>
              </w:rPr>
            </w:pPr>
          </w:p>
          <w:p w:rsidR="002A31B2" w:rsidRPr="00AD0126" w:rsidRDefault="002A31B2" w:rsidP="00EB18C0">
            <w:pPr>
              <w:widowControl w:val="0"/>
              <w:ind w:left="74" w:firstLine="425"/>
              <w:rPr>
                <w:rFonts w:ascii="Fira Sans Book" w:hAnsi="Fira Sans Book"/>
                <w:sz w:val="20"/>
                <w:lang w:val="eu-ES"/>
              </w:rPr>
            </w:pPr>
          </w:p>
          <w:p w:rsidR="002A31B2" w:rsidRPr="00AD0126" w:rsidRDefault="002A31B2" w:rsidP="00EB18C0">
            <w:pPr>
              <w:widowControl w:val="0"/>
              <w:ind w:left="74" w:firstLine="425"/>
              <w:rPr>
                <w:rFonts w:ascii="Fira Sans Book" w:hAnsi="Fira Sans Book"/>
                <w:sz w:val="20"/>
                <w:lang w:val="eu-ES"/>
              </w:rPr>
            </w:pPr>
          </w:p>
          <w:p w:rsidR="002A31B2" w:rsidRPr="00AD0126" w:rsidRDefault="002A31B2" w:rsidP="00EB18C0">
            <w:pPr>
              <w:widowControl w:val="0"/>
              <w:ind w:left="74" w:firstLine="425"/>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Prozeduraren instrukzioa, Iurretako Udalaren Diru-laguntzei buruzko Ordenantza Orokorreko 14. artikuluan jasotakoen arabera egingo da..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 xml:space="preserve">Entzunaldiaren izapidea alde batera utziko da, </w:t>
            </w:r>
            <w:proofErr w:type="spellStart"/>
            <w:r w:rsidRPr="00AD0126">
              <w:rPr>
                <w:rFonts w:ascii="Fira Sans Book" w:hAnsi="Fira Sans Book"/>
                <w:sz w:val="20"/>
              </w:rPr>
              <w:t>interesatuak</w:t>
            </w:r>
            <w:proofErr w:type="spellEnd"/>
            <w:r w:rsidRPr="00AD0126">
              <w:rPr>
                <w:rFonts w:ascii="Fira Sans Book" w:hAnsi="Fira Sans Book"/>
                <w:sz w:val="20"/>
              </w:rPr>
              <w:t xml:space="preserve"> </w:t>
            </w:r>
            <w:proofErr w:type="spellStart"/>
            <w:r w:rsidRPr="00AD0126">
              <w:rPr>
                <w:rFonts w:ascii="Fira Sans Book" w:hAnsi="Fira Sans Book"/>
                <w:sz w:val="20"/>
              </w:rPr>
              <w:t>aurkeztutako</w:t>
            </w:r>
            <w:proofErr w:type="spellEnd"/>
            <w:r w:rsidRPr="00AD0126">
              <w:rPr>
                <w:rFonts w:ascii="Fira Sans Book" w:hAnsi="Fira Sans Book"/>
                <w:sz w:val="20"/>
              </w:rPr>
              <w:t xml:space="preserve"> </w:t>
            </w:r>
            <w:proofErr w:type="spellStart"/>
            <w:r w:rsidRPr="00AD0126">
              <w:rPr>
                <w:rFonts w:ascii="Fira Sans Book" w:hAnsi="Fira Sans Book"/>
                <w:sz w:val="20"/>
              </w:rPr>
              <w:t>egintza</w:t>
            </w:r>
            <w:proofErr w:type="spellEnd"/>
            <w:r w:rsidRPr="00AD0126">
              <w:rPr>
                <w:rFonts w:ascii="Fira Sans Book" w:hAnsi="Fira Sans Book"/>
                <w:sz w:val="20"/>
              </w:rPr>
              <w:t xml:space="preserve">, </w:t>
            </w:r>
            <w:proofErr w:type="spellStart"/>
            <w:r w:rsidRPr="00AD0126">
              <w:rPr>
                <w:rFonts w:ascii="Fira Sans Book" w:hAnsi="Fira Sans Book"/>
                <w:sz w:val="20"/>
              </w:rPr>
              <w:t>alegazio</w:t>
            </w:r>
            <w:proofErr w:type="spellEnd"/>
            <w:r w:rsidRPr="00AD0126">
              <w:rPr>
                <w:rFonts w:ascii="Fira Sans Book" w:hAnsi="Fira Sans Book"/>
                <w:sz w:val="20"/>
              </w:rPr>
              <w:t xml:space="preserve"> eta </w:t>
            </w:r>
            <w:proofErr w:type="spellStart"/>
            <w:r w:rsidRPr="00AD0126">
              <w:rPr>
                <w:rFonts w:ascii="Fira Sans Book" w:hAnsi="Fira Sans Book"/>
                <w:sz w:val="20"/>
              </w:rPr>
              <w:t>frogak</w:t>
            </w:r>
            <w:proofErr w:type="spellEnd"/>
            <w:r w:rsidRPr="00AD0126">
              <w:rPr>
                <w:rFonts w:ascii="Fira Sans Book" w:hAnsi="Fira Sans Book"/>
                <w:sz w:val="20"/>
              </w:rPr>
              <w:t xml:space="preserve"> </w:t>
            </w:r>
            <w:proofErr w:type="spellStart"/>
            <w:r w:rsidRPr="00AD0126">
              <w:rPr>
                <w:rFonts w:ascii="Fira Sans Book" w:hAnsi="Fira Sans Book"/>
                <w:sz w:val="20"/>
              </w:rPr>
              <w:t>baino</w:t>
            </w:r>
            <w:proofErr w:type="spellEnd"/>
            <w:r w:rsidRPr="00AD0126">
              <w:rPr>
                <w:rFonts w:ascii="Fira Sans Book" w:hAnsi="Fira Sans Book"/>
                <w:sz w:val="20"/>
              </w:rPr>
              <w:t xml:space="preserve"> </w:t>
            </w:r>
            <w:proofErr w:type="spellStart"/>
            <w:r w:rsidRPr="00AD0126">
              <w:rPr>
                <w:rFonts w:ascii="Fira Sans Book" w:hAnsi="Fira Sans Book"/>
                <w:sz w:val="20"/>
              </w:rPr>
              <w:t>ez</w:t>
            </w:r>
            <w:proofErr w:type="spellEnd"/>
            <w:r w:rsidRPr="00AD0126">
              <w:rPr>
                <w:rFonts w:ascii="Fira Sans Book" w:hAnsi="Fira Sans Book"/>
                <w:sz w:val="20"/>
              </w:rPr>
              <w:t xml:space="preserve"> </w:t>
            </w:r>
            <w:proofErr w:type="spellStart"/>
            <w:r w:rsidRPr="00AD0126">
              <w:rPr>
                <w:rFonts w:ascii="Fira Sans Book" w:hAnsi="Fira Sans Book"/>
                <w:sz w:val="20"/>
              </w:rPr>
              <w:t>dira</w:t>
            </w:r>
            <w:proofErr w:type="spellEnd"/>
            <w:r w:rsidRPr="00AD0126">
              <w:rPr>
                <w:rFonts w:ascii="Fira Sans Book" w:hAnsi="Fira Sans Book"/>
                <w:sz w:val="20"/>
              </w:rPr>
              <w:t xml:space="preserve"> </w:t>
            </w:r>
            <w:proofErr w:type="spellStart"/>
            <w:r w:rsidRPr="00AD0126">
              <w:rPr>
                <w:rFonts w:ascii="Fira Sans Book" w:hAnsi="Fira Sans Book"/>
                <w:sz w:val="20"/>
              </w:rPr>
              <w:t>kontuan</w:t>
            </w:r>
            <w:proofErr w:type="spellEnd"/>
            <w:r w:rsidRPr="00AD0126">
              <w:rPr>
                <w:rFonts w:ascii="Fira Sans Book" w:hAnsi="Fira Sans Book"/>
                <w:sz w:val="20"/>
              </w:rPr>
              <w:t xml:space="preserve"> </w:t>
            </w:r>
            <w:proofErr w:type="spellStart"/>
            <w:r w:rsidRPr="00AD0126">
              <w:rPr>
                <w:rFonts w:ascii="Fira Sans Book" w:hAnsi="Fira Sans Book"/>
                <w:sz w:val="20"/>
              </w:rPr>
              <w:t>hartuko</w:t>
            </w:r>
            <w:proofErr w:type="spellEnd"/>
            <w:r w:rsidRPr="00AD0126">
              <w:rPr>
                <w:rFonts w:ascii="Fira Sans Book" w:hAnsi="Fira Sans Book"/>
                <w:sz w:val="20"/>
              </w:rPr>
              <w:t xml:space="preserve"> eta.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45678" w:rsidRDefault="002A31B2" w:rsidP="00EB18C0">
            <w:pPr>
              <w:widowControl w:val="0"/>
              <w:ind w:firstLine="0"/>
              <w:rPr>
                <w:rFonts w:ascii="Fira Sans SemiBold" w:hAnsi="Fira Sans SemiBold"/>
                <w:sz w:val="20"/>
                <w:lang w:val="eu-ES"/>
              </w:rPr>
            </w:pPr>
            <w:r w:rsidRPr="00A45678">
              <w:rPr>
                <w:rFonts w:ascii="Fira Sans SemiBold" w:hAnsi="Fira Sans SemiBold"/>
                <w:sz w:val="20"/>
                <w:lang w:val="eu-ES"/>
              </w:rPr>
              <w:t>10.- Prozeduraren ebazpena.</w:t>
            </w:r>
          </w:p>
          <w:p w:rsidR="002A31B2" w:rsidRPr="00AD0126" w:rsidRDefault="002A31B2" w:rsidP="00EB18C0">
            <w:pPr>
              <w:widowControl w:val="0"/>
              <w:ind w:left="74"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 xml:space="preserve">Instrukzio-fasean onuradun gisa proposatu diren interesdunei jakinaraziko zaie, jakinarazpena jaso eta hurrengo hamar eguneko epean, hala badagokio, uko egin diotela jakinarazi dezatela. </w:t>
            </w:r>
            <w:proofErr w:type="spellStart"/>
            <w:r w:rsidRPr="00AD0126">
              <w:rPr>
                <w:rFonts w:ascii="Fira Sans Book" w:hAnsi="Fira Sans Book"/>
                <w:sz w:val="20"/>
              </w:rPr>
              <w:t>Aipatutako</w:t>
            </w:r>
            <w:proofErr w:type="spellEnd"/>
            <w:r w:rsidRPr="00AD0126">
              <w:rPr>
                <w:rFonts w:ascii="Fira Sans Book" w:hAnsi="Fira Sans Book"/>
                <w:sz w:val="20"/>
              </w:rPr>
              <w:t xml:space="preserve"> </w:t>
            </w:r>
            <w:proofErr w:type="spellStart"/>
            <w:r w:rsidRPr="00AD0126">
              <w:rPr>
                <w:rFonts w:ascii="Fira Sans Book" w:hAnsi="Fira Sans Book"/>
                <w:sz w:val="20"/>
              </w:rPr>
              <w:t>epean</w:t>
            </w:r>
            <w:proofErr w:type="spellEnd"/>
            <w:r w:rsidRPr="00AD0126">
              <w:rPr>
                <w:rFonts w:ascii="Fira Sans Book" w:hAnsi="Fira Sans Book"/>
                <w:sz w:val="20"/>
              </w:rPr>
              <w:t xml:space="preserve"> </w:t>
            </w:r>
            <w:proofErr w:type="spellStart"/>
            <w:r w:rsidRPr="00AD0126">
              <w:rPr>
                <w:rFonts w:ascii="Fira Sans Book" w:hAnsi="Fira Sans Book"/>
                <w:sz w:val="20"/>
              </w:rPr>
              <w:t>uko</w:t>
            </w:r>
            <w:proofErr w:type="spellEnd"/>
            <w:r w:rsidRPr="00AD0126">
              <w:rPr>
                <w:rFonts w:ascii="Fira Sans Book" w:hAnsi="Fira Sans Book"/>
                <w:sz w:val="20"/>
              </w:rPr>
              <w:t xml:space="preserve"> </w:t>
            </w:r>
            <w:proofErr w:type="spellStart"/>
            <w:r w:rsidRPr="00AD0126">
              <w:rPr>
                <w:rFonts w:ascii="Fira Sans Book" w:hAnsi="Fira Sans Book"/>
                <w:sz w:val="20"/>
              </w:rPr>
              <w:t>egiten</w:t>
            </w:r>
            <w:proofErr w:type="spellEnd"/>
            <w:r w:rsidRPr="00AD0126">
              <w:rPr>
                <w:rFonts w:ascii="Fira Sans Book" w:hAnsi="Fira Sans Book"/>
                <w:sz w:val="20"/>
              </w:rPr>
              <w:t xml:space="preserve"> dela </w:t>
            </w:r>
            <w:proofErr w:type="spellStart"/>
            <w:r w:rsidRPr="00AD0126">
              <w:rPr>
                <w:rFonts w:ascii="Fira Sans Book" w:hAnsi="Fira Sans Book"/>
                <w:sz w:val="20"/>
              </w:rPr>
              <w:t>administrazioari</w:t>
            </w:r>
            <w:proofErr w:type="spellEnd"/>
            <w:r w:rsidRPr="00AD0126">
              <w:rPr>
                <w:rFonts w:ascii="Fira Sans Book" w:hAnsi="Fira Sans Book"/>
                <w:sz w:val="20"/>
              </w:rPr>
              <w:t xml:space="preserve"> </w:t>
            </w:r>
            <w:proofErr w:type="spellStart"/>
            <w:r w:rsidRPr="00AD0126">
              <w:rPr>
                <w:rFonts w:ascii="Fira Sans Book" w:hAnsi="Fira Sans Book"/>
                <w:sz w:val="20"/>
              </w:rPr>
              <w:t>jakinarazi</w:t>
            </w:r>
            <w:proofErr w:type="spellEnd"/>
            <w:r w:rsidRPr="00AD0126">
              <w:rPr>
                <w:rFonts w:ascii="Fira Sans Book" w:hAnsi="Fira Sans Book"/>
                <w:sz w:val="20"/>
              </w:rPr>
              <w:t xml:space="preserve"> </w:t>
            </w:r>
            <w:proofErr w:type="spellStart"/>
            <w:r w:rsidRPr="00AD0126">
              <w:rPr>
                <w:rFonts w:ascii="Fira Sans Book" w:hAnsi="Fira Sans Book"/>
                <w:sz w:val="20"/>
              </w:rPr>
              <w:t>ezean</w:t>
            </w:r>
            <w:proofErr w:type="spellEnd"/>
            <w:r w:rsidRPr="00AD0126">
              <w:rPr>
                <w:rFonts w:ascii="Fira Sans Book" w:hAnsi="Fira Sans Book"/>
                <w:sz w:val="20"/>
              </w:rPr>
              <w:t xml:space="preserve">, </w:t>
            </w:r>
            <w:proofErr w:type="spellStart"/>
            <w:r w:rsidRPr="00AD0126">
              <w:rPr>
                <w:rFonts w:ascii="Fira Sans Book" w:hAnsi="Fira Sans Book"/>
                <w:sz w:val="20"/>
              </w:rPr>
              <w:t>dirulaguntza</w:t>
            </w:r>
            <w:proofErr w:type="spellEnd"/>
            <w:r w:rsidRPr="00AD0126">
              <w:rPr>
                <w:rFonts w:ascii="Fira Sans Book" w:hAnsi="Fira Sans Book"/>
                <w:sz w:val="20"/>
              </w:rPr>
              <w:t xml:space="preserve"> </w:t>
            </w:r>
            <w:proofErr w:type="spellStart"/>
            <w:r w:rsidRPr="00AD0126">
              <w:rPr>
                <w:rFonts w:ascii="Fira Sans Book" w:hAnsi="Fira Sans Book"/>
                <w:sz w:val="20"/>
              </w:rPr>
              <w:t>onartzen</w:t>
            </w:r>
            <w:proofErr w:type="spellEnd"/>
            <w:r w:rsidRPr="00AD0126">
              <w:rPr>
                <w:rFonts w:ascii="Fira Sans Book" w:hAnsi="Fira Sans Book"/>
                <w:sz w:val="20"/>
              </w:rPr>
              <w:t xml:space="preserve"> </w:t>
            </w:r>
            <w:proofErr w:type="spellStart"/>
            <w:r w:rsidRPr="00AD0126">
              <w:rPr>
                <w:rFonts w:ascii="Fira Sans Book" w:hAnsi="Fira Sans Book"/>
                <w:sz w:val="20"/>
              </w:rPr>
              <w:t>dutela</w:t>
            </w:r>
            <w:proofErr w:type="spellEnd"/>
            <w:r w:rsidRPr="00AD0126">
              <w:rPr>
                <w:rFonts w:ascii="Fira Sans Book" w:hAnsi="Fira Sans Book"/>
                <w:sz w:val="20"/>
              </w:rPr>
              <w:t xml:space="preserve"> </w:t>
            </w:r>
            <w:proofErr w:type="spellStart"/>
            <w:r w:rsidRPr="00AD0126">
              <w:rPr>
                <w:rFonts w:ascii="Fira Sans Book" w:hAnsi="Fira Sans Book"/>
                <w:sz w:val="20"/>
              </w:rPr>
              <w:t>ulertuko</w:t>
            </w:r>
            <w:proofErr w:type="spellEnd"/>
            <w:r w:rsidRPr="00AD0126">
              <w:rPr>
                <w:rFonts w:ascii="Fira Sans Book" w:hAnsi="Fira Sans Book"/>
                <w:sz w:val="20"/>
              </w:rPr>
              <w:t xml:space="preserve"> da eta </w:t>
            </w:r>
            <w:proofErr w:type="spellStart"/>
            <w:r w:rsidRPr="00AD0126">
              <w:rPr>
                <w:rFonts w:ascii="Fira Sans Book" w:hAnsi="Fira Sans Book"/>
                <w:sz w:val="20"/>
              </w:rPr>
              <w:t>ebazpena</w:t>
            </w:r>
            <w:proofErr w:type="spellEnd"/>
            <w:r w:rsidRPr="00AD0126">
              <w:rPr>
                <w:rFonts w:ascii="Fira Sans Book" w:hAnsi="Fira Sans Book"/>
                <w:sz w:val="20"/>
              </w:rPr>
              <w:t xml:space="preserve"> </w:t>
            </w:r>
            <w:proofErr w:type="spellStart"/>
            <w:r w:rsidRPr="00AD0126">
              <w:rPr>
                <w:rFonts w:ascii="Fira Sans Book" w:hAnsi="Fira Sans Book"/>
                <w:sz w:val="20"/>
              </w:rPr>
              <w:t>behin-betikoa</w:t>
            </w:r>
            <w:proofErr w:type="spellEnd"/>
            <w:r w:rsidRPr="00AD0126">
              <w:rPr>
                <w:rFonts w:ascii="Fira Sans Book" w:hAnsi="Fira Sans Book"/>
                <w:sz w:val="20"/>
              </w:rPr>
              <w:t xml:space="preserve"> </w:t>
            </w:r>
            <w:proofErr w:type="spellStart"/>
            <w:r w:rsidRPr="00AD0126">
              <w:rPr>
                <w:rFonts w:ascii="Fira Sans Book" w:hAnsi="Fira Sans Book"/>
                <w:sz w:val="20"/>
              </w:rPr>
              <w:t>izango</w:t>
            </w:r>
            <w:proofErr w:type="spellEnd"/>
            <w:r w:rsidRPr="00AD0126">
              <w:rPr>
                <w:rFonts w:ascii="Fira Sans Book" w:hAnsi="Fira Sans Book"/>
                <w:sz w:val="20"/>
              </w:rPr>
              <w:t xml:space="preserve"> da.</w:t>
            </w:r>
          </w:p>
          <w:p w:rsidR="002A31B2" w:rsidRPr="00AD0126" w:rsidRDefault="002A31B2" w:rsidP="00EB18C0">
            <w:pPr>
              <w:widowControl w:val="0"/>
              <w:ind w:left="74" w:firstLine="0"/>
              <w:rPr>
                <w:rFonts w:ascii="Fira Sans Book" w:hAnsi="Fira Sans Book"/>
                <w:sz w:val="20"/>
                <w:lang w:val="eu-ES"/>
              </w:rPr>
            </w:pPr>
          </w:p>
          <w:p w:rsidR="002A31B2" w:rsidRPr="00AD0126" w:rsidRDefault="002A31B2" w:rsidP="00EB18C0">
            <w:pPr>
              <w:widowControl w:val="0"/>
              <w:ind w:left="74" w:firstLine="0"/>
              <w:rPr>
                <w:rFonts w:ascii="Fira Sans Book" w:hAnsi="Fira Sans Book"/>
                <w:sz w:val="20"/>
              </w:rPr>
            </w:pPr>
          </w:p>
          <w:p w:rsidR="002A31B2" w:rsidRPr="00AD0126" w:rsidRDefault="002A31B2" w:rsidP="00EB18C0">
            <w:pPr>
              <w:widowControl w:val="0"/>
              <w:ind w:left="74"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 xml:space="preserve">Prozedura ebazteko eta jakinarazteko gehienezko epea ezin izango da sei hilabetetik gorakoa izan dagokion deialdia argitaratzen denetik aurrera. Gehienezko epea ebazpena jakinarazi gabe amaitzen bada, interesdunak legitimatzen ditu, administrazio-isiltasunez eskaera ezetsitzat jotzeko. </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Ebazpena Administrazio Prozedura Erkideari buruzko urriaren 1eko 39/2015 Legearen 40. artikuluan aurreikusitakoaren arabera jakinaraziko da.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Diru-laguntza behin betiko emateko erabakiak amaiera emango dio administrazio-bideari.</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45678" w:rsidRDefault="002A31B2" w:rsidP="00EB18C0">
            <w:pPr>
              <w:widowControl w:val="0"/>
              <w:ind w:firstLine="0"/>
              <w:rPr>
                <w:rFonts w:ascii="Fira Sans SemiBold" w:hAnsi="Fira Sans SemiBold"/>
                <w:sz w:val="20"/>
                <w:lang w:val="eu-ES"/>
              </w:rPr>
            </w:pPr>
            <w:r w:rsidRPr="00A45678">
              <w:rPr>
                <w:rFonts w:ascii="Fira Sans SemiBold" w:hAnsi="Fira Sans SemiBold"/>
                <w:sz w:val="20"/>
                <w:lang w:val="eu-ES"/>
              </w:rPr>
              <w:lastRenderedPageBreak/>
              <w:t>11.- Argitalpena.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D36AFA">
              <w:rPr>
                <w:rFonts w:ascii="Fira Sans Book" w:hAnsi="Fira Sans Book"/>
                <w:sz w:val="20"/>
                <w:lang w:val="eu-ES"/>
              </w:rPr>
              <w:t>Diru-laguntzen deialdia Diru-laguntzen Oinarri Nazionalean argitaratuko da. Oinarri horrek Bizkaiko Aldizkari Ofizialera bidaliko du deialdiaren laburpena, argitara dadin, baita Udalaren iragarki-oholean eta Udalaren web orrian ere.</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45678" w:rsidRDefault="002A31B2" w:rsidP="00EB18C0">
            <w:pPr>
              <w:widowControl w:val="0"/>
              <w:ind w:firstLine="0"/>
              <w:rPr>
                <w:rFonts w:ascii="Fira Sans SemiBold" w:hAnsi="Fira Sans SemiBold"/>
                <w:sz w:val="20"/>
                <w:lang w:val="eu-ES"/>
              </w:rPr>
            </w:pPr>
            <w:r w:rsidRPr="00A45678">
              <w:rPr>
                <w:rFonts w:ascii="Fira Sans SemiBold" w:hAnsi="Fira Sans SemiBold"/>
                <w:sz w:val="20"/>
                <w:lang w:val="eu-ES"/>
              </w:rPr>
              <w:t xml:space="preserve">12.- Beste diru-laguntza batzuekin </w:t>
            </w:r>
            <w:proofErr w:type="spellStart"/>
            <w:r w:rsidRPr="00A45678">
              <w:rPr>
                <w:rFonts w:ascii="Fira Sans SemiBold" w:hAnsi="Fira Sans SemiBold"/>
                <w:sz w:val="20"/>
                <w:lang w:val="eu-ES"/>
              </w:rPr>
              <w:t>bateragarritasuna</w:t>
            </w:r>
            <w:proofErr w:type="spellEnd"/>
            <w:r w:rsidRPr="00A45678">
              <w:rPr>
                <w:rFonts w:ascii="Fira Sans SemiBold" w:hAnsi="Fira Sans SemiBold"/>
                <w:sz w:val="20"/>
                <w:lang w:val="eu-ES"/>
              </w:rPr>
              <w:t xml:space="preserve"> edo bateraezintasuna.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 xml:space="preserve">Oinarri hauen babesean emandako </w:t>
            </w:r>
            <w:proofErr w:type="spellStart"/>
            <w:r w:rsidRPr="00AD0126">
              <w:rPr>
                <w:rFonts w:ascii="Fira Sans Book" w:hAnsi="Fira Sans Book"/>
                <w:sz w:val="20"/>
                <w:lang w:val="eu-ES"/>
              </w:rPr>
              <w:t>dirulaguntzak</w:t>
            </w:r>
            <w:proofErr w:type="spellEnd"/>
            <w:r w:rsidRPr="00AD0126">
              <w:rPr>
                <w:rFonts w:ascii="Fira Sans Book" w:hAnsi="Fira Sans Book"/>
                <w:sz w:val="20"/>
                <w:lang w:val="eu-ES"/>
              </w:rPr>
              <w:t xml:space="preserve">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p>
          <w:p w:rsidR="002A31B2" w:rsidRPr="00A45678" w:rsidRDefault="002A31B2" w:rsidP="00EB18C0">
            <w:pPr>
              <w:widowControl w:val="0"/>
              <w:ind w:firstLine="0"/>
              <w:rPr>
                <w:rFonts w:ascii="Fira Sans SemiBold" w:hAnsi="Fira Sans SemiBold"/>
                <w:bCs/>
                <w:sz w:val="20"/>
                <w:lang w:val="eu-ES"/>
              </w:rPr>
            </w:pPr>
            <w:r w:rsidRPr="00A45678">
              <w:rPr>
                <w:rFonts w:ascii="Fira Sans SemiBold" w:hAnsi="Fira Sans SemiBold"/>
                <w:bCs/>
                <w:sz w:val="20"/>
                <w:lang w:val="eu-ES"/>
              </w:rPr>
              <w:t>13.- Arau-hausteak, zehapenak eta itzulketak.</w:t>
            </w:r>
          </w:p>
          <w:p w:rsidR="002A31B2" w:rsidRPr="00AD0126" w:rsidRDefault="002A31B2" w:rsidP="00EB18C0">
            <w:pPr>
              <w:widowControl w:val="0"/>
              <w:ind w:firstLine="0"/>
              <w:rPr>
                <w:rFonts w:ascii="Fira Sans Book" w:hAnsi="Fira Sans Book"/>
                <w:sz w:val="20"/>
                <w:lang w:val="eu-ES"/>
              </w:rPr>
            </w:pPr>
          </w:p>
          <w:p w:rsidR="002A31B2" w:rsidRPr="00AD0126" w:rsidRDefault="002A31B2" w:rsidP="00EB18C0">
            <w:pPr>
              <w:widowControl w:val="0"/>
              <w:ind w:firstLine="0"/>
              <w:rPr>
                <w:rFonts w:ascii="Fira Sans Book" w:hAnsi="Fira Sans Book"/>
                <w:sz w:val="20"/>
                <w:lang w:val="eu-ES"/>
              </w:rPr>
            </w:pPr>
            <w:r w:rsidRPr="00AD0126">
              <w:rPr>
                <w:rFonts w:ascii="Fira Sans Book" w:hAnsi="Fira Sans Book"/>
                <w:sz w:val="20"/>
                <w:lang w:val="eu-ES"/>
              </w:rPr>
              <w:t>Arau-hausteen eta zehapenak ezartzeari buruzko guztia, 2019ko maiatzaren 30eko Osoko</w:t>
            </w:r>
            <w:r w:rsidRPr="00AD0126">
              <w:rPr>
                <w:rFonts w:ascii="Fira Sans Book" w:hAnsi="Fira Sans Book"/>
                <w:snapToGrid w:val="0"/>
                <w:sz w:val="20"/>
                <w:lang w:val="eu-ES"/>
              </w:rPr>
              <w:t xml:space="preserve"> Bilkurak onartutako Iurretako Udalaren </w:t>
            </w:r>
            <w:proofErr w:type="spellStart"/>
            <w:r w:rsidRPr="00AD0126">
              <w:rPr>
                <w:rFonts w:ascii="Fira Sans Book" w:hAnsi="Fira Sans Book"/>
                <w:snapToGrid w:val="0"/>
                <w:sz w:val="20"/>
                <w:lang w:val="eu-ES"/>
              </w:rPr>
              <w:t>Dirulaguntzei</w:t>
            </w:r>
            <w:proofErr w:type="spellEnd"/>
            <w:r w:rsidRPr="00AD0126">
              <w:rPr>
                <w:rFonts w:ascii="Fira Sans Book" w:hAnsi="Fira Sans Book"/>
                <w:snapToGrid w:val="0"/>
                <w:sz w:val="20"/>
                <w:lang w:val="eu-ES"/>
              </w:rPr>
              <w:t xml:space="preserve"> buruzko Ordenantza </w:t>
            </w:r>
            <w:r w:rsidRPr="00AD0126">
              <w:rPr>
                <w:rFonts w:ascii="Fira Sans Book" w:hAnsi="Fira Sans Book"/>
                <w:sz w:val="20"/>
                <w:lang w:val="eu-ES"/>
              </w:rPr>
              <w:t xml:space="preserve">Orokorrean aurreikusitakoaren arabera arautuko da. Gainontzekoa, azaroaren 17ko 38/2003 </w:t>
            </w:r>
            <w:proofErr w:type="spellStart"/>
            <w:r w:rsidRPr="00AD0126">
              <w:rPr>
                <w:rFonts w:ascii="Fira Sans Book" w:hAnsi="Fira Sans Book"/>
                <w:sz w:val="20"/>
                <w:lang w:val="eu-ES"/>
              </w:rPr>
              <w:t>Dirulaguntzei</w:t>
            </w:r>
            <w:proofErr w:type="spellEnd"/>
            <w:r w:rsidRPr="00AD0126">
              <w:rPr>
                <w:rFonts w:ascii="Fira Sans Book" w:hAnsi="Fira Sans Book"/>
                <w:sz w:val="20"/>
                <w:lang w:val="eu-ES"/>
              </w:rPr>
              <w:t xml:space="preserve"> buruzko Lege Orokorrak eta uztailaren 21eko 887/2006 Errege Dekretuaren bidez onartutako erregelamenduak arautuko dute.</w:t>
            </w:r>
          </w:p>
          <w:p w:rsidR="002A31B2" w:rsidRPr="00AD0126" w:rsidRDefault="002A31B2" w:rsidP="00EB18C0">
            <w:pPr>
              <w:widowControl w:val="0"/>
              <w:ind w:firstLine="0"/>
              <w:rPr>
                <w:rFonts w:ascii="Fira Sans Book" w:hAnsi="Fira Sans Book"/>
                <w:sz w:val="20"/>
                <w:highlight w:val="yellow"/>
                <w:lang w:val="eu-ES"/>
              </w:rPr>
            </w:pPr>
          </w:p>
          <w:p w:rsidR="002A31B2" w:rsidRPr="00AD0126" w:rsidRDefault="002A31B2" w:rsidP="00EB18C0">
            <w:pPr>
              <w:pStyle w:val="TEXTONotificacincolumnas"/>
              <w:widowControl w:val="0"/>
              <w:ind w:firstLine="0"/>
              <w:rPr>
                <w:rFonts w:ascii="Fira Sans Book" w:hAnsi="Fira Sans Book"/>
                <w:sz w:val="20"/>
                <w:lang w:val="eu-ES"/>
              </w:rPr>
            </w:pPr>
            <w:r w:rsidRPr="00AD0126">
              <w:rPr>
                <w:rFonts w:ascii="Fira Sans Book" w:hAnsi="Fira Sans Book"/>
                <w:sz w:val="20"/>
                <w:lang w:val="eu-ES"/>
              </w:rPr>
              <w:t>Prozedura eta itzultzeko arrazoiak Iurretako Udalaren Diru-laguntzei buruzko Ordenantza Orokorrean aurreikusitakoak izango dira, 2019ko maiatzaren 30eko osoko bilkuran eta aurreko paragrafoan adierazitako legerian onartutakoak.</w:t>
            </w:r>
          </w:p>
          <w:p w:rsidR="002A31B2" w:rsidRPr="00AD0126" w:rsidRDefault="002A31B2" w:rsidP="00EB18C0">
            <w:pPr>
              <w:pStyle w:val="TEXTONotificacincolumnas"/>
              <w:widowControl w:val="0"/>
              <w:ind w:firstLine="0"/>
              <w:rPr>
                <w:rFonts w:ascii="Fira Sans Book" w:hAnsi="Fira Sans Book"/>
                <w:sz w:val="20"/>
                <w:lang w:val="eu-ES"/>
              </w:rPr>
            </w:pPr>
          </w:p>
          <w:p w:rsidR="002A31B2" w:rsidRDefault="002A31B2" w:rsidP="00EB18C0">
            <w:pPr>
              <w:pStyle w:val="TEXTONotificacincolumnas"/>
              <w:widowControl w:val="0"/>
              <w:ind w:firstLine="0"/>
              <w:rPr>
                <w:rFonts w:ascii="Fira Sans Book" w:hAnsi="Fira Sans Book"/>
                <w:sz w:val="20"/>
                <w:lang w:val="eu-ES"/>
              </w:rPr>
            </w:pPr>
          </w:p>
          <w:p w:rsidR="002A31B2" w:rsidRPr="00AD0126" w:rsidRDefault="002A31B2" w:rsidP="00EB18C0">
            <w:pPr>
              <w:pStyle w:val="TEXTONotificacincolumnas"/>
              <w:widowControl w:val="0"/>
              <w:ind w:firstLine="0"/>
              <w:rPr>
                <w:rFonts w:ascii="Fira Sans Book" w:hAnsi="Fira Sans Book"/>
                <w:sz w:val="20"/>
                <w:lang w:val="eu-ES"/>
              </w:rPr>
            </w:pPr>
          </w:p>
          <w:p w:rsidR="002A31B2" w:rsidRPr="00A45678" w:rsidRDefault="002A31B2" w:rsidP="00EB18C0">
            <w:pPr>
              <w:widowControl w:val="0"/>
              <w:ind w:firstLine="0"/>
              <w:rPr>
                <w:rFonts w:ascii="Fira Sans SemiBold" w:hAnsi="Fira Sans SemiBold"/>
                <w:bCs/>
                <w:sz w:val="20"/>
                <w:lang w:val="eu-ES"/>
              </w:rPr>
            </w:pPr>
            <w:r w:rsidRPr="00A45678">
              <w:rPr>
                <w:rFonts w:ascii="Fira Sans SemiBold" w:hAnsi="Fira Sans SemiBold"/>
                <w:bCs/>
                <w:sz w:val="20"/>
                <w:lang w:val="eu-ES"/>
              </w:rPr>
              <w:t>13.- Araudi aplikagarria.</w:t>
            </w:r>
          </w:p>
          <w:p w:rsidR="002A31B2" w:rsidRPr="00AD0126" w:rsidRDefault="002A31B2" w:rsidP="00EB18C0">
            <w:pPr>
              <w:pStyle w:val="TEXTONotificacincolumnas"/>
              <w:widowControl w:val="0"/>
              <w:ind w:firstLine="0"/>
              <w:rPr>
                <w:rFonts w:ascii="Fira Sans Book" w:hAnsi="Fira Sans Book"/>
                <w:sz w:val="20"/>
                <w:lang w:val="eu-ES"/>
              </w:rPr>
            </w:pPr>
          </w:p>
          <w:p w:rsidR="002A31B2" w:rsidRPr="00AD0126" w:rsidRDefault="002A31B2" w:rsidP="00EB18C0">
            <w:pPr>
              <w:pStyle w:val="TEXTONotificacincolumnas"/>
              <w:widowControl w:val="0"/>
              <w:ind w:firstLine="0"/>
              <w:rPr>
                <w:rFonts w:ascii="Fira Sans Book" w:hAnsi="Fira Sans Book"/>
                <w:sz w:val="20"/>
                <w:lang w:val="eu-ES"/>
              </w:rPr>
            </w:pPr>
            <w:r w:rsidRPr="00AD0126">
              <w:rPr>
                <w:rFonts w:ascii="Fira Sans Book" w:hAnsi="Fira Sans Book"/>
                <w:sz w:val="20"/>
                <w:lang w:val="eu-ES"/>
              </w:rPr>
              <w:t xml:space="preserve">Oinarri hauetan </w:t>
            </w:r>
            <w:proofErr w:type="spellStart"/>
            <w:r w:rsidRPr="00AD0126">
              <w:rPr>
                <w:rFonts w:ascii="Fira Sans Book" w:hAnsi="Fira Sans Book"/>
                <w:sz w:val="20"/>
                <w:lang w:val="eu-ES"/>
              </w:rPr>
              <w:t>aurreikusten</w:t>
            </w:r>
            <w:proofErr w:type="spellEnd"/>
            <w:r w:rsidRPr="00AD0126">
              <w:rPr>
                <w:rFonts w:ascii="Fira Sans Book" w:hAnsi="Fira Sans Book"/>
                <w:sz w:val="20"/>
                <w:lang w:val="eu-ES"/>
              </w:rPr>
              <w:t xml:space="preserve"> ez den guztian, Iurretako Udalaren Diru-laguntzei buruzko </w:t>
            </w:r>
            <w:r w:rsidRPr="00AD0126">
              <w:rPr>
                <w:rFonts w:ascii="Fira Sans Book" w:hAnsi="Fira Sans Book"/>
                <w:sz w:val="20"/>
                <w:lang w:val="eu-ES"/>
              </w:rPr>
              <w:lastRenderedPageBreak/>
              <w:t xml:space="preserve">Ordenantza Orokorrean jasotakoa aplikatuko da, 2019ko maiatzaren 30eko osoko bilkuraren erabakiz </w:t>
            </w:r>
            <w:proofErr w:type="spellStart"/>
            <w:r w:rsidRPr="00AD0126">
              <w:rPr>
                <w:rFonts w:ascii="Fira Sans Book" w:hAnsi="Fira Sans Book"/>
                <w:sz w:val="20"/>
                <w:lang w:val="eu-ES"/>
              </w:rPr>
              <w:t>onetsitakoa</w:t>
            </w:r>
            <w:proofErr w:type="spellEnd"/>
            <w:r w:rsidRPr="00AD0126">
              <w:rPr>
                <w:rFonts w:ascii="Fira Sans Book" w:hAnsi="Fira Sans Book"/>
                <w:sz w:val="20"/>
                <w:lang w:val="eu-ES"/>
              </w:rPr>
              <w:t xml:space="preserve">. Gainontzekoak, azaroaren 17ko 38/2003 </w:t>
            </w:r>
            <w:proofErr w:type="spellStart"/>
            <w:r w:rsidRPr="00AD0126">
              <w:rPr>
                <w:rFonts w:ascii="Fira Sans Book" w:hAnsi="Fira Sans Book"/>
                <w:sz w:val="20"/>
                <w:lang w:val="eu-ES"/>
              </w:rPr>
              <w:t>Dirulaguntzei</w:t>
            </w:r>
            <w:proofErr w:type="spellEnd"/>
            <w:r w:rsidRPr="00AD0126">
              <w:rPr>
                <w:rFonts w:ascii="Fira Sans Book" w:hAnsi="Fira Sans Book"/>
                <w:sz w:val="20"/>
                <w:lang w:val="eu-ES"/>
              </w:rPr>
              <w:t xml:space="preserve"> buruzko Lege Orokorrak eta uztailaren 21eko 887/2006 Errege Dekretuaren bidez onartutako araudiak arautuko ditu.</w:t>
            </w:r>
          </w:p>
          <w:p w:rsidR="002A31B2" w:rsidRPr="00AD0126" w:rsidRDefault="002A31B2" w:rsidP="00EB18C0">
            <w:pPr>
              <w:pStyle w:val="TEXTO"/>
              <w:widowControl w:val="0"/>
              <w:spacing w:before="0" w:after="0"/>
              <w:ind w:firstLine="0"/>
              <w:rPr>
                <w:rFonts w:ascii="Fira Sans Book" w:hAnsi="Fira Sans Book"/>
                <w:sz w:val="20"/>
                <w:lang w:val="eu-ES"/>
              </w:rPr>
            </w:pPr>
          </w:p>
        </w:tc>
        <w:tc>
          <w:tcPr>
            <w:tcW w:w="284" w:type="dxa"/>
          </w:tcPr>
          <w:p w:rsidR="002A31B2" w:rsidRPr="00AD0126" w:rsidRDefault="002A31B2" w:rsidP="00EB18C0">
            <w:pPr>
              <w:pStyle w:val="TEXTONotificacincolumnas"/>
              <w:widowControl w:val="0"/>
              <w:ind w:firstLine="709"/>
              <w:rPr>
                <w:rFonts w:ascii="Fira Sans Book" w:hAnsi="Fira Sans Book"/>
                <w:sz w:val="20"/>
                <w:lang w:val="eu-ES"/>
              </w:rPr>
            </w:pPr>
          </w:p>
        </w:tc>
        <w:tc>
          <w:tcPr>
            <w:tcW w:w="4604" w:type="dxa"/>
          </w:tcPr>
          <w:p w:rsidR="002A31B2" w:rsidRPr="00AD0126" w:rsidRDefault="002A31B2" w:rsidP="00EB18C0">
            <w:pPr>
              <w:widowControl w:val="0"/>
              <w:ind w:firstLine="0"/>
              <w:rPr>
                <w:rFonts w:ascii="Fira Sans Book" w:hAnsi="Fira Sans Book"/>
                <w:bCs/>
                <w:sz w:val="20"/>
                <w:lang w:val="eu-ES"/>
              </w:rPr>
            </w:pPr>
          </w:p>
          <w:p w:rsidR="002A31B2" w:rsidRPr="00AD0126" w:rsidRDefault="002A31B2" w:rsidP="00EB18C0">
            <w:pPr>
              <w:widowControl w:val="0"/>
              <w:ind w:firstLine="0"/>
              <w:rPr>
                <w:rFonts w:ascii="Fira Sans SemiBold" w:hAnsi="Fira Sans SemiBold"/>
                <w:bCs/>
                <w:sz w:val="20"/>
                <w:lang w:val="es-ES"/>
              </w:rPr>
            </w:pPr>
            <w:r w:rsidRPr="00AD0126">
              <w:rPr>
                <w:rFonts w:ascii="Fira Sans SemiBold" w:hAnsi="Fira Sans SemiBold"/>
                <w:bCs/>
                <w:sz w:val="20"/>
                <w:lang w:val="es-ES"/>
              </w:rPr>
              <w:t>1.- Objeto, condiciones y finalidad.</w:t>
            </w:r>
          </w:p>
          <w:p w:rsidR="002A31B2" w:rsidRPr="00AD0126" w:rsidRDefault="002A31B2" w:rsidP="00EB18C0">
            <w:pPr>
              <w:pStyle w:val="Sangra3detindependiente"/>
              <w:widowControl w:val="0"/>
              <w:ind w:firstLine="0"/>
              <w:rPr>
                <w:rFonts w:ascii="Fira Sans Book" w:hAnsi="Fira Sans Book"/>
                <w:sz w:val="20"/>
                <w:lang w:val="es-ES"/>
              </w:rPr>
            </w:pPr>
          </w:p>
          <w:p w:rsidR="002A31B2" w:rsidRPr="00AD0126" w:rsidRDefault="002A31B2" w:rsidP="00EB18C0">
            <w:pPr>
              <w:pStyle w:val="Encabezado"/>
              <w:widowControl w:val="0"/>
              <w:tabs>
                <w:tab w:val="clear" w:pos="4252"/>
                <w:tab w:val="clear" w:pos="8504"/>
              </w:tabs>
              <w:ind w:firstLine="0"/>
              <w:rPr>
                <w:rFonts w:ascii="Fira Sans Book" w:hAnsi="Fira Sans Book"/>
                <w:sz w:val="20"/>
                <w:lang w:val="es-ES"/>
              </w:rPr>
            </w:pPr>
            <w:r w:rsidRPr="00AD0126">
              <w:rPr>
                <w:rFonts w:ascii="Fira Sans Book" w:hAnsi="Fira Sans Book"/>
                <w:sz w:val="20"/>
                <w:lang w:val="es-ES"/>
              </w:rPr>
              <w:t xml:space="preserve">Las presentes bases tienen por objeto establecer las normas que han de regir la concesión, en régimen de concurrencia competitiva, de las </w:t>
            </w:r>
            <w:r w:rsidRPr="00AD0126">
              <w:rPr>
                <w:rFonts w:ascii="Fira Sans Book" w:hAnsi="Fira Sans Book" w:cs="Arial"/>
                <w:bCs/>
                <w:sz w:val="20"/>
                <w:lang w:val="es-ES"/>
              </w:rPr>
              <w:t xml:space="preserve">ayudas al alquiler para vivienda Joven para el ejercicio </w:t>
            </w:r>
            <w:r>
              <w:rPr>
                <w:rFonts w:ascii="Fira Sans Book" w:hAnsi="Fira Sans Book" w:cs="Arial"/>
                <w:bCs/>
                <w:sz w:val="20"/>
                <w:lang w:val="es-ES"/>
              </w:rPr>
              <w:t>2021.</w:t>
            </w:r>
          </w:p>
          <w:p w:rsidR="002A31B2" w:rsidRPr="00AD0126" w:rsidRDefault="002A31B2" w:rsidP="00EB18C0">
            <w:pPr>
              <w:pStyle w:val="Encabezado"/>
              <w:widowControl w:val="0"/>
              <w:tabs>
                <w:tab w:val="clear" w:pos="4252"/>
                <w:tab w:val="clear" w:pos="8504"/>
              </w:tabs>
              <w:ind w:firstLine="0"/>
              <w:rPr>
                <w:rFonts w:ascii="Fira Sans Book" w:hAnsi="Fira Sans Book"/>
                <w:sz w:val="20"/>
                <w:lang w:val="es-ES"/>
              </w:rPr>
            </w:pPr>
          </w:p>
          <w:p w:rsidR="002A31B2" w:rsidRPr="00AD0126" w:rsidRDefault="002A31B2" w:rsidP="00EB18C0">
            <w:pPr>
              <w:widowControl w:val="0"/>
              <w:tabs>
                <w:tab w:val="num" w:pos="2340"/>
              </w:tabs>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Las finalidades de las presentes ayudas son las siguientes:</w:t>
            </w:r>
          </w:p>
          <w:p w:rsidR="002A31B2" w:rsidRPr="00AD0126" w:rsidRDefault="002A31B2" w:rsidP="00EB18C0">
            <w:pPr>
              <w:widowControl w:val="0"/>
              <w:autoSpaceDE w:val="0"/>
              <w:autoSpaceDN w:val="0"/>
              <w:adjustRightInd w:val="0"/>
              <w:ind w:left="360" w:firstLine="0"/>
              <w:rPr>
                <w:rFonts w:ascii="Fira Sans Book" w:hAnsi="Fira Sans Book" w:cs="Arial"/>
                <w:bCs/>
                <w:sz w:val="20"/>
                <w:lang w:val="es-ES"/>
              </w:rPr>
            </w:pPr>
          </w:p>
          <w:p w:rsidR="002A31B2" w:rsidRPr="00AD0126" w:rsidRDefault="002A31B2" w:rsidP="002A31B2">
            <w:pPr>
              <w:widowControl w:val="0"/>
              <w:numPr>
                <w:ilvl w:val="1"/>
                <w:numId w:val="23"/>
              </w:numPr>
              <w:autoSpaceDE w:val="0"/>
              <w:autoSpaceDN w:val="0"/>
              <w:adjustRightInd w:val="0"/>
              <w:ind w:left="283" w:hanging="283"/>
              <w:rPr>
                <w:rFonts w:ascii="Fira Sans Book" w:hAnsi="Fira Sans Book" w:cs="Arial"/>
                <w:bCs/>
                <w:sz w:val="20"/>
                <w:lang w:val="es-ES"/>
              </w:rPr>
            </w:pPr>
            <w:r w:rsidRPr="00AD0126">
              <w:rPr>
                <w:rFonts w:ascii="Fira Sans Book" w:hAnsi="Fira Sans Book" w:cs="Arial"/>
                <w:bCs/>
                <w:sz w:val="20"/>
                <w:lang w:val="es-ES"/>
              </w:rPr>
              <w:t>Apoyar a los jóvenes en su proceso de emancipación e incorporación al mundo adulto.</w:t>
            </w:r>
          </w:p>
          <w:p w:rsidR="002A31B2" w:rsidRPr="00AD0126" w:rsidRDefault="002A31B2" w:rsidP="00EB18C0">
            <w:pPr>
              <w:widowControl w:val="0"/>
              <w:tabs>
                <w:tab w:val="num" w:pos="567"/>
              </w:tabs>
              <w:autoSpaceDE w:val="0"/>
              <w:autoSpaceDN w:val="0"/>
              <w:adjustRightInd w:val="0"/>
              <w:ind w:left="283" w:hanging="283"/>
              <w:rPr>
                <w:rFonts w:ascii="Fira Sans Book" w:hAnsi="Fira Sans Book" w:cs="Arial"/>
                <w:bCs/>
                <w:sz w:val="20"/>
                <w:lang w:val="es-ES"/>
              </w:rPr>
            </w:pPr>
          </w:p>
          <w:p w:rsidR="002A31B2" w:rsidRPr="00AD0126" w:rsidRDefault="002A31B2" w:rsidP="002A31B2">
            <w:pPr>
              <w:widowControl w:val="0"/>
              <w:numPr>
                <w:ilvl w:val="1"/>
                <w:numId w:val="23"/>
              </w:numPr>
              <w:autoSpaceDE w:val="0"/>
              <w:autoSpaceDN w:val="0"/>
              <w:adjustRightInd w:val="0"/>
              <w:ind w:left="283" w:hanging="283"/>
              <w:rPr>
                <w:rFonts w:ascii="Fira Sans Book" w:hAnsi="Fira Sans Book" w:cs="Arial"/>
                <w:bCs/>
                <w:sz w:val="20"/>
                <w:lang w:val="es-ES"/>
              </w:rPr>
            </w:pPr>
            <w:r w:rsidRPr="00AD0126">
              <w:rPr>
                <w:rFonts w:ascii="Fira Sans Book" w:hAnsi="Fira Sans Book" w:cs="Arial"/>
                <w:bCs/>
                <w:sz w:val="20"/>
                <w:lang w:val="es-ES"/>
              </w:rPr>
              <w:t>Promover, entre los jóvenes, el acceso a una vivienda en régimen de alquiler en el municipio de Iurreta.</w:t>
            </w:r>
          </w:p>
          <w:p w:rsidR="002A31B2" w:rsidRPr="00AD0126" w:rsidRDefault="002A31B2" w:rsidP="00EB18C0">
            <w:pPr>
              <w:pStyle w:val="Prrafodelista"/>
              <w:widowControl w:val="0"/>
              <w:rPr>
                <w:rFonts w:ascii="Fira Sans Book" w:hAnsi="Fira Sans Book" w:cs="Arial"/>
                <w:bCs/>
                <w:sz w:val="20"/>
                <w:lang w:val="es-ES"/>
              </w:rPr>
            </w:pPr>
          </w:p>
          <w:p w:rsidR="002A31B2" w:rsidRPr="00AD0126" w:rsidRDefault="002A31B2" w:rsidP="002A31B2">
            <w:pPr>
              <w:widowControl w:val="0"/>
              <w:numPr>
                <w:ilvl w:val="1"/>
                <w:numId w:val="23"/>
              </w:numPr>
              <w:autoSpaceDE w:val="0"/>
              <w:autoSpaceDN w:val="0"/>
              <w:adjustRightInd w:val="0"/>
              <w:ind w:left="283" w:hanging="283"/>
              <w:rPr>
                <w:rFonts w:ascii="Fira Sans Book" w:hAnsi="Fira Sans Book" w:cs="Arial"/>
                <w:bCs/>
                <w:sz w:val="20"/>
                <w:lang w:val="es-ES"/>
              </w:rPr>
            </w:pPr>
            <w:r w:rsidRPr="00AD0126">
              <w:rPr>
                <w:rFonts w:ascii="Fira Sans Book" w:hAnsi="Fira Sans Book" w:cs="Arial"/>
                <w:bCs/>
                <w:sz w:val="20"/>
                <w:lang w:val="es-ES"/>
              </w:rPr>
              <w:t>Contribuir en parte al pago del alquiler de la vivienda destinada a domicilio habitual de jóvenes que dispongan de una vivienda en régimen de alquiler en el término municipal de Iurreta.</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SemiBold" w:hAnsi="Fira Sans SemiBold"/>
                <w:sz w:val="20"/>
                <w:lang w:val="es-ES"/>
              </w:rPr>
            </w:pPr>
            <w:r w:rsidRPr="00AD0126">
              <w:rPr>
                <w:rFonts w:ascii="Fira Sans SemiBold" w:hAnsi="Fira Sans SemiBold"/>
                <w:bCs/>
                <w:sz w:val="20"/>
                <w:lang w:val="es-ES"/>
              </w:rPr>
              <w:t>2.- Cuantía total máxima de la subvención y crédito</w:t>
            </w:r>
            <w:r w:rsidRPr="00AD0126">
              <w:rPr>
                <w:rFonts w:ascii="Fira Sans SemiBold" w:hAnsi="Fira Sans SemiBold"/>
                <w:sz w:val="20"/>
                <w:lang w:val="es-ES"/>
              </w:rPr>
              <w:t xml:space="preserve"> presupuestario.</w:t>
            </w:r>
          </w:p>
          <w:p w:rsidR="002A31B2" w:rsidRPr="00AD0126" w:rsidRDefault="002A31B2" w:rsidP="00EB18C0">
            <w:pPr>
              <w:pStyle w:val="Sangra3detindependiente"/>
              <w:widowControl w:val="0"/>
              <w:ind w:firstLine="0"/>
              <w:rPr>
                <w:rFonts w:ascii="Fira Sans Book" w:hAnsi="Fira Sans Book"/>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 xml:space="preserve">La cantidad global prevista para esta convocatoria durante el año </w:t>
            </w:r>
            <w:r>
              <w:rPr>
                <w:rFonts w:ascii="Fira Sans Book" w:hAnsi="Fira Sans Book" w:cs="Arial"/>
                <w:bCs/>
                <w:sz w:val="20"/>
                <w:lang w:val="es-ES"/>
              </w:rPr>
              <w:t>2021</w:t>
            </w:r>
            <w:r w:rsidRPr="00AD0126">
              <w:rPr>
                <w:rFonts w:ascii="Fira Sans Book" w:hAnsi="Fira Sans Book" w:cs="Arial"/>
                <w:bCs/>
                <w:sz w:val="20"/>
                <w:lang w:val="es-ES"/>
              </w:rPr>
              <w:t xml:space="preserve"> asciende a 9.000 euros, que podrá ser atendida con aplicación de la partida presupuestaria </w:t>
            </w:r>
            <w:r w:rsidRPr="00833948">
              <w:rPr>
                <w:rFonts w:ascii="Fira Sans Book" w:hAnsi="Fira Sans Book" w:cs="Arial"/>
                <w:bCs/>
                <w:color w:val="FF0000"/>
                <w:sz w:val="20"/>
                <w:lang w:val="es-ES"/>
              </w:rPr>
              <w:t xml:space="preserve">150.480.00 </w:t>
            </w:r>
            <w:r w:rsidRPr="00AD0126">
              <w:rPr>
                <w:rFonts w:ascii="Fira Sans Book" w:hAnsi="Fira Sans Book" w:cs="Arial"/>
                <w:bCs/>
                <w:sz w:val="20"/>
                <w:lang w:val="es-ES"/>
              </w:rPr>
              <w:t>del Presupuesto General Municipal.</w:t>
            </w:r>
          </w:p>
          <w:p w:rsidR="002A31B2" w:rsidRPr="00AD0126" w:rsidRDefault="002A31B2" w:rsidP="00EB18C0">
            <w:pPr>
              <w:pStyle w:val="Sangra3detindependiente"/>
              <w:widowControl w:val="0"/>
              <w:ind w:firstLine="0"/>
              <w:rPr>
                <w:rFonts w:ascii="Fira Sans Book" w:hAnsi="Fira Sans Book"/>
                <w:sz w:val="20"/>
                <w:lang w:val="es-ES"/>
              </w:rPr>
            </w:pPr>
          </w:p>
          <w:p w:rsidR="002A31B2" w:rsidRPr="00AD0126" w:rsidRDefault="002A31B2" w:rsidP="00EB18C0">
            <w:pPr>
              <w:pStyle w:val="Sangra3detindependiente"/>
              <w:widowControl w:val="0"/>
              <w:ind w:firstLine="0"/>
              <w:rPr>
                <w:rFonts w:ascii="Fira Sans Book" w:hAnsi="Fira Sans Book"/>
                <w:sz w:val="20"/>
                <w:lang w:val="es-ES"/>
              </w:rPr>
            </w:pPr>
          </w:p>
          <w:p w:rsidR="002A31B2" w:rsidRPr="00AD0126" w:rsidRDefault="002A31B2" w:rsidP="00EB18C0">
            <w:pPr>
              <w:pStyle w:val="Sangra3detindependiente"/>
              <w:widowControl w:val="0"/>
              <w:ind w:firstLine="0"/>
              <w:rPr>
                <w:rFonts w:ascii="Fira Sans SemiBold" w:hAnsi="Fira Sans SemiBold"/>
                <w:bCs/>
                <w:sz w:val="20"/>
                <w:lang w:val="es-ES"/>
              </w:rPr>
            </w:pPr>
            <w:r w:rsidRPr="00AD0126">
              <w:rPr>
                <w:rFonts w:ascii="Fira Sans SemiBold" w:hAnsi="Fira Sans SemiBold"/>
                <w:bCs/>
                <w:sz w:val="20"/>
                <w:lang w:val="es-ES"/>
              </w:rPr>
              <w:t>3.- Criterios de valoración de las solicitudes.</w:t>
            </w:r>
          </w:p>
          <w:p w:rsidR="002A31B2" w:rsidRPr="00AD0126" w:rsidRDefault="002A31B2" w:rsidP="00EB18C0">
            <w:pPr>
              <w:pStyle w:val="Sangra3detindependiente"/>
              <w:widowControl w:val="0"/>
              <w:ind w:firstLine="0"/>
              <w:rPr>
                <w:rFonts w:ascii="Fira Sans Book" w:hAnsi="Fira Sans Book"/>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Pr>
                <w:rFonts w:ascii="Fira Sans Book" w:hAnsi="Fira Sans Book" w:cs="Arial"/>
                <w:bCs/>
                <w:sz w:val="20"/>
                <w:lang w:val="es-ES"/>
              </w:rPr>
              <w:t>Se podrá financiar hasta el</w:t>
            </w:r>
            <w:r w:rsidRPr="00AD0126">
              <w:rPr>
                <w:rFonts w:ascii="Fira Sans Book" w:hAnsi="Fira Sans Book" w:cs="Arial"/>
                <w:bCs/>
                <w:sz w:val="20"/>
                <w:lang w:val="es-ES"/>
              </w:rPr>
              <w:t xml:space="preserve"> 50% del precio del alquiler mensual de la vivienda. Se establece una </w:t>
            </w:r>
            <w:r w:rsidRPr="00AD0126">
              <w:rPr>
                <w:rFonts w:ascii="Fira Sans SemiBold" w:hAnsi="Fira Sans SemiBold" w:cs="Arial"/>
                <w:bCs/>
                <w:sz w:val="20"/>
                <w:lang w:val="es-ES"/>
              </w:rPr>
              <w:lastRenderedPageBreak/>
              <w:t>cuantía máxima de ayuda de 250 euros/mes</w:t>
            </w:r>
            <w:r w:rsidRPr="00AD0126">
              <w:rPr>
                <w:rFonts w:ascii="Fira Sans Book" w:hAnsi="Fira Sans Book" w:cs="Arial"/>
                <w:bCs/>
                <w:sz w:val="20"/>
                <w:lang w:val="es-ES"/>
              </w:rPr>
              <w:t xml:space="preserve"> por solicitud:</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tabs>
                <w:tab w:val="num" w:pos="2340"/>
              </w:tabs>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Quedan excluidos del concepto de alquiler los correspondientes a anejos, tales como garaje o trastero, gasto de comunidad y administración, así como los que se produzcan en concepto de contribuciones y arbitrios, aun cuando figuren expresamente incluidos en el correspondiente contrato.</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Se descontará del coste de la mensualidad de alquiler, un valor fijo de 30 euros por cada anejo o gasto de comunidad descritos en el párrafo anterior, cuando estén incluidos en el contrato de alquiler y no se aporte justificación expresa del coste mensual de cada uno de ellos.</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tabs>
                <w:tab w:val="num" w:pos="2340"/>
              </w:tabs>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 xml:space="preserve">La subvención se realizará según las condiciones establecidas en las presentes bases, para el gasto de alquiler asumido por el beneficiario durante el año </w:t>
            </w:r>
            <w:r>
              <w:rPr>
                <w:rFonts w:ascii="Fira Sans Book" w:hAnsi="Fira Sans Book" w:cs="Arial"/>
                <w:bCs/>
                <w:sz w:val="20"/>
                <w:lang w:val="es-ES"/>
              </w:rPr>
              <w:t>2021</w:t>
            </w:r>
            <w:r w:rsidRPr="00AD0126">
              <w:rPr>
                <w:rFonts w:ascii="Fira Sans Book" w:hAnsi="Fira Sans Book" w:cs="Arial"/>
                <w:bCs/>
                <w:sz w:val="20"/>
                <w:lang w:val="es-ES"/>
              </w:rPr>
              <w:t>.</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rPr>
            </w:pPr>
            <w:r w:rsidRPr="00AD0126">
              <w:rPr>
                <w:rFonts w:ascii="Fira Sans Book" w:hAnsi="Fira Sans Book" w:cs="Arial"/>
                <w:bCs/>
                <w:sz w:val="20"/>
              </w:rPr>
              <w:t>En caso de que el importe total de las subvenciones a conceder supere la cantidad consignada en la partida presupuestaria correspondiente, se procederá al prorrateo de la misma entre todas ellas.</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La cuantía a otorgar a cada beneficiario será la que se señale en el acuerdo de concesión de la subvención.</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SemiBold" w:hAnsi="Fira Sans SemiBold"/>
                <w:sz w:val="20"/>
                <w:lang w:val="es-ES"/>
              </w:rPr>
            </w:pPr>
            <w:r w:rsidRPr="00AD0126">
              <w:rPr>
                <w:rFonts w:ascii="Fira Sans SemiBold" w:hAnsi="Fira Sans SemiBold"/>
                <w:sz w:val="20"/>
                <w:lang w:val="es-ES"/>
              </w:rPr>
              <w:t>4.- Procedimiento de concesión de la subvención.</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El procedimiento de concesión de la subvención se ajustará a los trámites normativamente previstos por el régimen de concurrencia competitiva.</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SemiBold" w:hAnsi="Fira Sans SemiBold"/>
                <w:bCs/>
                <w:sz w:val="20"/>
                <w:lang w:val="es-ES"/>
              </w:rPr>
            </w:pPr>
            <w:r w:rsidRPr="00AD0126">
              <w:rPr>
                <w:rFonts w:ascii="Fira Sans SemiBold" w:hAnsi="Fira Sans SemiBold"/>
                <w:bCs/>
                <w:sz w:val="20"/>
                <w:lang w:val="es-ES"/>
              </w:rPr>
              <w:t>5.- Beneficiarios.</w:t>
            </w:r>
          </w:p>
          <w:p w:rsidR="002A31B2" w:rsidRPr="00AD0126" w:rsidRDefault="002A31B2" w:rsidP="00EB18C0">
            <w:pPr>
              <w:pStyle w:val="Sangra3detindependiente"/>
              <w:widowControl w:val="0"/>
              <w:ind w:firstLine="0"/>
              <w:rPr>
                <w:rFonts w:ascii="Fira Sans Book" w:hAnsi="Fira Sans Book"/>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 xml:space="preserve">Podrán ser personas beneficiarias de las ayudas, con cargo al ejercicio presupuestario vigente, las personas o Unidades </w:t>
            </w:r>
            <w:proofErr w:type="spellStart"/>
            <w:r w:rsidRPr="00AD0126">
              <w:rPr>
                <w:rFonts w:ascii="Fira Sans Book" w:hAnsi="Fira Sans Book" w:cs="Arial"/>
                <w:bCs/>
                <w:sz w:val="20"/>
                <w:lang w:val="es-ES"/>
              </w:rPr>
              <w:t>convivenciales</w:t>
            </w:r>
            <w:proofErr w:type="spellEnd"/>
            <w:r w:rsidRPr="00AD0126">
              <w:rPr>
                <w:rFonts w:ascii="Fira Sans Book" w:hAnsi="Fira Sans Book" w:cs="Arial"/>
                <w:bCs/>
                <w:sz w:val="20"/>
                <w:lang w:val="es-ES"/>
              </w:rPr>
              <w:t xml:space="preserve"> que, en el momento de presentación de la correspondiente </w:t>
            </w:r>
            <w:r w:rsidRPr="00AD0126">
              <w:rPr>
                <w:rFonts w:ascii="Fira Sans Book" w:hAnsi="Fira Sans Book" w:cs="Arial"/>
                <w:bCs/>
                <w:sz w:val="20"/>
                <w:lang w:val="es-ES"/>
              </w:rPr>
              <w:lastRenderedPageBreak/>
              <w:t>instancia, cumplan, además de lo establecido con carácter general en la Ordenanza General de Subvenciones, los siguientes requisitos específicos:</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Que todas las personas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tengan una edad de entre 18 años y 35 años, excepción hecha de los menores dependientes que cohabiten con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w:t>
            </w:r>
          </w:p>
          <w:p w:rsidR="002A31B2" w:rsidRPr="00AD0126" w:rsidRDefault="002A31B2" w:rsidP="00EB18C0">
            <w:pPr>
              <w:widowControl w:val="0"/>
              <w:autoSpaceDE w:val="0"/>
              <w:autoSpaceDN w:val="0"/>
              <w:adjustRightInd w:val="0"/>
              <w:ind w:hanging="36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Que ningún solicitante o miembro componente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posea vivienda alguna de su propiedad.</w:t>
            </w:r>
          </w:p>
          <w:p w:rsidR="002A31B2" w:rsidRPr="00AD0126" w:rsidRDefault="002A31B2" w:rsidP="00EB18C0">
            <w:pPr>
              <w:widowControl w:val="0"/>
              <w:autoSpaceDE w:val="0"/>
              <w:autoSpaceDN w:val="0"/>
              <w:adjustRightInd w:val="0"/>
              <w:ind w:hanging="36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Todas las personas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deberán empadronarse en la vivienda objeto de subvención tras la formalización del contrato, cuestión que acreditarán con carácter previo a la percepción de la ayuda.</w:t>
            </w:r>
          </w:p>
          <w:p w:rsidR="002A31B2" w:rsidRPr="00AD0126" w:rsidRDefault="002A31B2" w:rsidP="00EB18C0">
            <w:pPr>
              <w:widowControl w:val="0"/>
              <w:autoSpaceDE w:val="0"/>
              <w:autoSpaceDN w:val="0"/>
              <w:adjustRightInd w:val="0"/>
              <w:ind w:hanging="36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Que al menos una de las personas integrantes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conste empadronada en el municipio de Iurreta, con una antigüedad mínima de 5 años de forma ininterrumpida en el momento de presentar la solicitud. </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El límite de ingresos </w:t>
            </w:r>
            <w:r>
              <w:rPr>
                <w:rFonts w:ascii="Fira Sans Book" w:hAnsi="Fira Sans Book" w:cs="Arial"/>
                <w:bCs/>
                <w:sz w:val="20"/>
                <w:lang w:val="es-ES"/>
              </w:rPr>
              <w:t xml:space="preserve">de rentas de trabajo </w:t>
            </w:r>
            <w:r w:rsidRPr="00AD0126">
              <w:rPr>
                <w:rFonts w:ascii="Fira Sans Book" w:hAnsi="Fira Sans Book" w:cs="Arial"/>
                <w:bCs/>
                <w:sz w:val="20"/>
                <w:lang w:val="es-ES"/>
              </w:rPr>
              <w:t xml:space="preserve">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será inferior a 28.000 euros brutos anuales.</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En cuanto a la composición de los ingresos, la cuantía de los rendimientos brutos derivados de rentas de capital del último ejercicio fiscal vencido, no podrá superar en su conjunto la cifra de 601,10 euros anuales.</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Todos los miembros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tendrán que estar al corriente del pago de impuestos, tasas, arbitrios y sanciones del Ayuntamiento de Iurreta.</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37"/>
              </w:numPr>
              <w:autoSpaceDE w:val="0"/>
              <w:autoSpaceDN w:val="0"/>
              <w:adjustRightInd w:val="0"/>
              <w:rPr>
                <w:rFonts w:ascii="Fira Sans Book" w:hAnsi="Fira Sans Book"/>
                <w:sz w:val="20"/>
                <w:lang w:val="es-ES"/>
              </w:rPr>
            </w:pPr>
            <w:r w:rsidRPr="00AD0126">
              <w:rPr>
                <w:rFonts w:ascii="Fira Sans Book" w:hAnsi="Fira Sans Book" w:cs="Arial"/>
                <w:bCs/>
                <w:sz w:val="20"/>
                <w:lang w:val="es-ES"/>
              </w:rPr>
              <w:t xml:space="preserve">No existir vinculación familiar con el arrendador hasta el segundo grado de consanguinidad o afinidad, por parte de ninguna de las personas que habiten la vivienda. </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left="74" w:firstLine="0"/>
              <w:rPr>
                <w:rFonts w:ascii="Fira Sans Book" w:hAnsi="Fira Sans Book"/>
                <w:sz w:val="20"/>
                <w:lang w:val="es-ES"/>
              </w:rPr>
            </w:pPr>
          </w:p>
          <w:p w:rsidR="002A31B2" w:rsidRPr="00AD0126" w:rsidRDefault="002A31B2" w:rsidP="00EB18C0">
            <w:pPr>
              <w:widowControl w:val="0"/>
              <w:ind w:firstLine="0"/>
              <w:rPr>
                <w:rFonts w:ascii="Fira Sans SemiBold" w:hAnsi="Fira Sans SemiBold"/>
                <w:bCs/>
                <w:sz w:val="20"/>
                <w:lang w:val="eu-ES"/>
              </w:rPr>
            </w:pPr>
            <w:r w:rsidRPr="00AD0126">
              <w:rPr>
                <w:rFonts w:ascii="Fira Sans SemiBold" w:hAnsi="Fira Sans SemiBold"/>
                <w:bCs/>
                <w:sz w:val="20"/>
                <w:lang w:val="eu-ES"/>
              </w:rPr>
              <w:t xml:space="preserve">6.- </w:t>
            </w:r>
            <w:proofErr w:type="spellStart"/>
            <w:r w:rsidRPr="00AD0126">
              <w:rPr>
                <w:rFonts w:ascii="Fira Sans SemiBold" w:hAnsi="Fira Sans SemiBold"/>
                <w:bCs/>
                <w:sz w:val="20"/>
                <w:lang w:val="eu-ES"/>
              </w:rPr>
              <w:t>Requisitos</w:t>
            </w:r>
            <w:proofErr w:type="spellEnd"/>
            <w:r w:rsidRPr="00AD0126">
              <w:rPr>
                <w:rFonts w:ascii="Fira Sans SemiBold" w:hAnsi="Fira Sans SemiBold"/>
                <w:bCs/>
                <w:sz w:val="20"/>
                <w:lang w:val="eu-ES"/>
              </w:rPr>
              <w:t xml:space="preserve"> </w:t>
            </w:r>
            <w:proofErr w:type="spellStart"/>
            <w:r w:rsidRPr="00AD0126">
              <w:rPr>
                <w:rFonts w:ascii="Fira Sans SemiBold" w:hAnsi="Fira Sans SemiBold"/>
                <w:bCs/>
                <w:sz w:val="20"/>
                <w:lang w:val="eu-ES"/>
              </w:rPr>
              <w:t>que</w:t>
            </w:r>
            <w:proofErr w:type="spellEnd"/>
            <w:r w:rsidRPr="00AD0126">
              <w:rPr>
                <w:rFonts w:ascii="Fira Sans SemiBold" w:hAnsi="Fira Sans SemiBold"/>
                <w:bCs/>
                <w:sz w:val="20"/>
                <w:lang w:val="eu-ES"/>
              </w:rPr>
              <w:t xml:space="preserve"> </w:t>
            </w:r>
            <w:proofErr w:type="spellStart"/>
            <w:r w:rsidRPr="00AD0126">
              <w:rPr>
                <w:rFonts w:ascii="Fira Sans SemiBold" w:hAnsi="Fira Sans SemiBold"/>
                <w:bCs/>
                <w:sz w:val="20"/>
                <w:lang w:val="eu-ES"/>
              </w:rPr>
              <w:t>deberán</w:t>
            </w:r>
            <w:proofErr w:type="spellEnd"/>
            <w:r w:rsidRPr="00AD0126">
              <w:rPr>
                <w:rFonts w:ascii="Fira Sans SemiBold" w:hAnsi="Fira Sans SemiBold"/>
                <w:bCs/>
                <w:sz w:val="20"/>
                <w:lang w:val="eu-ES"/>
              </w:rPr>
              <w:t xml:space="preserve"> </w:t>
            </w:r>
            <w:proofErr w:type="spellStart"/>
            <w:r w:rsidRPr="00AD0126">
              <w:rPr>
                <w:rFonts w:ascii="Fira Sans SemiBold" w:hAnsi="Fira Sans SemiBold"/>
                <w:bCs/>
                <w:sz w:val="20"/>
                <w:lang w:val="eu-ES"/>
              </w:rPr>
              <w:t>cumplir</w:t>
            </w:r>
            <w:proofErr w:type="spellEnd"/>
            <w:r w:rsidRPr="00AD0126">
              <w:rPr>
                <w:rFonts w:ascii="Fira Sans SemiBold" w:hAnsi="Fira Sans SemiBold"/>
                <w:bCs/>
                <w:sz w:val="20"/>
                <w:lang w:val="eu-ES"/>
              </w:rPr>
              <w:t xml:space="preserve"> </w:t>
            </w:r>
            <w:proofErr w:type="spellStart"/>
            <w:r w:rsidRPr="00AD0126">
              <w:rPr>
                <w:rFonts w:ascii="Fira Sans SemiBold" w:hAnsi="Fira Sans SemiBold"/>
                <w:bCs/>
                <w:sz w:val="20"/>
                <w:lang w:val="eu-ES"/>
              </w:rPr>
              <w:t>las</w:t>
            </w:r>
            <w:proofErr w:type="spellEnd"/>
            <w:r w:rsidRPr="00AD0126">
              <w:rPr>
                <w:rFonts w:ascii="Fira Sans SemiBold" w:hAnsi="Fira Sans SemiBold"/>
                <w:bCs/>
                <w:sz w:val="20"/>
                <w:lang w:val="eu-ES"/>
              </w:rPr>
              <w:t xml:space="preserve"> </w:t>
            </w:r>
            <w:proofErr w:type="spellStart"/>
            <w:r w:rsidRPr="00AD0126">
              <w:rPr>
                <w:rFonts w:ascii="Fira Sans SemiBold" w:hAnsi="Fira Sans SemiBold"/>
                <w:bCs/>
                <w:sz w:val="20"/>
                <w:lang w:val="eu-ES"/>
              </w:rPr>
              <w:t>viviendas</w:t>
            </w:r>
            <w:proofErr w:type="spellEnd"/>
            <w:r w:rsidRPr="00AD0126">
              <w:rPr>
                <w:rFonts w:ascii="Fira Sans SemiBold" w:hAnsi="Fira Sans SemiBold"/>
                <w:bCs/>
                <w:sz w:val="20"/>
                <w:lang w:val="eu-ES"/>
              </w:rPr>
              <w:t>.</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1. La vivienda objeto de ayuda deberá estar situada en el término municipal de Iurreta.</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smartTag w:uri="urn:schemas-microsoft-com:office:smarttags" w:element="metricconverter">
              <w:smartTagPr>
                <w:attr w:name="ProductID" w:val="2. A"/>
              </w:smartTagPr>
              <w:r w:rsidRPr="00AD0126">
                <w:rPr>
                  <w:rFonts w:ascii="Fira Sans Book" w:hAnsi="Fira Sans Book" w:cs="Arial"/>
                  <w:bCs/>
                  <w:sz w:val="20"/>
                  <w:lang w:val="es-ES"/>
                </w:rPr>
                <w:t>2. A</w:t>
              </w:r>
            </w:smartTag>
            <w:r w:rsidRPr="00AD0126">
              <w:rPr>
                <w:rFonts w:ascii="Fira Sans Book" w:hAnsi="Fira Sans Book" w:cs="Arial"/>
                <w:bCs/>
                <w:sz w:val="20"/>
                <w:lang w:val="es-ES"/>
              </w:rPr>
              <w:t xml:space="preserve"> pesar de encontrarse en el término municipal, las siguientes no formarán parte del programa:</w:t>
            </w:r>
          </w:p>
          <w:p w:rsidR="002A31B2" w:rsidRPr="00AD0126" w:rsidRDefault="002A31B2" w:rsidP="00EB18C0">
            <w:pPr>
              <w:widowControl w:val="0"/>
              <w:autoSpaceDE w:val="0"/>
              <w:autoSpaceDN w:val="0"/>
              <w:adjustRightInd w:val="0"/>
              <w:ind w:left="567" w:hanging="283"/>
              <w:rPr>
                <w:rFonts w:ascii="Fira Sans Book" w:hAnsi="Fira Sans Book" w:cs="Arial"/>
                <w:bCs/>
                <w:sz w:val="20"/>
                <w:lang w:val="es-ES"/>
              </w:rPr>
            </w:pPr>
            <w:r w:rsidRPr="00AD0126">
              <w:rPr>
                <w:rFonts w:ascii="Fira Sans Book" w:hAnsi="Fira Sans Book" w:cs="Arial"/>
                <w:bCs/>
                <w:sz w:val="20"/>
                <w:lang w:val="es-ES"/>
              </w:rPr>
              <w:t>a) Las viviendas de protección oficial de promoción pública.</w:t>
            </w:r>
          </w:p>
          <w:p w:rsidR="002A31B2" w:rsidRPr="00AD0126" w:rsidRDefault="002A31B2" w:rsidP="00EB18C0">
            <w:pPr>
              <w:widowControl w:val="0"/>
              <w:autoSpaceDE w:val="0"/>
              <w:autoSpaceDN w:val="0"/>
              <w:adjustRightInd w:val="0"/>
              <w:ind w:left="567" w:hanging="283"/>
              <w:rPr>
                <w:rFonts w:ascii="Fira Sans Book" w:hAnsi="Fira Sans Book" w:cs="Arial"/>
                <w:bCs/>
                <w:sz w:val="20"/>
                <w:lang w:val="es-ES"/>
              </w:rPr>
            </w:pPr>
            <w:r w:rsidRPr="00AD0126">
              <w:rPr>
                <w:rFonts w:ascii="Fira Sans Book" w:hAnsi="Fira Sans Book" w:cs="Arial"/>
                <w:bCs/>
                <w:sz w:val="20"/>
                <w:lang w:val="es-ES"/>
              </w:rPr>
              <w:t>b) Los subarriendos.</w:t>
            </w:r>
          </w:p>
          <w:p w:rsidR="002A31B2" w:rsidRPr="00AD0126" w:rsidRDefault="002A31B2" w:rsidP="00EB18C0">
            <w:pPr>
              <w:widowControl w:val="0"/>
              <w:autoSpaceDE w:val="0"/>
              <w:autoSpaceDN w:val="0"/>
              <w:adjustRightInd w:val="0"/>
              <w:ind w:left="567" w:hanging="283"/>
              <w:rPr>
                <w:rFonts w:ascii="Fira Sans Book" w:hAnsi="Fira Sans Book" w:cs="Arial"/>
                <w:bCs/>
                <w:sz w:val="20"/>
                <w:lang w:val="es-ES"/>
              </w:rPr>
            </w:pPr>
            <w:r w:rsidRPr="00AD0126">
              <w:rPr>
                <w:rFonts w:ascii="Fira Sans Book" w:hAnsi="Fira Sans Book" w:cs="Arial"/>
                <w:bCs/>
                <w:sz w:val="20"/>
                <w:lang w:val="es-ES"/>
              </w:rPr>
              <w:t>c) Los arrendamientos de habitaciones (derecho de habitación).</w:t>
            </w:r>
          </w:p>
          <w:p w:rsidR="002A31B2" w:rsidRPr="00AD0126" w:rsidRDefault="002A31B2" w:rsidP="00EB18C0">
            <w:pPr>
              <w:widowControl w:val="0"/>
              <w:autoSpaceDE w:val="0"/>
              <w:autoSpaceDN w:val="0"/>
              <w:adjustRightInd w:val="0"/>
              <w:ind w:left="567" w:hanging="283"/>
              <w:rPr>
                <w:rFonts w:ascii="Fira Sans Book" w:hAnsi="Fira Sans Book" w:cs="Arial"/>
                <w:bCs/>
                <w:sz w:val="20"/>
                <w:lang w:val="es-ES"/>
              </w:rPr>
            </w:pPr>
            <w:r w:rsidRPr="00AD0126">
              <w:rPr>
                <w:rFonts w:ascii="Fira Sans Book" w:hAnsi="Fira Sans Book" w:cs="Arial"/>
                <w:bCs/>
                <w:sz w:val="20"/>
                <w:lang w:val="es-ES"/>
              </w:rPr>
              <w:t>d) Los locales usados como vivienda.</w:t>
            </w:r>
          </w:p>
          <w:p w:rsidR="002A31B2" w:rsidRPr="00AD0126" w:rsidRDefault="002A31B2" w:rsidP="00EB18C0">
            <w:pPr>
              <w:widowControl w:val="0"/>
              <w:autoSpaceDE w:val="0"/>
              <w:autoSpaceDN w:val="0"/>
              <w:adjustRightInd w:val="0"/>
              <w:ind w:left="567" w:hanging="283"/>
              <w:rPr>
                <w:rFonts w:ascii="Fira Sans Book" w:hAnsi="Fira Sans Book" w:cs="Arial"/>
                <w:bCs/>
                <w:sz w:val="20"/>
                <w:lang w:val="es-ES"/>
              </w:rPr>
            </w:pPr>
            <w:r w:rsidRPr="00AD0126">
              <w:rPr>
                <w:rFonts w:ascii="Fira Sans Book" w:hAnsi="Fira Sans Book" w:cs="Arial"/>
                <w:bCs/>
                <w:sz w:val="20"/>
                <w:lang w:val="es-ES"/>
              </w:rPr>
              <w:t xml:space="preserve">e) Las viviendas en alquiler sujetas al programa </w:t>
            </w:r>
            <w:proofErr w:type="spellStart"/>
            <w:r w:rsidRPr="00AD0126">
              <w:rPr>
                <w:rFonts w:ascii="Fira Sans Book" w:hAnsi="Fira Sans Book" w:cs="Arial"/>
                <w:bCs/>
                <w:sz w:val="20"/>
                <w:lang w:val="es-ES"/>
              </w:rPr>
              <w:t>Bizigune</w:t>
            </w:r>
            <w:proofErr w:type="spellEnd"/>
          </w:p>
          <w:p w:rsidR="002A31B2"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3. El coste del alquiler de la vivienda no podrá superar los 750 euros/mes (incluidos anejos).</w:t>
            </w:r>
          </w:p>
          <w:p w:rsidR="002A31B2" w:rsidRPr="00AD0126" w:rsidRDefault="002A31B2" w:rsidP="00EB18C0">
            <w:pPr>
              <w:widowControl w:val="0"/>
              <w:autoSpaceDE w:val="0"/>
              <w:autoSpaceDN w:val="0"/>
              <w:adjustRightInd w:val="0"/>
              <w:ind w:firstLine="0"/>
              <w:rPr>
                <w:rFonts w:ascii="Fira Sans Book" w:hAnsi="Fira Sans Book" w:cs="Arial"/>
                <w:bCs/>
                <w:strike/>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trike/>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 xml:space="preserve">No se admiten contratos de duración inferiores a 1 año. </w:t>
            </w:r>
          </w:p>
          <w:p w:rsidR="002A31B2" w:rsidRPr="00AD0126" w:rsidRDefault="002A31B2" w:rsidP="00EB18C0">
            <w:pPr>
              <w:widowControl w:val="0"/>
              <w:ind w:firstLine="0"/>
              <w:rPr>
                <w:rFonts w:ascii="Fira Sans Book" w:hAnsi="Fira Sans Book"/>
                <w:bCs/>
                <w:sz w:val="20"/>
                <w:lang w:val="es-ES"/>
              </w:rPr>
            </w:pPr>
          </w:p>
          <w:p w:rsidR="002A31B2" w:rsidRPr="00AD0126" w:rsidRDefault="002A31B2" w:rsidP="00EB18C0">
            <w:pPr>
              <w:widowControl w:val="0"/>
              <w:ind w:firstLine="0"/>
              <w:rPr>
                <w:rFonts w:ascii="Fira Sans Book" w:hAnsi="Fira Sans Book"/>
                <w:bCs/>
                <w:sz w:val="20"/>
                <w:lang w:val="es-ES"/>
              </w:rPr>
            </w:pPr>
          </w:p>
          <w:p w:rsidR="002A31B2" w:rsidRPr="006E3ACC" w:rsidRDefault="002A31B2" w:rsidP="00EB18C0">
            <w:pPr>
              <w:widowControl w:val="0"/>
              <w:ind w:firstLine="0"/>
              <w:rPr>
                <w:rFonts w:ascii="Fira Sans SemiBold" w:hAnsi="Fira Sans SemiBold"/>
                <w:bCs/>
                <w:sz w:val="20"/>
                <w:lang w:val="es-ES"/>
              </w:rPr>
            </w:pPr>
            <w:r w:rsidRPr="006E3ACC">
              <w:rPr>
                <w:rFonts w:ascii="Fira Sans SemiBold" w:hAnsi="Fira Sans SemiBold"/>
                <w:bCs/>
                <w:sz w:val="20"/>
                <w:lang w:val="es-ES"/>
              </w:rPr>
              <w:t>7.- Contenido de las solicitudes.</w:t>
            </w:r>
          </w:p>
          <w:p w:rsidR="002A31B2" w:rsidRPr="00AD0126" w:rsidRDefault="002A31B2" w:rsidP="00EB18C0">
            <w:pPr>
              <w:widowControl w:val="0"/>
              <w:ind w:firstLine="0"/>
              <w:rPr>
                <w:rFonts w:ascii="Fira Sans Book" w:hAnsi="Fira Sans Book"/>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r w:rsidRPr="00AD0126">
              <w:rPr>
                <w:rFonts w:ascii="Fira Sans Book" w:hAnsi="Fira Sans Book" w:cs="Arial"/>
                <w:bCs/>
                <w:sz w:val="20"/>
                <w:lang w:val="es-ES"/>
              </w:rPr>
              <w:t xml:space="preserve">Los solicitantes deberán presentar junto con la instancia </w:t>
            </w:r>
            <w:r>
              <w:rPr>
                <w:rFonts w:ascii="Fira Sans Book" w:hAnsi="Fira Sans Book" w:cs="Arial"/>
                <w:bCs/>
                <w:sz w:val="20"/>
                <w:lang w:val="es-ES"/>
              </w:rPr>
              <w:t>(</w:t>
            </w:r>
            <w:r w:rsidRPr="00AD0126">
              <w:rPr>
                <w:rFonts w:ascii="Fira Sans Book" w:hAnsi="Fira Sans Book" w:cs="Arial"/>
                <w:bCs/>
                <w:sz w:val="20"/>
                <w:lang w:val="es-ES"/>
              </w:rPr>
              <w:t>Modelo I-06</w:t>
            </w:r>
            <w:r>
              <w:rPr>
                <w:rFonts w:ascii="Fira Sans Book" w:hAnsi="Fira Sans Book" w:cs="Arial"/>
                <w:bCs/>
                <w:sz w:val="20"/>
                <w:lang w:val="es-ES"/>
              </w:rPr>
              <w:t>)</w:t>
            </w:r>
            <w:r w:rsidRPr="00AD0126">
              <w:rPr>
                <w:rFonts w:ascii="Fira Sans Book" w:hAnsi="Fira Sans Book" w:cs="Arial"/>
                <w:bCs/>
                <w:sz w:val="20"/>
                <w:lang w:val="es-ES"/>
              </w:rPr>
              <w:t>, la siguiente documentación:</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45"/>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Fotocopia del DNI, tarjeta de residencia o pasaporte en vigor, de cada uno de los miembros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mayores de 14 años. En el caso de existir menores de esa edad, se aportará, además, fotocopia del Libro de Familia. Este último documento será preciso, en todo caso, para acreditar la filiación en caso de alegar descendencia.</w:t>
            </w:r>
          </w:p>
          <w:p w:rsidR="002A31B2"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45"/>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Certificado de no ser propietario de vivienda, emitido por el registro de la propiedad 15 días antes de la fecha de entrega de la solicitud de ayudas de todos los miembros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mayores de 18 años.</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45"/>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Copia del contrato de arrendamiento de la </w:t>
            </w:r>
            <w:r w:rsidRPr="00AD0126">
              <w:rPr>
                <w:rFonts w:ascii="Fira Sans Book" w:hAnsi="Fira Sans Book" w:cs="Arial"/>
                <w:bCs/>
                <w:sz w:val="20"/>
                <w:lang w:val="es-ES"/>
              </w:rPr>
              <w:lastRenderedPageBreak/>
              <w:t xml:space="preserve">vivienda, abarcando el periodo subvencionable, para aquellos que habiten en la vivienda objeto de alquiler. </w:t>
            </w:r>
          </w:p>
          <w:p w:rsidR="002A31B2" w:rsidRPr="00AD0126" w:rsidRDefault="002A31B2" w:rsidP="00EB18C0">
            <w:pPr>
              <w:pStyle w:val="Prrafodelista"/>
              <w:widowControl w:val="0"/>
              <w:rPr>
                <w:rFonts w:ascii="Fira Sans Book" w:hAnsi="Fira Sans Book" w:cs="Arial"/>
                <w:bCs/>
                <w:sz w:val="20"/>
                <w:lang w:val="es-ES"/>
              </w:rPr>
            </w:pPr>
          </w:p>
          <w:p w:rsidR="002A31B2" w:rsidRPr="00AD0126" w:rsidRDefault="002A31B2" w:rsidP="002A31B2">
            <w:pPr>
              <w:widowControl w:val="0"/>
              <w:numPr>
                <w:ilvl w:val="0"/>
                <w:numId w:val="45"/>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Justificantes del pago de las mensualidades correspondientes.</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45"/>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Copia y justificante del cobro de la Renta Básica de Emancipación, de los miembros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cuando sean beneficiarios de dicha ayuda.</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2A31B2">
            <w:pPr>
              <w:widowControl w:val="0"/>
              <w:numPr>
                <w:ilvl w:val="0"/>
                <w:numId w:val="45"/>
              </w:numPr>
              <w:autoSpaceDE w:val="0"/>
              <w:autoSpaceDN w:val="0"/>
              <w:adjustRightInd w:val="0"/>
              <w:rPr>
                <w:rFonts w:ascii="Fira Sans Book" w:hAnsi="Fira Sans Book" w:cs="Arial"/>
                <w:bCs/>
                <w:sz w:val="20"/>
                <w:lang w:val="es-ES"/>
              </w:rPr>
            </w:pPr>
            <w:r w:rsidRPr="00AD0126">
              <w:rPr>
                <w:rFonts w:ascii="Fira Sans Book" w:hAnsi="Fira Sans Book" w:cs="Arial"/>
                <w:bCs/>
                <w:sz w:val="20"/>
                <w:lang w:val="es-ES"/>
              </w:rPr>
              <w:t xml:space="preserve">Certificado de ingresos </w:t>
            </w:r>
            <w:r w:rsidRPr="00AD0126">
              <w:rPr>
                <w:rFonts w:ascii="Fira Sans Book" w:eastAsia="Arial Unicode MS" w:hAnsi="Fira Sans Book" w:cs="Arial"/>
                <w:sz w:val="20"/>
                <w:lang w:val="es-ES"/>
              </w:rPr>
              <w:t>correspondiente al último ejercicio fiscal vencido</w:t>
            </w:r>
            <w:r w:rsidRPr="00AD0126">
              <w:rPr>
                <w:rFonts w:ascii="Fira Sans Book" w:hAnsi="Fira Sans Book" w:cs="Arial"/>
                <w:bCs/>
                <w:sz w:val="20"/>
                <w:lang w:val="es-ES"/>
              </w:rPr>
              <w:t xml:space="preserve"> de todos los miembros de la unidad </w:t>
            </w:r>
            <w:proofErr w:type="spellStart"/>
            <w:r w:rsidRPr="00AD0126">
              <w:rPr>
                <w:rFonts w:ascii="Fira Sans Book" w:hAnsi="Fira Sans Book" w:cs="Arial"/>
                <w:bCs/>
                <w:sz w:val="20"/>
                <w:lang w:val="es-ES"/>
              </w:rPr>
              <w:t>convivencial</w:t>
            </w:r>
            <w:proofErr w:type="spellEnd"/>
            <w:r w:rsidRPr="00AD0126">
              <w:rPr>
                <w:rFonts w:ascii="Fira Sans Book" w:hAnsi="Fira Sans Book" w:cs="Arial"/>
                <w:bCs/>
                <w:sz w:val="20"/>
                <w:lang w:val="es-ES"/>
              </w:rPr>
              <w:t xml:space="preserve"> mayores de 18 años, según sea el caso A o B:</w:t>
            </w:r>
          </w:p>
          <w:p w:rsidR="002A31B2" w:rsidRPr="00AD0126" w:rsidRDefault="002A31B2" w:rsidP="00EB18C0">
            <w:pPr>
              <w:widowControl w:val="0"/>
              <w:ind w:left="360" w:firstLine="0"/>
              <w:rPr>
                <w:rFonts w:ascii="Fira Sans Book" w:eastAsia="Arial Unicode MS" w:hAnsi="Fira Sans Book" w:cs="Arial"/>
                <w:sz w:val="20"/>
                <w:lang w:val="es-ES"/>
              </w:rPr>
            </w:pPr>
          </w:p>
          <w:p w:rsidR="002A31B2" w:rsidRPr="00AD0126" w:rsidRDefault="002A31B2" w:rsidP="002A31B2">
            <w:pPr>
              <w:widowControl w:val="0"/>
              <w:numPr>
                <w:ilvl w:val="0"/>
                <w:numId w:val="40"/>
              </w:numPr>
              <w:ind w:left="514" w:hanging="283"/>
              <w:rPr>
                <w:rFonts w:ascii="Fira Sans Book" w:eastAsia="Arial Unicode MS" w:hAnsi="Fira Sans Book" w:cs="Arial"/>
                <w:sz w:val="20"/>
                <w:lang w:val="es-ES"/>
              </w:rPr>
            </w:pPr>
            <w:r w:rsidRPr="00AD0126">
              <w:rPr>
                <w:rFonts w:ascii="Fira Sans Book" w:hAnsi="Fira Sans Book" w:cs="Arial"/>
                <w:bCs/>
                <w:sz w:val="20"/>
                <w:lang w:val="es-ES"/>
              </w:rPr>
              <w:t>Si tienes obligación de declarar o has declarado IRPF, deberás aportar</w:t>
            </w:r>
            <w:r w:rsidRPr="00AD0126">
              <w:rPr>
                <w:rFonts w:ascii="Fira Sans Book" w:eastAsia="Arial Unicode MS" w:hAnsi="Fira Sans Book" w:cs="Arial"/>
                <w:sz w:val="20"/>
                <w:lang w:val="es-ES"/>
              </w:rPr>
              <w:t>:</w:t>
            </w:r>
          </w:p>
          <w:p w:rsidR="002A31B2" w:rsidRPr="00AD0126" w:rsidRDefault="002A31B2" w:rsidP="00EB18C0">
            <w:pPr>
              <w:widowControl w:val="0"/>
              <w:ind w:left="231" w:firstLine="0"/>
              <w:rPr>
                <w:rFonts w:ascii="Fira Sans Book" w:eastAsia="Arial Unicode MS" w:hAnsi="Fira Sans Book" w:cs="Arial"/>
                <w:sz w:val="20"/>
                <w:lang w:val="es-ES"/>
              </w:rPr>
            </w:pPr>
          </w:p>
          <w:p w:rsidR="002A31B2" w:rsidRPr="00AD0126" w:rsidRDefault="002A31B2" w:rsidP="002A31B2">
            <w:pPr>
              <w:widowControl w:val="0"/>
              <w:numPr>
                <w:ilvl w:val="2"/>
                <w:numId w:val="39"/>
              </w:numPr>
              <w:tabs>
                <w:tab w:val="num" w:pos="196"/>
              </w:tabs>
              <w:ind w:left="656" w:hanging="220"/>
              <w:rPr>
                <w:rFonts w:ascii="Fira Sans Book" w:eastAsia="Arial Unicode MS" w:hAnsi="Fira Sans Book" w:cs="Arial"/>
                <w:sz w:val="20"/>
                <w:lang w:val="es-ES"/>
              </w:rPr>
            </w:pPr>
            <w:r w:rsidRPr="00AD0126">
              <w:rPr>
                <w:rFonts w:ascii="Fira Sans Book" w:hAnsi="Fira Sans Book" w:cs="Arial"/>
                <w:bCs/>
                <w:sz w:val="20"/>
                <w:lang w:val="es-ES"/>
              </w:rPr>
              <w:t>Fotocopia, junto al original para su cotejo, de la Declaración presentada del Impuesto sobre la Renta</w:t>
            </w:r>
            <w:r w:rsidRPr="00AD0126">
              <w:rPr>
                <w:rFonts w:ascii="Fira Sans Book" w:eastAsia="Arial Unicode MS" w:hAnsi="Fira Sans Book" w:cs="Arial"/>
                <w:sz w:val="20"/>
                <w:lang w:val="es-ES"/>
              </w:rPr>
              <w:t xml:space="preserve"> de las Personas Físicas, correspondiente al último ejercicio fiscal vencido, en el momento de presentación de esta solicitud.</w:t>
            </w:r>
          </w:p>
          <w:p w:rsidR="002A31B2" w:rsidRPr="00AD0126" w:rsidRDefault="002A31B2" w:rsidP="00EB18C0">
            <w:pPr>
              <w:widowControl w:val="0"/>
              <w:tabs>
                <w:tab w:val="num" w:pos="494"/>
              </w:tabs>
              <w:ind w:left="436" w:firstLine="0"/>
              <w:rPr>
                <w:rFonts w:ascii="Fira Sans Book" w:eastAsia="Arial Unicode MS" w:hAnsi="Fira Sans Book" w:cs="Arial"/>
                <w:sz w:val="20"/>
                <w:lang w:val="es-ES"/>
              </w:rPr>
            </w:pPr>
          </w:p>
          <w:p w:rsidR="002A31B2" w:rsidRPr="00AD0126" w:rsidRDefault="002A31B2" w:rsidP="002A31B2">
            <w:pPr>
              <w:widowControl w:val="0"/>
              <w:numPr>
                <w:ilvl w:val="2"/>
                <w:numId w:val="39"/>
              </w:numPr>
              <w:tabs>
                <w:tab w:val="num" w:pos="196"/>
              </w:tabs>
              <w:ind w:left="656" w:hanging="220"/>
              <w:rPr>
                <w:rFonts w:ascii="Fira Sans Book" w:eastAsia="Arial Unicode MS" w:hAnsi="Fira Sans Book" w:cs="Arial"/>
                <w:sz w:val="20"/>
                <w:lang w:val="es-ES"/>
              </w:rPr>
            </w:pPr>
            <w:r w:rsidRPr="00AD0126">
              <w:rPr>
                <w:rFonts w:ascii="Fira Sans Book" w:eastAsia="Arial Unicode MS" w:hAnsi="Fira Sans Book" w:cs="Arial"/>
                <w:sz w:val="20"/>
                <w:lang w:val="es-ES"/>
              </w:rPr>
              <w:t>En el caso de percibir, además, prestaciones no contributivas, certificado de las mismas.</w:t>
            </w:r>
          </w:p>
          <w:p w:rsidR="002A31B2" w:rsidRPr="00AD0126" w:rsidRDefault="002A31B2" w:rsidP="00EB18C0">
            <w:pPr>
              <w:widowControl w:val="0"/>
              <w:ind w:firstLine="0"/>
              <w:rPr>
                <w:rFonts w:ascii="Fira Sans Book" w:eastAsia="Arial Unicode MS" w:hAnsi="Fira Sans Book" w:cs="Arial"/>
                <w:sz w:val="20"/>
                <w:lang w:val="es-ES"/>
              </w:rPr>
            </w:pPr>
          </w:p>
          <w:p w:rsidR="002A31B2" w:rsidRPr="00AD0126" w:rsidRDefault="002A31B2" w:rsidP="002A31B2">
            <w:pPr>
              <w:widowControl w:val="0"/>
              <w:numPr>
                <w:ilvl w:val="0"/>
                <w:numId w:val="40"/>
              </w:numPr>
              <w:ind w:left="514" w:hanging="283"/>
              <w:rPr>
                <w:rFonts w:ascii="Fira Sans Book" w:hAnsi="Fira Sans Book" w:cs="Arial"/>
                <w:bCs/>
                <w:sz w:val="20"/>
                <w:lang w:val="es-ES"/>
              </w:rPr>
            </w:pPr>
            <w:r w:rsidRPr="00AD0126">
              <w:rPr>
                <w:rFonts w:ascii="Fira Sans Book" w:hAnsi="Fira Sans Book" w:cs="Arial"/>
                <w:bCs/>
                <w:sz w:val="20"/>
                <w:lang w:val="es-ES"/>
              </w:rPr>
              <w:t>Si no tienes obligación de declarar IRPF (y no has declarado), deberás aportar la siguiente documentación:</w:t>
            </w:r>
          </w:p>
          <w:p w:rsidR="002A31B2" w:rsidRPr="00AD0126" w:rsidRDefault="002A31B2" w:rsidP="00EB18C0">
            <w:pPr>
              <w:widowControl w:val="0"/>
              <w:ind w:left="360" w:firstLine="0"/>
              <w:rPr>
                <w:rFonts w:ascii="Fira Sans Book" w:eastAsia="Arial Unicode MS" w:hAnsi="Fira Sans Book" w:cs="Arial"/>
                <w:sz w:val="20"/>
                <w:lang w:val="es-ES"/>
              </w:rPr>
            </w:pPr>
          </w:p>
          <w:p w:rsidR="002A31B2" w:rsidRPr="00AD0126" w:rsidRDefault="002A31B2" w:rsidP="002A31B2">
            <w:pPr>
              <w:widowControl w:val="0"/>
              <w:numPr>
                <w:ilvl w:val="2"/>
                <w:numId w:val="39"/>
              </w:numPr>
              <w:tabs>
                <w:tab w:val="num" w:pos="196"/>
              </w:tabs>
              <w:ind w:left="656" w:hanging="220"/>
              <w:rPr>
                <w:rFonts w:ascii="Fira Sans Book" w:eastAsia="Arial Unicode MS" w:hAnsi="Fira Sans Book" w:cs="Arial"/>
                <w:sz w:val="20"/>
                <w:lang w:val="es-ES"/>
              </w:rPr>
            </w:pPr>
            <w:r w:rsidRPr="00AD0126">
              <w:rPr>
                <w:rFonts w:ascii="Fira Sans Book" w:eastAsia="Arial Unicode MS" w:hAnsi="Fira Sans Book" w:cs="Arial"/>
                <w:sz w:val="20"/>
                <w:lang w:val="es-ES"/>
              </w:rPr>
              <w:t>En todos los casos,</w:t>
            </w:r>
          </w:p>
          <w:p w:rsidR="002A31B2" w:rsidRPr="00AD0126" w:rsidRDefault="002A31B2" w:rsidP="002A31B2">
            <w:pPr>
              <w:widowControl w:val="0"/>
              <w:numPr>
                <w:ilvl w:val="1"/>
                <w:numId w:val="41"/>
              </w:numPr>
              <w:tabs>
                <w:tab w:val="num" w:pos="798"/>
              </w:tabs>
              <w:ind w:left="798" w:hanging="213"/>
              <w:rPr>
                <w:rFonts w:ascii="Fira Sans Book" w:eastAsia="Arial Unicode MS" w:hAnsi="Fira Sans Book" w:cs="Arial"/>
                <w:sz w:val="20"/>
                <w:lang w:val="es-ES"/>
              </w:rPr>
            </w:pPr>
            <w:r w:rsidRPr="00AD0126">
              <w:rPr>
                <w:rFonts w:ascii="Fira Sans Book" w:eastAsia="Arial Unicode MS" w:hAnsi="Fira Sans Book" w:cs="Arial"/>
                <w:sz w:val="20"/>
                <w:lang w:val="es-ES"/>
              </w:rPr>
              <w:t>Certificado de la Hacienda Foral acreditativa de la no obligatoriedad de presentación de la declaración del IRPF en dicho ejercicio (último ejercicio fiscal vencido en el momento de presentación de la presente solicitud).</w:t>
            </w:r>
          </w:p>
          <w:p w:rsidR="002A31B2" w:rsidRPr="00AD0126" w:rsidRDefault="002A31B2" w:rsidP="002A31B2">
            <w:pPr>
              <w:widowControl w:val="0"/>
              <w:numPr>
                <w:ilvl w:val="1"/>
                <w:numId w:val="41"/>
              </w:numPr>
              <w:tabs>
                <w:tab w:val="num" w:pos="798"/>
              </w:tabs>
              <w:ind w:left="798" w:hanging="213"/>
              <w:rPr>
                <w:rFonts w:ascii="Fira Sans Book" w:eastAsia="Arial Unicode MS" w:hAnsi="Fira Sans Book" w:cs="Arial"/>
                <w:sz w:val="20"/>
                <w:lang w:val="es-ES"/>
              </w:rPr>
            </w:pPr>
            <w:r w:rsidRPr="00AD0126">
              <w:rPr>
                <w:rFonts w:ascii="Fira Sans Book" w:eastAsia="Arial Unicode MS" w:hAnsi="Fira Sans Book" w:cs="Arial"/>
                <w:sz w:val="20"/>
                <w:lang w:val="es-ES"/>
              </w:rPr>
              <w:t>Certificado de vida laboral expedido por la Tesorería General de la Seguridad Social.</w:t>
            </w:r>
          </w:p>
          <w:p w:rsidR="002A31B2" w:rsidRPr="00AD0126" w:rsidRDefault="002A31B2" w:rsidP="00EB18C0">
            <w:pPr>
              <w:widowControl w:val="0"/>
              <w:tabs>
                <w:tab w:val="num" w:pos="726"/>
              </w:tabs>
              <w:ind w:left="556" w:firstLine="0"/>
              <w:rPr>
                <w:rFonts w:ascii="Fira Sans Book" w:eastAsia="Arial Unicode MS" w:hAnsi="Fira Sans Book" w:cs="Arial"/>
                <w:sz w:val="20"/>
                <w:lang w:val="es-ES"/>
              </w:rPr>
            </w:pPr>
          </w:p>
          <w:p w:rsidR="002A31B2" w:rsidRPr="00AD0126" w:rsidRDefault="002A31B2" w:rsidP="002A31B2">
            <w:pPr>
              <w:widowControl w:val="0"/>
              <w:numPr>
                <w:ilvl w:val="2"/>
                <w:numId w:val="39"/>
              </w:numPr>
              <w:tabs>
                <w:tab w:val="num" w:pos="196"/>
              </w:tabs>
              <w:ind w:left="656" w:hanging="220"/>
              <w:rPr>
                <w:rFonts w:ascii="Fira Sans Book" w:eastAsia="Arial Unicode MS" w:hAnsi="Fira Sans Book" w:cs="Arial"/>
                <w:sz w:val="20"/>
                <w:lang w:val="es-ES"/>
              </w:rPr>
            </w:pPr>
            <w:r w:rsidRPr="00AD0126">
              <w:rPr>
                <w:rFonts w:ascii="Fira Sans Book" w:eastAsia="Arial Unicode MS" w:hAnsi="Fira Sans Book" w:cs="Arial"/>
                <w:sz w:val="20"/>
                <w:lang w:val="es-ES"/>
              </w:rPr>
              <w:t>Además cuando sea el caso:</w:t>
            </w:r>
          </w:p>
          <w:p w:rsidR="002A31B2" w:rsidRPr="00AD0126" w:rsidRDefault="002A31B2" w:rsidP="002A31B2">
            <w:pPr>
              <w:widowControl w:val="0"/>
              <w:numPr>
                <w:ilvl w:val="0"/>
                <w:numId w:val="42"/>
              </w:numPr>
              <w:rPr>
                <w:rFonts w:ascii="Fira Sans Book" w:eastAsia="Arial Unicode MS" w:hAnsi="Fira Sans Book" w:cs="Arial"/>
                <w:sz w:val="20"/>
                <w:lang w:val="es-ES"/>
              </w:rPr>
            </w:pPr>
            <w:r w:rsidRPr="00AD0126">
              <w:rPr>
                <w:rFonts w:ascii="Fira Sans Book" w:eastAsia="Arial Unicode MS" w:hAnsi="Fira Sans Book" w:cs="Arial"/>
                <w:sz w:val="20"/>
                <w:lang w:val="es-ES"/>
              </w:rPr>
              <w:t xml:space="preserve">En el caso de trabajadores/as por cuenta ajena, documento expedido por </w:t>
            </w:r>
            <w:r w:rsidRPr="00AD0126">
              <w:rPr>
                <w:rFonts w:ascii="Fira Sans Book" w:eastAsia="Arial Unicode MS" w:hAnsi="Fira Sans Book" w:cs="Arial"/>
                <w:sz w:val="20"/>
                <w:lang w:val="es-ES"/>
              </w:rPr>
              <w:lastRenderedPageBreak/>
              <w:t>la empresa o empleador sobre la totalidad de los ingresos brutos percibidos por todos los conceptos, correspondiente a dicho ejercicio.</w:t>
            </w:r>
          </w:p>
          <w:p w:rsidR="002A31B2" w:rsidRPr="00AD0126" w:rsidRDefault="002A31B2" w:rsidP="002A31B2">
            <w:pPr>
              <w:widowControl w:val="0"/>
              <w:numPr>
                <w:ilvl w:val="0"/>
                <w:numId w:val="42"/>
              </w:numPr>
              <w:rPr>
                <w:rFonts w:ascii="Fira Sans Book" w:eastAsia="Arial Unicode MS" w:hAnsi="Fira Sans Book" w:cs="Arial"/>
                <w:sz w:val="20"/>
                <w:lang w:val="es-ES"/>
              </w:rPr>
            </w:pPr>
            <w:r w:rsidRPr="00AD0126">
              <w:rPr>
                <w:rFonts w:ascii="Fira Sans Book" w:eastAsia="Arial Unicode MS" w:hAnsi="Fira Sans Book" w:cs="Arial"/>
                <w:sz w:val="20"/>
                <w:lang w:val="es-ES"/>
              </w:rPr>
              <w:t>En el caso de Pensionistas o perceptores de becas, prestación o subsidio (incluidas las ayudas de Bienestar Social), el certificado de las mismas, correspondientes a dicho ejercicio.</w:t>
            </w:r>
          </w:p>
          <w:p w:rsidR="002A31B2" w:rsidRPr="00AD0126" w:rsidRDefault="002A31B2" w:rsidP="00EB18C0">
            <w:pPr>
              <w:pStyle w:val="Prrafodelista"/>
              <w:widowControl w:val="0"/>
              <w:rPr>
                <w:rFonts w:ascii="Fira Sans Book" w:eastAsia="Arial Unicode MS" w:hAnsi="Fira Sans Book" w:cs="Arial"/>
                <w:sz w:val="20"/>
                <w:lang w:val="es-ES"/>
              </w:rPr>
            </w:pPr>
          </w:p>
          <w:p w:rsidR="002A31B2" w:rsidRPr="00AD0126" w:rsidRDefault="002A31B2" w:rsidP="002A31B2">
            <w:pPr>
              <w:widowControl w:val="0"/>
              <w:numPr>
                <w:ilvl w:val="0"/>
                <w:numId w:val="45"/>
              </w:numPr>
              <w:tabs>
                <w:tab w:val="num" w:pos="567"/>
              </w:tabs>
              <w:autoSpaceDE w:val="0"/>
              <w:autoSpaceDN w:val="0"/>
              <w:adjustRightInd w:val="0"/>
              <w:rPr>
                <w:rFonts w:ascii="Fira Sans Book" w:hAnsi="Fira Sans Book"/>
                <w:sz w:val="20"/>
                <w:lang w:val="eu-ES"/>
              </w:rPr>
            </w:pPr>
            <w:r w:rsidRPr="00AD0126">
              <w:rPr>
                <w:rFonts w:ascii="Fira Sans Book" w:eastAsia="Arial Unicode MS" w:hAnsi="Fira Sans Book" w:cs="Arial"/>
                <w:sz w:val="20"/>
                <w:lang w:val="es-ES"/>
              </w:rPr>
              <w:t>Declaración</w:t>
            </w:r>
            <w:r w:rsidRPr="00AD0126">
              <w:rPr>
                <w:rFonts w:ascii="Fira Sans Book" w:hAnsi="Fira Sans Book"/>
                <w:sz w:val="20"/>
                <w:lang w:val="eu-ES"/>
              </w:rPr>
              <w:t xml:space="preserve"> </w:t>
            </w:r>
            <w:proofErr w:type="spellStart"/>
            <w:r>
              <w:rPr>
                <w:rFonts w:ascii="Fira Sans Book" w:hAnsi="Fira Sans Book"/>
                <w:sz w:val="20"/>
                <w:lang w:val="eu-ES"/>
              </w:rPr>
              <w:t>responsable</w:t>
            </w:r>
            <w:proofErr w:type="spellEnd"/>
            <w:r w:rsidRPr="00AD0126">
              <w:rPr>
                <w:rFonts w:ascii="Fira Sans Book" w:hAnsi="Fira Sans Book"/>
                <w:sz w:val="20"/>
                <w:lang w:val="eu-ES"/>
              </w:rPr>
              <w:t xml:space="preserve"> de no </w:t>
            </w:r>
            <w:proofErr w:type="spellStart"/>
            <w:r w:rsidRPr="00AD0126">
              <w:rPr>
                <w:rFonts w:ascii="Fira Sans Book" w:hAnsi="Fira Sans Book"/>
                <w:sz w:val="20"/>
                <w:lang w:val="eu-ES"/>
              </w:rPr>
              <w:t>existir</w:t>
            </w:r>
            <w:proofErr w:type="spellEnd"/>
            <w:r w:rsidRPr="00AD0126">
              <w:rPr>
                <w:rFonts w:ascii="Fira Sans Book" w:hAnsi="Fira Sans Book"/>
                <w:sz w:val="20"/>
                <w:lang w:val="eu-ES"/>
              </w:rPr>
              <w:t xml:space="preserve"> </w:t>
            </w:r>
            <w:proofErr w:type="spellStart"/>
            <w:r w:rsidRPr="00AD0126">
              <w:rPr>
                <w:rFonts w:ascii="Fira Sans Book" w:hAnsi="Fira Sans Book"/>
                <w:sz w:val="20"/>
                <w:lang w:val="eu-ES"/>
              </w:rPr>
              <w:t>vinculación</w:t>
            </w:r>
            <w:proofErr w:type="spellEnd"/>
            <w:r w:rsidRPr="00AD0126">
              <w:rPr>
                <w:rFonts w:ascii="Fira Sans Book" w:hAnsi="Fira Sans Book"/>
                <w:sz w:val="20"/>
                <w:lang w:val="eu-ES"/>
              </w:rPr>
              <w:t xml:space="preserve"> familiar con el </w:t>
            </w:r>
            <w:proofErr w:type="spellStart"/>
            <w:r w:rsidRPr="00AD0126">
              <w:rPr>
                <w:rFonts w:ascii="Fira Sans Book" w:hAnsi="Fira Sans Book"/>
                <w:sz w:val="20"/>
                <w:lang w:val="eu-ES"/>
              </w:rPr>
              <w:t>arrendador</w:t>
            </w:r>
            <w:proofErr w:type="spellEnd"/>
            <w:r w:rsidRPr="00AD0126">
              <w:rPr>
                <w:rFonts w:ascii="Fira Sans Book" w:hAnsi="Fira Sans Book"/>
                <w:sz w:val="20"/>
                <w:lang w:val="eu-ES"/>
              </w:rPr>
              <w:t xml:space="preserve"> </w:t>
            </w:r>
            <w:proofErr w:type="spellStart"/>
            <w:r w:rsidRPr="00AD0126">
              <w:rPr>
                <w:rFonts w:ascii="Fira Sans Book" w:hAnsi="Fira Sans Book"/>
                <w:sz w:val="20"/>
                <w:lang w:val="eu-ES"/>
              </w:rPr>
              <w:t>hasta</w:t>
            </w:r>
            <w:proofErr w:type="spellEnd"/>
            <w:r w:rsidRPr="00AD0126">
              <w:rPr>
                <w:rFonts w:ascii="Fira Sans Book" w:hAnsi="Fira Sans Book"/>
                <w:sz w:val="20"/>
                <w:lang w:val="eu-ES"/>
              </w:rPr>
              <w:t xml:space="preserve"> el segundo </w:t>
            </w:r>
            <w:proofErr w:type="spellStart"/>
            <w:r w:rsidRPr="00AD0126">
              <w:rPr>
                <w:rFonts w:ascii="Fira Sans Book" w:hAnsi="Fira Sans Book"/>
                <w:sz w:val="20"/>
                <w:lang w:val="eu-ES"/>
              </w:rPr>
              <w:t>grado</w:t>
            </w:r>
            <w:proofErr w:type="spellEnd"/>
            <w:r w:rsidRPr="00AD0126">
              <w:rPr>
                <w:rFonts w:ascii="Fira Sans Book" w:hAnsi="Fira Sans Book"/>
                <w:sz w:val="20"/>
                <w:lang w:val="eu-ES"/>
              </w:rPr>
              <w:t xml:space="preserve"> de </w:t>
            </w:r>
            <w:proofErr w:type="spellStart"/>
            <w:r w:rsidRPr="00AD0126">
              <w:rPr>
                <w:rFonts w:ascii="Fira Sans Book" w:hAnsi="Fira Sans Book"/>
                <w:sz w:val="20"/>
                <w:lang w:val="eu-ES"/>
              </w:rPr>
              <w:t>consanguinidad</w:t>
            </w:r>
            <w:proofErr w:type="spellEnd"/>
            <w:r w:rsidRPr="00AD0126">
              <w:rPr>
                <w:rFonts w:ascii="Fira Sans Book" w:hAnsi="Fira Sans Book"/>
                <w:sz w:val="20"/>
                <w:lang w:val="eu-ES"/>
              </w:rPr>
              <w:t xml:space="preserve"> o </w:t>
            </w:r>
            <w:proofErr w:type="spellStart"/>
            <w:r w:rsidRPr="00AD0126">
              <w:rPr>
                <w:rFonts w:ascii="Fira Sans Book" w:hAnsi="Fira Sans Book"/>
                <w:sz w:val="20"/>
                <w:lang w:val="eu-ES"/>
              </w:rPr>
              <w:t>afinidad</w:t>
            </w:r>
            <w:proofErr w:type="spellEnd"/>
            <w:r w:rsidRPr="00AD0126">
              <w:rPr>
                <w:rFonts w:ascii="Fira Sans Book" w:hAnsi="Fira Sans Book"/>
                <w:sz w:val="20"/>
                <w:lang w:val="eu-ES"/>
              </w:rPr>
              <w:t xml:space="preserve">, </w:t>
            </w:r>
            <w:proofErr w:type="spellStart"/>
            <w:r w:rsidRPr="00AD0126">
              <w:rPr>
                <w:rFonts w:ascii="Fira Sans Book" w:hAnsi="Fira Sans Book"/>
                <w:sz w:val="20"/>
                <w:lang w:val="eu-ES"/>
              </w:rPr>
              <w:t>por</w:t>
            </w:r>
            <w:proofErr w:type="spellEnd"/>
            <w:r w:rsidRPr="00AD0126">
              <w:rPr>
                <w:rFonts w:ascii="Fira Sans Book" w:hAnsi="Fira Sans Book"/>
                <w:sz w:val="20"/>
                <w:lang w:val="eu-ES"/>
              </w:rPr>
              <w:t xml:space="preserve"> parte de </w:t>
            </w:r>
            <w:proofErr w:type="spellStart"/>
            <w:r w:rsidRPr="00AD0126">
              <w:rPr>
                <w:rFonts w:ascii="Fira Sans Book" w:hAnsi="Fira Sans Book"/>
                <w:sz w:val="20"/>
                <w:lang w:val="eu-ES"/>
              </w:rPr>
              <w:t>ninguna</w:t>
            </w:r>
            <w:proofErr w:type="spellEnd"/>
            <w:r w:rsidRPr="00AD0126">
              <w:rPr>
                <w:rFonts w:ascii="Fira Sans Book" w:hAnsi="Fira Sans Book"/>
                <w:sz w:val="20"/>
                <w:lang w:val="eu-ES"/>
              </w:rPr>
              <w:t xml:space="preserve"> de </w:t>
            </w:r>
            <w:proofErr w:type="spellStart"/>
            <w:r w:rsidRPr="00AD0126">
              <w:rPr>
                <w:rFonts w:ascii="Fira Sans Book" w:hAnsi="Fira Sans Book"/>
                <w:sz w:val="20"/>
                <w:lang w:val="eu-ES"/>
              </w:rPr>
              <w:t>las</w:t>
            </w:r>
            <w:proofErr w:type="spellEnd"/>
            <w:r w:rsidRPr="00AD0126">
              <w:rPr>
                <w:rFonts w:ascii="Fira Sans Book" w:hAnsi="Fira Sans Book"/>
                <w:sz w:val="20"/>
                <w:lang w:val="eu-ES"/>
              </w:rPr>
              <w:t xml:space="preserve"> </w:t>
            </w:r>
            <w:proofErr w:type="spellStart"/>
            <w:r w:rsidRPr="00AD0126">
              <w:rPr>
                <w:rFonts w:ascii="Fira Sans Book" w:hAnsi="Fira Sans Book"/>
                <w:sz w:val="20"/>
                <w:lang w:val="eu-ES"/>
              </w:rPr>
              <w:t>personas</w:t>
            </w:r>
            <w:proofErr w:type="spellEnd"/>
            <w:r w:rsidRPr="00AD0126">
              <w:rPr>
                <w:rFonts w:ascii="Fira Sans Book" w:hAnsi="Fira Sans Book"/>
                <w:sz w:val="20"/>
                <w:lang w:val="eu-ES"/>
              </w:rPr>
              <w:t xml:space="preserve"> </w:t>
            </w:r>
            <w:proofErr w:type="spellStart"/>
            <w:r w:rsidRPr="00AD0126">
              <w:rPr>
                <w:rFonts w:ascii="Fira Sans Book" w:hAnsi="Fira Sans Book"/>
                <w:sz w:val="20"/>
                <w:lang w:val="eu-ES"/>
              </w:rPr>
              <w:t>que</w:t>
            </w:r>
            <w:proofErr w:type="spellEnd"/>
            <w:r w:rsidRPr="00AD0126">
              <w:rPr>
                <w:rFonts w:ascii="Fira Sans Book" w:hAnsi="Fira Sans Book"/>
                <w:sz w:val="20"/>
                <w:lang w:val="eu-ES"/>
              </w:rPr>
              <w:t xml:space="preserve"> </w:t>
            </w:r>
            <w:proofErr w:type="spellStart"/>
            <w:r w:rsidRPr="00AD0126">
              <w:rPr>
                <w:rFonts w:ascii="Fira Sans Book" w:hAnsi="Fira Sans Book"/>
                <w:sz w:val="20"/>
                <w:lang w:val="eu-ES"/>
              </w:rPr>
              <w:t>habiten</w:t>
            </w:r>
            <w:proofErr w:type="spellEnd"/>
            <w:r w:rsidRPr="00AD0126">
              <w:rPr>
                <w:rFonts w:ascii="Fira Sans Book" w:hAnsi="Fira Sans Book"/>
                <w:sz w:val="20"/>
                <w:lang w:val="eu-ES"/>
              </w:rPr>
              <w:t xml:space="preserve"> la </w:t>
            </w:r>
            <w:proofErr w:type="spellStart"/>
            <w:r w:rsidRPr="00AD0126">
              <w:rPr>
                <w:rFonts w:ascii="Fira Sans Book" w:hAnsi="Fira Sans Book"/>
                <w:sz w:val="20"/>
                <w:lang w:val="eu-ES"/>
              </w:rPr>
              <w:t>vivienda</w:t>
            </w:r>
            <w:proofErr w:type="spellEnd"/>
            <w:r w:rsidRPr="00AD0126">
              <w:rPr>
                <w:rFonts w:ascii="Fira Sans Book" w:hAnsi="Fira Sans Book"/>
                <w:sz w:val="20"/>
                <w:lang w:val="eu-ES"/>
              </w:rPr>
              <w:t>.</w:t>
            </w:r>
          </w:p>
          <w:p w:rsidR="002A31B2" w:rsidRPr="00AD0126" w:rsidRDefault="002A31B2" w:rsidP="00EB18C0">
            <w:pPr>
              <w:widowControl w:val="0"/>
              <w:ind w:left="567" w:firstLine="0"/>
              <w:rPr>
                <w:rFonts w:ascii="Fira Sans Book" w:hAnsi="Fira Sans Book"/>
                <w:sz w:val="20"/>
                <w:lang w:val="eu-ES"/>
              </w:rPr>
            </w:pPr>
          </w:p>
          <w:p w:rsidR="002A31B2" w:rsidRPr="00AD0126" w:rsidRDefault="002A31B2" w:rsidP="002A31B2">
            <w:pPr>
              <w:pStyle w:val="Prrafodelista"/>
              <w:widowControl w:val="0"/>
              <w:numPr>
                <w:ilvl w:val="0"/>
                <w:numId w:val="45"/>
              </w:numPr>
              <w:rPr>
                <w:rFonts w:ascii="Fira Sans Book" w:hAnsi="Fira Sans Book"/>
                <w:sz w:val="20"/>
                <w:lang w:val="es-ES"/>
              </w:rPr>
            </w:pPr>
            <w:r w:rsidRPr="00AD0126">
              <w:rPr>
                <w:rFonts w:ascii="Fira Sans Book" w:hAnsi="Fira Sans Book"/>
                <w:sz w:val="20"/>
                <w:lang w:val="es-ES"/>
              </w:rPr>
              <w:t xml:space="preserve">Declaración responsable de no hallarse incursa/o en ninguna de las prohibiciones establecidas en la legislación vigente para obtener la condición de beneficiaria/o. </w:t>
            </w:r>
          </w:p>
          <w:p w:rsidR="002A31B2" w:rsidRPr="00AD0126" w:rsidRDefault="002A31B2" w:rsidP="00EB18C0">
            <w:pPr>
              <w:pStyle w:val="Prrafodelista"/>
              <w:widowControl w:val="0"/>
              <w:ind w:left="1068" w:hanging="286"/>
              <w:rPr>
                <w:rFonts w:ascii="Fira Sans Book" w:hAnsi="Fira Sans Book"/>
                <w:sz w:val="20"/>
                <w:lang w:val="es-ES"/>
              </w:rPr>
            </w:pPr>
          </w:p>
          <w:p w:rsidR="002A31B2" w:rsidRPr="00AD0126" w:rsidRDefault="002A31B2" w:rsidP="002A31B2">
            <w:pPr>
              <w:pStyle w:val="Prrafodelista"/>
              <w:widowControl w:val="0"/>
              <w:numPr>
                <w:ilvl w:val="0"/>
                <w:numId w:val="45"/>
              </w:numPr>
              <w:rPr>
                <w:rFonts w:ascii="Fira Sans Book" w:hAnsi="Fira Sans Book"/>
                <w:sz w:val="20"/>
                <w:lang w:val="es-ES"/>
              </w:rPr>
            </w:pPr>
            <w:r w:rsidRPr="00AD0126">
              <w:rPr>
                <w:rFonts w:ascii="Fira Sans Book" w:hAnsi="Fira Sans Book"/>
                <w:sz w:val="20"/>
                <w:lang w:val="es-ES"/>
              </w:rPr>
              <w:t xml:space="preserve">En el caso de haberse presentado paralelamente solicitud de subvención para la misma actividad 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 </w:t>
            </w:r>
          </w:p>
          <w:p w:rsidR="002A31B2" w:rsidRPr="00AD0126" w:rsidRDefault="002A31B2" w:rsidP="00EB18C0">
            <w:pPr>
              <w:pStyle w:val="Prrafodelista"/>
              <w:widowControl w:val="0"/>
              <w:ind w:left="1068" w:hanging="286"/>
              <w:rPr>
                <w:rFonts w:ascii="Fira Sans Book" w:hAnsi="Fira Sans Book"/>
                <w:bCs/>
                <w:sz w:val="20"/>
                <w:lang w:val="es-ES"/>
              </w:rPr>
            </w:pPr>
          </w:p>
          <w:p w:rsidR="002A31B2" w:rsidRDefault="002A31B2" w:rsidP="002A31B2">
            <w:pPr>
              <w:pStyle w:val="Prrafodelista"/>
              <w:widowControl w:val="0"/>
              <w:numPr>
                <w:ilvl w:val="0"/>
                <w:numId w:val="45"/>
              </w:numPr>
              <w:rPr>
                <w:rFonts w:ascii="Fira Sans Book" w:hAnsi="Fira Sans Book"/>
                <w:bCs/>
                <w:sz w:val="20"/>
                <w:lang w:val="es-ES"/>
              </w:rPr>
            </w:pPr>
            <w:r w:rsidRPr="00AD0126">
              <w:rPr>
                <w:rFonts w:ascii="Fira Sans Book" w:hAnsi="Fira Sans Book"/>
                <w:bCs/>
                <w:sz w:val="20"/>
                <w:lang w:val="es-ES"/>
              </w:rPr>
              <w:t xml:space="preserve">Autorización expresa a los servicios municipales del Ayuntamiento de Iurreta a recabar </w:t>
            </w:r>
            <w:r w:rsidRPr="00AD0126">
              <w:rPr>
                <w:rFonts w:ascii="Fira Sans Book" w:hAnsi="Fira Sans Book"/>
                <w:sz w:val="20"/>
                <w:lang w:val="es-ES"/>
              </w:rPr>
              <w:t>de</w:t>
            </w:r>
            <w:r w:rsidRPr="00AD0126">
              <w:rPr>
                <w:rFonts w:ascii="Fira Sans Book" w:hAnsi="Fira Sans Book"/>
                <w:bCs/>
                <w:sz w:val="20"/>
                <w:lang w:val="es-ES"/>
              </w:rPr>
              <w:t xml:space="preserv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 </w:t>
            </w:r>
          </w:p>
          <w:p w:rsidR="002A31B2" w:rsidRPr="00381076" w:rsidRDefault="002A31B2" w:rsidP="00EB18C0">
            <w:pPr>
              <w:pStyle w:val="Prrafodelista"/>
              <w:widowControl w:val="0"/>
              <w:rPr>
                <w:rFonts w:ascii="Fira Sans Book" w:hAnsi="Fira Sans Book"/>
                <w:bCs/>
                <w:sz w:val="20"/>
                <w:lang w:val="es-ES"/>
              </w:rPr>
            </w:pPr>
          </w:p>
          <w:p w:rsidR="002A31B2" w:rsidRDefault="002A31B2" w:rsidP="00EB18C0">
            <w:pPr>
              <w:pStyle w:val="Prrafodelista"/>
              <w:widowControl w:val="0"/>
              <w:ind w:left="360" w:firstLine="0"/>
              <w:rPr>
                <w:rFonts w:ascii="Fira Sans Book" w:hAnsi="Fira Sans Book"/>
                <w:bCs/>
                <w:sz w:val="20"/>
                <w:lang w:val="es-ES"/>
              </w:rPr>
            </w:pPr>
            <w:r>
              <w:rPr>
                <w:rFonts w:ascii="Fira Sans Book" w:hAnsi="Fira Sans Book"/>
                <w:bCs/>
                <w:sz w:val="20"/>
                <w:lang w:val="es-ES"/>
              </w:rPr>
              <w:t>En el caso de que no se aporte la autorización indicada, certificados de hallarse al corriente de las obligaciones tributarias y con la Seguridad Social en el momento de presentación de la solicitud.</w:t>
            </w:r>
          </w:p>
          <w:p w:rsidR="002A31B2" w:rsidRPr="00AD0126" w:rsidRDefault="002A31B2" w:rsidP="00EB18C0">
            <w:pPr>
              <w:widowControl w:val="0"/>
              <w:autoSpaceDE w:val="0"/>
              <w:autoSpaceDN w:val="0"/>
              <w:adjustRightInd w:val="0"/>
              <w:ind w:firstLine="0"/>
              <w:rPr>
                <w:rFonts w:ascii="Fira Sans Book" w:hAnsi="Fira Sans Book" w:cs="Arial"/>
                <w:bCs/>
                <w:sz w:val="20"/>
                <w:lang w:val="es-ES"/>
              </w:rPr>
            </w:pPr>
          </w:p>
          <w:p w:rsidR="002A31B2" w:rsidRPr="00AD0126" w:rsidRDefault="002A31B2" w:rsidP="00EB18C0">
            <w:pPr>
              <w:widowControl w:val="0"/>
              <w:ind w:left="74" w:firstLine="0"/>
              <w:rPr>
                <w:rFonts w:ascii="Fira Sans Book" w:hAnsi="Fira Sans Book"/>
                <w:sz w:val="20"/>
                <w:lang w:val="es-ES"/>
              </w:rPr>
            </w:pPr>
            <w:r w:rsidRPr="00AD0126">
              <w:rPr>
                <w:rFonts w:ascii="Fira Sans Book" w:hAnsi="Fira Sans Book"/>
                <w:sz w:val="20"/>
                <w:lang w:val="es-ES"/>
              </w:rPr>
              <w:t xml:space="preserve">Además de los documentos y datos relacionados en el presente artículo, el Ayuntamiento podrá, en atención a cada caso concreto, requerir a la persona solicitante cualquier otra documentación complementaria que considere oportuna a los efectos de la valoración de conjunto del proyecto presentado. </w:t>
            </w:r>
          </w:p>
          <w:p w:rsidR="002A31B2" w:rsidRPr="00AD0126" w:rsidRDefault="002A31B2" w:rsidP="00EB18C0">
            <w:pPr>
              <w:widowControl w:val="0"/>
              <w:ind w:left="74" w:firstLine="0"/>
              <w:rPr>
                <w:rFonts w:ascii="Fira Sans Book" w:hAnsi="Fira Sans Book"/>
                <w:sz w:val="20"/>
                <w:lang w:val="es-ES"/>
              </w:rPr>
            </w:pPr>
          </w:p>
          <w:p w:rsidR="002A31B2" w:rsidRPr="00AD0126" w:rsidRDefault="002A31B2" w:rsidP="00EB18C0">
            <w:pPr>
              <w:widowControl w:val="0"/>
              <w:ind w:left="74" w:firstLine="0"/>
              <w:rPr>
                <w:rFonts w:ascii="Fira Sans Book" w:hAnsi="Fira Sans Book"/>
                <w:sz w:val="20"/>
                <w:lang w:val="es-ES"/>
              </w:rPr>
            </w:pPr>
            <w:r w:rsidRPr="00AD0126">
              <w:rPr>
                <w:rFonts w:ascii="Fira Sans Book" w:hAnsi="Fira Sans Book"/>
                <w:sz w:val="20"/>
                <w:lang w:val="es-ES"/>
              </w:rPr>
              <w:t>Si la solicitud no reuniese todos los requisitos establecidos en estas Bases, el órgano competente requerirá a la persona interesada para que la subsane en el plazo máximo e improrrogable de diez días, indicándole que si no lo hiciese, se le tendrá por desistido de su solicitud, previa resolución que deberá ser dictada en los términos previstos en el artículo 68 de la Ley 39/15, de 1 de octubre, del Procedimiento Administrativo Común.</w:t>
            </w:r>
          </w:p>
          <w:p w:rsidR="002A31B2"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45678" w:rsidRDefault="002A31B2" w:rsidP="00EB18C0">
            <w:pPr>
              <w:widowControl w:val="0"/>
              <w:ind w:firstLine="0"/>
              <w:rPr>
                <w:rFonts w:ascii="Fira Sans SemiBold" w:hAnsi="Fira Sans SemiBold"/>
                <w:sz w:val="20"/>
                <w:lang w:val="es-ES"/>
              </w:rPr>
            </w:pPr>
            <w:r w:rsidRPr="00A45678">
              <w:rPr>
                <w:rFonts w:ascii="Fira Sans SemiBold" w:hAnsi="Fira Sans SemiBold"/>
                <w:bCs/>
                <w:sz w:val="20"/>
                <w:lang w:val="es-ES"/>
              </w:rPr>
              <w:t>8.- Plazo y lugar de presentación de solicitudes.</w:t>
            </w:r>
          </w:p>
          <w:p w:rsidR="002A31B2" w:rsidRPr="00AD0126" w:rsidRDefault="002A31B2" w:rsidP="00EB18C0">
            <w:pPr>
              <w:widowControl w:val="0"/>
              <w:ind w:left="74"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La presentación de solicitudes se realizará mediante instancia (Modelo I-06) dirigida al Alcalde-Presidente del Ayuntamiento de Iurreta, en el SAC-Servicio de Atención a la Ciudadanía o por cualquiera de los medios señalados en el art. 16.4 de la Ley 39/15, de 1 de octubre, del Procedimiento Administrativo Común.</w:t>
            </w:r>
          </w:p>
          <w:p w:rsidR="002A31B2" w:rsidRPr="00AD0126" w:rsidRDefault="002A31B2" w:rsidP="00EB18C0">
            <w:pPr>
              <w:widowControl w:val="0"/>
              <w:ind w:left="499" w:hanging="284"/>
              <w:rPr>
                <w:rFonts w:ascii="Fira Sans Book" w:hAnsi="Fira Sans Book"/>
                <w:sz w:val="20"/>
                <w:lang w:val="es-ES"/>
              </w:rPr>
            </w:pPr>
          </w:p>
          <w:p w:rsidR="002A31B2" w:rsidRPr="00AD0126" w:rsidRDefault="002A31B2" w:rsidP="00EB18C0">
            <w:pPr>
              <w:widowControl w:val="0"/>
              <w:ind w:firstLine="0"/>
              <w:rPr>
                <w:rFonts w:ascii="Fira Sans Book" w:hAnsi="Fira Sans Book"/>
                <w:bCs/>
                <w:sz w:val="20"/>
                <w:lang w:val="es-ES"/>
              </w:rPr>
            </w:pPr>
            <w:r w:rsidRPr="00AD0126">
              <w:rPr>
                <w:rFonts w:ascii="Fira Sans Book" w:hAnsi="Fira Sans Book"/>
                <w:bCs/>
                <w:sz w:val="20"/>
                <w:lang w:val="es-ES"/>
              </w:rPr>
              <w:t xml:space="preserve">El plazo de presentación de solicitud para la </w:t>
            </w:r>
            <w:r w:rsidRPr="00AD0126">
              <w:rPr>
                <w:rFonts w:ascii="Fira Sans Book" w:hAnsi="Fira Sans Book"/>
                <w:sz w:val="20"/>
                <w:lang w:val="es-ES"/>
              </w:rPr>
              <w:t>convocatoria</w:t>
            </w:r>
            <w:r w:rsidRPr="00AD0126">
              <w:rPr>
                <w:rFonts w:ascii="Fira Sans Book" w:hAnsi="Fira Sans Book"/>
                <w:bCs/>
                <w:sz w:val="20"/>
                <w:lang w:val="es-ES"/>
              </w:rPr>
              <w:t xml:space="preserve"> de ayudas correspondiente al año </w:t>
            </w:r>
            <w:r>
              <w:rPr>
                <w:rFonts w:ascii="Fira Sans Book" w:hAnsi="Fira Sans Book"/>
                <w:bCs/>
                <w:sz w:val="20"/>
                <w:lang w:val="es-ES"/>
              </w:rPr>
              <w:t>2021, se abrirá del 16</w:t>
            </w:r>
            <w:r w:rsidRPr="00AD0126">
              <w:rPr>
                <w:rFonts w:ascii="Fira Sans Book" w:hAnsi="Fira Sans Book"/>
                <w:bCs/>
                <w:sz w:val="20"/>
                <w:lang w:val="es-ES"/>
              </w:rPr>
              <w:t xml:space="preserve"> de noviembre al 15 de diciembre (ambos inclusive) del año en curso. </w:t>
            </w:r>
          </w:p>
          <w:p w:rsidR="002A31B2"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45678" w:rsidRDefault="002A31B2" w:rsidP="00EB18C0">
            <w:pPr>
              <w:widowControl w:val="0"/>
              <w:ind w:firstLine="0"/>
              <w:rPr>
                <w:rFonts w:ascii="Fira Sans SemiBold" w:hAnsi="Fira Sans SemiBold"/>
                <w:sz w:val="20"/>
                <w:lang w:val="es-ES"/>
              </w:rPr>
            </w:pPr>
            <w:r w:rsidRPr="00A45678">
              <w:rPr>
                <w:rFonts w:ascii="Fira Sans SemiBold" w:hAnsi="Fira Sans SemiBold"/>
                <w:sz w:val="20"/>
                <w:lang w:val="es-ES"/>
              </w:rPr>
              <w:t>9.- Instrucción del procedimiento.</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El Órgano Instructor será la persona responsable de la gestión de la subvención, que realizará cuantas actuaciones estime oportunas para determinar, conocer y comprobar los datos en virtud de los cuales debe formularse la correspondiente propuesta de resolución.</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 xml:space="preserve">La Mesa de Valoración estará compuesta por: </w:t>
            </w:r>
          </w:p>
          <w:p w:rsidR="002A31B2" w:rsidRPr="00AD0126" w:rsidRDefault="002A31B2" w:rsidP="00EB18C0">
            <w:pPr>
              <w:widowControl w:val="0"/>
              <w:ind w:left="74" w:firstLine="0"/>
              <w:rPr>
                <w:rFonts w:ascii="Fira Sans Book" w:hAnsi="Fira Sans Book"/>
                <w:sz w:val="20"/>
                <w:lang w:val="es-ES"/>
              </w:rPr>
            </w:pPr>
          </w:p>
          <w:p w:rsidR="002A31B2" w:rsidRPr="00AD0126" w:rsidRDefault="002A31B2" w:rsidP="00EB18C0">
            <w:pPr>
              <w:widowControl w:val="0"/>
              <w:ind w:left="74" w:firstLine="425"/>
              <w:rPr>
                <w:rFonts w:ascii="Fira Sans Book" w:hAnsi="Fira Sans Book"/>
                <w:sz w:val="20"/>
                <w:lang w:val="es-ES"/>
              </w:rPr>
            </w:pPr>
            <w:r w:rsidRPr="00AD0126">
              <w:rPr>
                <w:rFonts w:ascii="Fira Sans Book" w:hAnsi="Fira Sans Book"/>
                <w:sz w:val="20"/>
                <w:lang w:val="es-ES"/>
              </w:rPr>
              <w:t xml:space="preserve">.- Administrativo del Departamento de </w:t>
            </w:r>
            <w:r w:rsidRPr="00AD0126">
              <w:rPr>
                <w:rFonts w:ascii="Fira Sans Book" w:hAnsi="Fira Sans Book"/>
                <w:sz w:val="20"/>
                <w:lang w:val="es-ES"/>
              </w:rPr>
              <w:lastRenderedPageBreak/>
              <w:t xml:space="preserve">Gobernación. </w:t>
            </w:r>
          </w:p>
          <w:p w:rsidR="002A31B2" w:rsidRPr="00AD0126" w:rsidRDefault="002A31B2" w:rsidP="00EB18C0">
            <w:pPr>
              <w:widowControl w:val="0"/>
              <w:ind w:left="74" w:firstLine="425"/>
              <w:rPr>
                <w:rFonts w:ascii="Fira Sans Book" w:hAnsi="Fira Sans Book"/>
                <w:sz w:val="20"/>
                <w:lang w:val="es-ES"/>
              </w:rPr>
            </w:pPr>
            <w:r w:rsidRPr="00AD0126">
              <w:rPr>
                <w:rFonts w:ascii="Fira Sans Book" w:hAnsi="Fira Sans Book"/>
                <w:sz w:val="20"/>
                <w:lang w:val="es-ES"/>
              </w:rPr>
              <w:t xml:space="preserve">.- Administrativo del Departamento de Intervención. </w:t>
            </w:r>
          </w:p>
          <w:p w:rsidR="002A31B2" w:rsidRPr="00AD0126" w:rsidRDefault="002A31B2" w:rsidP="00EB18C0">
            <w:pPr>
              <w:widowControl w:val="0"/>
              <w:ind w:left="74" w:firstLine="425"/>
              <w:rPr>
                <w:rFonts w:ascii="Fira Sans Book" w:hAnsi="Fira Sans Book"/>
                <w:sz w:val="20"/>
                <w:lang w:val="es-ES"/>
              </w:rPr>
            </w:pPr>
            <w:r w:rsidRPr="00AD0126">
              <w:rPr>
                <w:rFonts w:ascii="Fira Sans Book" w:hAnsi="Fira Sans Book"/>
                <w:sz w:val="20"/>
                <w:lang w:val="es-ES"/>
              </w:rPr>
              <w:t xml:space="preserve">.- Administrativo del Departamento de Urbanismo. </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La instrucción del procedimi</w:t>
            </w:r>
            <w:r>
              <w:rPr>
                <w:rFonts w:ascii="Fira Sans Book" w:hAnsi="Fira Sans Book"/>
                <w:sz w:val="20"/>
                <w:lang w:val="es-ES"/>
              </w:rPr>
              <w:t>ento se realizará conforme a lo</w:t>
            </w:r>
            <w:r w:rsidRPr="00AD0126">
              <w:rPr>
                <w:rFonts w:ascii="Fira Sans Book" w:hAnsi="Fira Sans Book"/>
                <w:sz w:val="20"/>
                <w:lang w:val="es-ES"/>
              </w:rPr>
              <w:t xml:space="preserve"> recogido en el art. 14 de la Ordenanza General de Subvenciones del Ayuntamiento de Iurreta.</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Se prescindirá del trámite de audiencia habida cuenta de que en el procedimiento no figurarán ni serán tenidos en cuenta otros hechos ni otras alegaciones y pruebas que las aducidas por las personas interesadas.</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45678" w:rsidRDefault="002A31B2" w:rsidP="00EB18C0">
            <w:pPr>
              <w:widowControl w:val="0"/>
              <w:ind w:firstLine="0"/>
              <w:rPr>
                <w:rFonts w:ascii="Fira Sans SemiBold" w:hAnsi="Fira Sans SemiBold"/>
                <w:sz w:val="20"/>
                <w:lang w:val="es-ES"/>
              </w:rPr>
            </w:pPr>
            <w:r w:rsidRPr="00A45678">
              <w:rPr>
                <w:rFonts w:ascii="Fira Sans SemiBold" w:hAnsi="Fira Sans SemiBold"/>
                <w:sz w:val="20"/>
                <w:lang w:val="es-ES"/>
              </w:rPr>
              <w:t>10.- Resolución del procedimiento.</w:t>
            </w:r>
          </w:p>
          <w:p w:rsidR="002A31B2" w:rsidRPr="00AD0126" w:rsidRDefault="002A31B2" w:rsidP="00EB18C0">
            <w:pPr>
              <w:widowControl w:val="0"/>
              <w:ind w:left="74"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Se notificará a las personas interesadas que hayan sido propuestas como beneficiarias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2A31B2" w:rsidRPr="00AD0126" w:rsidRDefault="002A31B2" w:rsidP="00EB18C0">
            <w:pPr>
              <w:widowControl w:val="0"/>
              <w:ind w:left="74"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 xml:space="preserve">El plazo máximo para resolver y notificar la resolución del procedimiento no podrá exceder de seis meses a partir de la publicación de la correspondiente convocatoria. El vencimiento del plazo máximo sin haberse notificado la resolución, legitima a las personas interesadas para entender desestimada su solicitud por silencio administrativo. </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La notificación de la resolución se realizará de acuerdo con lo previsto en el artículo 40 de la Ley 39/2015, de 1 de octubre, del Procedimiento Administrativo Común.</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El acuerdo de concesión definitiva de la subvención pondrá fin a la vía administrativa.</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45678" w:rsidRDefault="002A31B2" w:rsidP="00EB18C0">
            <w:pPr>
              <w:widowControl w:val="0"/>
              <w:ind w:firstLine="0"/>
              <w:rPr>
                <w:rFonts w:ascii="Fira Sans SemiBold" w:hAnsi="Fira Sans SemiBold"/>
                <w:sz w:val="20"/>
                <w:lang w:val="es-ES"/>
              </w:rPr>
            </w:pPr>
            <w:r w:rsidRPr="00A45678">
              <w:rPr>
                <w:rFonts w:ascii="Fira Sans SemiBold" w:hAnsi="Fira Sans SemiBold"/>
                <w:sz w:val="20"/>
                <w:lang w:val="es-ES"/>
              </w:rPr>
              <w:lastRenderedPageBreak/>
              <w:t>11.- Publicación.</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 xml:space="preserve">La convocatoria de las subvenciones se publicará </w:t>
            </w:r>
            <w:r>
              <w:rPr>
                <w:rFonts w:ascii="Fira Sans Book" w:hAnsi="Fira Sans Book"/>
                <w:sz w:val="20"/>
                <w:lang w:val="es-ES"/>
              </w:rPr>
              <w:t>en la Base Nacional de Subvenciones, la cual dará traslado al Boletín Oficial de Bizkaia del extracto de la misma para su publicación, así como en el tablón de anuncios del Ayuntamiento y en la web municipal.</w:t>
            </w:r>
          </w:p>
          <w:p w:rsidR="002A31B2" w:rsidRPr="00AD0126" w:rsidRDefault="002A31B2" w:rsidP="00EB18C0">
            <w:pPr>
              <w:widowControl w:val="0"/>
              <w:ind w:firstLine="0"/>
              <w:rPr>
                <w:rFonts w:ascii="Fira Sans Book" w:hAnsi="Fira Sans Book"/>
                <w:sz w:val="20"/>
              </w:rPr>
            </w:pPr>
          </w:p>
          <w:p w:rsidR="002A31B2" w:rsidRPr="00AD0126" w:rsidRDefault="002A31B2" w:rsidP="00EB18C0">
            <w:pPr>
              <w:widowControl w:val="0"/>
              <w:ind w:firstLine="0"/>
              <w:rPr>
                <w:rFonts w:ascii="Fira Sans Book" w:hAnsi="Fira Sans Book"/>
                <w:sz w:val="20"/>
                <w:lang w:val="es-ES"/>
              </w:rPr>
            </w:pPr>
          </w:p>
          <w:p w:rsidR="002A31B2" w:rsidRPr="00A45678" w:rsidRDefault="002A31B2" w:rsidP="00EB18C0">
            <w:pPr>
              <w:widowControl w:val="0"/>
              <w:ind w:firstLine="0"/>
              <w:rPr>
                <w:rFonts w:ascii="Fira Sans SemiBold" w:hAnsi="Fira Sans SemiBold"/>
                <w:sz w:val="20"/>
                <w:lang w:val="es-ES"/>
              </w:rPr>
            </w:pPr>
            <w:r w:rsidRPr="00A45678">
              <w:rPr>
                <w:rFonts w:ascii="Fira Sans SemiBold" w:hAnsi="Fira Sans SemiBold"/>
                <w:sz w:val="20"/>
                <w:lang w:val="es-ES"/>
              </w:rPr>
              <w:t>12.- Compatibilidad o incompatibilidad con otras subvenciones.</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Iurreta, siempre que el importe total de las mismas no supere el coste total del proyecto.</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p>
          <w:p w:rsidR="002A31B2" w:rsidRPr="00A45678" w:rsidRDefault="002A31B2" w:rsidP="00EB18C0">
            <w:pPr>
              <w:widowControl w:val="0"/>
              <w:ind w:firstLine="0"/>
              <w:rPr>
                <w:rFonts w:ascii="Fira Sans SemiBold" w:hAnsi="Fira Sans SemiBold"/>
                <w:bCs/>
                <w:sz w:val="20"/>
                <w:lang w:val="es-ES"/>
              </w:rPr>
            </w:pPr>
            <w:r w:rsidRPr="00A45678">
              <w:rPr>
                <w:rFonts w:ascii="Fira Sans SemiBold" w:hAnsi="Fira Sans SemiBold"/>
                <w:bCs/>
                <w:sz w:val="20"/>
                <w:lang w:val="es-ES"/>
              </w:rPr>
              <w:t>13.- Infracciones, sanciones y reintegros.</w:t>
            </w:r>
          </w:p>
          <w:p w:rsidR="002A31B2" w:rsidRPr="00AD0126" w:rsidRDefault="002A31B2" w:rsidP="00EB18C0">
            <w:pPr>
              <w:widowControl w:val="0"/>
              <w:ind w:firstLine="0"/>
              <w:rPr>
                <w:rFonts w:ascii="Fira Sans Book" w:hAnsi="Fira Sans Book"/>
                <w:sz w:val="20"/>
                <w:lang w:val="es-ES"/>
              </w:rPr>
            </w:pPr>
          </w:p>
          <w:p w:rsidR="002A31B2" w:rsidRPr="00AD0126" w:rsidRDefault="002A31B2" w:rsidP="00EB18C0">
            <w:pPr>
              <w:widowControl w:val="0"/>
              <w:ind w:firstLine="0"/>
              <w:rPr>
                <w:rFonts w:ascii="Fira Sans Book" w:hAnsi="Fira Sans Book"/>
                <w:sz w:val="20"/>
                <w:lang w:val="es-ES"/>
              </w:rPr>
            </w:pPr>
            <w:r w:rsidRPr="00AD0126">
              <w:rPr>
                <w:rFonts w:ascii="Fira Sans Book" w:hAnsi="Fira Sans Book"/>
                <w:sz w:val="20"/>
                <w:lang w:val="es-ES"/>
              </w:rPr>
              <w:t xml:space="preserve">Todo lo referente a la comisión de infracciones y la imposición de sanciones se regirá por lo previsto en la </w:t>
            </w:r>
            <w:r w:rsidRPr="00AD0126">
              <w:rPr>
                <w:rFonts w:ascii="Fira Sans Book" w:hAnsi="Fira Sans Book"/>
                <w:snapToGrid w:val="0"/>
                <w:sz w:val="20"/>
                <w:lang w:val="es-ES"/>
              </w:rPr>
              <w:t>Ordenanza General de Subvenciones del Ayuntamiento de Iurreta, aprobada por acuerdo plenario de fecha 30 de mayo de 2019</w:t>
            </w:r>
            <w:r w:rsidRPr="00AD0126">
              <w:rPr>
                <w:rFonts w:ascii="Fira Sans Book" w:hAnsi="Fira Sans Book"/>
                <w:sz w:val="20"/>
                <w:lang w:val="es-ES"/>
              </w:rPr>
              <w:t>, y en lo no recogido, habrá que regirse por la Ley General de Subvenciones 38/2003, de 17 de Noviembre; y en el reglamento que la desarrolla aprobado por Real Decreto 887/2006 de 21 de julio.</w:t>
            </w:r>
          </w:p>
          <w:p w:rsidR="002A31B2" w:rsidRPr="00AD0126" w:rsidRDefault="002A31B2" w:rsidP="00EB18C0">
            <w:pPr>
              <w:widowControl w:val="0"/>
              <w:ind w:firstLine="0"/>
              <w:rPr>
                <w:rFonts w:ascii="Fira Sans Book" w:hAnsi="Fira Sans Book"/>
                <w:sz w:val="20"/>
                <w:highlight w:val="yellow"/>
                <w:lang w:val="es-ES"/>
              </w:rPr>
            </w:pPr>
          </w:p>
          <w:p w:rsidR="002A31B2" w:rsidRPr="00AD0126" w:rsidRDefault="002A31B2" w:rsidP="00EB18C0">
            <w:pPr>
              <w:pStyle w:val="TEXTONotificacincolumnas"/>
              <w:widowControl w:val="0"/>
              <w:ind w:firstLine="0"/>
              <w:rPr>
                <w:rFonts w:ascii="Fira Sans Book" w:hAnsi="Fira Sans Book"/>
                <w:sz w:val="20"/>
              </w:rPr>
            </w:pPr>
            <w:r w:rsidRPr="00AD0126">
              <w:rPr>
                <w:rFonts w:ascii="Fira Sans Book" w:hAnsi="Fira Sans Book"/>
                <w:sz w:val="20"/>
              </w:rPr>
              <w:t>El procedimiento y las causas de reintegro serán las previstas en Ordenanza General de Subvenciones del Ayuntamiento de Iurreta, aprobada por acuerdo plenario de fecha 30 de mayo de 2019 y en la legislación indicada en el párrafo anterior.</w:t>
            </w:r>
          </w:p>
          <w:p w:rsidR="002A31B2" w:rsidRPr="00AD0126" w:rsidRDefault="002A31B2" w:rsidP="00EB18C0">
            <w:pPr>
              <w:pStyle w:val="TEXTONotificacincolumnas"/>
              <w:widowControl w:val="0"/>
              <w:ind w:firstLine="0"/>
              <w:rPr>
                <w:rFonts w:ascii="Fira Sans Book" w:hAnsi="Fira Sans Book"/>
                <w:sz w:val="20"/>
              </w:rPr>
            </w:pPr>
          </w:p>
          <w:p w:rsidR="002A31B2" w:rsidRPr="00AD0126" w:rsidRDefault="002A31B2" w:rsidP="00EB18C0">
            <w:pPr>
              <w:pStyle w:val="TEXTONotificacincolumnas"/>
              <w:widowControl w:val="0"/>
              <w:ind w:firstLine="0"/>
              <w:rPr>
                <w:rFonts w:ascii="Fira Sans Book" w:hAnsi="Fira Sans Book"/>
                <w:sz w:val="20"/>
              </w:rPr>
            </w:pPr>
          </w:p>
          <w:p w:rsidR="002A31B2" w:rsidRPr="00A45678" w:rsidRDefault="002A31B2" w:rsidP="00EB18C0">
            <w:pPr>
              <w:widowControl w:val="0"/>
              <w:ind w:firstLine="0"/>
              <w:rPr>
                <w:rFonts w:ascii="Fira Sans SemiBold" w:hAnsi="Fira Sans SemiBold"/>
                <w:bCs/>
                <w:sz w:val="20"/>
                <w:lang w:val="es-ES"/>
              </w:rPr>
            </w:pPr>
            <w:r w:rsidRPr="00A45678">
              <w:rPr>
                <w:rFonts w:ascii="Fira Sans SemiBold" w:hAnsi="Fira Sans SemiBold"/>
                <w:bCs/>
                <w:sz w:val="20"/>
                <w:lang w:val="es-ES"/>
              </w:rPr>
              <w:t>13.- Normativa aplicable.</w:t>
            </w:r>
          </w:p>
          <w:p w:rsidR="002A31B2" w:rsidRPr="00AD0126" w:rsidRDefault="002A31B2" w:rsidP="00EB18C0">
            <w:pPr>
              <w:pStyle w:val="TEXTONotificacincolumnas"/>
              <w:widowControl w:val="0"/>
              <w:ind w:firstLine="0"/>
              <w:rPr>
                <w:rFonts w:ascii="Fira Sans Book" w:hAnsi="Fira Sans Book"/>
                <w:sz w:val="20"/>
              </w:rPr>
            </w:pPr>
          </w:p>
          <w:p w:rsidR="002A31B2" w:rsidRPr="00AD0126" w:rsidRDefault="002A31B2" w:rsidP="00EB18C0">
            <w:pPr>
              <w:pStyle w:val="TEXTONotificacincolumnas"/>
              <w:widowControl w:val="0"/>
              <w:ind w:firstLine="0"/>
              <w:rPr>
                <w:rFonts w:ascii="Fira Sans Book" w:hAnsi="Fira Sans Book"/>
                <w:sz w:val="20"/>
              </w:rPr>
            </w:pPr>
            <w:r w:rsidRPr="00AD0126">
              <w:rPr>
                <w:rFonts w:ascii="Fira Sans Book" w:hAnsi="Fira Sans Book"/>
                <w:sz w:val="20"/>
              </w:rPr>
              <w:t xml:space="preserve">En lo no previsto en las presentes bases será de aplicación lo recogido en la Ordenanza General </w:t>
            </w:r>
            <w:r w:rsidRPr="00AD0126">
              <w:rPr>
                <w:rFonts w:ascii="Fira Sans Book" w:hAnsi="Fira Sans Book"/>
                <w:sz w:val="20"/>
              </w:rPr>
              <w:lastRenderedPageBreak/>
              <w:t>de Subvenciones del Ayuntamiento de Iurreta, aprobada por acuerdo plenario de fecha 30 de mayo de 2019 y en lo no recogido, habrá que regirse por la Ley General de Subvenciones 38/2003, de 17 de Noviembre; y en el reglamento que la desarrolla aprobado por Real Decreto 887/2006 de 21 de julio.</w:t>
            </w:r>
          </w:p>
          <w:p w:rsidR="002A31B2" w:rsidRPr="00AD0126" w:rsidRDefault="002A31B2" w:rsidP="00EB18C0">
            <w:pPr>
              <w:pStyle w:val="TEXTONotificacincolumnas"/>
              <w:widowControl w:val="0"/>
              <w:ind w:firstLine="0"/>
              <w:rPr>
                <w:rFonts w:ascii="Fira Sans Book" w:hAnsi="Fira Sans Book"/>
                <w:sz w:val="20"/>
              </w:rPr>
            </w:pPr>
          </w:p>
          <w:p w:rsidR="002A31B2" w:rsidRPr="00AD0126" w:rsidRDefault="002A31B2" w:rsidP="00EB18C0">
            <w:pPr>
              <w:pStyle w:val="TEXTONotificacincolumnas"/>
              <w:widowControl w:val="0"/>
              <w:ind w:firstLine="0"/>
              <w:rPr>
                <w:rFonts w:ascii="Fira Sans Book" w:hAnsi="Fira Sans Book"/>
                <w:sz w:val="20"/>
              </w:rPr>
            </w:pPr>
          </w:p>
        </w:tc>
      </w:tr>
    </w:tbl>
    <w:p w:rsidR="002A31B2" w:rsidRPr="002F58F0" w:rsidRDefault="002A31B2">
      <w:pPr>
        <w:pStyle w:val="TEXTONotificacincolumnas"/>
        <w:ind w:firstLine="0"/>
        <w:rPr>
          <w:rFonts w:ascii="Fira Sans Book" w:hAnsi="Fira Sans Book"/>
          <w:b/>
          <w:szCs w:val="22"/>
        </w:rPr>
      </w:pPr>
    </w:p>
    <w:sectPr w:rsidR="002A31B2" w:rsidRPr="002F58F0" w:rsidSect="00B6144A">
      <w:headerReference w:type="even" r:id="rId9"/>
      <w:headerReference w:type="default" r:id="rId10"/>
      <w:footerReference w:type="even" r:id="rId11"/>
      <w:footerReference w:type="default" r:id="rId12"/>
      <w:headerReference w:type="first" r:id="rId13"/>
      <w:footerReference w:type="first" r:id="rId14"/>
      <w:pgSz w:w="11906" w:h="16838" w:code="9"/>
      <w:pgMar w:top="3119" w:right="1418" w:bottom="1843" w:left="1418" w:header="2977"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BB4" w:rsidRDefault="00FB7BB4">
      <w:r>
        <w:separator/>
      </w:r>
    </w:p>
  </w:endnote>
  <w:endnote w:type="continuationSeparator" w:id="0">
    <w:p w:rsidR="00FB7BB4" w:rsidRDefault="00FB7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Condensed">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pitch w:val="variable"/>
    <w:sig w:usb0="600002FF" w:usb1="02000001"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E8" w:rsidRDefault="006417E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E8" w:rsidRDefault="006417E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E8" w:rsidRDefault="006417E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BB4" w:rsidRDefault="00FB7BB4">
      <w:r>
        <w:separator/>
      </w:r>
    </w:p>
  </w:footnote>
  <w:footnote w:type="continuationSeparator" w:id="0">
    <w:p w:rsidR="00FB7BB4" w:rsidRDefault="00FB7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E8" w:rsidRDefault="006417E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E8" w:rsidRDefault="006417E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7E8" w:rsidRDefault="006417E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C20C1"/>
    <w:multiLevelType w:val="hybridMultilevel"/>
    <w:tmpl w:val="A45E1522"/>
    <w:lvl w:ilvl="0" w:tplc="7A7A1BC6">
      <w:start w:val="1"/>
      <w:numFmt w:val="lowerLetter"/>
      <w:lvlText w:val="%1)"/>
      <w:lvlJc w:val="left"/>
      <w:pPr>
        <w:tabs>
          <w:tab w:val="num" w:pos="360"/>
        </w:tabs>
        <w:ind w:left="360" w:hanging="360"/>
      </w:pPr>
      <w:rPr>
        <w:rFonts w:cs="Aria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917786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091939"/>
    <w:multiLevelType w:val="hybridMultilevel"/>
    <w:tmpl w:val="9F8EB0A8"/>
    <w:lvl w:ilvl="0" w:tplc="5A68B3D4">
      <w:start w:val="1"/>
      <w:numFmt w:val="lowerLetter"/>
      <w:lvlText w:val="%1)"/>
      <w:lvlJc w:val="left"/>
      <w:pPr>
        <w:tabs>
          <w:tab w:val="num" w:pos="1213"/>
        </w:tabs>
        <w:ind w:left="1213" w:hanging="504"/>
      </w:pPr>
      <w:rPr>
        <w:rFonts w:hint="default"/>
        <w:b w:val="0"/>
        <w:i w:val="0"/>
        <w:sz w:val="20"/>
        <w:szCs w:val="20"/>
      </w:rPr>
    </w:lvl>
    <w:lvl w:ilvl="1" w:tplc="0C0A0019" w:tentative="1">
      <w:start w:val="1"/>
      <w:numFmt w:val="lowerLetter"/>
      <w:lvlText w:val="%2."/>
      <w:lvlJc w:val="left"/>
      <w:pPr>
        <w:tabs>
          <w:tab w:val="num" w:pos="-335"/>
        </w:tabs>
        <w:ind w:left="-335" w:hanging="360"/>
      </w:pPr>
    </w:lvl>
    <w:lvl w:ilvl="2" w:tplc="0C0A001B" w:tentative="1">
      <w:start w:val="1"/>
      <w:numFmt w:val="lowerRoman"/>
      <w:lvlText w:val="%3."/>
      <w:lvlJc w:val="right"/>
      <w:pPr>
        <w:tabs>
          <w:tab w:val="num" w:pos="385"/>
        </w:tabs>
        <w:ind w:left="385" w:hanging="180"/>
      </w:pPr>
    </w:lvl>
    <w:lvl w:ilvl="3" w:tplc="0C0A000F" w:tentative="1">
      <w:start w:val="1"/>
      <w:numFmt w:val="decimal"/>
      <w:lvlText w:val="%4."/>
      <w:lvlJc w:val="left"/>
      <w:pPr>
        <w:tabs>
          <w:tab w:val="num" w:pos="1105"/>
        </w:tabs>
        <w:ind w:left="1105" w:hanging="360"/>
      </w:pPr>
    </w:lvl>
    <w:lvl w:ilvl="4" w:tplc="0C0A0019" w:tentative="1">
      <w:start w:val="1"/>
      <w:numFmt w:val="lowerLetter"/>
      <w:lvlText w:val="%5."/>
      <w:lvlJc w:val="left"/>
      <w:pPr>
        <w:tabs>
          <w:tab w:val="num" w:pos="1825"/>
        </w:tabs>
        <w:ind w:left="1825" w:hanging="360"/>
      </w:pPr>
    </w:lvl>
    <w:lvl w:ilvl="5" w:tplc="0C0A001B" w:tentative="1">
      <w:start w:val="1"/>
      <w:numFmt w:val="lowerRoman"/>
      <w:lvlText w:val="%6."/>
      <w:lvlJc w:val="right"/>
      <w:pPr>
        <w:tabs>
          <w:tab w:val="num" w:pos="2545"/>
        </w:tabs>
        <w:ind w:left="2545" w:hanging="180"/>
      </w:pPr>
    </w:lvl>
    <w:lvl w:ilvl="6" w:tplc="0C0A000F" w:tentative="1">
      <w:start w:val="1"/>
      <w:numFmt w:val="decimal"/>
      <w:lvlText w:val="%7."/>
      <w:lvlJc w:val="left"/>
      <w:pPr>
        <w:tabs>
          <w:tab w:val="num" w:pos="3265"/>
        </w:tabs>
        <w:ind w:left="3265" w:hanging="360"/>
      </w:pPr>
    </w:lvl>
    <w:lvl w:ilvl="7" w:tplc="0C0A0019" w:tentative="1">
      <w:start w:val="1"/>
      <w:numFmt w:val="lowerLetter"/>
      <w:lvlText w:val="%8."/>
      <w:lvlJc w:val="left"/>
      <w:pPr>
        <w:tabs>
          <w:tab w:val="num" w:pos="3985"/>
        </w:tabs>
        <w:ind w:left="3985" w:hanging="360"/>
      </w:pPr>
    </w:lvl>
    <w:lvl w:ilvl="8" w:tplc="0C0A001B" w:tentative="1">
      <w:start w:val="1"/>
      <w:numFmt w:val="lowerRoman"/>
      <w:lvlText w:val="%9."/>
      <w:lvlJc w:val="right"/>
      <w:pPr>
        <w:tabs>
          <w:tab w:val="num" w:pos="4705"/>
        </w:tabs>
        <w:ind w:left="4705" w:hanging="180"/>
      </w:pPr>
    </w:lvl>
  </w:abstractNum>
  <w:abstractNum w:abstractNumId="3" w15:restartNumberingAfterBreak="0">
    <w:nsid w:val="0B6144A1"/>
    <w:multiLevelType w:val="hybridMultilevel"/>
    <w:tmpl w:val="52C486D6"/>
    <w:lvl w:ilvl="0" w:tplc="E9061D6A">
      <w:start w:val="1"/>
      <w:numFmt w:val="lowerLetter"/>
      <w:lvlText w:val="%1)"/>
      <w:lvlJc w:val="left"/>
      <w:pPr>
        <w:tabs>
          <w:tab w:val="num" w:pos="253"/>
        </w:tabs>
        <w:ind w:left="253"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C7402FF"/>
    <w:multiLevelType w:val="hybridMultilevel"/>
    <w:tmpl w:val="7F6CBEEA"/>
    <w:lvl w:ilvl="0" w:tplc="FFFFFFFF">
      <w:start w:val="1"/>
      <w:numFmt w:val="lowerLetter"/>
      <w:lvlText w:val="%1)"/>
      <w:lvlJc w:val="left"/>
      <w:pPr>
        <w:tabs>
          <w:tab w:val="num" w:pos="735"/>
        </w:tabs>
        <w:ind w:left="735" w:hanging="450"/>
      </w:pPr>
      <w:rPr>
        <w:rFonts w:hint="default"/>
      </w:rPr>
    </w:lvl>
    <w:lvl w:ilvl="1" w:tplc="FFFFFFFF">
      <w:start w:val="1"/>
      <w:numFmt w:val="lowerLetter"/>
      <w:lvlText w:val="%2)"/>
      <w:lvlJc w:val="left"/>
      <w:pPr>
        <w:tabs>
          <w:tab w:val="num" w:pos="1980"/>
        </w:tabs>
        <w:ind w:left="1980" w:hanging="975"/>
      </w:pPr>
      <w:rPr>
        <w:rFonts w:ascii="Times New Roman" w:eastAsia="Times New Roman" w:hAnsi="Times New Roman" w:cs="Times New Roman"/>
      </w:rPr>
    </w:lvl>
    <w:lvl w:ilvl="2" w:tplc="FFFFFFFF" w:tentative="1">
      <w:start w:val="1"/>
      <w:numFmt w:val="lowerRoman"/>
      <w:lvlText w:val="%3."/>
      <w:lvlJc w:val="right"/>
      <w:pPr>
        <w:tabs>
          <w:tab w:val="num" w:pos="2085"/>
        </w:tabs>
        <w:ind w:left="2085" w:hanging="180"/>
      </w:pPr>
    </w:lvl>
    <w:lvl w:ilvl="3" w:tplc="FFFFFFFF" w:tentative="1">
      <w:start w:val="1"/>
      <w:numFmt w:val="decimal"/>
      <w:lvlText w:val="%4."/>
      <w:lvlJc w:val="left"/>
      <w:pPr>
        <w:tabs>
          <w:tab w:val="num" w:pos="2805"/>
        </w:tabs>
        <w:ind w:left="2805" w:hanging="360"/>
      </w:pPr>
    </w:lvl>
    <w:lvl w:ilvl="4" w:tplc="FFFFFFFF" w:tentative="1">
      <w:start w:val="1"/>
      <w:numFmt w:val="lowerLetter"/>
      <w:lvlText w:val="%5."/>
      <w:lvlJc w:val="left"/>
      <w:pPr>
        <w:tabs>
          <w:tab w:val="num" w:pos="3525"/>
        </w:tabs>
        <w:ind w:left="3525" w:hanging="360"/>
      </w:pPr>
    </w:lvl>
    <w:lvl w:ilvl="5" w:tplc="FFFFFFFF" w:tentative="1">
      <w:start w:val="1"/>
      <w:numFmt w:val="lowerRoman"/>
      <w:lvlText w:val="%6."/>
      <w:lvlJc w:val="right"/>
      <w:pPr>
        <w:tabs>
          <w:tab w:val="num" w:pos="4245"/>
        </w:tabs>
        <w:ind w:left="4245" w:hanging="180"/>
      </w:pPr>
    </w:lvl>
    <w:lvl w:ilvl="6" w:tplc="FFFFFFFF" w:tentative="1">
      <w:start w:val="1"/>
      <w:numFmt w:val="decimal"/>
      <w:lvlText w:val="%7."/>
      <w:lvlJc w:val="left"/>
      <w:pPr>
        <w:tabs>
          <w:tab w:val="num" w:pos="4965"/>
        </w:tabs>
        <w:ind w:left="4965" w:hanging="360"/>
      </w:pPr>
    </w:lvl>
    <w:lvl w:ilvl="7" w:tplc="FFFFFFFF" w:tentative="1">
      <w:start w:val="1"/>
      <w:numFmt w:val="lowerLetter"/>
      <w:lvlText w:val="%8."/>
      <w:lvlJc w:val="left"/>
      <w:pPr>
        <w:tabs>
          <w:tab w:val="num" w:pos="5685"/>
        </w:tabs>
        <w:ind w:left="5685" w:hanging="360"/>
      </w:pPr>
    </w:lvl>
    <w:lvl w:ilvl="8" w:tplc="FFFFFFFF" w:tentative="1">
      <w:start w:val="1"/>
      <w:numFmt w:val="lowerRoman"/>
      <w:lvlText w:val="%9."/>
      <w:lvlJc w:val="right"/>
      <w:pPr>
        <w:tabs>
          <w:tab w:val="num" w:pos="6405"/>
        </w:tabs>
        <w:ind w:left="6405" w:hanging="180"/>
      </w:pPr>
    </w:lvl>
  </w:abstractNum>
  <w:abstractNum w:abstractNumId="5" w15:restartNumberingAfterBreak="0">
    <w:nsid w:val="10FB0F6E"/>
    <w:multiLevelType w:val="hybridMultilevel"/>
    <w:tmpl w:val="A7DAD24C"/>
    <w:lvl w:ilvl="0" w:tplc="EE920D5E">
      <w:start w:val="1"/>
      <w:numFmt w:val="upperLetter"/>
      <w:lvlText w:val="%1)"/>
      <w:lvlJc w:val="left"/>
      <w:pPr>
        <w:tabs>
          <w:tab w:val="num" w:pos="-1684"/>
        </w:tabs>
        <w:ind w:left="187" w:hanging="187"/>
      </w:pPr>
      <w:rPr>
        <w:rFonts w:hint="default"/>
        <w:b w:val="0"/>
        <w:color w:val="auto"/>
        <w:sz w:val="16"/>
        <w:szCs w:val="16"/>
      </w:rPr>
    </w:lvl>
    <w:lvl w:ilvl="1" w:tplc="0C0A0019" w:tentative="1">
      <w:start w:val="1"/>
      <w:numFmt w:val="lowerLetter"/>
      <w:lvlText w:val="%2."/>
      <w:lvlJc w:val="left"/>
      <w:pPr>
        <w:tabs>
          <w:tab w:val="num" w:pos="1308"/>
        </w:tabs>
        <w:ind w:left="1308" w:hanging="360"/>
      </w:pPr>
    </w:lvl>
    <w:lvl w:ilvl="2" w:tplc="0C0A001B" w:tentative="1">
      <w:start w:val="1"/>
      <w:numFmt w:val="lowerRoman"/>
      <w:lvlText w:val="%3."/>
      <w:lvlJc w:val="right"/>
      <w:pPr>
        <w:tabs>
          <w:tab w:val="num" w:pos="2028"/>
        </w:tabs>
        <w:ind w:left="2028" w:hanging="180"/>
      </w:pPr>
    </w:lvl>
    <w:lvl w:ilvl="3" w:tplc="0C0A000F" w:tentative="1">
      <w:start w:val="1"/>
      <w:numFmt w:val="decimal"/>
      <w:lvlText w:val="%4."/>
      <w:lvlJc w:val="left"/>
      <w:pPr>
        <w:tabs>
          <w:tab w:val="num" w:pos="2748"/>
        </w:tabs>
        <w:ind w:left="2748" w:hanging="360"/>
      </w:pPr>
    </w:lvl>
    <w:lvl w:ilvl="4" w:tplc="0C0A0019" w:tentative="1">
      <w:start w:val="1"/>
      <w:numFmt w:val="lowerLetter"/>
      <w:lvlText w:val="%5."/>
      <w:lvlJc w:val="left"/>
      <w:pPr>
        <w:tabs>
          <w:tab w:val="num" w:pos="3468"/>
        </w:tabs>
        <w:ind w:left="3468" w:hanging="360"/>
      </w:pPr>
    </w:lvl>
    <w:lvl w:ilvl="5" w:tplc="0C0A001B" w:tentative="1">
      <w:start w:val="1"/>
      <w:numFmt w:val="lowerRoman"/>
      <w:lvlText w:val="%6."/>
      <w:lvlJc w:val="right"/>
      <w:pPr>
        <w:tabs>
          <w:tab w:val="num" w:pos="4188"/>
        </w:tabs>
        <w:ind w:left="4188" w:hanging="180"/>
      </w:pPr>
    </w:lvl>
    <w:lvl w:ilvl="6" w:tplc="0C0A000F" w:tentative="1">
      <w:start w:val="1"/>
      <w:numFmt w:val="decimal"/>
      <w:lvlText w:val="%7."/>
      <w:lvlJc w:val="left"/>
      <w:pPr>
        <w:tabs>
          <w:tab w:val="num" w:pos="4908"/>
        </w:tabs>
        <w:ind w:left="4908" w:hanging="360"/>
      </w:pPr>
    </w:lvl>
    <w:lvl w:ilvl="7" w:tplc="0C0A0019" w:tentative="1">
      <w:start w:val="1"/>
      <w:numFmt w:val="lowerLetter"/>
      <w:lvlText w:val="%8."/>
      <w:lvlJc w:val="left"/>
      <w:pPr>
        <w:tabs>
          <w:tab w:val="num" w:pos="5628"/>
        </w:tabs>
        <w:ind w:left="5628" w:hanging="360"/>
      </w:pPr>
    </w:lvl>
    <w:lvl w:ilvl="8" w:tplc="0C0A001B" w:tentative="1">
      <w:start w:val="1"/>
      <w:numFmt w:val="lowerRoman"/>
      <w:lvlText w:val="%9."/>
      <w:lvlJc w:val="right"/>
      <w:pPr>
        <w:tabs>
          <w:tab w:val="num" w:pos="6348"/>
        </w:tabs>
        <w:ind w:left="6348" w:hanging="180"/>
      </w:pPr>
    </w:lvl>
  </w:abstractNum>
  <w:abstractNum w:abstractNumId="6" w15:restartNumberingAfterBreak="0">
    <w:nsid w:val="18C90170"/>
    <w:multiLevelType w:val="hybridMultilevel"/>
    <w:tmpl w:val="9E92CB36"/>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7" w15:restartNumberingAfterBreak="0">
    <w:nsid w:val="1A06091C"/>
    <w:multiLevelType w:val="hybridMultilevel"/>
    <w:tmpl w:val="7CD6B4F2"/>
    <w:lvl w:ilvl="0" w:tplc="2F7AD890">
      <w:start w:val="1"/>
      <w:numFmt w:val="upperLetter"/>
      <w:lvlText w:val="%1)"/>
      <w:lvlJc w:val="left"/>
      <w:pPr>
        <w:tabs>
          <w:tab w:val="num" w:pos="-1552"/>
        </w:tabs>
        <w:ind w:left="319" w:hanging="187"/>
      </w:pPr>
      <w:rPr>
        <w:rFonts w:hint="default"/>
        <w:b/>
        <w:sz w:val="12"/>
        <w:szCs w:val="12"/>
      </w:rPr>
    </w:lvl>
    <w:lvl w:ilvl="1" w:tplc="0C0A0003">
      <w:start w:val="1"/>
      <w:numFmt w:val="bullet"/>
      <w:lvlText w:val="o"/>
      <w:lvlJc w:val="left"/>
      <w:pPr>
        <w:tabs>
          <w:tab w:val="num" w:pos="-36"/>
        </w:tabs>
        <w:ind w:left="-36" w:hanging="360"/>
      </w:pPr>
      <w:rPr>
        <w:rFonts w:ascii="Courier New" w:hAnsi="Courier New" w:cs="Courier New" w:hint="default"/>
      </w:rPr>
    </w:lvl>
    <w:lvl w:ilvl="2" w:tplc="B628A0FC">
      <w:start w:val="1"/>
      <w:numFmt w:val="bullet"/>
      <w:lvlText w:val="–"/>
      <w:lvlJc w:val="left"/>
      <w:pPr>
        <w:tabs>
          <w:tab w:val="num" w:pos="494"/>
        </w:tabs>
        <w:ind w:left="684" w:hanging="360"/>
      </w:pPr>
      <w:rPr>
        <w:rFonts w:ascii="Univers Condensed" w:hAnsi="Univers Condensed" w:hint="default"/>
        <w:b w:val="0"/>
        <w:sz w:val="20"/>
        <w:szCs w:val="20"/>
      </w:rPr>
    </w:lvl>
    <w:lvl w:ilvl="3" w:tplc="0C0A0001">
      <w:start w:val="1"/>
      <w:numFmt w:val="bullet"/>
      <w:lvlText w:val=""/>
      <w:lvlJc w:val="left"/>
      <w:pPr>
        <w:tabs>
          <w:tab w:val="num" w:pos="1404"/>
        </w:tabs>
        <w:ind w:left="1404" w:hanging="360"/>
      </w:pPr>
      <w:rPr>
        <w:rFonts w:ascii="Symbol" w:hAnsi="Symbol" w:hint="default"/>
      </w:rPr>
    </w:lvl>
    <w:lvl w:ilvl="4" w:tplc="5DDA1132">
      <w:start w:val="1"/>
      <w:numFmt w:val="decimal"/>
      <w:lvlText w:val="%5."/>
      <w:lvlJc w:val="left"/>
      <w:pPr>
        <w:tabs>
          <w:tab w:val="num" w:pos="2124"/>
        </w:tabs>
        <w:ind w:left="2124" w:hanging="360"/>
      </w:pPr>
      <w:rPr>
        <w:rFonts w:hint="default"/>
        <w:color w:val="auto"/>
        <w:lang w:val="es-ES"/>
      </w:rPr>
    </w:lvl>
    <w:lvl w:ilvl="5" w:tplc="5A68B3D4">
      <w:start w:val="1"/>
      <w:numFmt w:val="lowerLetter"/>
      <w:lvlText w:val="%6)"/>
      <w:lvlJc w:val="left"/>
      <w:pPr>
        <w:tabs>
          <w:tab w:val="num" w:pos="2988"/>
        </w:tabs>
        <w:ind w:left="2988" w:hanging="504"/>
      </w:pPr>
      <w:rPr>
        <w:rFonts w:hint="default"/>
        <w:b w:val="0"/>
        <w:i w:val="0"/>
        <w:sz w:val="20"/>
        <w:szCs w:val="20"/>
      </w:rPr>
    </w:lvl>
    <w:lvl w:ilvl="6" w:tplc="0C0A0001" w:tentative="1">
      <w:start w:val="1"/>
      <w:numFmt w:val="bullet"/>
      <w:lvlText w:val=""/>
      <w:lvlJc w:val="left"/>
      <w:pPr>
        <w:tabs>
          <w:tab w:val="num" w:pos="3564"/>
        </w:tabs>
        <w:ind w:left="3564" w:hanging="360"/>
      </w:pPr>
      <w:rPr>
        <w:rFonts w:ascii="Symbol" w:hAnsi="Symbol" w:hint="default"/>
      </w:rPr>
    </w:lvl>
    <w:lvl w:ilvl="7" w:tplc="0C0A0003" w:tentative="1">
      <w:start w:val="1"/>
      <w:numFmt w:val="bullet"/>
      <w:lvlText w:val="o"/>
      <w:lvlJc w:val="left"/>
      <w:pPr>
        <w:tabs>
          <w:tab w:val="num" w:pos="4284"/>
        </w:tabs>
        <w:ind w:left="4284" w:hanging="360"/>
      </w:pPr>
      <w:rPr>
        <w:rFonts w:ascii="Courier New" w:hAnsi="Courier New" w:cs="Courier New" w:hint="default"/>
      </w:rPr>
    </w:lvl>
    <w:lvl w:ilvl="8" w:tplc="0C0A0005" w:tentative="1">
      <w:start w:val="1"/>
      <w:numFmt w:val="bullet"/>
      <w:lvlText w:val=""/>
      <w:lvlJc w:val="left"/>
      <w:pPr>
        <w:tabs>
          <w:tab w:val="num" w:pos="5004"/>
        </w:tabs>
        <w:ind w:left="5004" w:hanging="360"/>
      </w:pPr>
      <w:rPr>
        <w:rFonts w:ascii="Wingdings" w:hAnsi="Wingdings" w:hint="default"/>
      </w:rPr>
    </w:lvl>
  </w:abstractNum>
  <w:abstractNum w:abstractNumId="8" w15:restartNumberingAfterBreak="0">
    <w:nsid w:val="1C6924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EE73C7B"/>
    <w:multiLevelType w:val="hybridMultilevel"/>
    <w:tmpl w:val="7766F7C8"/>
    <w:lvl w:ilvl="0" w:tplc="FFFFFFFF">
      <w:start w:val="1"/>
      <w:numFmt w:val="lowerLetter"/>
      <w:lvlText w:val="%1)"/>
      <w:lvlJc w:val="left"/>
      <w:pPr>
        <w:tabs>
          <w:tab w:val="num" w:pos="1714"/>
        </w:tabs>
        <w:ind w:left="1714" w:hanging="1005"/>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0" w15:restartNumberingAfterBreak="0">
    <w:nsid w:val="25BA79ED"/>
    <w:multiLevelType w:val="hybridMultilevel"/>
    <w:tmpl w:val="B62C6504"/>
    <w:lvl w:ilvl="0" w:tplc="2C02A74C">
      <w:start w:val="1"/>
      <w:numFmt w:val="decimal"/>
      <w:lvlText w:val="%1."/>
      <w:lvlJc w:val="left"/>
      <w:pPr>
        <w:tabs>
          <w:tab w:val="num" w:pos="556"/>
        </w:tabs>
        <w:ind w:left="556" w:hanging="360"/>
      </w:pPr>
      <w:rPr>
        <w:rFonts w:hint="default"/>
        <w:b w:val="0"/>
        <w:sz w:val="14"/>
        <w:szCs w:val="14"/>
      </w:rPr>
    </w:lvl>
    <w:lvl w:ilvl="1" w:tplc="0C0A0019" w:tentative="1">
      <w:start w:val="1"/>
      <w:numFmt w:val="lowerLetter"/>
      <w:lvlText w:val="%2."/>
      <w:lvlJc w:val="left"/>
      <w:pPr>
        <w:tabs>
          <w:tab w:val="num" w:pos="1159"/>
        </w:tabs>
        <w:ind w:left="1159" w:hanging="360"/>
      </w:pPr>
    </w:lvl>
    <w:lvl w:ilvl="2" w:tplc="0C0A001B" w:tentative="1">
      <w:start w:val="1"/>
      <w:numFmt w:val="lowerRoman"/>
      <w:lvlText w:val="%3."/>
      <w:lvlJc w:val="right"/>
      <w:pPr>
        <w:tabs>
          <w:tab w:val="num" w:pos="1879"/>
        </w:tabs>
        <w:ind w:left="1879" w:hanging="180"/>
      </w:pPr>
    </w:lvl>
    <w:lvl w:ilvl="3" w:tplc="0C0A000F" w:tentative="1">
      <w:start w:val="1"/>
      <w:numFmt w:val="decimal"/>
      <w:lvlText w:val="%4."/>
      <w:lvlJc w:val="left"/>
      <w:pPr>
        <w:tabs>
          <w:tab w:val="num" w:pos="2599"/>
        </w:tabs>
        <w:ind w:left="2599" w:hanging="360"/>
      </w:pPr>
    </w:lvl>
    <w:lvl w:ilvl="4" w:tplc="0C0A0019" w:tentative="1">
      <w:start w:val="1"/>
      <w:numFmt w:val="lowerLetter"/>
      <w:lvlText w:val="%5."/>
      <w:lvlJc w:val="left"/>
      <w:pPr>
        <w:tabs>
          <w:tab w:val="num" w:pos="3319"/>
        </w:tabs>
        <w:ind w:left="3319" w:hanging="360"/>
      </w:pPr>
    </w:lvl>
    <w:lvl w:ilvl="5" w:tplc="0C0A001B" w:tentative="1">
      <w:start w:val="1"/>
      <w:numFmt w:val="lowerRoman"/>
      <w:lvlText w:val="%6."/>
      <w:lvlJc w:val="right"/>
      <w:pPr>
        <w:tabs>
          <w:tab w:val="num" w:pos="4039"/>
        </w:tabs>
        <w:ind w:left="4039" w:hanging="180"/>
      </w:pPr>
    </w:lvl>
    <w:lvl w:ilvl="6" w:tplc="0C0A000F" w:tentative="1">
      <w:start w:val="1"/>
      <w:numFmt w:val="decimal"/>
      <w:lvlText w:val="%7."/>
      <w:lvlJc w:val="left"/>
      <w:pPr>
        <w:tabs>
          <w:tab w:val="num" w:pos="4759"/>
        </w:tabs>
        <w:ind w:left="4759" w:hanging="360"/>
      </w:pPr>
    </w:lvl>
    <w:lvl w:ilvl="7" w:tplc="0C0A0019" w:tentative="1">
      <w:start w:val="1"/>
      <w:numFmt w:val="lowerLetter"/>
      <w:lvlText w:val="%8."/>
      <w:lvlJc w:val="left"/>
      <w:pPr>
        <w:tabs>
          <w:tab w:val="num" w:pos="5479"/>
        </w:tabs>
        <w:ind w:left="5479" w:hanging="360"/>
      </w:pPr>
    </w:lvl>
    <w:lvl w:ilvl="8" w:tplc="0C0A001B" w:tentative="1">
      <w:start w:val="1"/>
      <w:numFmt w:val="lowerRoman"/>
      <w:lvlText w:val="%9."/>
      <w:lvlJc w:val="right"/>
      <w:pPr>
        <w:tabs>
          <w:tab w:val="num" w:pos="6199"/>
        </w:tabs>
        <w:ind w:left="6199" w:hanging="180"/>
      </w:pPr>
    </w:lvl>
  </w:abstractNum>
  <w:abstractNum w:abstractNumId="11" w15:restartNumberingAfterBreak="0">
    <w:nsid w:val="345B3685"/>
    <w:multiLevelType w:val="hybridMultilevel"/>
    <w:tmpl w:val="952C2E96"/>
    <w:lvl w:ilvl="0" w:tplc="4CFE2FD2">
      <w:start w:val="1"/>
      <w:numFmt w:val="bullet"/>
      <w:lvlText w:val=""/>
      <w:lvlJc w:val="left"/>
      <w:pPr>
        <w:tabs>
          <w:tab w:val="num" w:pos="2203"/>
        </w:tabs>
        <w:ind w:left="2183" w:hanging="340"/>
      </w:pPr>
      <w:rPr>
        <w:rFonts w:ascii="Symbol" w:hAnsi="Symbol" w:hint="default"/>
        <w:color w:val="auto"/>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2" w15:restartNumberingAfterBreak="0">
    <w:nsid w:val="3897397E"/>
    <w:multiLevelType w:val="hybridMultilevel"/>
    <w:tmpl w:val="1F0A0A52"/>
    <w:lvl w:ilvl="0" w:tplc="FFFFFFFF">
      <w:start w:val="1"/>
      <w:numFmt w:val="lowerLetter"/>
      <w:lvlText w:val="%1)"/>
      <w:lvlJc w:val="left"/>
      <w:pPr>
        <w:tabs>
          <w:tab w:val="num" w:pos="1669"/>
        </w:tabs>
        <w:ind w:left="1669" w:hanging="9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3" w15:restartNumberingAfterBreak="0">
    <w:nsid w:val="399E1B67"/>
    <w:multiLevelType w:val="singleLevel"/>
    <w:tmpl w:val="E5265FF6"/>
    <w:lvl w:ilvl="0">
      <w:start w:val="1"/>
      <w:numFmt w:val="lowerLetter"/>
      <w:lvlText w:val="%1)"/>
      <w:lvlJc w:val="left"/>
      <w:pPr>
        <w:tabs>
          <w:tab w:val="num" w:pos="1494"/>
        </w:tabs>
        <w:ind w:left="1494" w:hanging="360"/>
      </w:pPr>
      <w:rPr>
        <w:rFonts w:hint="default"/>
      </w:rPr>
    </w:lvl>
  </w:abstractNum>
  <w:abstractNum w:abstractNumId="14" w15:restartNumberingAfterBreak="0">
    <w:nsid w:val="3B7367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AB1719"/>
    <w:multiLevelType w:val="hybridMultilevel"/>
    <w:tmpl w:val="E1561BEC"/>
    <w:lvl w:ilvl="0" w:tplc="FFFFFFFF">
      <w:start w:val="1"/>
      <w:numFmt w:val="lowerLetter"/>
      <w:lvlText w:val="%1)"/>
      <w:lvlJc w:val="left"/>
      <w:pPr>
        <w:tabs>
          <w:tab w:val="num" w:pos="1654"/>
        </w:tabs>
        <w:ind w:left="1654" w:hanging="945"/>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6" w15:restartNumberingAfterBreak="0">
    <w:nsid w:val="3F1B3BF0"/>
    <w:multiLevelType w:val="hybridMultilevel"/>
    <w:tmpl w:val="4490DDA0"/>
    <w:lvl w:ilvl="0" w:tplc="7A7A1BC6">
      <w:start w:val="1"/>
      <w:numFmt w:val="lowerLetter"/>
      <w:lvlText w:val="%1)"/>
      <w:lvlJc w:val="left"/>
      <w:pPr>
        <w:tabs>
          <w:tab w:val="num" w:pos="360"/>
        </w:tabs>
        <w:ind w:left="360" w:hanging="360"/>
      </w:pPr>
      <w:rPr>
        <w:rFonts w:cs="Aria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0BB12F1"/>
    <w:multiLevelType w:val="singleLevel"/>
    <w:tmpl w:val="98AEF7E0"/>
    <w:lvl w:ilvl="0">
      <w:start w:val="1"/>
      <w:numFmt w:val="lowerLetter"/>
      <w:lvlText w:val="%1)"/>
      <w:lvlJc w:val="left"/>
      <w:pPr>
        <w:tabs>
          <w:tab w:val="num" w:pos="1494"/>
        </w:tabs>
        <w:ind w:left="1494" w:hanging="360"/>
      </w:pPr>
      <w:rPr>
        <w:rFonts w:hint="default"/>
      </w:rPr>
    </w:lvl>
  </w:abstractNum>
  <w:abstractNum w:abstractNumId="18" w15:restartNumberingAfterBreak="0">
    <w:nsid w:val="42283F90"/>
    <w:multiLevelType w:val="singleLevel"/>
    <w:tmpl w:val="8BB669AC"/>
    <w:lvl w:ilvl="0">
      <w:start w:val="1"/>
      <w:numFmt w:val="lowerLetter"/>
      <w:lvlText w:val="%1)"/>
      <w:lvlJc w:val="left"/>
      <w:pPr>
        <w:tabs>
          <w:tab w:val="num" w:pos="1494"/>
        </w:tabs>
        <w:ind w:left="1494" w:hanging="360"/>
      </w:pPr>
      <w:rPr>
        <w:rFonts w:hint="default"/>
      </w:rPr>
    </w:lvl>
  </w:abstractNum>
  <w:abstractNum w:abstractNumId="19" w15:restartNumberingAfterBreak="0">
    <w:nsid w:val="4DEA58A0"/>
    <w:multiLevelType w:val="hybridMultilevel"/>
    <w:tmpl w:val="BA784832"/>
    <w:lvl w:ilvl="0" w:tplc="0C0A0011">
      <w:start w:val="1"/>
      <w:numFmt w:val="decimal"/>
      <w:lvlText w:val="%1)"/>
      <w:lvlJc w:val="left"/>
      <w:pPr>
        <w:tabs>
          <w:tab w:val="num" w:pos="360"/>
        </w:tabs>
        <w:ind w:left="360" w:hanging="360"/>
      </w:pPr>
      <w:rPr>
        <w:rFonts w:hint="default"/>
      </w:rPr>
    </w:lvl>
    <w:lvl w:ilvl="1" w:tplc="0C0A0005">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DF8705B"/>
    <w:multiLevelType w:val="hybridMultilevel"/>
    <w:tmpl w:val="951A8DA0"/>
    <w:lvl w:ilvl="0" w:tplc="2C02A74C">
      <w:start w:val="1"/>
      <w:numFmt w:val="decimal"/>
      <w:lvlText w:val="%1."/>
      <w:lvlJc w:val="left"/>
      <w:pPr>
        <w:tabs>
          <w:tab w:val="num" w:pos="556"/>
        </w:tabs>
        <w:ind w:left="556" w:hanging="360"/>
      </w:pPr>
      <w:rPr>
        <w:rFonts w:hint="default"/>
        <w:b w:val="0"/>
        <w:sz w:val="14"/>
        <w:szCs w:val="14"/>
      </w:rPr>
    </w:lvl>
    <w:lvl w:ilvl="1" w:tplc="2C02A74C">
      <w:start w:val="1"/>
      <w:numFmt w:val="decimal"/>
      <w:lvlText w:val="%2."/>
      <w:lvlJc w:val="left"/>
      <w:pPr>
        <w:tabs>
          <w:tab w:val="num" w:pos="837"/>
        </w:tabs>
        <w:ind w:left="837" w:hanging="360"/>
      </w:pPr>
      <w:rPr>
        <w:rFonts w:hint="default"/>
        <w:b w:val="0"/>
        <w:sz w:val="14"/>
        <w:szCs w:val="14"/>
      </w:rPr>
    </w:lvl>
    <w:lvl w:ilvl="2" w:tplc="0C0A0005" w:tentative="1">
      <w:start w:val="1"/>
      <w:numFmt w:val="bullet"/>
      <w:lvlText w:val=""/>
      <w:lvlJc w:val="left"/>
      <w:pPr>
        <w:tabs>
          <w:tab w:val="num" w:pos="1276"/>
        </w:tabs>
        <w:ind w:left="1276" w:hanging="360"/>
      </w:pPr>
      <w:rPr>
        <w:rFonts w:ascii="Wingdings" w:hAnsi="Wingdings" w:hint="default"/>
      </w:rPr>
    </w:lvl>
    <w:lvl w:ilvl="3" w:tplc="0C0A0001" w:tentative="1">
      <w:start w:val="1"/>
      <w:numFmt w:val="bullet"/>
      <w:lvlText w:val=""/>
      <w:lvlJc w:val="left"/>
      <w:pPr>
        <w:tabs>
          <w:tab w:val="num" w:pos="1996"/>
        </w:tabs>
        <w:ind w:left="1996" w:hanging="360"/>
      </w:pPr>
      <w:rPr>
        <w:rFonts w:ascii="Symbol" w:hAnsi="Symbol" w:hint="default"/>
      </w:rPr>
    </w:lvl>
    <w:lvl w:ilvl="4" w:tplc="0C0A0003" w:tentative="1">
      <w:start w:val="1"/>
      <w:numFmt w:val="bullet"/>
      <w:lvlText w:val="o"/>
      <w:lvlJc w:val="left"/>
      <w:pPr>
        <w:tabs>
          <w:tab w:val="num" w:pos="2716"/>
        </w:tabs>
        <w:ind w:left="2716" w:hanging="360"/>
      </w:pPr>
      <w:rPr>
        <w:rFonts w:ascii="Courier New" w:hAnsi="Courier New" w:cs="Courier New" w:hint="default"/>
      </w:rPr>
    </w:lvl>
    <w:lvl w:ilvl="5" w:tplc="0C0A0005" w:tentative="1">
      <w:start w:val="1"/>
      <w:numFmt w:val="bullet"/>
      <w:lvlText w:val=""/>
      <w:lvlJc w:val="left"/>
      <w:pPr>
        <w:tabs>
          <w:tab w:val="num" w:pos="3436"/>
        </w:tabs>
        <w:ind w:left="3436" w:hanging="360"/>
      </w:pPr>
      <w:rPr>
        <w:rFonts w:ascii="Wingdings" w:hAnsi="Wingdings" w:hint="default"/>
      </w:rPr>
    </w:lvl>
    <w:lvl w:ilvl="6" w:tplc="0C0A0001" w:tentative="1">
      <w:start w:val="1"/>
      <w:numFmt w:val="bullet"/>
      <w:lvlText w:val=""/>
      <w:lvlJc w:val="left"/>
      <w:pPr>
        <w:tabs>
          <w:tab w:val="num" w:pos="4156"/>
        </w:tabs>
        <w:ind w:left="4156" w:hanging="360"/>
      </w:pPr>
      <w:rPr>
        <w:rFonts w:ascii="Symbol" w:hAnsi="Symbol" w:hint="default"/>
      </w:rPr>
    </w:lvl>
    <w:lvl w:ilvl="7" w:tplc="0C0A0003" w:tentative="1">
      <w:start w:val="1"/>
      <w:numFmt w:val="bullet"/>
      <w:lvlText w:val="o"/>
      <w:lvlJc w:val="left"/>
      <w:pPr>
        <w:tabs>
          <w:tab w:val="num" w:pos="4876"/>
        </w:tabs>
        <w:ind w:left="4876" w:hanging="360"/>
      </w:pPr>
      <w:rPr>
        <w:rFonts w:ascii="Courier New" w:hAnsi="Courier New" w:cs="Courier New" w:hint="default"/>
      </w:rPr>
    </w:lvl>
    <w:lvl w:ilvl="8" w:tplc="0C0A0005" w:tentative="1">
      <w:start w:val="1"/>
      <w:numFmt w:val="bullet"/>
      <w:lvlText w:val=""/>
      <w:lvlJc w:val="left"/>
      <w:pPr>
        <w:tabs>
          <w:tab w:val="num" w:pos="5596"/>
        </w:tabs>
        <w:ind w:left="5596" w:hanging="360"/>
      </w:pPr>
      <w:rPr>
        <w:rFonts w:ascii="Wingdings" w:hAnsi="Wingdings" w:hint="default"/>
      </w:rPr>
    </w:lvl>
  </w:abstractNum>
  <w:abstractNum w:abstractNumId="21" w15:restartNumberingAfterBreak="0">
    <w:nsid w:val="4FA64D14"/>
    <w:multiLevelType w:val="singleLevel"/>
    <w:tmpl w:val="715EA72A"/>
    <w:lvl w:ilvl="0">
      <w:start w:val="1"/>
      <w:numFmt w:val="bullet"/>
      <w:lvlText w:val=""/>
      <w:lvlJc w:val="left"/>
      <w:pPr>
        <w:tabs>
          <w:tab w:val="num" w:pos="1531"/>
        </w:tabs>
        <w:ind w:left="1531" w:hanging="397"/>
      </w:pPr>
      <w:rPr>
        <w:rFonts w:ascii="Wingdings" w:hAnsi="Wingdings" w:hint="default"/>
      </w:rPr>
    </w:lvl>
  </w:abstractNum>
  <w:abstractNum w:abstractNumId="22" w15:restartNumberingAfterBreak="0">
    <w:nsid w:val="51B30B55"/>
    <w:multiLevelType w:val="hybridMultilevel"/>
    <w:tmpl w:val="527CCF70"/>
    <w:lvl w:ilvl="0" w:tplc="FFFFFFFF">
      <w:start w:val="1"/>
      <w:numFmt w:val="lowerLetter"/>
      <w:lvlText w:val="%1)"/>
      <w:lvlJc w:val="left"/>
      <w:pPr>
        <w:tabs>
          <w:tab w:val="num" w:pos="645"/>
        </w:tabs>
        <w:ind w:left="645" w:hanging="360"/>
      </w:pPr>
      <w:rPr>
        <w:rFonts w:hint="default"/>
      </w:rPr>
    </w:lvl>
    <w:lvl w:ilvl="1" w:tplc="FFFFFFFF" w:tentative="1">
      <w:start w:val="1"/>
      <w:numFmt w:val="lowerLetter"/>
      <w:lvlText w:val="%2."/>
      <w:lvlJc w:val="left"/>
      <w:pPr>
        <w:tabs>
          <w:tab w:val="num" w:pos="1365"/>
        </w:tabs>
        <w:ind w:left="1365" w:hanging="360"/>
      </w:pPr>
    </w:lvl>
    <w:lvl w:ilvl="2" w:tplc="FFFFFFFF" w:tentative="1">
      <w:start w:val="1"/>
      <w:numFmt w:val="lowerRoman"/>
      <w:lvlText w:val="%3."/>
      <w:lvlJc w:val="right"/>
      <w:pPr>
        <w:tabs>
          <w:tab w:val="num" w:pos="2085"/>
        </w:tabs>
        <w:ind w:left="2085" w:hanging="180"/>
      </w:pPr>
    </w:lvl>
    <w:lvl w:ilvl="3" w:tplc="FFFFFFFF" w:tentative="1">
      <w:start w:val="1"/>
      <w:numFmt w:val="decimal"/>
      <w:lvlText w:val="%4."/>
      <w:lvlJc w:val="left"/>
      <w:pPr>
        <w:tabs>
          <w:tab w:val="num" w:pos="2805"/>
        </w:tabs>
        <w:ind w:left="2805" w:hanging="360"/>
      </w:pPr>
    </w:lvl>
    <w:lvl w:ilvl="4" w:tplc="FFFFFFFF" w:tentative="1">
      <w:start w:val="1"/>
      <w:numFmt w:val="lowerLetter"/>
      <w:lvlText w:val="%5."/>
      <w:lvlJc w:val="left"/>
      <w:pPr>
        <w:tabs>
          <w:tab w:val="num" w:pos="3525"/>
        </w:tabs>
        <w:ind w:left="3525" w:hanging="360"/>
      </w:pPr>
    </w:lvl>
    <w:lvl w:ilvl="5" w:tplc="FFFFFFFF" w:tentative="1">
      <w:start w:val="1"/>
      <w:numFmt w:val="lowerRoman"/>
      <w:lvlText w:val="%6."/>
      <w:lvlJc w:val="right"/>
      <w:pPr>
        <w:tabs>
          <w:tab w:val="num" w:pos="4245"/>
        </w:tabs>
        <w:ind w:left="4245" w:hanging="180"/>
      </w:pPr>
    </w:lvl>
    <w:lvl w:ilvl="6" w:tplc="FFFFFFFF" w:tentative="1">
      <w:start w:val="1"/>
      <w:numFmt w:val="decimal"/>
      <w:lvlText w:val="%7."/>
      <w:lvlJc w:val="left"/>
      <w:pPr>
        <w:tabs>
          <w:tab w:val="num" w:pos="4965"/>
        </w:tabs>
        <w:ind w:left="4965" w:hanging="360"/>
      </w:pPr>
    </w:lvl>
    <w:lvl w:ilvl="7" w:tplc="FFFFFFFF" w:tentative="1">
      <w:start w:val="1"/>
      <w:numFmt w:val="lowerLetter"/>
      <w:lvlText w:val="%8."/>
      <w:lvlJc w:val="left"/>
      <w:pPr>
        <w:tabs>
          <w:tab w:val="num" w:pos="5685"/>
        </w:tabs>
        <w:ind w:left="5685" w:hanging="360"/>
      </w:pPr>
    </w:lvl>
    <w:lvl w:ilvl="8" w:tplc="FFFFFFFF" w:tentative="1">
      <w:start w:val="1"/>
      <w:numFmt w:val="lowerRoman"/>
      <w:lvlText w:val="%9."/>
      <w:lvlJc w:val="right"/>
      <w:pPr>
        <w:tabs>
          <w:tab w:val="num" w:pos="6405"/>
        </w:tabs>
        <w:ind w:left="6405" w:hanging="180"/>
      </w:pPr>
    </w:lvl>
  </w:abstractNum>
  <w:abstractNum w:abstractNumId="23" w15:restartNumberingAfterBreak="0">
    <w:nsid w:val="52391B4E"/>
    <w:multiLevelType w:val="singleLevel"/>
    <w:tmpl w:val="3D82346C"/>
    <w:lvl w:ilvl="0">
      <w:start w:val="1"/>
      <w:numFmt w:val="bullet"/>
      <w:lvlText w:val=""/>
      <w:lvlJc w:val="left"/>
      <w:pPr>
        <w:tabs>
          <w:tab w:val="num" w:pos="1531"/>
        </w:tabs>
        <w:ind w:left="1531" w:hanging="397"/>
      </w:pPr>
      <w:rPr>
        <w:rFonts w:ascii="Wingdings" w:hAnsi="Wingdings" w:hint="default"/>
      </w:rPr>
    </w:lvl>
  </w:abstractNum>
  <w:abstractNum w:abstractNumId="24" w15:restartNumberingAfterBreak="0">
    <w:nsid w:val="56485A7F"/>
    <w:multiLevelType w:val="hybridMultilevel"/>
    <w:tmpl w:val="F6360568"/>
    <w:lvl w:ilvl="0" w:tplc="7A7A1BC6">
      <w:start w:val="1"/>
      <w:numFmt w:val="lowerLetter"/>
      <w:lvlText w:val="%1)"/>
      <w:lvlJc w:val="left"/>
      <w:pPr>
        <w:tabs>
          <w:tab w:val="num" w:pos="360"/>
        </w:tabs>
        <w:ind w:left="360" w:hanging="360"/>
      </w:pPr>
      <w:rPr>
        <w:rFonts w:cs="Aria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F6854E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00B429A"/>
    <w:multiLevelType w:val="singleLevel"/>
    <w:tmpl w:val="89B2DC4E"/>
    <w:lvl w:ilvl="0">
      <w:start w:val="1"/>
      <w:numFmt w:val="lowerLetter"/>
      <w:lvlText w:val="%1)"/>
      <w:lvlJc w:val="left"/>
      <w:pPr>
        <w:tabs>
          <w:tab w:val="num" w:pos="1494"/>
        </w:tabs>
        <w:ind w:left="1494" w:hanging="360"/>
      </w:pPr>
      <w:rPr>
        <w:rFonts w:hint="default"/>
      </w:rPr>
    </w:lvl>
  </w:abstractNum>
  <w:abstractNum w:abstractNumId="27" w15:restartNumberingAfterBreak="0">
    <w:nsid w:val="601F4684"/>
    <w:multiLevelType w:val="hybridMultilevel"/>
    <w:tmpl w:val="F8CAF608"/>
    <w:lvl w:ilvl="0" w:tplc="EE920D5E">
      <w:start w:val="1"/>
      <w:numFmt w:val="upperLetter"/>
      <w:lvlText w:val="%1)"/>
      <w:lvlJc w:val="left"/>
      <w:pPr>
        <w:tabs>
          <w:tab w:val="num" w:pos="-1684"/>
        </w:tabs>
        <w:ind w:left="187" w:hanging="187"/>
      </w:pPr>
      <w:rPr>
        <w:rFonts w:hint="default"/>
        <w:b w:val="0"/>
        <w:sz w:val="16"/>
        <w:szCs w:val="16"/>
      </w:rPr>
    </w:lvl>
    <w:lvl w:ilvl="1" w:tplc="0C0A0019" w:tentative="1">
      <w:start w:val="1"/>
      <w:numFmt w:val="lowerLetter"/>
      <w:lvlText w:val="%2."/>
      <w:lvlJc w:val="left"/>
      <w:pPr>
        <w:tabs>
          <w:tab w:val="num" w:pos="1308"/>
        </w:tabs>
        <w:ind w:left="1308" w:hanging="360"/>
      </w:pPr>
    </w:lvl>
    <w:lvl w:ilvl="2" w:tplc="0C0A001B" w:tentative="1">
      <w:start w:val="1"/>
      <w:numFmt w:val="lowerRoman"/>
      <w:lvlText w:val="%3."/>
      <w:lvlJc w:val="right"/>
      <w:pPr>
        <w:tabs>
          <w:tab w:val="num" w:pos="2028"/>
        </w:tabs>
        <w:ind w:left="2028" w:hanging="180"/>
      </w:pPr>
    </w:lvl>
    <w:lvl w:ilvl="3" w:tplc="0C0A000F" w:tentative="1">
      <w:start w:val="1"/>
      <w:numFmt w:val="decimal"/>
      <w:lvlText w:val="%4."/>
      <w:lvlJc w:val="left"/>
      <w:pPr>
        <w:tabs>
          <w:tab w:val="num" w:pos="2748"/>
        </w:tabs>
        <w:ind w:left="2748" w:hanging="360"/>
      </w:pPr>
    </w:lvl>
    <w:lvl w:ilvl="4" w:tplc="0C0A0019" w:tentative="1">
      <w:start w:val="1"/>
      <w:numFmt w:val="lowerLetter"/>
      <w:lvlText w:val="%5."/>
      <w:lvlJc w:val="left"/>
      <w:pPr>
        <w:tabs>
          <w:tab w:val="num" w:pos="3468"/>
        </w:tabs>
        <w:ind w:left="3468" w:hanging="360"/>
      </w:pPr>
    </w:lvl>
    <w:lvl w:ilvl="5" w:tplc="0C0A001B" w:tentative="1">
      <w:start w:val="1"/>
      <w:numFmt w:val="lowerRoman"/>
      <w:lvlText w:val="%6."/>
      <w:lvlJc w:val="right"/>
      <w:pPr>
        <w:tabs>
          <w:tab w:val="num" w:pos="4188"/>
        </w:tabs>
        <w:ind w:left="4188" w:hanging="180"/>
      </w:pPr>
    </w:lvl>
    <w:lvl w:ilvl="6" w:tplc="0C0A000F" w:tentative="1">
      <w:start w:val="1"/>
      <w:numFmt w:val="decimal"/>
      <w:lvlText w:val="%7."/>
      <w:lvlJc w:val="left"/>
      <w:pPr>
        <w:tabs>
          <w:tab w:val="num" w:pos="4908"/>
        </w:tabs>
        <w:ind w:left="4908" w:hanging="360"/>
      </w:pPr>
    </w:lvl>
    <w:lvl w:ilvl="7" w:tplc="0C0A0019" w:tentative="1">
      <w:start w:val="1"/>
      <w:numFmt w:val="lowerLetter"/>
      <w:lvlText w:val="%8."/>
      <w:lvlJc w:val="left"/>
      <w:pPr>
        <w:tabs>
          <w:tab w:val="num" w:pos="5628"/>
        </w:tabs>
        <w:ind w:left="5628" w:hanging="360"/>
      </w:pPr>
    </w:lvl>
    <w:lvl w:ilvl="8" w:tplc="0C0A001B" w:tentative="1">
      <w:start w:val="1"/>
      <w:numFmt w:val="lowerRoman"/>
      <w:lvlText w:val="%9."/>
      <w:lvlJc w:val="right"/>
      <w:pPr>
        <w:tabs>
          <w:tab w:val="num" w:pos="6348"/>
        </w:tabs>
        <w:ind w:left="6348" w:hanging="180"/>
      </w:pPr>
    </w:lvl>
  </w:abstractNum>
  <w:abstractNum w:abstractNumId="28" w15:restartNumberingAfterBreak="0">
    <w:nsid w:val="62D37823"/>
    <w:multiLevelType w:val="hybridMultilevel"/>
    <w:tmpl w:val="3BE65778"/>
    <w:lvl w:ilvl="0" w:tplc="2C02A74C">
      <w:start w:val="1"/>
      <w:numFmt w:val="decimal"/>
      <w:lvlText w:val="%1."/>
      <w:lvlJc w:val="left"/>
      <w:pPr>
        <w:tabs>
          <w:tab w:val="num" w:pos="837"/>
        </w:tabs>
        <w:ind w:left="837" w:hanging="360"/>
      </w:pPr>
      <w:rPr>
        <w:rFonts w:hint="default"/>
        <w:b w:val="0"/>
        <w:sz w:val="14"/>
        <w:szCs w:val="1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66DE0F05"/>
    <w:multiLevelType w:val="hybridMultilevel"/>
    <w:tmpl w:val="BACA815E"/>
    <w:lvl w:ilvl="0" w:tplc="FFFFFFFF">
      <w:start w:val="1"/>
      <w:numFmt w:val="lowerLetter"/>
      <w:lvlText w:val="%1)"/>
      <w:lvlJc w:val="left"/>
      <w:pPr>
        <w:tabs>
          <w:tab w:val="num" w:pos="1699"/>
        </w:tabs>
        <w:ind w:left="1699" w:hanging="99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0" w15:restartNumberingAfterBreak="0">
    <w:nsid w:val="672244E6"/>
    <w:multiLevelType w:val="hybridMultilevel"/>
    <w:tmpl w:val="DCBA62BC"/>
    <w:lvl w:ilvl="0" w:tplc="22B82F30">
      <w:start w:val="1"/>
      <w:numFmt w:val="bullet"/>
      <w:lvlText w:val=""/>
      <w:lvlJc w:val="left"/>
      <w:pPr>
        <w:tabs>
          <w:tab w:val="num" w:pos="360"/>
        </w:tabs>
        <w:ind w:left="340" w:hanging="34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356012"/>
    <w:multiLevelType w:val="hybridMultilevel"/>
    <w:tmpl w:val="A1885A16"/>
    <w:lvl w:ilvl="0" w:tplc="FFFFFFFF">
      <w:start w:val="1"/>
      <w:numFmt w:val="lowerLetter"/>
      <w:lvlText w:val="%1)"/>
      <w:lvlJc w:val="left"/>
      <w:pPr>
        <w:tabs>
          <w:tab w:val="num" w:pos="1320"/>
        </w:tabs>
        <w:ind w:left="1320" w:hanging="1035"/>
      </w:pPr>
      <w:rPr>
        <w:rFonts w:hint="default"/>
      </w:rPr>
    </w:lvl>
    <w:lvl w:ilvl="1" w:tplc="0C0A0019" w:tentative="1">
      <w:start w:val="1"/>
      <w:numFmt w:val="lowerLetter"/>
      <w:lvlText w:val="%2."/>
      <w:lvlJc w:val="left"/>
      <w:pPr>
        <w:tabs>
          <w:tab w:val="num" w:pos="1016"/>
        </w:tabs>
        <w:ind w:left="1016" w:hanging="360"/>
      </w:pPr>
    </w:lvl>
    <w:lvl w:ilvl="2" w:tplc="0C0A001B" w:tentative="1">
      <w:start w:val="1"/>
      <w:numFmt w:val="lowerRoman"/>
      <w:lvlText w:val="%3."/>
      <w:lvlJc w:val="right"/>
      <w:pPr>
        <w:tabs>
          <w:tab w:val="num" w:pos="1736"/>
        </w:tabs>
        <w:ind w:left="1736" w:hanging="180"/>
      </w:pPr>
    </w:lvl>
    <w:lvl w:ilvl="3" w:tplc="0C0A000F" w:tentative="1">
      <w:start w:val="1"/>
      <w:numFmt w:val="decimal"/>
      <w:lvlText w:val="%4."/>
      <w:lvlJc w:val="left"/>
      <w:pPr>
        <w:tabs>
          <w:tab w:val="num" w:pos="2456"/>
        </w:tabs>
        <w:ind w:left="2456" w:hanging="360"/>
      </w:pPr>
    </w:lvl>
    <w:lvl w:ilvl="4" w:tplc="0C0A0019" w:tentative="1">
      <w:start w:val="1"/>
      <w:numFmt w:val="lowerLetter"/>
      <w:lvlText w:val="%5."/>
      <w:lvlJc w:val="left"/>
      <w:pPr>
        <w:tabs>
          <w:tab w:val="num" w:pos="3176"/>
        </w:tabs>
        <w:ind w:left="3176" w:hanging="360"/>
      </w:pPr>
    </w:lvl>
    <w:lvl w:ilvl="5" w:tplc="0C0A001B" w:tentative="1">
      <w:start w:val="1"/>
      <w:numFmt w:val="lowerRoman"/>
      <w:lvlText w:val="%6."/>
      <w:lvlJc w:val="right"/>
      <w:pPr>
        <w:tabs>
          <w:tab w:val="num" w:pos="3896"/>
        </w:tabs>
        <w:ind w:left="3896" w:hanging="180"/>
      </w:pPr>
    </w:lvl>
    <w:lvl w:ilvl="6" w:tplc="0C0A000F" w:tentative="1">
      <w:start w:val="1"/>
      <w:numFmt w:val="decimal"/>
      <w:lvlText w:val="%7."/>
      <w:lvlJc w:val="left"/>
      <w:pPr>
        <w:tabs>
          <w:tab w:val="num" w:pos="4616"/>
        </w:tabs>
        <w:ind w:left="4616" w:hanging="360"/>
      </w:pPr>
    </w:lvl>
    <w:lvl w:ilvl="7" w:tplc="0C0A0019" w:tentative="1">
      <w:start w:val="1"/>
      <w:numFmt w:val="lowerLetter"/>
      <w:lvlText w:val="%8."/>
      <w:lvlJc w:val="left"/>
      <w:pPr>
        <w:tabs>
          <w:tab w:val="num" w:pos="5336"/>
        </w:tabs>
        <w:ind w:left="5336" w:hanging="360"/>
      </w:pPr>
    </w:lvl>
    <w:lvl w:ilvl="8" w:tplc="0C0A001B" w:tentative="1">
      <w:start w:val="1"/>
      <w:numFmt w:val="lowerRoman"/>
      <w:lvlText w:val="%9."/>
      <w:lvlJc w:val="right"/>
      <w:pPr>
        <w:tabs>
          <w:tab w:val="num" w:pos="6056"/>
        </w:tabs>
        <w:ind w:left="6056" w:hanging="180"/>
      </w:pPr>
    </w:lvl>
  </w:abstractNum>
  <w:abstractNum w:abstractNumId="32" w15:restartNumberingAfterBreak="0">
    <w:nsid w:val="72B1471C"/>
    <w:multiLevelType w:val="singleLevel"/>
    <w:tmpl w:val="6FA4893E"/>
    <w:lvl w:ilvl="0">
      <w:start w:val="1"/>
      <w:numFmt w:val="lowerLetter"/>
      <w:lvlText w:val="%1)"/>
      <w:lvlJc w:val="left"/>
      <w:pPr>
        <w:tabs>
          <w:tab w:val="num" w:pos="1494"/>
        </w:tabs>
        <w:ind w:left="1494" w:hanging="360"/>
      </w:pPr>
      <w:rPr>
        <w:rFonts w:hint="default"/>
      </w:rPr>
    </w:lvl>
  </w:abstractNum>
  <w:abstractNum w:abstractNumId="33" w15:restartNumberingAfterBreak="0">
    <w:nsid w:val="72EE75EC"/>
    <w:multiLevelType w:val="hybridMultilevel"/>
    <w:tmpl w:val="FFAAD0CE"/>
    <w:lvl w:ilvl="0" w:tplc="E9061D6A">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7F82830"/>
    <w:multiLevelType w:val="hybridMultilevel"/>
    <w:tmpl w:val="0A56D7BE"/>
    <w:lvl w:ilvl="0" w:tplc="0C0A0017">
      <w:start w:val="1"/>
      <w:numFmt w:val="lowerLetter"/>
      <w:lvlText w:val="%1)"/>
      <w:lvlJc w:val="left"/>
      <w:pPr>
        <w:tabs>
          <w:tab w:val="num" w:pos="645"/>
        </w:tabs>
        <w:ind w:left="645" w:hanging="360"/>
      </w:pPr>
    </w:lvl>
    <w:lvl w:ilvl="1" w:tplc="0C0A0019" w:tentative="1">
      <w:start w:val="1"/>
      <w:numFmt w:val="lowerLetter"/>
      <w:lvlText w:val="%2."/>
      <w:lvlJc w:val="left"/>
      <w:pPr>
        <w:tabs>
          <w:tab w:val="num" w:pos="1016"/>
        </w:tabs>
        <w:ind w:left="1016" w:hanging="360"/>
      </w:pPr>
    </w:lvl>
    <w:lvl w:ilvl="2" w:tplc="0C0A001B" w:tentative="1">
      <w:start w:val="1"/>
      <w:numFmt w:val="lowerRoman"/>
      <w:lvlText w:val="%3."/>
      <w:lvlJc w:val="right"/>
      <w:pPr>
        <w:tabs>
          <w:tab w:val="num" w:pos="1736"/>
        </w:tabs>
        <w:ind w:left="1736" w:hanging="180"/>
      </w:pPr>
    </w:lvl>
    <w:lvl w:ilvl="3" w:tplc="0C0A000F" w:tentative="1">
      <w:start w:val="1"/>
      <w:numFmt w:val="decimal"/>
      <w:lvlText w:val="%4."/>
      <w:lvlJc w:val="left"/>
      <w:pPr>
        <w:tabs>
          <w:tab w:val="num" w:pos="2456"/>
        </w:tabs>
        <w:ind w:left="2456" w:hanging="360"/>
      </w:pPr>
    </w:lvl>
    <w:lvl w:ilvl="4" w:tplc="0C0A0019" w:tentative="1">
      <w:start w:val="1"/>
      <w:numFmt w:val="lowerLetter"/>
      <w:lvlText w:val="%5."/>
      <w:lvlJc w:val="left"/>
      <w:pPr>
        <w:tabs>
          <w:tab w:val="num" w:pos="3176"/>
        </w:tabs>
        <w:ind w:left="3176" w:hanging="360"/>
      </w:pPr>
    </w:lvl>
    <w:lvl w:ilvl="5" w:tplc="0C0A001B" w:tentative="1">
      <w:start w:val="1"/>
      <w:numFmt w:val="lowerRoman"/>
      <w:lvlText w:val="%6."/>
      <w:lvlJc w:val="right"/>
      <w:pPr>
        <w:tabs>
          <w:tab w:val="num" w:pos="3896"/>
        </w:tabs>
        <w:ind w:left="3896" w:hanging="180"/>
      </w:pPr>
    </w:lvl>
    <w:lvl w:ilvl="6" w:tplc="0C0A000F" w:tentative="1">
      <w:start w:val="1"/>
      <w:numFmt w:val="decimal"/>
      <w:lvlText w:val="%7."/>
      <w:lvlJc w:val="left"/>
      <w:pPr>
        <w:tabs>
          <w:tab w:val="num" w:pos="4616"/>
        </w:tabs>
        <w:ind w:left="4616" w:hanging="360"/>
      </w:pPr>
    </w:lvl>
    <w:lvl w:ilvl="7" w:tplc="0C0A0019" w:tentative="1">
      <w:start w:val="1"/>
      <w:numFmt w:val="lowerLetter"/>
      <w:lvlText w:val="%8."/>
      <w:lvlJc w:val="left"/>
      <w:pPr>
        <w:tabs>
          <w:tab w:val="num" w:pos="5336"/>
        </w:tabs>
        <w:ind w:left="5336" w:hanging="360"/>
      </w:pPr>
    </w:lvl>
    <w:lvl w:ilvl="8" w:tplc="0C0A001B" w:tentative="1">
      <w:start w:val="1"/>
      <w:numFmt w:val="lowerRoman"/>
      <w:lvlText w:val="%9."/>
      <w:lvlJc w:val="right"/>
      <w:pPr>
        <w:tabs>
          <w:tab w:val="num" w:pos="6056"/>
        </w:tabs>
        <w:ind w:left="6056" w:hanging="180"/>
      </w:pPr>
    </w:lvl>
  </w:abstractNum>
  <w:abstractNum w:abstractNumId="35" w15:restartNumberingAfterBreak="0">
    <w:nsid w:val="787E405E"/>
    <w:multiLevelType w:val="hybridMultilevel"/>
    <w:tmpl w:val="3988762A"/>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C272E84"/>
    <w:multiLevelType w:val="hybridMultilevel"/>
    <w:tmpl w:val="584E2382"/>
    <w:lvl w:ilvl="0" w:tplc="FFFFFFFF">
      <w:numFmt w:val="bullet"/>
      <w:lvlText w:val="-"/>
      <w:lvlJc w:val="left"/>
      <w:pPr>
        <w:tabs>
          <w:tab w:val="num" w:pos="1068"/>
        </w:tabs>
        <w:ind w:left="1068" w:hanging="360"/>
      </w:pPr>
      <w:rPr>
        <w:rFonts w:ascii="Univers" w:eastAsia="Times New Roman" w:hAnsi="Univers"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7"/>
  </w:num>
  <w:num w:numId="3">
    <w:abstractNumId w:val="32"/>
  </w:num>
  <w:num w:numId="4">
    <w:abstractNumId w:val="13"/>
  </w:num>
  <w:num w:numId="5">
    <w:abstractNumId w:val="26"/>
  </w:num>
  <w:num w:numId="6">
    <w:abstractNumId w:val="25"/>
  </w:num>
  <w:num w:numId="7">
    <w:abstractNumId w:val="14"/>
  </w:num>
  <w:num w:numId="8">
    <w:abstractNumId w:val="1"/>
  </w:num>
  <w:num w:numId="9">
    <w:abstractNumId w:val="8"/>
  </w:num>
  <w:num w:numId="10">
    <w:abstractNumId w:val="6"/>
  </w:num>
  <w:num w:numId="11">
    <w:abstractNumId w:val="4"/>
  </w:num>
  <w:num w:numId="12">
    <w:abstractNumId w:val="22"/>
  </w:num>
  <w:num w:numId="13">
    <w:abstractNumId w:val="34"/>
  </w:num>
  <w:num w:numId="14">
    <w:abstractNumId w:val="31"/>
  </w:num>
  <w:num w:numId="15">
    <w:abstractNumId w:val="29"/>
  </w:num>
  <w:num w:numId="16">
    <w:abstractNumId w:val="15"/>
  </w:num>
  <w:num w:numId="17">
    <w:abstractNumId w:val="12"/>
  </w:num>
  <w:num w:numId="18">
    <w:abstractNumId w:val="9"/>
  </w:num>
  <w:num w:numId="19">
    <w:abstractNumId w:val="23"/>
  </w:num>
  <w:num w:numId="20">
    <w:abstractNumId w:val="21"/>
  </w:num>
  <w:num w:numId="21">
    <w:abstractNumId w:val="11"/>
  </w:num>
  <w:num w:numId="22">
    <w:abstractNumId w:val="30"/>
  </w:num>
  <w:num w:numId="23">
    <w:abstractNumId w:val="36"/>
  </w:num>
  <w:num w:numId="24">
    <w:abstractNumId w:val="7"/>
  </w:num>
  <w:num w:numId="25">
    <w:abstractNumId w:val="16"/>
  </w:num>
  <w:num w:numId="26">
    <w:abstractNumId w:val="0"/>
  </w:num>
  <w:num w:numId="27">
    <w:abstractNumId w:val="19"/>
  </w:num>
  <w:num w:numId="28">
    <w:abstractNumId w:val="33"/>
  </w:num>
  <w:num w:numId="29">
    <w:abstractNumId w:val="20"/>
  </w:num>
  <w:num w:numId="30">
    <w:abstractNumId w:val="27"/>
  </w:num>
  <w:num w:numId="31">
    <w:abstractNumId w:val="24"/>
  </w:num>
  <w:num w:numId="32">
    <w:abstractNumId w:val="5"/>
  </w:num>
  <w:num w:numId="33">
    <w:abstractNumId w:val="3"/>
  </w:num>
  <w:num w:numId="34">
    <w:abstractNumId w:val="2"/>
  </w:num>
  <w:num w:numId="35">
    <w:abstractNumId w:val="28"/>
  </w:num>
  <w:num w:numId="36">
    <w:abstractNumId w:val="10"/>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lvlOverride w:ilvl="2"/>
    <w:lvlOverride w:ilvl="3"/>
    <w:lvlOverride w:ilvl="4">
      <w:startOverride w:val="1"/>
    </w:lvlOverride>
    <w:lvlOverride w:ilvl="5">
      <w:startOverride w:val="1"/>
    </w:lvlOverride>
    <w:lvlOverride w:ilvl="6"/>
    <w:lvlOverride w:ilvl="7"/>
    <w:lvlOverride w:ilvl="8"/>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BD9"/>
    <w:rsid w:val="00015500"/>
    <w:rsid w:val="000547E5"/>
    <w:rsid w:val="000957E4"/>
    <w:rsid w:val="000C5D4B"/>
    <w:rsid w:val="000D05D2"/>
    <w:rsid w:val="00123911"/>
    <w:rsid w:val="0012628B"/>
    <w:rsid w:val="001A6AA3"/>
    <w:rsid w:val="001E36F0"/>
    <w:rsid w:val="0020205B"/>
    <w:rsid w:val="002413CE"/>
    <w:rsid w:val="002439A2"/>
    <w:rsid w:val="00257FCE"/>
    <w:rsid w:val="00287654"/>
    <w:rsid w:val="002A31B2"/>
    <w:rsid w:val="002F58F0"/>
    <w:rsid w:val="00303F4B"/>
    <w:rsid w:val="00326FA1"/>
    <w:rsid w:val="00343519"/>
    <w:rsid w:val="00361710"/>
    <w:rsid w:val="0036664B"/>
    <w:rsid w:val="00372343"/>
    <w:rsid w:val="003768F8"/>
    <w:rsid w:val="003B400E"/>
    <w:rsid w:val="003C457B"/>
    <w:rsid w:val="00470EFF"/>
    <w:rsid w:val="00473BD9"/>
    <w:rsid w:val="004D2ABC"/>
    <w:rsid w:val="00516540"/>
    <w:rsid w:val="00534009"/>
    <w:rsid w:val="00580B4E"/>
    <w:rsid w:val="006417E8"/>
    <w:rsid w:val="007075DF"/>
    <w:rsid w:val="00707DB6"/>
    <w:rsid w:val="00790899"/>
    <w:rsid w:val="007A1B93"/>
    <w:rsid w:val="007B4314"/>
    <w:rsid w:val="007B4850"/>
    <w:rsid w:val="007C326C"/>
    <w:rsid w:val="00806C03"/>
    <w:rsid w:val="00831021"/>
    <w:rsid w:val="00915E7F"/>
    <w:rsid w:val="00931A2F"/>
    <w:rsid w:val="00965562"/>
    <w:rsid w:val="00976234"/>
    <w:rsid w:val="00993477"/>
    <w:rsid w:val="00A664F4"/>
    <w:rsid w:val="00A81E26"/>
    <w:rsid w:val="00A955EE"/>
    <w:rsid w:val="00AA4BB9"/>
    <w:rsid w:val="00B161ED"/>
    <w:rsid w:val="00B22946"/>
    <w:rsid w:val="00B263F2"/>
    <w:rsid w:val="00B6144A"/>
    <w:rsid w:val="00B93A44"/>
    <w:rsid w:val="00B9786D"/>
    <w:rsid w:val="00BA1386"/>
    <w:rsid w:val="00BE46AA"/>
    <w:rsid w:val="00C36E12"/>
    <w:rsid w:val="00CA4E97"/>
    <w:rsid w:val="00D26E97"/>
    <w:rsid w:val="00D30EFB"/>
    <w:rsid w:val="00D42DA8"/>
    <w:rsid w:val="00D9265D"/>
    <w:rsid w:val="00DA2D61"/>
    <w:rsid w:val="00DD6582"/>
    <w:rsid w:val="00DE7CB5"/>
    <w:rsid w:val="00DF6B85"/>
    <w:rsid w:val="00E00B1F"/>
    <w:rsid w:val="00E13395"/>
    <w:rsid w:val="00E30278"/>
    <w:rsid w:val="00E3664E"/>
    <w:rsid w:val="00ED302F"/>
    <w:rsid w:val="00F421FE"/>
    <w:rsid w:val="00F51A83"/>
    <w:rsid w:val="00F564F0"/>
    <w:rsid w:val="00FA35B0"/>
    <w:rsid w:val="00FB7BB4"/>
    <w:rsid w:val="00FF2B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15:docId w15:val="{E5EB0DD2-CB0C-493E-84E4-804B84532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709"/>
      <w:jc w:val="both"/>
    </w:pPr>
    <w:rPr>
      <w:sz w:val="24"/>
      <w:lang w:val="es-ES_tradnl"/>
    </w:rPr>
  </w:style>
  <w:style w:type="paragraph" w:styleId="Ttulo1">
    <w:name w:val="heading 1"/>
    <w:basedOn w:val="Normal"/>
    <w:next w:val="Normal"/>
    <w:qFormat/>
    <w:pPr>
      <w:keepNext/>
      <w:ind w:firstLine="0"/>
      <w:jc w:val="center"/>
      <w:outlineLvl w:val="0"/>
    </w:pPr>
    <w:rPr>
      <w:b/>
    </w:rPr>
  </w:style>
  <w:style w:type="paragraph" w:styleId="Ttulo2">
    <w:name w:val="heading 2"/>
    <w:basedOn w:val="Normal"/>
    <w:next w:val="Normal"/>
    <w:qFormat/>
    <w:pPr>
      <w:keepNext/>
      <w:spacing w:before="240" w:after="60"/>
      <w:outlineLvl w:val="1"/>
    </w:pPr>
    <w:rPr>
      <w:rFonts w:ascii="Arial" w:hAnsi="Arial"/>
      <w:b/>
      <w:i/>
    </w:rPr>
  </w:style>
  <w:style w:type="paragraph" w:styleId="Ttulo3">
    <w:name w:val="heading 3"/>
    <w:basedOn w:val="Normal"/>
    <w:next w:val="Normal"/>
    <w:qFormat/>
    <w:pPr>
      <w:keepNext/>
      <w:spacing w:before="240" w:after="60"/>
      <w:outlineLvl w:val="2"/>
    </w:pPr>
    <w:rPr>
      <w:rFonts w:ascii="Arial" w:hAnsi="Arial"/>
    </w:rPr>
  </w:style>
  <w:style w:type="paragraph" w:styleId="Ttulo4">
    <w:name w:val="heading 4"/>
    <w:basedOn w:val="Normal"/>
    <w:next w:val="Normal"/>
    <w:qFormat/>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pPr>
      <w:spacing w:before="120" w:after="120"/>
      <w:ind w:firstLine="1134"/>
    </w:pPr>
    <w:rPr>
      <w:lang w:val="es-ES"/>
    </w:rPr>
  </w:style>
  <w:style w:type="paragraph" w:customStyle="1" w:styleId="DECRETOSTITULO">
    <w:name w:val="DECRETOS.TITULO"/>
    <w:basedOn w:val="Ttulo1"/>
    <w:next w:val="DECRETOSPARRAFOS"/>
    <w:pPr>
      <w:spacing w:before="480" w:after="480"/>
    </w:pPr>
    <w:rPr>
      <w:lang w:val="es-ES"/>
    </w:rPr>
  </w:style>
  <w:style w:type="paragraph" w:customStyle="1" w:styleId="DECRETOSPARRAFOS">
    <w:name w:val="DECRETOS.PARRAFOS"/>
    <w:basedOn w:val="TEXTO"/>
  </w:style>
  <w:style w:type="paragraph" w:styleId="Sangradetextonormal">
    <w:name w:val="Body Text Indent"/>
    <w:basedOn w:val="Normal"/>
    <w:rPr>
      <w:sz w:val="20"/>
    </w:rPr>
  </w:style>
  <w:style w:type="paragraph" w:styleId="Encabezado">
    <w:name w:val="header"/>
    <w:basedOn w:val="Normal"/>
    <w:link w:val="EncabezadoCar"/>
    <w:pPr>
      <w:tabs>
        <w:tab w:val="center" w:pos="4252"/>
        <w:tab w:val="right" w:pos="8504"/>
      </w:tabs>
    </w:pPr>
    <w:rPr>
      <w:sz w:val="22"/>
    </w:rPr>
  </w:style>
  <w:style w:type="paragraph" w:customStyle="1" w:styleId="TEXTONotificacincolumnas">
    <w:name w:val="TEXTO Notificación columnas"/>
    <w:basedOn w:val="Normal"/>
    <w:pPr>
      <w:ind w:firstLine="567"/>
    </w:pPr>
    <w:rPr>
      <w:sz w:val="22"/>
      <w:lang w:val="es-ES"/>
    </w:rPr>
  </w:style>
  <w:style w:type="paragraph" w:styleId="Piedepgina">
    <w:name w:val="footer"/>
    <w:basedOn w:val="Normal"/>
    <w:pPr>
      <w:tabs>
        <w:tab w:val="center" w:pos="4252"/>
        <w:tab w:val="right" w:pos="8504"/>
      </w:tabs>
    </w:pPr>
  </w:style>
  <w:style w:type="paragraph" w:styleId="Sangra2detindependiente">
    <w:name w:val="Body Text Indent 2"/>
    <w:basedOn w:val="Normal"/>
    <w:link w:val="Sangra2detindependienteCar"/>
    <w:rPr>
      <w:sz w:val="21"/>
      <w:lang w:val="eu-ES"/>
    </w:rPr>
  </w:style>
  <w:style w:type="character" w:styleId="Nmerodepgina">
    <w:name w:val="page number"/>
    <w:basedOn w:val="Fuentedeprrafopredeter"/>
  </w:style>
  <w:style w:type="paragraph" w:customStyle="1" w:styleId="DITAMEN">
    <w:name w:val="DITAMEN"/>
    <w:basedOn w:val="Normal"/>
    <w:next w:val="Normal"/>
    <w:pPr>
      <w:ind w:firstLine="0"/>
    </w:pPr>
    <w:rPr>
      <w:b/>
      <w:caps/>
      <w:sz w:val="22"/>
    </w:rPr>
  </w:style>
  <w:style w:type="paragraph" w:styleId="Sangra3detindependiente">
    <w:name w:val="Body Text Indent 3"/>
    <w:basedOn w:val="Normal"/>
    <w:link w:val="Sangra3detindependienteCar"/>
    <w:rPr>
      <w:sz w:val="22"/>
    </w:rPr>
  </w:style>
  <w:style w:type="paragraph" w:styleId="Textodeglobo">
    <w:name w:val="Balloon Text"/>
    <w:basedOn w:val="Normal"/>
    <w:semiHidden/>
    <w:rsid w:val="003768F8"/>
    <w:rPr>
      <w:rFonts w:ascii="Tahoma" w:hAnsi="Tahoma" w:cs="Tahoma"/>
      <w:sz w:val="16"/>
      <w:szCs w:val="16"/>
    </w:rPr>
  </w:style>
  <w:style w:type="paragraph" w:styleId="Prrafodelista">
    <w:name w:val="List Paragraph"/>
    <w:basedOn w:val="Normal"/>
    <w:uiPriority w:val="34"/>
    <w:qFormat/>
    <w:rsid w:val="00CA4E97"/>
    <w:pPr>
      <w:ind w:left="708"/>
    </w:pPr>
    <w:rPr>
      <w:sz w:val="22"/>
    </w:rPr>
  </w:style>
  <w:style w:type="character" w:customStyle="1" w:styleId="EncabezadoCar">
    <w:name w:val="Encabezado Car"/>
    <w:link w:val="Encabezado"/>
    <w:rsid w:val="00E13395"/>
    <w:rPr>
      <w:sz w:val="22"/>
      <w:lang w:val="es-ES_tradnl"/>
    </w:rPr>
  </w:style>
  <w:style w:type="character" w:customStyle="1" w:styleId="Sangra2detindependienteCar">
    <w:name w:val="Sangría 2 de t. independiente Car"/>
    <w:link w:val="Sangra2detindependiente"/>
    <w:rsid w:val="00E13395"/>
    <w:rPr>
      <w:sz w:val="21"/>
      <w:lang w:val="eu-ES"/>
    </w:rPr>
  </w:style>
  <w:style w:type="character" w:customStyle="1" w:styleId="Sangra3detindependienteCar">
    <w:name w:val="Sangría 3 de t. independiente Car"/>
    <w:link w:val="Sangra3detindependiente"/>
    <w:rsid w:val="00E13395"/>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17956">
      <w:bodyDiv w:val="1"/>
      <w:marLeft w:val="0"/>
      <w:marRight w:val="0"/>
      <w:marTop w:val="0"/>
      <w:marBottom w:val="0"/>
      <w:divBdr>
        <w:top w:val="none" w:sz="0" w:space="0" w:color="auto"/>
        <w:left w:val="none" w:sz="0" w:space="0" w:color="auto"/>
        <w:bottom w:val="none" w:sz="0" w:space="0" w:color="auto"/>
        <w:right w:val="none" w:sz="0" w:space="0" w:color="auto"/>
      </w:divBdr>
    </w:div>
    <w:div w:id="313681333">
      <w:bodyDiv w:val="1"/>
      <w:marLeft w:val="0"/>
      <w:marRight w:val="0"/>
      <w:marTop w:val="0"/>
      <w:marBottom w:val="0"/>
      <w:divBdr>
        <w:top w:val="none" w:sz="0" w:space="0" w:color="auto"/>
        <w:left w:val="none" w:sz="0" w:space="0" w:color="auto"/>
        <w:bottom w:val="none" w:sz="0" w:space="0" w:color="auto"/>
        <w:right w:val="none" w:sz="0" w:space="0" w:color="auto"/>
      </w:divBdr>
    </w:div>
    <w:div w:id="486093374">
      <w:bodyDiv w:val="1"/>
      <w:marLeft w:val="0"/>
      <w:marRight w:val="0"/>
      <w:marTop w:val="0"/>
      <w:marBottom w:val="0"/>
      <w:divBdr>
        <w:top w:val="none" w:sz="0" w:space="0" w:color="auto"/>
        <w:left w:val="none" w:sz="0" w:space="0" w:color="auto"/>
        <w:bottom w:val="none" w:sz="0" w:space="0" w:color="auto"/>
        <w:right w:val="none" w:sz="0" w:space="0" w:color="auto"/>
      </w:divBdr>
    </w:div>
    <w:div w:id="822237532">
      <w:bodyDiv w:val="1"/>
      <w:marLeft w:val="0"/>
      <w:marRight w:val="0"/>
      <w:marTop w:val="0"/>
      <w:marBottom w:val="0"/>
      <w:divBdr>
        <w:top w:val="none" w:sz="0" w:space="0" w:color="auto"/>
        <w:left w:val="none" w:sz="0" w:space="0" w:color="auto"/>
        <w:bottom w:val="none" w:sz="0" w:space="0" w:color="auto"/>
        <w:right w:val="none" w:sz="0" w:space="0" w:color="auto"/>
      </w:divBdr>
    </w:div>
    <w:div w:id="836572866">
      <w:bodyDiv w:val="1"/>
      <w:marLeft w:val="0"/>
      <w:marRight w:val="0"/>
      <w:marTop w:val="0"/>
      <w:marBottom w:val="0"/>
      <w:divBdr>
        <w:top w:val="none" w:sz="0" w:space="0" w:color="auto"/>
        <w:left w:val="none" w:sz="0" w:space="0" w:color="auto"/>
        <w:bottom w:val="none" w:sz="0" w:space="0" w:color="auto"/>
        <w:right w:val="none" w:sz="0" w:space="0" w:color="auto"/>
      </w:divBdr>
    </w:div>
    <w:div w:id="918097536">
      <w:bodyDiv w:val="1"/>
      <w:marLeft w:val="0"/>
      <w:marRight w:val="0"/>
      <w:marTop w:val="0"/>
      <w:marBottom w:val="0"/>
      <w:divBdr>
        <w:top w:val="none" w:sz="0" w:space="0" w:color="auto"/>
        <w:left w:val="none" w:sz="0" w:space="0" w:color="auto"/>
        <w:bottom w:val="none" w:sz="0" w:space="0" w:color="auto"/>
        <w:right w:val="none" w:sz="0" w:space="0" w:color="auto"/>
      </w:divBdr>
    </w:div>
    <w:div w:id="964772052">
      <w:bodyDiv w:val="1"/>
      <w:marLeft w:val="0"/>
      <w:marRight w:val="0"/>
      <w:marTop w:val="0"/>
      <w:marBottom w:val="0"/>
      <w:divBdr>
        <w:top w:val="none" w:sz="0" w:space="0" w:color="auto"/>
        <w:left w:val="none" w:sz="0" w:space="0" w:color="auto"/>
        <w:bottom w:val="none" w:sz="0" w:space="0" w:color="auto"/>
        <w:right w:val="none" w:sz="0" w:space="0" w:color="auto"/>
      </w:divBdr>
    </w:div>
    <w:div w:id="965234019">
      <w:bodyDiv w:val="1"/>
      <w:marLeft w:val="0"/>
      <w:marRight w:val="0"/>
      <w:marTop w:val="0"/>
      <w:marBottom w:val="0"/>
      <w:divBdr>
        <w:top w:val="none" w:sz="0" w:space="0" w:color="auto"/>
        <w:left w:val="none" w:sz="0" w:space="0" w:color="auto"/>
        <w:bottom w:val="none" w:sz="0" w:space="0" w:color="auto"/>
        <w:right w:val="none" w:sz="0" w:space="0" w:color="auto"/>
      </w:divBdr>
    </w:div>
    <w:div w:id="1409688207">
      <w:bodyDiv w:val="1"/>
      <w:marLeft w:val="0"/>
      <w:marRight w:val="0"/>
      <w:marTop w:val="0"/>
      <w:marBottom w:val="0"/>
      <w:divBdr>
        <w:top w:val="none" w:sz="0" w:space="0" w:color="auto"/>
        <w:left w:val="none" w:sz="0" w:space="0" w:color="auto"/>
        <w:bottom w:val="none" w:sz="0" w:space="0" w:color="auto"/>
        <w:right w:val="none" w:sz="0" w:space="0" w:color="auto"/>
      </w:divBdr>
    </w:div>
    <w:div w:id="1532107240">
      <w:bodyDiv w:val="1"/>
      <w:marLeft w:val="0"/>
      <w:marRight w:val="0"/>
      <w:marTop w:val="0"/>
      <w:marBottom w:val="0"/>
      <w:divBdr>
        <w:top w:val="none" w:sz="0" w:space="0" w:color="auto"/>
        <w:left w:val="none" w:sz="0" w:space="0" w:color="auto"/>
        <w:bottom w:val="none" w:sz="0" w:space="0" w:color="auto"/>
        <w:right w:val="none" w:sz="0" w:space="0" w:color="auto"/>
      </w:divBdr>
    </w:div>
    <w:div w:id="1675104238">
      <w:bodyDiv w:val="1"/>
      <w:marLeft w:val="0"/>
      <w:marRight w:val="0"/>
      <w:marTop w:val="0"/>
      <w:marBottom w:val="0"/>
      <w:divBdr>
        <w:top w:val="none" w:sz="0" w:space="0" w:color="auto"/>
        <w:left w:val="none" w:sz="0" w:space="0" w:color="auto"/>
        <w:bottom w:val="none" w:sz="0" w:space="0" w:color="auto"/>
        <w:right w:val="none" w:sz="0" w:space="0" w:color="auto"/>
      </w:divBdr>
    </w:div>
    <w:div w:id="1883903358">
      <w:bodyDiv w:val="1"/>
      <w:marLeft w:val="0"/>
      <w:marRight w:val="0"/>
      <w:marTop w:val="0"/>
      <w:marBottom w:val="0"/>
      <w:divBdr>
        <w:top w:val="none" w:sz="0" w:space="0" w:color="auto"/>
        <w:left w:val="none" w:sz="0" w:space="0" w:color="auto"/>
        <w:bottom w:val="none" w:sz="0" w:space="0" w:color="auto"/>
        <w:right w:val="none" w:sz="0" w:space="0" w:color="auto"/>
      </w:divBdr>
    </w:div>
    <w:div w:id="2099014532">
      <w:bodyDiv w:val="1"/>
      <w:marLeft w:val="0"/>
      <w:marRight w:val="0"/>
      <w:marTop w:val="0"/>
      <w:marBottom w:val="0"/>
      <w:divBdr>
        <w:top w:val="none" w:sz="0" w:space="0" w:color="auto"/>
        <w:left w:val="none" w:sz="0" w:space="0" w:color="auto"/>
        <w:bottom w:val="none" w:sz="0" w:space="0" w:color="auto"/>
        <w:right w:val="none" w:sz="0" w:space="0" w:color="auto"/>
      </w:divBdr>
    </w:div>
    <w:div w:id="213590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freepik.es/iconos-gratis/simbolo-de-un-telefono-auricular-en-un-circulo_737317.ht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Decreto.dot</Template>
  <TotalTime>1</TotalTime>
  <Pages>13</Pages>
  <Words>4401</Words>
  <Characters>27451</Characters>
  <Application>Microsoft Office Word</Application>
  <DocSecurity>0</DocSecurity>
  <Lines>228</Lines>
  <Paragraphs>63</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IURRETAKO UDALA</Company>
  <LinksUpToDate>false</LinksUpToDate>
  <CharactersWithSpaces>31789</CharactersWithSpaces>
  <SharedDoc>false</SharedDoc>
  <HLinks>
    <vt:vector size="12" baseType="variant">
      <vt:variant>
        <vt:i4>1572915</vt:i4>
      </vt:variant>
      <vt:variant>
        <vt:i4>0</vt:i4>
      </vt:variant>
      <vt:variant>
        <vt:i4>0</vt:i4>
      </vt:variant>
      <vt:variant>
        <vt:i4>5</vt:i4>
      </vt:variant>
      <vt:variant>
        <vt:lpwstr>http://www.freepik.es/iconos-gratis/simbolo-de-un-telefono-auricular-en-un-circulo_737317.htm</vt:lpwstr>
      </vt:variant>
      <vt:variant>
        <vt:lpwstr/>
      </vt:variant>
      <vt:variant>
        <vt:i4>1572915</vt:i4>
      </vt:variant>
      <vt:variant>
        <vt:i4>2192</vt:i4>
      </vt:variant>
      <vt:variant>
        <vt:i4>1025</vt:i4>
      </vt:variant>
      <vt:variant>
        <vt:i4>4</vt:i4>
      </vt:variant>
      <vt:variant>
        <vt:lpwstr>http://www.freepik.es/iconos-gratis/simbolo-de-un-telefono-auricular-en-un-circulo_737317.htm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ibarretxe002</dc:creator>
  <cp:lastModifiedBy>Maribel Arrizabalaga</cp:lastModifiedBy>
  <cp:revision>2</cp:revision>
  <cp:lastPrinted>2021-09-20T08:06:00Z</cp:lastPrinted>
  <dcterms:created xsi:type="dcterms:W3CDTF">2021-09-20T08:07:00Z</dcterms:created>
  <dcterms:modified xsi:type="dcterms:W3CDTF">2021-09-20T08:07:00Z</dcterms:modified>
</cp:coreProperties>
</file>