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77494" w14:textId="77777777" w:rsidR="0039225D" w:rsidRPr="002720F0" w:rsidRDefault="0039225D" w:rsidP="006F226B">
      <w:pPr>
        <w:jc w:val="both"/>
        <w:rPr>
          <w:b/>
          <w:sz w:val="20"/>
          <w:szCs w:val="20"/>
          <w:lang w:val="gl-ES"/>
        </w:rPr>
      </w:pPr>
      <w:r w:rsidRPr="002720F0">
        <w:rPr>
          <w:b/>
          <w:sz w:val="20"/>
          <w:szCs w:val="20"/>
          <w:lang w:val="gl-ES"/>
        </w:rPr>
        <w:t>BASES QUE REXEN A CONVOCATORIA DE AXUDAS A TRAVÉS DE INCENTIVOS Á CONTRATACIÓN TEMPORAL POR CONTA ALLEA DO ALUMNADO DO OBRADOIRO DE EMPREGO BRAÑAS DO ILLÓ-RÍO SAMO III</w:t>
      </w:r>
    </w:p>
    <w:p w14:paraId="7A1026BB" w14:textId="77777777" w:rsidR="0039225D" w:rsidRPr="001E54C5" w:rsidRDefault="0039225D" w:rsidP="006F226B">
      <w:pPr>
        <w:jc w:val="both"/>
        <w:rPr>
          <w:sz w:val="20"/>
          <w:szCs w:val="20"/>
          <w:lang w:val="gl-ES"/>
        </w:rPr>
      </w:pPr>
    </w:p>
    <w:p w14:paraId="58AAD363" w14:textId="77777777" w:rsidR="0039225D" w:rsidRPr="001E54C5" w:rsidRDefault="0039225D" w:rsidP="006F226B">
      <w:pPr>
        <w:jc w:val="both"/>
        <w:rPr>
          <w:sz w:val="20"/>
          <w:szCs w:val="20"/>
          <w:lang w:val="gl-ES"/>
        </w:rPr>
      </w:pPr>
      <w:r w:rsidRPr="001E54C5">
        <w:rPr>
          <w:sz w:val="20"/>
          <w:szCs w:val="20"/>
          <w:lang w:val="gl-ES"/>
        </w:rPr>
        <w:t>Artigo 1. Finalidade e duración dos incentivos á contratación por conta allea.</w:t>
      </w:r>
    </w:p>
    <w:p w14:paraId="2C7C55C2" w14:textId="77777777" w:rsidR="0039225D" w:rsidRPr="001E54C5" w:rsidRDefault="0039225D" w:rsidP="006F226B">
      <w:pPr>
        <w:jc w:val="both"/>
        <w:rPr>
          <w:sz w:val="20"/>
          <w:szCs w:val="20"/>
          <w:lang w:val="gl-ES"/>
        </w:rPr>
      </w:pPr>
    </w:p>
    <w:p w14:paraId="38F2B052" w14:textId="77777777" w:rsidR="0039225D" w:rsidRPr="001E54C5" w:rsidRDefault="0039225D" w:rsidP="006F226B">
      <w:pPr>
        <w:jc w:val="both"/>
        <w:rPr>
          <w:sz w:val="20"/>
          <w:szCs w:val="20"/>
          <w:lang w:val="gl-ES"/>
        </w:rPr>
      </w:pPr>
      <w:r w:rsidRPr="001E54C5">
        <w:rPr>
          <w:sz w:val="20"/>
          <w:szCs w:val="20"/>
          <w:lang w:val="gl-ES"/>
        </w:rPr>
        <w:t>1. Os incentivos á contratación temporal por conta allea teñen por finalidade facilitar a empregabilidade e ocupabilidade das persoas participantes nos talleres duais de emprego, financiad</w:t>
      </w:r>
      <w:r>
        <w:rPr>
          <w:sz w:val="20"/>
          <w:szCs w:val="20"/>
          <w:lang w:val="gl-ES"/>
        </w:rPr>
        <w:t>os a través da convocatoria 2021</w:t>
      </w:r>
      <w:r w:rsidRPr="001E54C5">
        <w:rPr>
          <w:sz w:val="20"/>
          <w:szCs w:val="20"/>
          <w:lang w:val="gl-ES"/>
        </w:rPr>
        <w:t xml:space="preserve"> de axudas e subvencións a talleres duais de emprego, pola Dirección Xeral de Orientación e Promoción Laboral, pertencente á Consellería de Economía, Emprego e Industria da Xunta de Galicia, neste caso será para o alumnado do Obradoiro de Emprego </w:t>
      </w:r>
      <w:r>
        <w:rPr>
          <w:sz w:val="20"/>
          <w:szCs w:val="20"/>
          <w:lang w:val="gl-ES"/>
        </w:rPr>
        <w:t>BRAÑAS DO ILLÓ-RÍO SAMO III</w:t>
      </w:r>
      <w:r w:rsidRPr="001E54C5">
        <w:rPr>
          <w:sz w:val="20"/>
          <w:szCs w:val="20"/>
          <w:lang w:val="gl-ES"/>
        </w:rPr>
        <w:t>, que rematen o obradoiro co resultado de apto/a.</w:t>
      </w:r>
    </w:p>
    <w:p w14:paraId="51630025" w14:textId="77777777" w:rsidR="0039225D" w:rsidRPr="001E54C5" w:rsidRDefault="0039225D" w:rsidP="006F226B">
      <w:pPr>
        <w:jc w:val="both"/>
        <w:rPr>
          <w:sz w:val="20"/>
          <w:szCs w:val="20"/>
          <w:lang w:val="gl-ES"/>
        </w:rPr>
      </w:pPr>
    </w:p>
    <w:p w14:paraId="5E097AC9" w14:textId="77777777" w:rsidR="0039225D" w:rsidRPr="001E54C5" w:rsidRDefault="0039225D" w:rsidP="006F226B">
      <w:pPr>
        <w:jc w:val="both"/>
        <w:rPr>
          <w:sz w:val="20"/>
          <w:szCs w:val="20"/>
          <w:lang w:val="gl-ES"/>
        </w:rPr>
      </w:pPr>
      <w:smartTag w:uri="urn:schemas-microsoft-com:office:smarttags" w:element="metricconverter">
        <w:smartTagPr>
          <w:attr w:name="ProductID" w:val="2. A"/>
        </w:smartTagPr>
        <w:r w:rsidRPr="001E54C5">
          <w:rPr>
            <w:sz w:val="20"/>
            <w:szCs w:val="20"/>
            <w:lang w:val="gl-ES"/>
          </w:rPr>
          <w:t>2. A</w:t>
        </w:r>
      </w:smartTag>
      <w:r w:rsidRPr="001E54C5">
        <w:rPr>
          <w:sz w:val="20"/>
          <w:szCs w:val="20"/>
          <w:lang w:val="gl-ES"/>
        </w:rPr>
        <w:t xml:space="preserve"> contratación temporal terá unha duración mínima de 3 meses.</w:t>
      </w:r>
    </w:p>
    <w:p w14:paraId="2CB847B7" w14:textId="77777777" w:rsidR="0039225D" w:rsidRPr="001E54C5" w:rsidRDefault="0039225D" w:rsidP="006F226B">
      <w:pPr>
        <w:jc w:val="both"/>
        <w:rPr>
          <w:sz w:val="20"/>
          <w:szCs w:val="20"/>
          <w:lang w:val="gl-ES"/>
        </w:rPr>
      </w:pPr>
    </w:p>
    <w:p w14:paraId="34A3F107" w14:textId="77777777" w:rsidR="0039225D" w:rsidRPr="001E54C5" w:rsidRDefault="0039225D" w:rsidP="006F226B">
      <w:pPr>
        <w:jc w:val="both"/>
        <w:rPr>
          <w:sz w:val="20"/>
          <w:szCs w:val="20"/>
          <w:lang w:val="gl-ES"/>
        </w:rPr>
      </w:pPr>
      <w:smartTag w:uri="urn:schemas-microsoft-com:office:smarttags" w:element="metricconverter">
        <w:smartTagPr>
          <w:attr w:name="ProductID" w:val="3. A"/>
        </w:smartTagPr>
        <w:r w:rsidRPr="001E54C5">
          <w:rPr>
            <w:sz w:val="20"/>
            <w:szCs w:val="20"/>
            <w:lang w:val="gl-ES"/>
          </w:rPr>
          <w:t>3. A</w:t>
        </w:r>
      </w:smartTag>
      <w:r w:rsidRPr="001E54C5">
        <w:rPr>
          <w:sz w:val="20"/>
          <w:szCs w:val="20"/>
          <w:lang w:val="gl-ES"/>
        </w:rPr>
        <w:t xml:space="preserve"> xornada da contratación temporal será a tempo completo.</w:t>
      </w:r>
    </w:p>
    <w:p w14:paraId="10626034" w14:textId="77777777" w:rsidR="0039225D" w:rsidRPr="001E54C5" w:rsidRDefault="0039225D" w:rsidP="006F226B">
      <w:pPr>
        <w:jc w:val="both"/>
        <w:rPr>
          <w:sz w:val="20"/>
          <w:szCs w:val="20"/>
          <w:lang w:val="gl-ES"/>
        </w:rPr>
      </w:pPr>
    </w:p>
    <w:p w14:paraId="29116962" w14:textId="77777777" w:rsidR="0039225D" w:rsidRPr="001E54C5" w:rsidRDefault="0039225D" w:rsidP="006F226B">
      <w:pPr>
        <w:jc w:val="both"/>
        <w:rPr>
          <w:sz w:val="20"/>
          <w:szCs w:val="20"/>
          <w:lang w:val="gl-ES"/>
        </w:rPr>
      </w:pPr>
      <w:smartTag w:uri="urn:schemas-microsoft-com:office:smarttags" w:element="metricconverter">
        <w:smartTagPr>
          <w:attr w:name="ProductID" w:val="4. A"/>
        </w:smartTagPr>
        <w:r w:rsidRPr="001E54C5">
          <w:rPr>
            <w:sz w:val="20"/>
            <w:szCs w:val="20"/>
            <w:lang w:val="gl-ES"/>
          </w:rPr>
          <w:t>4. A</w:t>
        </w:r>
      </w:smartTag>
      <w:r w:rsidRPr="001E54C5">
        <w:rPr>
          <w:sz w:val="20"/>
          <w:szCs w:val="20"/>
          <w:lang w:val="gl-ES"/>
        </w:rPr>
        <w:t xml:space="preserve"> contratación laboral deberá comezar nos quince días seguintes á finalización do obradoiro dual de emprego </w:t>
      </w:r>
      <w:r>
        <w:rPr>
          <w:sz w:val="20"/>
          <w:szCs w:val="20"/>
          <w:lang w:val="gl-ES"/>
        </w:rPr>
        <w:t>BRAÑAS DO ILLÓ-RÍO SAMO III</w:t>
      </w:r>
      <w:r w:rsidRPr="001E54C5">
        <w:rPr>
          <w:sz w:val="20"/>
          <w:szCs w:val="20"/>
          <w:lang w:val="gl-ES"/>
        </w:rPr>
        <w:t xml:space="preserve">, sendo a data de finalización deste o </w:t>
      </w:r>
      <w:r>
        <w:rPr>
          <w:sz w:val="20"/>
          <w:szCs w:val="20"/>
          <w:lang w:val="gl-ES"/>
        </w:rPr>
        <w:t>14</w:t>
      </w:r>
      <w:r w:rsidRPr="001E54C5">
        <w:rPr>
          <w:sz w:val="20"/>
          <w:szCs w:val="20"/>
          <w:lang w:val="gl-ES"/>
        </w:rPr>
        <w:t>/0</w:t>
      </w:r>
      <w:r>
        <w:rPr>
          <w:sz w:val="20"/>
          <w:szCs w:val="20"/>
          <w:lang w:val="gl-ES"/>
        </w:rPr>
        <w:t>9/2021</w:t>
      </w:r>
      <w:r w:rsidRPr="001E54C5">
        <w:rPr>
          <w:sz w:val="20"/>
          <w:szCs w:val="20"/>
          <w:lang w:val="gl-ES"/>
        </w:rPr>
        <w:t>.</w:t>
      </w:r>
    </w:p>
    <w:p w14:paraId="1C049AD0" w14:textId="77777777" w:rsidR="0039225D" w:rsidRPr="001E54C5" w:rsidRDefault="0039225D" w:rsidP="006F226B">
      <w:pPr>
        <w:jc w:val="both"/>
        <w:rPr>
          <w:sz w:val="20"/>
          <w:szCs w:val="20"/>
          <w:lang w:val="gl-ES"/>
        </w:rPr>
      </w:pPr>
    </w:p>
    <w:p w14:paraId="77B3D89A" w14:textId="77777777" w:rsidR="0039225D" w:rsidRPr="001E54C5" w:rsidRDefault="0039225D" w:rsidP="006F226B">
      <w:pPr>
        <w:jc w:val="both"/>
        <w:rPr>
          <w:sz w:val="20"/>
          <w:szCs w:val="20"/>
          <w:lang w:val="gl-ES"/>
        </w:rPr>
      </w:pPr>
      <w:r w:rsidRPr="001E54C5">
        <w:rPr>
          <w:sz w:val="20"/>
          <w:szCs w:val="20"/>
          <w:lang w:val="gl-ES"/>
        </w:rPr>
        <w:t>Artigo 2. Entidades beneficiarias dos incentivos á contratación.</w:t>
      </w:r>
    </w:p>
    <w:p w14:paraId="4989913E" w14:textId="77777777" w:rsidR="0039225D" w:rsidRPr="001E54C5" w:rsidRDefault="0039225D" w:rsidP="006F226B">
      <w:pPr>
        <w:jc w:val="both"/>
        <w:rPr>
          <w:sz w:val="20"/>
          <w:szCs w:val="20"/>
          <w:lang w:val="gl-ES"/>
        </w:rPr>
      </w:pPr>
    </w:p>
    <w:p w14:paraId="3D95D6C2" w14:textId="77777777" w:rsidR="0039225D" w:rsidRPr="001E54C5" w:rsidRDefault="0039225D" w:rsidP="006F226B">
      <w:pPr>
        <w:jc w:val="both"/>
        <w:rPr>
          <w:sz w:val="20"/>
          <w:szCs w:val="20"/>
          <w:lang w:val="gl-ES"/>
        </w:rPr>
      </w:pPr>
      <w:r w:rsidRPr="001E54C5">
        <w:rPr>
          <w:sz w:val="20"/>
          <w:szCs w:val="20"/>
          <w:lang w:val="gl-ES"/>
        </w:rPr>
        <w:t>1. Poderán ser entidades beneficiarias dos incentivos á contratación as persoas empregadoras e as empresas, calquera que sexa a forma xurídica que adopten, incluídas as persoas autónomas, as sociedades civís e as comunidades de bens, aínda que carezan de personalidade xurídica, cuxa actividade estea directamente relacionada coa formación impartida nos talleres duais de emprego, é dicir, que a actividade estea relacionada coas especialidades de “</w:t>
      </w:r>
      <w:r>
        <w:rPr>
          <w:sz w:val="20"/>
          <w:szCs w:val="20"/>
          <w:lang w:val="gl-ES"/>
        </w:rPr>
        <w:t>Repoboacións forestais e tratamentos silvícolas</w:t>
      </w:r>
      <w:r w:rsidRPr="001E54C5">
        <w:rPr>
          <w:sz w:val="20"/>
          <w:szCs w:val="20"/>
          <w:lang w:val="gl-ES"/>
        </w:rPr>
        <w:t>”</w:t>
      </w:r>
      <w:r>
        <w:rPr>
          <w:sz w:val="20"/>
          <w:szCs w:val="20"/>
          <w:lang w:val="gl-ES"/>
        </w:rPr>
        <w:t xml:space="preserve"> (AGAR0208)</w:t>
      </w:r>
      <w:r w:rsidRPr="001E54C5">
        <w:rPr>
          <w:sz w:val="20"/>
          <w:szCs w:val="20"/>
          <w:lang w:val="gl-ES"/>
        </w:rPr>
        <w:t xml:space="preserve"> ou con “Actividades auxiliares en mellora e conservación de montes”</w:t>
      </w:r>
      <w:r>
        <w:rPr>
          <w:sz w:val="20"/>
          <w:szCs w:val="20"/>
          <w:lang w:val="gl-ES"/>
        </w:rPr>
        <w:t>(AGAR0309)</w:t>
      </w:r>
      <w:r w:rsidRPr="001E54C5">
        <w:rPr>
          <w:sz w:val="20"/>
          <w:szCs w:val="20"/>
          <w:lang w:val="gl-ES"/>
        </w:rPr>
        <w:t>, e que contraten traballadoras ou traballadores por conta allea para prestar servizos en centros de traballo radicados no ámbito territorial dos talleres duais de emprego. No caso de sociedades civís, comunidades de bens e unións temporais de empresas deberá facerse constar expresamente, tanto na solicitude como na resolución de concesión, os compromisos de execución asumidos por cada membro da agrupación, así como o importe de subvención que se vai aplicar para cada un deles, que terán igualmente a consideración de beneficiario. En calquera caso, deberán nomear unha persoa representante ou apoderada única da agrupación, con poder suficiente para cumprir as obrigacións que, como beneficiaria, lle correspondan á agrupación. No suposto de unións temporais de empresas, cada empresa que forme parte desta unión deberá reunir os requisitos esixidos para acceder ás axudas.</w:t>
      </w:r>
    </w:p>
    <w:p w14:paraId="385CA525" w14:textId="77777777" w:rsidR="0039225D" w:rsidRPr="001E54C5" w:rsidRDefault="0039225D" w:rsidP="006F226B">
      <w:pPr>
        <w:jc w:val="both"/>
        <w:rPr>
          <w:sz w:val="20"/>
          <w:szCs w:val="20"/>
          <w:lang w:val="gl-ES"/>
        </w:rPr>
      </w:pPr>
    </w:p>
    <w:p w14:paraId="55386005" w14:textId="77777777" w:rsidR="0039225D" w:rsidRPr="001E54C5" w:rsidRDefault="0039225D" w:rsidP="006F226B">
      <w:pPr>
        <w:jc w:val="both"/>
        <w:rPr>
          <w:sz w:val="20"/>
          <w:szCs w:val="20"/>
          <w:lang w:val="gl-ES"/>
        </w:rPr>
      </w:pPr>
      <w:r w:rsidRPr="001E54C5">
        <w:rPr>
          <w:sz w:val="20"/>
          <w:szCs w:val="20"/>
          <w:lang w:val="gl-ES"/>
        </w:rPr>
        <w:t>2. Non poderán ser entidades beneficiarias destas axudas as administracións públicas, as sociedades públicas, nin as entidades vinculadas ou dependentes de calquera delas.</w:t>
      </w:r>
    </w:p>
    <w:p w14:paraId="6EC88903" w14:textId="77777777" w:rsidR="0039225D" w:rsidRPr="001E54C5" w:rsidRDefault="0039225D" w:rsidP="006F226B">
      <w:pPr>
        <w:jc w:val="both"/>
        <w:rPr>
          <w:sz w:val="20"/>
          <w:szCs w:val="20"/>
          <w:lang w:val="gl-ES"/>
        </w:rPr>
      </w:pPr>
    </w:p>
    <w:p w14:paraId="1E3D3932" w14:textId="77777777" w:rsidR="0039225D" w:rsidRPr="001E54C5" w:rsidRDefault="0039225D" w:rsidP="006F226B">
      <w:pPr>
        <w:jc w:val="both"/>
        <w:rPr>
          <w:sz w:val="20"/>
          <w:szCs w:val="20"/>
          <w:lang w:val="gl-ES"/>
        </w:rPr>
      </w:pPr>
      <w:r w:rsidRPr="001E54C5">
        <w:rPr>
          <w:sz w:val="20"/>
          <w:szCs w:val="20"/>
          <w:lang w:val="gl-ES"/>
        </w:rPr>
        <w:t>3. Non poderán obter a condición de entidade beneficiaria das subvencións establecidas neste programa as persoas ou entidades nas que concorran algunha das circunstancias previstas no artigo 10 da Lei 9/2007, do 13 de xuño, de subvencións de Galicia:</w:t>
      </w:r>
    </w:p>
    <w:p w14:paraId="2DC7E571" w14:textId="77777777" w:rsidR="0039225D" w:rsidRPr="001E54C5" w:rsidRDefault="0039225D" w:rsidP="006F226B">
      <w:pPr>
        <w:jc w:val="both"/>
        <w:rPr>
          <w:sz w:val="20"/>
          <w:szCs w:val="20"/>
          <w:lang w:val="gl-ES"/>
        </w:rPr>
      </w:pPr>
    </w:p>
    <w:p w14:paraId="68B9F551" w14:textId="77777777" w:rsidR="0039225D" w:rsidRPr="001E54C5" w:rsidRDefault="0039225D" w:rsidP="006F226B">
      <w:pPr>
        <w:jc w:val="both"/>
        <w:rPr>
          <w:sz w:val="20"/>
          <w:szCs w:val="20"/>
          <w:lang w:val="gl-ES"/>
        </w:rPr>
      </w:pPr>
      <w:r w:rsidRPr="001E54C5">
        <w:rPr>
          <w:sz w:val="20"/>
          <w:szCs w:val="20"/>
          <w:lang w:val="gl-ES"/>
        </w:rPr>
        <w:t>a) Ser condenadas mediante sentenza firme á pena de perda da posibilidade de obter subvencións ou axudas públicas.</w:t>
      </w:r>
    </w:p>
    <w:p w14:paraId="41051964" w14:textId="77777777" w:rsidR="0039225D" w:rsidRPr="001E54C5" w:rsidRDefault="0039225D" w:rsidP="006F226B">
      <w:pPr>
        <w:jc w:val="both"/>
        <w:rPr>
          <w:sz w:val="20"/>
          <w:szCs w:val="20"/>
          <w:lang w:val="gl-ES"/>
        </w:rPr>
      </w:pPr>
    </w:p>
    <w:p w14:paraId="7BABD98E" w14:textId="77777777" w:rsidR="0039225D" w:rsidRPr="001E54C5" w:rsidRDefault="0039225D" w:rsidP="006F226B">
      <w:pPr>
        <w:jc w:val="both"/>
        <w:rPr>
          <w:sz w:val="20"/>
          <w:szCs w:val="20"/>
          <w:lang w:val="gl-ES"/>
        </w:rPr>
      </w:pPr>
      <w:r w:rsidRPr="001E54C5">
        <w:rPr>
          <w:sz w:val="20"/>
          <w:szCs w:val="20"/>
          <w:lang w:val="gl-ES"/>
        </w:rPr>
        <w:t>b) Solicitar a declaración de concurso, ser declaradas insolventes en calquera procedemento, atoparse declaradas en concurso salvo que en este adquirise eficacia un convenio, estar suxeitas a intervención xudicial ou ser inhabilitadas conforme á Lei concursal sen que conclúa o período de inhabilitación fixado na sentenza de cualificación do concurso.</w:t>
      </w:r>
    </w:p>
    <w:p w14:paraId="0AC620B0" w14:textId="77777777" w:rsidR="0039225D" w:rsidRPr="001E54C5" w:rsidRDefault="0039225D" w:rsidP="006F226B">
      <w:pPr>
        <w:jc w:val="both"/>
        <w:rPr>
          <w:sz w:val="20"/>
          <w:szCs w:val="20"/>
          <w:lang w:val="gl-ES"/>
        </w:rPr>
      </w:pPr>
    </w:p>
    <w:p w14:paraId="6DE0BC67" w14:textId="77777777" w:rsidR="0039225D" w:rsidRPr="001E54C5" w:rsidRDefault="0039225D" w:rsidP="006F226B">
      <w:pPr>
        <w:jc w:val="both"/>
        <w:rPr>
          <w:sz w:val="20"/>
          <w:szCs w:val="20"/>
          <w:lang w:val="gl-ES"/>
        </w:rPr>
      </w:pPr>
      <w:r w:rsidRPr="001E54C5">
        <w:rPr>
          <w:sz w:val="20"/>
          <w:szCs w:val="20"/>
          <w:lang w:val="gl-ES"/>
        </w:rPr>
        <w:t>c) Dar lugar, por causa da que fosen declaradas culpables, á resolución firme de calquera contrato subscrito coa Administración.</w:t>
      </w:r>
    </w:p>
    <w:p w14:paraId="61A8ABA9" w14:textId="77777777" w:rsidR="0039225D" w:rsidRPr="001E54C5" w:rsidRDefault="0039225D" w:rsidP="006F226B">
      <w:pPr>
        <w:jc w:val="both"/>
        <w:rPr>
          <w:sz w:val="20"/>
          <w:szCs w:val="20"/>
          <w:lang w:val="gl-ES"/>
        </w:rPr>
      </w:pPr>
    </w:p>
    <w:p w14:paraId="1ECE5022" w14:textId="77777777" w:rsidR="0039225D" w:rsidRPr="001E54C5" w:rsidRDefault="0039225D" w:rsidP="006F226B">
      <w:pPr>
        <w:jc w:val="both"/>
        <w:rPr>
          <w:sz w:val="20"/>
          <w:szCs w:val="20"/>
          <w:lang w:val="gl-ES"/>
        </w:rPr>
      </w:pPr>
      <w:r w:rsidRPr="001E54C5">
        <w:rPr>
          <w:sz w:val="20"/>
          <w:szCs w:val="20"/>
          <w:lang w:val="gl-ES"/>
        </w:rPr>
        <w:lastRenderedPageBreak/>
        <w:t>d) Estar incursa a persoa física, os administradores das sociedades mercantís ou aqueles que exerzan a representación legal doutras persoas xurídicas nalgún dos supostos de incompatibilidades que estableza a normativa vixente.</w:t>
      </w:r>
    </w:p>
    <w:p w14:paraId="6BE4E4BE" w14:textId="77777777" w:rsidR="0039225D" w:rsidRPr="001E54C5" w:rsidRDefault="0039225D" w:rsidP="006F226B">
      <w:pPr>
        <w:jc w:val="both"/>
        <w:rPr>
          <w:sz w:val="20"/>
          <w:szCs w:val="20"/>
          <w:lang w:val="gl-ES"/>
        </w:rPr>
      </w:pPr>
    </w:p>
    <w:p w14:paraId="4728364C" w14:textId="77777777" w:rsidR="0039225D" w:rsidRPr="001E54C5" w:rsidRDefault="0039225D" w:rsidP="006F226B">
      <w:pPr>
        <w:jc w:val="both"/>
        <w:rPr>
          <w:sz w:val="20"/>
          <w:szCs w:val="20"/>
          <w:lang w:val="gl-ES"/>
        </w:rPr>
      </w:pPr>
      <w:r w:rsidRPr="001E54C5">
        <w:rPr>
          <w:sz w:val="20"/>
          <w:szCs w:val="20"/>
          <w:lang w:val="gl-ES"/>
        </w:rPr>
        <w:t>e) Non estar ao corrente no cumprimento dos obrigacións tributarias ou fronte á Seguridade Social ou ter pendente de pago algunha outra débeda coa Administración pública da Comunidade Autónoma nos termos regulamentariamente establecidos.</w:t>
      </w:r>
    </w:p>
    <w:p w14:paraId="6CB7E363" w14:textId="77777777" w:rsidR="0039225D" w:rsidRPr="001E54C5" w:rsidRDefault="0039225D" w:rsidP="006F226B">
      <w:pPr>
        <w:jc w:val="both"/>
        <w:rPr>
          <w:sz w:val="20"/>
          <w:szCs w:val="20"/>
          <w:lang w:val="gl-ES"/>
        </w:rPr>
      </w:pPr>
    </w:p>
    <w:p w14:paraId="659B4EBD" w14:textId="77777777" w:rsidR="0039225D" w:rsidRPr="001E54C5" w:rsidRDefault="0039225D" w:rsidP="006F226B">
      <w:pPr>
        <w:jc w:val="both"/>
        <w:rPr>
          <w:sz w:val="20"/>
          <w:szCs w:val="20"/>
          <w:lang w:val="gl-ES"/>
        </w:rPr>
      </w:pPr>
      <w:r w:rsidRPr="001E54C5">
        <w:rPr>
          <w:sz w:val="20"/>
          <w:szCs w:val="20"/>
          <w:lang w:val="gl-ES"/>
        </w:rPr>
        <w:t>f) Ter a residencia fiscal nun país ou territorio cualificado regulamentariamente como paraíso fiscal.</w:t>
      </w:r>
    </w:p>
    <w:p w14:paraId="12289995" w14:textId="77777777" w:rsidR="0039225D" w:rsidRPr="001E54C5" w:rsidRDefault="0039225D" w:rsidP="006F226B">
      <w:pPr>
        <w:jc w:val="both"/>
        <w:rPr>
          <w:sz w:val="20"/>
          <w:szCs w:val="20"/>
          <w:lang w:val="gl-ES"/>
        </w:rPr>
      </w:pPr>
    </w:p>
    <w:p w14:paraId="3A989257" w14:textId="77777777" w:rsidR="0039225D" w:rsidRPr="001E54C5" w:rsidRDefault="0039225D" w:rsidP="006F226B">
      <w:pPr>
        <w:jc w:val="both"/>
        <w:rPr>
          <w:sz w:val="20"/>
          <w:szCs w:val="20"/>
          <w:lang w:val="gl-ES"/>
        </w:rPr>
      </w:pPr>
      <w:r w:rsidRPr="001E54C5">
        <w:rPr>
          <w:sz w:val="20"/>
          <w:szCs w:val="20"/>
          <w:lang w:val="gl-ES"/>
        </w:rPr>
        <w:t>g) Non estar ao corrente de pago de obrigacións por reintegro de subvencións nos termos regulamentariamente establecidos.</w:t>
      </w:r>
    </w:p>
    <w:p w14:paraId="0A32E9B4" w14:textId="77777777" w:rsidR="0039225D" w:rsidRPr="001E54C5" w:rsidRDefault="0039225D" w:rsidP="006F226B">
      <w:pPr>
        <w:jc w:val="both"/>
        <w:rPr>
          <w:sz w:val="20"/>
          <w:szCs w:val="20"/>
          <w:lang w:val="gl-ES"/>
        </w:rPr>
      </w:pPr>
    </w:p>
    <w:p w14:paraId="5E3C468D" w14:textId="77777777" w:rsidR="0039225D" w:rsidRPr="001E54C5" w:rsidRDefault="0039225D" w:rsidP="006F226B">
      <w:pPr>
        <w:jc w:val="both"/>
        <w:rPr>
          <w:sz w:val="20"/>
          <w:szCs w:val="20"/>
          <w:lang w:val="gl-ES"/>
        </w:rPr>
      </w:pPr>
      <w:r w:rsidRPr="001E54C5">
        <w:rPr>
          <w:sz w:val="20"/>
          <w:szCs w:val="20"/>
          <w:lang w:val="gl-ES"/>
        </w:rPr>
        <w:t>h) Ser sancionada, mediante resolución firme, coa perda da posibilidade de obter subvencións segundo a Lei 9/2007, do 13 de xuño, de subvencións de Galicia, ou a Lei xeral tributaria.</w:t>
      </w:r>
    </w:p>
    <w:p w14:paraId="496B76D9" w14:textId="77777777" w:rsidR="0039225D" w:rsidRPr="001E54C5" w:rsidRDefault="0039225D" w:rsidP="006F226B">
      <w:pPr>
        <w:jc w:val="both"/>
        <w:rPr>
          <w:sz w:val="20"/>
          <w:szCs w:val="20"/>
          <w:lang w:val="gl-ES"/>
        </w:rPr>
      </w:pPr>
    </w:p>
    <w:p w14:paraId="3ABB44B0" w14:textId="77777777" w:rsidR="0039225D" w:rsidRPr="001E54C5" w:rsidRDefault="0039225D" w:rsidP="006F226B">
      <w:pPr>
        <w:jc w:val="both"/>
        <w:rPr>
          <w:sz w:val="20"/>
          <w:szCs w:val="20"/>
          <w:lang w:val="gl-ES"/>
        </w:rPr>
      </w:pPr>
      <w:r w:rsidRPr="001E54C5">
        <w:rPr>
          <w:sz w:val="20"/>
          <w:szCs w:val="20"/>
          <w:lang w:val="gl-ES"/>
        </w:rPr>
        <w:t>i) Non poderán acceder á condición de entidade beneficiaria as agrupacións de persoas físicas ou xurídicas, públicas ou privadas sen personalidade, cando concorra algunha das prohibicións anteriores en calquera dos seus membros.</w:t>
      </w:r>
    </w:p>
    <w:p w14:paraId="3D46F652" w14:textId="77777777" w:rsidR="0039225D" w:rsidRPr="001E54C5" w:rsidRDefault="0039225D" w:rsidP="006F226B">
      <w:pPr>
        <w:jc w:val="both"/>
        <w:rPr>
          <w:sz w:val="20"/>
          <w:szCs w:val="20"/>
          <w:lang w:val="gl-ES"/>
        </w:rPr>
      </w:pPr>
    </w:p>
    <w:p w14:paraId="66646E38" w14:textId="77777777" w:rsidR="0039225D" w:rsidRPr="001E54C5" w:rsidRDefault="0039225D" w:rsidP="006F226B">
      <w:pPr>
        <w:jc w:val="both"/>
        <w:rPr>
          <w:sz w:val="20"/>
          <w:szCs w:val="20"/>
          <w:lang w:val="gl-ES"/>
        </w:rPr>
      </w:pPr>
      <w:r w:rsidRPr="001E54C5">
        <w:rPr>
          <w:sz w:val="20"/>
          <w:szCs w:val="20"/>
          <w:lang w:val="gl-ES"/>
        </w:rPr>
        <w:t>j) En ningún caso poderán obter a condición de entidade beneficiaria as asociacións incursas nas causas de prohibición previstas nos apartados 5 e 6 do artigo 4 da Lei orgánica 1/2002, do 22 de marzo, reguladora do dereito de asociación, nin as asociacións respecto das que se suspendeu o procedemento administrativo de inscrición por atoparse indicios racionais de ilicitude penal, en aplicación do disposto no artigo  30.4 da Lei orgánica 1/2002, mentres non recaia resolución xudicial firme en cuxa virtude poida practicarse a inscrición no correspondente rexistro.</w:t>
      </w:r>
    </w:p>
    <w:p w14:paraId="35E550A8" w14:textId="77777777" w:rsidR="0039225D" w:rsidRPr="001E54C5" w:rsidRDefault="0039225D" w:rsidP="006F226B">
      <w:pPr>
        <w:jc w:val="both"/>
        <w:rPr>
          <w:sz w:val="20"/>
          <w:szCs w:val="20"/>
          <w:lang w:val="gl-ES"/>
        </w:rPr>
      </w:pPr>
    </w:p>
    <w:p w14:paraId="39540F9A" w14:textId="77777777" w:rsidR="0039225D" w:rsidRPr="001E54C5" w:rsidRDefault="0039225D" w:rsidP="006F226B">
      <w:pPr>
        <w:jc w:val="both"/>
        <w:rPr>
          <w:sz w:val="20"/>
          <w:szCs w:val="20"/>
          <w:lang w:val="gl-ES"/>
        </w:rPr>
      </w:pPr>
      <w:r w:rsidRPr="001E54C5">
        <w:rPr>
          <w:sz w:val="20"/>
          <w:szCs w:val="20"/>
          <w:lang w:val="gl-ES"/>
        </w:rPr>
        <w:t>4. Non poderán obter a condición de entidade beneficiaria as entidades solicitantes que estean excluídos do acceso aos beneficios derivados da aplicación dos programas de emprego, conforme ao establecido no artigo 46 e 46 bis do texto refundido da Lei de infraccións e sancións na orde social, aprobado polo Real decreto lexislativo 5/2000, do 4 de agosto.</w:t>
      </w:r>
    </w:p>
    <w:p w14:paraId="68E7673A" w14:textId="77777777" w:rsidR="0039225D" w:rsidRPr="001E54C5" w:rsidRDefault="0039225D" w:rsidP="006F226B">
      <w:pPr>
        <w:jc w:val="both"/>
        <w:rPr>
          <w:sz w:val="20"/>
          <w:szCs w:val="20"/>
          <w:lang w:val="gl-ES"/>
        </w:rPr>
      </w:pPr>
    </w:p>
    <w:p w14:paraId="10700593" w14:textId="77777777" w:rsidR="0039225D" w:rsidRPr="001E54C5" w:rsidRDefault="0039225D" w:rsidP="006F226B">
      <w:pPr>
        <w:jc w:val="both"/>
        <w:rPr>
          <w:sz w:val="20"/>
          <w:szCs w:val="20"/>
          <w:lang w:val="gl-ES"/>
        </w:rPr>
      </w:pPr>
      <w:smartTag w:uri="urn:schemas-microsoft-com:office:smarttags" w:element="metricconverter">
        <w:smartTagPr>
          <w:attr w:name="ProductID" w:val="5. A"/>
        </w:smartTagPr>
        <w:r w:rsidRPr="001E54C5">
          <w:rPr>
            <w:sz w:val="20"/>
            <w:szCs w:val="20"/>
            <w:lang w:val="gl-ES"/>
          </w:rPr>
          <w:t>5. A</w:t>
        </w:r>
      </w:smartTag>
      <w:r w:rsidRPr="001E54C5">
        <w:rPr>
          <w:sz w:val="20"/>
          <w:szCs w:val="20"/>
          <w:lang w:val="gl-ES"/>
        </w:rPr>
        <w:t xml:space="preserve"> xustificación por parte das persoas ou entidades solicitantes de non estar incursas nas prohibicións contidas nos números 3 e 4 anteriores para obter a condición de beneficiario realizarase mediante declaración responsable.</w:t>
      </w:r>
    </w:p>
    <w:p w14:paraId="3492824A" w14:textId="77777777" w:rsidR="0039225D" w:rsidRPr="001E54C5" w:rsidRDefault="0039225D" w:rsidP="006F226B">
      <w:pPr>
        <w:jc w:val="both"/>
        <w:rPr>
          <w:sz w:val="20"/>
          <w:szCs w:val="20"/>
          <w:lang w:val="gl-ES"/>
        </w:rPr>
      </w:pPr>
    </w:p>
    <w:p w14:paraId="739D18F6" w14:textId="77777777" w:rsidR="0039225D" w:rsidRPr="001E54C5" w:rsidRDefault="0039225D" w:rsidP="006F226B">
      <w:pPr>
        <w:jc w:val="both"/>
        <w:rPr>
          <w:sz w:val="20"/>
          <w:szCs w:val="20"/>
          <w:lang w:val="gl-ES"/>
        </w:rPr>
      </w:pPr>
      <w:r w:rsidRPr="001E54C5">
        <w:rPr>
          <w:sz w:val="20"/>
          <w:szCs w:val="20"/>
          <w:lang w:val="gl-ES"/>
        </w:rPr>
        <w:t>Artigo 3. Financiamento</w:t>
      </w:r>
    </w:p>
    <w:p w14:paraId="6CD38B87" w14:textId="77777777" w:rsidR="0039225D" w:rsidRPr="001E54C5" w:rsidRDefault="0039225D" w:rsidP="006F226B">
      <w:pPr>
        <w:jc w:val="both"/>
        <w:rPr>
          <w:sz w:val="20"/>
          <w:szCs w:val="20"/>
          <w:lang w:val="gl-ES"/>
        </w:rPr>
      </w:pPr>
    </w:p>
    <w:p w14:paraId="0A9CA51E" w14:textId="77777777" w:rsidR="0039225D" w:rsidRPr="001E54C5" w:rsidRDefault="0039225D" w:rsidP="006F226B">
      <w:pPr>
        <w:jc w:val="both"/>
        <w:rPr>
          <w:sz w:val="20"/>
          <w:szCs w:val="20"/>
          <w:lang w:val="gl-ES"/>
        </w:rPr>
      </w:pPr>
      <w:r w:rsidRPr="001E54C5">
        <w:rPr>
          <w:sz w:val="20"/>
          <w:szCs w:val="20"/>
          <w:lang w:val="gl-ES"/>
        </w:rPr>
        <w:t xml:space="preserve">As subvencións obxecto desta convocatoria financiaranse cun crédito total de </w:t>
      </w:r>
      <w:r>
        <w:rPr>
          <w:sz w:val="20"/>
          <w:szCs w:val="20"/>
          <w:lang w:val="gl-ES"/>
        </w:rPr>
        <w:t>15</w:t>
      </w:r>
      <w:r w:rsidRPr="001E54C5">
        <w:rPr>
          <w:sz w:val="20"/>
          <w:szCs w:val="20"/>
          <w:lang w:val="gl-ES"/>
        </w:rPr>
        <w:t xml:space="preserve">.000€, con cargo á aplicación orzamentaria 241. 47000. do orzamento do Concello de </w:t>
      </w:r>
      <w:r>
        <w:rPr>
          <w:sz w:val="20"/>
          <w:szCs w:val="20"/>
          <w:lang w:val="gl-ES"/>
        </w:rPr>
        <w:t>Ordes</w:t>
      </w:r>
      <w:r w:rsidRPr="001E54C5">
        <w:rPr>
          <w:sz w:val="20"/>
          <w:szCs w:val="20"/>
          <w:lang w:val="gl-ES"/>
        </w:rPr>
        <w:t xml:space="preserve"> </w:t>
      </w:r>
    </w:p>
    <w:p w14:paraId="3677391B" w14:textId="77777777" w:rsidR="0039225D" w:rsidRPr="001E54C5" w:rsidRDefault="0039225D" w:rsidP="006F226B">
      <w:pPr>
        <w:jc w:val="both"/>
        <w:rPr>
          <w:sz w:val="20"/>
          <w:szCs w:val="20"/>
          <w:lang w:val="gl-ES"/>
        </w:rPr>
      </w:pPr>
    </w:p>
    <w:p w14:paraId="16D6860C" w14:textId="77777777" w:rsidR="0039225D" w:rsidRPr="001E54C5" w:rsidRDefault="0039225D" w:rsidP="006F226B">
      <w:pPr>
        <w:jc w:val="both"/>
        <w:rPr>
          <w:sz w:val="20"/>
          <w:szCs w:val="20"/>
          <w:lang w:val="gl-ES"/>
        </w:rPr>
      </w:pPr>
      <w:r w:rsidRPr="001E54C5">
        <w:rPr>
          <w:sz w:val="20"/>
          <w:szCs w:val="20"/>
          <w:lang w:val="gl-ES"/>
        </w:rPr>
        <w:t>Artigo 4. Número de contratos que se van subvencionar e contía dos incentivos.</w:t>
      </w:r>
    </w:p>
    <w:p w14:paraId="3EE1278B" w14:textId="77777777" w:rsidR="0039225D" w:rsidRPr="001E54C5" w:rsidRDefault="0039225D" w:rsidP="006F226B">
      <w:pPr>
        <w:jc w:val="both"/>
        <w:rPr>
          <w:sz w:val="20"/>
          <w:szCs w:val="20"/>
          <w:lang w:val="gl-ES"/>
        </w:rPr>
      </w:pPr>
    </w:p>
    <w:p w14:paraId="5EB6C747" w14:textId="77777777" w:rsidR="0039225D" w:rsidRDefault="0039225D" w:rsidP="006F226B">
      <w:pPr>
        <w:jc w:val="both"/>
        <w:rPr>
          <w:sz w:val="20"/>
          <w:szCs w:val="20"/>
          <w:lang w:val="gl-ES"/>
        </w:rPr>
      </w:pPr>
      <w:r w:rsidRPr="001E54C5">
        <w:rPr>
          <w:sz w:val="20"/>
          <w:szCs w:val="20"/>
          <w:lang w:val="gl-ES"/>
        </w:rPr>
        <w:t xml:space="preserve">1. O número máximo de contratos que se van subvencionar é de </w:t>
      </w:r>
      <w:r>
        <w:rPr>
          <w:sz w:val="20"/>
          <w:szCs w:val="20"/>
          <w:lang w:val="gl-ES"/>
        </w:rPr>
        <w:t>10</w:t>
      </w:r>
      <w:r w:rsidRPr="001E54C5">
        <w:rPr>
          <w:sz w:val="20"/>
          <w:szCs w:val="20"/>
          <w:lang w:val="gl-ES"/>
        </w:rPr>
        <w:t xml:space="preserve"> contratos.</w:t>
      </w:r>
    </w:p>
    <w:p w14:paraId="2507C915" w14:textId="77777777" w:rsidR="0039225D" w:rsidRPr="001E54C5" w:rsidRDefault="0039225D" w:rsidP="006F226B">
      <w:pPr>
        <w:jc w:val="both"/>
        <w:rPr>
          <w:sz w:val="20"/>
          <w:szCs w:val="20"/>
          <w:lang w:val="gl-ES"/>
        </w:rPr>
      </w:pPr>
    </w:p>
    <w:p w14:paraId="36B9FFC0" w14:textId="77777777" w:rsidR="0039225D" w:rsidRPr="001E54C5" w:rsidRDefault="0039225D" w:rsidP="006F226B">
      <w:pPr>
        <w:jc w:val="both"/>
        <w:rPr>
          <w:sz w:val="20"/>
          <w:szCs w:val="20"/>
          <w:lang w:val="gl-ES"/>
        </w:rPr>
      </w:pPr>
      <w:r w:rsidRPr="001E54C5">
        <w:rPr>
          <w:sz w:val="20"/>
          <w:szCs w:val="20"/>
          <w:lang w:val="gl-ES"/>
        </w:rPr>
        <w:t>2. Os contratos temporais incentivaranse cunha subvención fixa de 1.500 € por cada traballador/a, correspondente ao contrato mínimo de 3 meses a xornada completa.</w:t>
      </w:r>
    </w:p>
    <w:p w14:paraId="1895296A" w14:textId="77777777" w:rsidR="0039225D" w:rsidRPr="001E54C5" w:rsidRDefault="0039225D" w:rsidP="006F226B">
      <w:pPr>
        <w:jc w:val="both"/>
        <w:rPr>
          <w:sz w:val="20"/>
          <w:szCs w:val="20"/>
          <w:lang w:val="gl-ES"/>
        </w:rPr>
      </w:pPr>
    </w:p>
    <w:p w14:paraId="2D6297FB" w14:textId="77777777" w:rsidR="0039225D" w:rsidRPr="001E54C5" w:rsidRDefault="0039225D" w:rsidP="006F226B">
      <w:pPr>
        <w:jc w:val="both"/>
        <w:rPr>
          <w:sz w:val="20"/>
          <w:szCs w:val="20"/>
          <w:lang w:val="gl-ES"/>
        </w:rPr>
      </w:pPr>
      <w:r w:rsidRPr="001E54C5">
        <w:rPr>
          <w:sz w:val="20"/>
          <w:szCs w:val="20"/>
          <w:lang w:val="gl-ES"/>
        </w:rPr>
        <w:t>3. Os beneficios establecidos á contratación neste programa non poderán, en concorrencia con outras axudas públicas para a mesma finalidade, superar o 100 % do custo salarial das mensualidades obxecto de subvención.</w:t>
      </w:r>
    </w:p>
    <w:p w14:paraId="3A6D552C" w14:textId="77777777" w:rsidR="0039225D" w:rsidRPr="001E54C5" w:rsidRDefault="0039225D" w:rsidP="006F226B">
      <w:pPr>
        <w:jc w:val="both"/>
        <w:rPr>
          <w:sz w:val="20"/>
          <w:szCs w:val="20"/>
          <w:lang w:val="gl-ES"/>
        </w:rPr>
      </w:pPr>
    </w:p>
    <w:p w14:paraId="0F693C6C" w14:textId="77777777" w:rsidR="0039225D" w:rsidRPr="001E54C5" w:rsidRDefault="0039225D" w:rsidP="006F226B">
      <w:pPr>
        <w:jc w:val="both"/>
        <w:rPr>
          <w:sz w:val="20"/>
          <w:szCs w:val="20"/>
          <w:lang w:val="gl-ES"/>
        </w:rPr>
      </w:pPr>
      <w:r w:rsidRPr="001E54C5">
        <w:rPr>
          <w:sz w:val="20"/>
          <w:szCs w:val="20"/>
          <w:lang w:val="gl-ES"/>
        </w:rPr>
        <w:t>Artigo 5. Exclusións. Exclúense dos beneficios regulados neste programa:</w:t>
      </w:r>
    </w:p>
    <w:p w14:paraId="533FC0FE" w14:textId="77777777" w:rsidR="0039225D" w:rsidRPr="001E54C5" w:rsidRDefault="0039225D" w:rsidP="006F226B">
      <w:pPr>
        <w:jc w:val="both"/>
        <w:rPr>
          <w:sz w:val="20"/>
          <w:szCs w:val="20"/>
          <w:lang w:val="gl-ES"/>
        </w:rPr>
      </w:pPr>
    </w:p>
    <w:p w14:paraId="4FDBAE3C" w14:textId="77777777" w:rsidR="0039225D" w:rsidRPr="001E54C5" w:rsidRDefault="0039225D" w:rsidP="006F226B">
      <w:pPr>
        <w:jc w:val="both"/>
        <w:rPr>
          <w:sz w:val="20"/>
          <w:szCs w:val="20"/>
          <w:lang w:val="gl-ES"/>
        </w:rPr>
      </w:pPr>
      <w:r w:rsidRPr="001E54C5">
        <w:rPr>
          <w:sz w:val="20"/>
          <w:szCs w:val="20"/>
          <w:lang w:val="gl-ES"/>
        </w:rPr>
        <w:t xml:space="preserve">1. As relacións laborais de carácter especial previstas no artigo 2.1 do Real decreto lexislativo 2/2015, do 23 de outubro, polo que se aproba o texto refundido da Lei do Estatuto dos traballadores ou noutras </w:t>
      </w:r>
      <w:r w:rsidRPr="001E54C5">
        <w:rPr>
          <w:sz w:val="20"/>
          <w:szCs w:val="20"/>
          <w:lang w:val="gl-ES"/>
        </w:rPr>
        <w:lastRenderedPageBreak/>
        <w:t>disposicións legais, así como as contratacións de traballadores ou traballadoras para prestar servizos noutras empresas mediante contratos de posta a disposición.</w:t>
      </w:r>
    </w:p>
    <w:p w14:paraId="39B80518" w14:textId="77777777" w:rsidR="0039225D" w:rsidRPr="001E54C5" w:rsidRDefault="0039225D" w:rsidP="006F226B">
      <w:pPr>
        <w:jc w:val="both"/>
        <w:rPr>
          <w:sz w:val="20"/>
          <w:szCs w:val="20"/>
          <w:lang w:val="gl-ES"/>
        </w:rPr>
      </w:pPr>
    </w:p>
    <w:p w14:paraId="63A846A1" w14:textId="77777777" w:rsidR="0039225D" w:rsidRPr="001E54C5" w:rsidRDefault="0039225D" w:rsidP="006F226B">
      <w:pPr>
        <w:jc w:val="both"/>
        <w:rPr>
          <w:sz w:val="20"/>
          <w:szCs w:val="20"/>
          <w:lang w:val="gl-ES"/>
        </w:rPr>
      </w:pPr>
      <w:r w:rsidRPr="001E54C5">
        <w:rPr>
          <w:sz w:val="20"/>
          <w:szCs w:val="20"/>
          <w:lang w:val="gl-ES"/>
        </w:rPr>
        <w:t>2. Os contratos realizados co/a cónxuxe, as persoas ascendentes, as persoas descendentes e demais parentes, por consanguinidade ou afinidade, ata o segundo grao inclusive, da empresaria ou empresario ou das persoas que teñan cargos de dirección ou sexan membros dos órganos de administración das empresas que revistan a forma xurídica de sociedade, así como as que se produzan con estes últimos. Non será aplicable esta exclusión cando a persoa empregadora sexa unha persoa traballadora autónoma que contrate como persoa traballadora por conta allea aos fillos e fillas menores de 30 anos, tanto se conviven ou non con ela, ou cando se trate dunha persoa  traballadora autónoma sen persoas asalariadas e contrate a un só familiar menor de 45</w:t>
      </w:r>
      <w:r>
        <w:rPr>
          <w:sz w:val="20"/>
          <w:szCs w:val="20"/>
          <w:lang w:val="gl-ES"/>
        </w:rPr>
        <w:t xml:space="preserve"> </w:t>
      </w:r>
      <w:r w:rsidRPr="001E54C5">
        <w:rPr>
          <w:sz w:val="20"/>
          <w:szCs w:val="20"/>
          <w:lang w:val="gl-ES"/>
        </w:rPr>
        <w:t>anos que non conviva no seu fogar nin estea ao seu cargo.</w:t>
      </w:r>
    </w:p>
    <w:p w14:paraId="49AA7152" w14:textId="77777777" w:rsidR="0039225D" w:rsidRPr="001E54C5" w:rsidRDefault="0039225D" w:rsidP="006F226B">
      <w:pPr>
        <w:jc w:val="both"/>
        <w:rPr>
          <w:sz w:val="20"/>
          <w:szCs w:val="20"/>
          <w:lang w:val="gl-ES"/>
        </w:rPr>
      </w:pPr>
    </w:p>
    <w:p w14:paraId="2ACA20AC" w14:textId="77777777" w:rsidR="0039225D" w:rsidRPr="001E54C5" w:rsidRDefault="0039225D" w:rsidP="006F226B">
      <w:pPr>
        <w:jc w:val="both"/>
        <w:rPr>
          <w:sz w:val="20"/>
          <w:szCs w:val="20"/>
          <w:lang w:val="gl-ES"/>
        </w:rPr>
      </w:pPr>
      <w:r w:rsidRPr="001E54C5">
        <w:rPr>
          <w:sz w:val="20"/>
          <w:szCs w:val="20"/>
          <w:lang w:val="gl-ES"/>
        </w:rPr>
        <w:t>3. As contratacións realizadas con persoas traballadoras que nos 24 meses anteriores á data da contratación prestasen servizos na mesma empresa, segundo o establecido no artigo 2 do Regulamento (UE) 1407/2013 da Comisión, do 18 de decembro de 2013, mediante un contrato de carácter indefinido, ou nos últimos 3 meses mediante un contrato de carácter temporal ou mediante un contrato formativo, de substitución ou de substitución por anticipación da idade de xubilación. O disposto neste parágrafo será tamén de aplicación no suposto de vinculación laboral anterior do traballador ou da traballadora con empresas ás cales a persoa solicitante dos beneficios sucedese en virtude do establecido no artigo 44 do Real decreto lexislativo 2/2015, do 23 de outubro.</w:t>
      </w:r>
    </w:p>
    <w:p w14:paraId="27541DB5" w14:textId="77777777" w:rsidR="0039225D" w:rsidRPr="001E54C5" w:rsidRDefault="0039225D" w:rsidP="006F226B">
      <w:pPr>
        <w:jc w:val="both"/>
        <w:rPr>
          <w:sz w:val="20"/>
          <w:szCs w:val="20"/>
          <w:lang w:val="gl-ES"/>
        </w:rPr>
      </w:pPr>
    </w:p>
    <w:p w14:paraId="61047D92" w14:textId="77777777" w:rsidR="0039225D" w:rsidRPr="001E54C5" w:rsidRDefault="0039225D" w:rsidP="006F226B">
      <w:pPr>
        <w:jc w:val="both"/>
        <w:rPr>
          <w:sz w:val="20"/>
          <w:szCs w:val="20"/>
          <w:lang w:val="gl-ES"/>
        </w:rPr>
      </w:pPr>
      <w:r w:rsidRPr="001E54C5">
        <w:rPr>
          <w:sz w:val="20"/>
          <w:szCs w:val="20"/>
          <w:lang w:val="gl-ES"/>
        </w:rPr>
        <w:t>Artigo 6. Prazos e solicitudes.</w:t>
      </w:r>
    </w:p>
    <w:p w14:paraId="04523B8F" w14:textId="77777777" w:rsidR="0039225D" w:rsidRPr="001E54C5" w:rsidRDefault="0039225D" w:rsidP="006F226B">
      <w:pPr>
        <w:jc w:val="both"/>
        <w:rPr>
          <w:sz w:val="20"/>
          <w:szCs w:val="20"/>
          <w:lang w:val="gl-ES"/>
        </w:rPr>
      </w:pPr>
    </w:p>
    <w:p w14:paraId="61C3978B" w14:textId="77777777" w:rsidR="0039225D" w:rsidRPr="001E54C5" w:rsidRDefault="0039225D" w:rsidP="006F226B">
      <w:pPr>
        <w:jc w:val="both"/>
        <w:rPr>
          <w:sz w:val="20"/>
          <w:szCs w:val="20"/>
          <w:lang w:val="gl-ES"/>
        </w:rPr>
      </w:pPr>
      <w:r w:rsidRPr="001E54C5">
        <w:rPr>
          <w:sz w:val="20"/>
          <w:szCs w:val="20"/>
          <w:lang w:val="gl-ES"/>
        </w:rPr>
        <w:t xml:space="preserve">1. As solicitudes de axudas polas contratacións subvencionables deberán presentarse no rexistro xeral do Concello de </w:t>
      </w:r>
      <w:r>
        <w:rPr>
          <w:sz w:val="20"/>
          <w:szCs w:val="20"/>
          <w:lang w:val="gl-ES"/>
        </w:rPr>
        <w:t>Ordes</w:t>
      </w:r>
      <w:r w:rsidRPr="001E54C5">
        <w:rPr>
          <w:sz w:val="20"/>
          <w:szCs w:val="20"/>
          <w:lang w:val="gl-ES"/>
        </w:rPr>
        <w:t xml:space="preserve"> na forma que determina o artigo 16.4 da lei 39/2015, do 1 de outubro</w:t>
      </w:r>
      <w:r>
        <w:rPr>
          <w:sz w:val="20"/>
          <w:szCs w:val="20"/>
          <w:lang w:val="gl-ES"/>
        </w:rPr>
        <w:t>,</w:t>
      </w:r>
      <w:r w:rsidRPr="001E54C5">
        <w:rPr>
          <w:sz w:val="20"/>
          <w:szCs w:val="20"/>
          <w:lang w:val="gl-ES"/>
        </w:rPr>
        <w:t xml:space="preserve"> do Procedemento administrativo común da Administracións Públicas, no prazo dun mes a contar desde o día seguinte á publicación do extracto da convocatoria no boletín Oficial da Provincia da Coruña. Entenderase como último día de prazo o correspondente ao mesmo ordinal do día da publicación. Se este último día é inhábil, entenderase prorrogado ata o primeiro día hábil seguinte. Se no mes de vencemento non hai día equivalente ao inicial do cómputo entenderase que o prazo finaliza o último día do mes.</w:t>
      </w:r>
    </w:p>
    <w:p w14:paraId="27998AFC" w14:textId="77777777" w:rsidR="0039225D" w:rsidRPr="001E54C5" w:rsidRDefault="0039225D" w:rsidP="006F226B">
      <w:pPr>
        <w:jc w:val="both"/>
        <w:rPr>
          <w:sz w:val="20"/>
          <w:szCs w:val="20"/>
          <w:lang w:val="gl-ES"/>
        </w:rPr>
      </w:pPr>
    </w:p>
    <w:p w14:paraId="4875B712" w14:textId="77777777" w:rsidR="0039225D" w:rsidRPr="001E54C5" w:rsidRDefault="0039225D" w:rsidP="006F226B">
      <w:pPr>
        <w:jc w:val="both"/>
        <w:rPr>
          <w:sz w:val="20"/>
          <w:szCs w:val="20"/>
          <w:lang w:val="gl-ES"/>
        </w:rPr>
      </w:pPr>
      <w:r w:rsidRPr="001E54C5">
        <w:rPr>
          <w:sz w:val="20"/>
          <w:szCs w:val="20"/>
          <w:lang w:val="gl-ES"/>
        </w:rPr>
        <w:t>2. As solicitudes deberán presentarse no modelo normalizado que figura como anexo I, xunto coa seguinte documentación, orixinal ou copia compulsada ou cotexada:</w:t>
      </w:r>
    </w:p>
    <w:p w14:paraId="66FCF8FD" w14:textId="77777777" w:rsidR="0039225D" w:rsidRPr="001E54C5" w:rsidRDefault="0039225D" w:rsidP="006F226B">
      <w:pPr>
        <w:jc w:val="both"/>
        <w:rPr>
          <w:sz w:val="20"/>
          <w:szCs w:val="20"/>
          <w:lang w:val="gl-ES"/>
        </w:rPr>
      </w:pPr>
    </w:p>
    <w:p w14:paraId="11E8FEBE" w14:textId="77777777" w:rsidR="0039225D" w:rsidRPr="001E54C5" w:rsidRDefault="0039225D" w:rsidP="006F226B">
      <w:pPr>
        <w:jc w:val="both"/>
        <w:rPr>
          <w:sz w:val="20"/>
          <w:szCs w:val="20"/>
          <w:lang w:val="gl-ES"/>
        </w:rPr>
      </w:pPr>
      <w:r w:rsidRPr="001E54C5">
        <w:rPr>
          <w:sz w:val="20"/>
          <w:szCs w:val="20"/>
          <w:lang w:val="gl-ES"/>
        </w:rPr>
        <w:t>a. Copia do DNI, NIE ou NIF da empresa, e poder suficiente para actuar en nome da entidade.</w:t>
      </w:r>
    </w:p>
    <w:p w14:paraId="32818A07" w14:textId="77777777" w:rsidR="0039225D" w:rsidRPr="001E54C5" w:rsidRDefault="0039225D" w:rsidP="006F226B">
      <w:pPr>
        <w:jc w:val="both"/>
        <w:rPr>
          <w:sz w:val="20"/>
          <w:szCs w:val="20"/>
          <w:lang w:val="gl-ES"/>
        </w:rPr>
      </w:pPr>
      <w:r w:rsidRPr="001E54C5">
        <w:rPr>
          <w:sz w:val="20"/>
          <w:szCs w:val="20"/>
          <w:lang w:val="gl-ES"/>
        </w:rPr>
        <w:t>b. Declaración do persoal de todos os centros de traballo da empresa en Galicia no mes anterior ao mes de publicación da presente convocatoria, (incluída no anexo I).</w:t>
      </w:r>
    </w:p>
    <w:p w14:paraId="2E990191" w14:textId="77777777" w:rsidR="0039225D" w:rsidRPr="001E54C5" w:rsidRDefault="0039225D" w:rsidP="006F226B">
      <w:pPr>
        <w:jc w:val="both"/>
        <w:rPr>
          <w:sz w:val="20"/>
          <w:szCs w:val="20"/>
          <w:lang w:val="gl-ES"/>
        </w:rPr>
      </w:pPr>
      <w:r w:rsidRPr="001E54C5">
        <w:rPr>
          <w:sz w:val="20"/>
          <w:szCs w:val="20"/>
          <w:lang w:val="gl-ES"/>
        </w:rPr>
        <w:t>c. Declaración responsable de que posúe a capacidade administrativa, financeira e operativa para cumprir as condicións da axuda, (incluída no anexo I).</w:t>
      </w:r>
    </w:p>
    <w:p w14:paraId="3EDDD50B" w14:textId="77777777" w:rsidR="0039225D" w:rsidRPr="001E54C5" w:rsidRDefault="0039225D" w:rsidP="006F226B">
      <w:pPr>
        <w:jc w:val="both"/>
        <w:rPr>
          <w:sz w:val="20"/>
          <w:szCs w:val="20"/>
          <w:lang w:val="gl-ES"/>
        </w:rPr>
      </w:pPr>
    </w:p>
    <w:p w14:paraId="5F42D7C4" w14:textId="77777777" w:rsidR="0039225D" w:rsidRPr="001E54C5" w:rsidRDefault="0039225D" w:rsidP="006F226B">
      <w:pPr>
        <w:jc w:val="both"/>
        <w:rPr>
          <w:sz w:val="20"/>
          <w:szCs w:val="20"/>
          <w:lang w:val="gl-ES"/>
        </w:rPr>
      </w:pPr>
      <w:r w:rsidRPr="001E54C5">
        <w:rPr>
          <w:sz w:val="20"/>
          <w:szCs w:val="20"/>
          <w:lang w:val="gl-ES"/>
        </w:rPr>
        <w:t>Artigo 7. Xustificación e pagamento.</w:t>
      </w:r>
    </w:p>
    <w:p w14:paraId="225C7311" w14:textId="77777777" w:rsidR="0039225D" w:rsidRPr="001E54C5" w:rsidRDefault="0039225D" w:rsidP="006F226B">
      <w:pPr>
        <w:jc w:val="both"/>
        <w:rPr>
          <w:sz w:val="20"/>
          <w:szCs w:val="20"/>
          <w:lang w:val="gl-ES"/>
        </w:rPr>
      </w:pPr>
    </w:p>
    <w:p w14:paraId="4FB70620" w14:textId="77777777" w:rsidR="0039225D" w:rsidRPr="001E54C5" w:rsidRDefault="0039225D" w:rsidP="006F226B">
      <w:pPr>
        <w:jc w:val="both"/>
        <w:rPr>
          <w:sz w:val="20"/>
          <w:szCs w:val="20"/>
          <w:lang w:val="gl-ES"/>
        </w:rPr>
      </w:pPr>
      <w:r w:rsidRPr="001E54C5">
        <w:rPr>
          <w:sz w:val="20"/>
          <w:szCs w:val="20"/>
          <w:lang w:val="gl-ES"/>
        </w:rPr>
        <w:t>1.De non achegarse con anterioridade, o pagamento das subvencións quedará condicionado á presentación da documentación xustificativa para o pago no prazo, nos termos e no modo establecido na resolución de concesión. Excepcionalmente, e por causas debidamente xustificadas, o órgano concedente poderá outorgar unha ampliación do prazo establecido para a presentación da xustificación que non exceda da metade  deste. O acordo de ampliación deberá ser notificado ás persoas ou entidades beneficiarias. A documentación que se debe presentar é a seguinte:</w:t>
      </w:r>
    </w:p>
    <w:p w14:paraId="3B72E73F" w14:textId="77777777" w:rsidR="0039225D" w:rsidRPr="001E54C5" w:rsidRDefault="0039225D" w:rsidP="006F226B">
      <w:pPr>
        <w:jc w:val="both"/>
        <w:rPr>
          <w:sz w:val="20"/>
          <w:szCs w:val="20"/>
          <w:lang w:val="gl-ES"/>
        </w:rPr>
      </w:pPr>
    </w:p>
    <w:p w14:paraId="421E2BC3" w14:textId="77777777" w:rsidR="0039225D" w:rsidRPr="001E54C5" w:rsidRDefault="0039225D" w:rsidP="006F226B">
      <w:pPr>
        <w:jc w:val="both"/>
        <w:rPr>
          <w:sz w:val="20"/>
          <w:szCs w:val="20"/>
          <w:lang w:val="gl-ES"/>
        </w:rPr>
      </w:pPr>
      <w:r w:rsidRPr="001E54C5">
        <w:rPr>
          <w:sz w:val="20"/>
          <w:szCs w:val="20"/>
          <w:lang w:val="gl-ES"/>
        </w:rPr>
        <w:t>a) Declaración complementaria da presentada coa solicitude, do conxunto das axudas solicitadas, tanto as aprobadas ou concedidas como as pendentes de resolución, para a mesma finalidade das distintas administracións públicas competentes ou outros entes públicos ou, no seu caso, unha declaración de que non solicitou nin percibiu outras axudas ou subvencións, segundo o modelo do anexo.</w:t>
      </w:r>
    </w:p>
    <w:p w14:paraId="1A81A372" w14:textId="77777777" w:rsidR="0039225D" w:rsidRPr="001E54C5" w:rsidRDefault="0039225D" w:rsidP="006F226B">
      <w:pPr>
        <w:jc w:val="both"/>
        <w:rPr>
          <w:sz w:val="20"/>
          <w:szCs w:val="20"/>
          <w:lang w:val="gl-ES"/>
        </w:rPr>
      </w:pPr>
    </w:p>
    <w:p w14:paraId="7A680A74" w14:textId="77777777" w:rsidR="0039225D" w:rsidRPr="001E54C5" w:rsidRDefault="0039225D" w:rsidP="006F226B">
      <w:pPr>
        <w:jc w:val="both"/>
        <w:rPr>
          <w:sz w:val="20"/>
          <w:szCs w:val="20"/>
          <w:lang w:val="gl-ES"/>
        </w:rPr>
      </w:pPr>
      <w:r w:rsidRPr="001E54C5">
        <w:rPr>
          <w:sz w:val="20"/>
          <w:szCs w:val="20"/>
          <w:lang w:val="gl-ES"/>
        </w:rPr>
        <w:lastRenderedPageBreak/>
        <w:t>b) Copia dos contratos de traballo obxecto de subvención e alta e baixa na seguridade social (si o traballador segue prestando servizos na empresa pasados os tres meses, certificado da empresa nese sentido).</w:t>
      </w:r>
    </w:p>
    <w:p w14:paraId="0465ED45" w14:textId="77777777" w:rsidR="0039225D" w:rsidRPr="001E54C5" w:rsidRDefault="0039225D" w:rsidP="006F226B">
      <w:pPr>
        <w:jc w:val="both"/>
        <w:rPr>
          <w:sz w:val="20"/>
          <w:szCs w:val="20"/>
          <w:lang w:val="gl-ES"/>
        </w:rPr>
      </w:pPr>
    </w:p>
    <w:p w14:paraId="554C1D8C" w14:textId="77777777" w:rsidR="0039225D" w:rsidRPr="001E54C5" w:rsidRDefault="0039225D" w:rsidP="006F226B">
      <w:pPr>
        <w:jc w:val="both"/>
        <w:rPr>
          <w:sz w:val="20"/>
          <w:szCs w:val="20"/>
          <w:lang w:val="gl-ES"/>
        </w:rPr>
      </w:pPr>
      <w:r w:rsidRPr="001E54C5">
        <w:rPr>
          <w:sz w:val="20"/>
          <w:szCs w:val="20"/>
          <w:lang w:val="gl-ES"/>
        </w:rPr>
        <w:t>c) Declaración da empresa beneficiaria do incremento do emprego neto da empresa respecto ao mes anterior ao mes de realización da contratación pola que se solicita subvención.</w:t>
      </w:r>
    </w:p>
    <w:p w14:paraId="64166783" w14:textId="77777777" w:rsidR="0039225D" w:rsidRPr="001E54C5" w:rsidRDefault="0039225D" w:rsidP="006F226B">
      <w:pPr>
        <w:jc w:val="both"/>
        <w:rPr>
          <w:sz w:val="20"/>
          <w:szCs w:val="20"/>
          <w:lang w:val="gl-ES"/>
        </w:rPr>
      </w:pPr>
    </w:p>
    <w:p w14:paraId="4A8DFCC2" w14:textId="77777777" w:rsidR="0039225D" w:rsidRPr="001E54C5" w:rsidRDefault="0039225D" w:rsidP="006F226B">
      <w:pPr>
        <w:jc w:val="both"/>
        <w:rPr>
          <w:sz w:val="20"/>
          <w:szCs w:val="20"/>
          <w:lang w:val="gl-ES"/>
        </w:rPr>
      </w:pPr>
      <w:r w:rsidRPr="001E54C5">
        <w:rPr>
          <w:sz w:val="20"/>
          <w:szCs w:val="20"/>
          <w:lang w:val="gl-ES"/>
        </w:rPr>
        <w:t>d) Certificados da empresa beneficiaria de estar ao corrente no cumprimento das súas obrigacións tributarias e fronte á Seguridade Social e coa Administración pública da Comunidade Autónoma.</w:t>
      </w:r>
    </w:p>
    <w:p w14:paraId="44267518" w14:textId="77777777" w:rsidR="0039225D" w:rsidRPr="001E54C5" w:rsidRDefault="0039225D" w:rsidP="006F226B">
      <w:pPr>
        <w:jc w:val="both"/>
        <w:rPr>
          <w:sz w:val="20"/>
          <w:szCs w:val="20"/>
          <w:lang w:val="gl-ES"/>
        </w:rPr>
      </w:pPr>
    </w:p>
    <w:p w14:paraId="1266F2A9" w14:textId="77777777" w:rsidR="0039225D" w:rsidRPr="001E54C5" w:rsidRDefault="0039225D" w:rsidP="006F226B">
      <w:pPr>
        <w:jc w:val="both"/>
        <w:rPr>
          <w:sz w:val="20"/>
          <w:szCs w:val="20"/>
          <w:lang w:val="gl-ES"/>
        </w:rPr>
      </w:pPr>
      <w:r w:rsidRPr="001E54C5">
        <w:rPr>
          <w:sz w:val="20"/>
          <w:szCs w:val="20"/>
          <w:lang w:val="gl-ES"/>
        </w:rPr>
        <w:t>2. Non poderá realizarse o pago da subvención en tanto a entidade beneficiaria non estea ao corrente no cumprimento das súas obrigacións tributarias e fronte á Seguridade Social ou teña pendente de pago algunha outra débeda coa Administración pública da Comunidade Autónoma ou sexa debedora en virtude de resolución firme declarativa de orixe de reintegro.</w:t>
      </w:r>
    </w:p>
    <w:p w14:paraId="1278082D" w14:textId="77777777" w:rsidR="0039225D" w:rsidRPr="001E54C5" w:rsidRDefault="0039225D" w:rsidP="006F226B">
      <w:pPr>
        <w:jc w:val="both"/>
        <w:rPr>
          <w:sz w:val="20"/>
          <w:szCs w:val="20"/>
          <w:lang w:val="gl-ES"/>
        </w:rPr>
      </w:pPr>
    </w:p>
    <w:p w14:paraId="21DE6477" w14:textId="77777777" w:rsidR="0039225D" w:rsidRPr="001E54C5" w:rsidRDefault="0039225D" w:rsidP="006F226B">
      <w:pPr>
        <w:jc w:val="both"/>
        <w:rPr>
          <w:sz w:val="20"/>
          <w:szCs w:val="20"/>
          <w:lang w:val="gl-ES"/>
        </w:rPr>
      </w:pPr>
      <w:r w:rsidRPr="001E54C5">
        <w:rPr>
          <w:sz w:val="20"/>
          <w:szCs w:val="20"/>
          <w:lang w:val="gl-ES"/>
        </w:rPr>
        <w:t>Artigo 8. Obrigas das entidades beneficiarias.</w:t>
      </w:r>
    </w:p>
    <w:p w14:paraId="6BC0F2F5" w14:textId="77777777" w:rsidR="0039225D" w:rsidRPr="001E54C5" w:rsidRDefault="0039225D" w:rsidP="006F226B">
      <w:pPr>
        <w:jc w:val="both"/>
        <w:rPr>
          <w:sz w:val="20"/>
          <w:szCs w:val="20"/>
          <w:lang w:val="gl-ES"/>
        </w:rPr>
      </w:pPr>
    </w:p>
    <w:p w14:paraId="64359704" w14:textId="77777777" w:rsidR="0039225D" w:rsidRPr="001E54C5" w:rsidRDefault="0039225D" w:rsidP="006F226B">
      <w:pPr>
        <w:jc w:val="both"/>
        <w:rPr>
          <w:sz w:val="20"/>
          <w:szCs w:val="20"/>
          <w:lang w:val="gl-ES"/>
        </w:rPr>
      </w:pPr>
      <w:r w:rsidRPr="001E54C5">
        <w:rPr>
          <w:sz w:val="20"/>
          <w:szCs w:val="20"/>
          <w:lang w:val="gl-ES"/>
        </w:rPr>
        <w:t>1. Incorporar á persoa nun posto de traballo directamente relacionado coa formación recibida no taller dual de emprego (“</w:t>
      </w:r>
      <w:r>
        <w:rPr>
          <w:sz w:val="20"/>
          <w:szCs w:val="20"/>
          <w:lang w:val="gl-ES"/>
        </w:rPr>
        <w:t>Repoboacións forestais e tratamentos silvícolas</w:t>
      </w:r>
      <w:r w:rsidRPr="001E54C5">
        <w:rPr>
          <w:sz w:val="20"/>
          <w:szCs w:val="20"/>
          <w:lang w:val="gl-ES"/>
        </w:rPr>
        <w:t>” ou “Actividades auxiliares en mellora e conservación de montes”).</w:t>
      </w:r>
    </w:p>
    <w:p w14:paraId="76EF5196" w14:textId="77777777" w:rsidR="0039225D" w:rsidRPr="001E54C5" w:rsidRDefault="0039225D" w:rsidP="006F226B">
      <w:pPr>
        <w:jc w:val="both"/>
        <w:rPr>
          <w:sz w:val="20"/>
          <w:szCs w:val="20"/>
          <w:lang w:val="gl-ES"/>
        </w:rPr>
      </w:pPr>
    </w:p>
    <w:p w14:paraId="5619DF3A" w14:textId="77777777" w:rsidR="0039225D" w:rsidRPr="001E54C5" w:rsidRDefault="0039225D" w:rsidP="006F226B">
      <w:pPr>
        <w:jc w:val="both"/>
        <w:rPr>
          <w:sz w:val="20"/>
          <w:szCs w:val="20"/>
          <w:lang w:val="gl-ES"/>
        </w:rPr>
      </w:pPr>
      <w:r w:rsidRPr="001E54C5">
        <w:rPr>
          <w:sz w:val="20"/>
          <w:szCs w:val="20"/>
          <w:lang w:val="gl-ES"/>
        </w:rPr>
        <w:t>2. Manter no seu persoal á persoa contratada polo período de duración do contrato obxecto de subvención. No caso de extinción do contrato de traballo temporal polas causas previstas na normativa laboral vixente con anterioridade á finalización do período esixible, a empresa deberá comunicar esta circunstancia á entidade promotora dos talleres duais de emprego no prazo de sete días desde que se produza, para promover a súa substitución nas mesmas condicións, ofertando a cobertura do posto de traballo vacante a outras persoas participantes no taller, que non fosen contratadas previamente.</w:t>
      </w:r>
    </w:p>
    <w:p w14:paraId="3995981A" w14:textId="77777777" w:rsidR="0039225D" w:rsidRPr="001E54C5" w:rsidRDefault="0039225D" w:rsidP="006F226B">
      <w:pPr>
        <w:jc w:val="both"/>
        <w:rPr>
          <w:sz w:val="20"/>
          <w:szCs w:val="20"/>
          <w:lang w:val="gl-ES"/>
        </w:rPr>
      </w:pPr>
    </w:p>
    <w:p w14:paraId="3AF8E3BB" w14:textId="77777777" w:rsidR="0039225D" w:rsidRPr="001E54C5" w:rsidRDefault="0039225D" w:rsidP="006F226B">
      <w:pPr>
        <w:jc w:val="both"/>
        <w:rPr>
          <w:sz w:val="20"/>
          <w:szCs w:val="20"/>
          <w:lang w:val="gl-ES"/>
        </w:rPr>
      </w:pPr>
      <w:r w:rsidRPr="001E54C5">
        <w:rPr>
          <w:sz w:val="20"/>
          <w:szCs w:val="20"/>
          <w:lang w:val="gl-ES"/>
        </w:rPr>
        <w:t>3. Como consecuencia da contratación temporal pola que se solicita a subvención, ten que incrementarse o emprego neto da entidade solicitante no ámbito territorial de Galicia respecto ao mes anterior ao mes de realización da contratación pola que se  solicita a subvención. Para o cálculo do incremento do persoal non se computarán as persoas traballadoras cuxo contrato de traballo se extinga por causas obxectivas ou por despedimento disciplinario que non sexan declarados improcedentes, ou cuxas baixas se produciron por dimisión da persoa traballadora ou por morte, xubilación, incapacidade permanente total ou absoluta ou grande invalidez legalmente recoñecidas, ou por finalización do contrato.</w:t>
      </w:r>
    </w:p>
    <w:p w14:paraId="79453EF1" w14:textId="77777777" w:rsidR="0039225D" w:rsidRPr="001E54C5" w:rsidRDefault="0039225D" w:rsidP="006F226B">
      <w:pPr>
        <w:jc w:val="both"/>
        <w:rPr>
          <w:sz w:val="20"/>
          <w:szCs w:val="20"/>
          <w:lang w:val="gl-ES"/>
        </w:rPr>
      </w:pPr>
    </w:p>
    <w:p w14:paraId="708CA4B9" w14:textId="77777777" w:rsidR="0039225D" w:rsidRPr="001E54C5" w:rsidRDefault="0039225D" w:rsidP="006F226B">
      <w:pPr>
        <w:jc w:val="both"/>
        <w:rPr>
          <w:sz w:val="20"/>
          <w:szCs w:val="20"/>
          <w:lang w:val="gl-ES"/>
        </w:rPr>
      </w:pPr>
      <w:r w:rsidRPr="001E54C5">
        <w:rPr>
          <w:sz w:val="20"/>
          <w:szCs w:val="20"/>
          <w:lang w:val="gl-ES"/>
        </w:rPr>
        <w:t>4. As contratacións polas que se solicita subvención deberán formalizarse e comunicarse á oficina pública de emprego na forma regulamentariamente establecida.</w:t>
      </w:r>
    </w:p>
    <w:p w14:paraId="5E98531A" w14:textId="77777777" w:rsidR="0039225D" w:rsidRPr="001E54C5" w:rsidRDefault="0039225D" w:rsidP="006F226B">
      <w:pPr>
        <w:jc w:val="both"/>
        <w:rPr>
          <w:sz w:val="20"/>
          <w:szCs w:val="20"/>
          <w:lang w:val="gl-ES"/>
        </w:rPr>
      </w:pPr>
    </w:p>
    <w:p w14:paraId="14B8FD11" w14:textId="77777777" w:rsidR="0039225D" w:rsidRPr="001E54C5" w:rsidRDefault="0039225D" w:rsidP="006F226B">
      <w:pPr>
        <w:jc w:val="both"/>
        <w:rPr>
          <w:sz w:val="20"/>
          <w:szCs w:val="20"/>
          <w:lang w:val="gl-ES"/>
        </w:rPr>
      </w:pPr>
      <w:r w:rsidRPr="001E54C5">
        <w:rPr>
          <w:sz w:val="20"/>
          <w:szCs w:val="20"/>
          <w:lang w:val="gl-ES"/>
        </w:rPr>
        <w:t>5. Unha vez finalizado o período de cumprimento desta obrigación, corresponderalle á entidade promotora do taller dual de emprego levar a cabo a función de control das subvencións concedidas, así como a avaliación e seguimento deste programa.</w:t>
      </w:r>
    </w:p>
    <w:p w14:paraId="17D128E1" w14:textId="77777777" w:rsidR="0039225D" w:rsidRPr="001E54C5" w:rsidRDefault="0039225D" w:rsidP="006F226B">
      <w:pPr>
        <w:jc w:val="both"/>
        <w:rPr>
          <w:sz w:val="20"/>
          <w:szCs w:val="20"/>
          <w:lang w:val="gl-ES"/>
        </w:rPr>
      </w:pPr>
    </w:p>
    <w:p w14:paraId="4E19FFF4" w14:textId="77777777" w:rsidR="0039225D" w:rsidRPr="001E54C5" w:rsidRDefault="0039225D" w:rsidP="006F226B">
      <w:pPr>
        <w:jc w:val="both"/>
        <w:rPr>
          <w:sz w:val="20"/>
          <w:szCs w:val="20"/>
          <w:lang w:val="gl-ES"/>
        </w:rPr>
      </w:pPr>
      <w:r w:rsidRPr="001E54C5">
        <w:rPr>
          <w:sz w:val="20"/>
          <w:szCs w:val="20"/>
          <w:lang w:val="gl-ES"/>
        </w:rPr>
        <w:t>Artigo 9. Competencia.</w:t>
      </w:r>
    </w:p>
    <w:p w14:paraId="567D00AA" w14:textId="77777777" w:rsidR="0039225D" w:rsidRPr="001E54C5" w:rsidRDefault="0039225D" w:rsidP="006F226B">
      <w:pPr>
        <w:jc w:val="both"/>
        <w:rPr>
          <w:sz w:val="20"/>
          <w:szCs w:val="20"/>
          <w:lang w:val="gl-ES"/>
        </w:rPr>
      </w:pPr>
    </w:p>
    <w:p w14:paraId="148F6F79" w14:textId="77777777" w:rsidR="0039225D" w:rsidRPr="001E54C5" w:rsidRDefault="0039225D" w:rsidP="006F226B">
      <w:pPr>
        <w:jc w:val="both"/>
        <w:rPr>
          <w:sz w:val="20"/>
          <w:szCs w:val="20"/>
          <w:lang w:val="gl-ES"/>
        </w:rPr>
      </w:pPr>
      <w:r w:rsidRPr="001E54C5">
        <w:rPr>
          <w:sz w:val="20"/>
          <w:szCs w:val="20"/>
          <w:lang w:val="gl-ES"/>
        </w:rPr>
        <w:t>A competencia para resolver as solicitudes de axudas corresponderá ás persoas titulares da entidade promotora do taller dual de emprego.</w:t>
      </w:r>
    </w:p>
    <w:p w14:paraId="5DB43625" w14:textId="77777777" w:rsidR="0039225D" w:rsidRPr="001E54C5" w:rsidRDefault="0039225D" w:rsidP="006F226B">
      <w:pPr>
        <w:jc w:val="both"/>
        <w:rPr>
          <w:sz w:val="20"/>
          <w:szCs w:val="20"/>
          <w:lang w:val="gl-ES"/>
        </w:rPr>
      </w:pPr>
    </w:p>
    <w:p w14:paraId="658E0454" w14:textId="77777777" w:rsidR="0039225D" w:rsidRPr="001E54C5" w:rsidRDefault="0039225D" w:rsidP="006F226B">
      <w:pPr>
        <w:jc w:val="both"/>
        <w:rPr>
          <w:sz w:val="20"/>
          <w:szCs w:val="20"/>
          <w:lang w:val="gl-ES"/>
        </w:rPr>
      </w:pPr>
      <w:r w:rsidRPr="001E54C5">
        <w:rPr>
          <w:sz w:val="20"/>
          <w:szCs w:val="20"/>
          <w:lang w:val="gl-ES"/>
        </w:rPr>
        <w:t>Artigo 10. Procedemento de concesión, instrución e tramitación.</w:t>
      </w:r>
    </w:p>
    <w:p w14:paraId="1448F105" w14:textId="77777777" w:rsidR="0039225D" w:rsidRPr="001E54C5" w:rsidRDefault="0039225D" w:rsidP="006F226B">
      <w:pPr>
        <w:jc w:val="both"/>
        <w:rPr>
          <w:sz w:val="20"/>
          <w:szCs w:val="20"/>
          <w:lang w:val="gl-ES"/>
        </w:rPr>
      </w:pPr>
    </w:p>
    <w:p w14:paraId="4D5312E0" w14:textId="77777777" w:rsidR="0039225D" w:rsidRDefault="0039225D" w:rsidP="006F226B">
      <w:pPr>
        <w:jc w:val="both"/>
        <w:rPr>
          <w:sz w:val="20"/>
          <w:szCs w:val="20"/>
          <w:lang w:val="gl-ES"/>
        </w:rPr>
      </w:pPr>
      <w:r w:rsidRPr="001E54C5">
        <w:rPr>
          <w:sz w:val="20"/>
          <w:szCs w:val="20"/>
          <w:lang w:val="gl-ES"/>
        </w:rPr>
        <w:t>O procedemento de concesión das solicitudes presentadas ao amparo desta convocatoria non ten a consideración de concorrencia competitiva, dado que, de acordo coa finalidade e o obxecto do programa, non resulta necesario realizar a comparación e prelación das solicitudes presentadas nun único procedemento, senón que a concesión da axuda realízase pola comprobación da concorrencia nas empresas e nos empregadores dos requisitos establecidos, ata o esgotamento do crédito orzamentario.</w:t>
      </w:r>
    </w:p>
    <w:p w14:paraId="0707EED9" w14:textId="77777777" w:rsidR="0039225D" w:rsidRPr="00072320" w:rsidRDefault="0039225D" w:rsidP="006F226B">
      <w:pPr>
        <w:jc w:val="both"/>
        <w:rPr>
          <w:sz w:val="20"/>
          <w:szCs w:val="20"/>
          <w:lang w:val="gl-ES"/>
        </w:rPr>
      </w:pPr>
      <w:r w:rsidRPr="00072320">
        <w:rPr>
          <w:sz w:val="20"/>
          <w:szCs w:val="20"/>
          <w:lang w:val="gl-ES"/>
        </w:rPr>
        <w:lastRenderedPageBreak/>
        <w:t xml:space="preserve">Estes incentivos á contratación temporal por conta allea quedan sometidos ao réxime de axuda de mínimis, nos termos establecidos no Regulamento (UE) nº 1407/2013 da Comisión, do 18 de decembro de 2013, relativo á aplicación dos artigos 107 e 108 do Tratado de Funcionamento da Unión Europea ás axudas de mínimis (DOUE L352, do 24 de decembro de 2013). </w:t>
      </w:r>
      <w:r w:rsidRPr="0055752F">
        <w:rPr>
          <w:sz w:val="20"/>
          <w:szCs w:val="20"/>
          <w:lang w:val="gl-ES"/>
        </w:rPr>
        <w:t>Esta circunstancia farase constar expresamente na resolución de concesión.</w:t>
      </w:r>
    </w:p>
    <w:p w14:paraId="5662BBA5" w14:textId="77777777" w:rsidR="0039225D" w:rsidRPr="001E54C5" w:rsidRDefault="0039225D" w:rsidP="006F226B">
      <w:pPr>
        <w:jc w:val="both"/>
        <w:rPr>
          <w:sz w:val="20"/>
          <w:szCs w:val="20"/>
          <w:lang w:val="gl-ES"/>
        </w:rPr>
      </w:pPr>
    </w:p>
    <w:p w14:paraId="24C5875A" w14:textId="77777777" w:rsidR="0039225D" w:rsidRPr="001E54C5" w:rsidRDefault="0039225D" w:rsidP="006F226B">
      <w:pPr>
        <w:jc w:val="both"/>
        <w:rPr>
          <w:sz w:val="20"/>
          <w:szCs w:val="20"/>
          <w:lang w:val="gl-ES"/>
        </w:rPr>
      </w:pPr>
      <w:r w:rsidRPr="001E54C5">
        <w:rPr>
          <w:sz w:val="20"/>
          <w:szCs w:val="20"/>
          <w:lang w:val="gl-ES"/>
        </w:rPr>
        <w:t>Artigo 11. Resolución e recursos.</w:t>
      </w:r>
    </w:p>
    <w:p w14:paraId="48E65C70" w14:textId="77777777" w:rsidR="0039225D" w:rsidRPr="001E54C5" w:rsidRDefault="0039225D" w:rsidP="006F226B">
      <w:pPr>
        <w:jc w:val="both"/>
        <w:rPr>
          <w:sz w:val="20"/>
          <w:szCs w:val="20"/>
          <w:lang w:val="gl-ES"/>
        </w:rPr>
      </w:pPr>
    </w:p>
    <w:p w14:paraId="48751F3C" w14:textId="77777777" w:rsidR="0039225D" w:rsidRPr="001E54C5" w:rsidRDefault="0039225D" w:rsidP="006F226B">
      <w:pPr>
        <w:jc w:val="both"/>
        <w:rPr>
          <w:sz w:val="20"/>
          <w:szCs w:val="20"/>
          <w:lang w:val="gl-ES"/>
        </w:rPr>
      </w:pPr>
      <w:r w:rsidRPr="001E54C5">
        <w:rPr>
          <w:sz w:val="20"/>
          <w:szCs w:val="20"/>
          <w:lang w:val="gl-ES"/>
        </w:rPr>
        <w:t>1. As resolucións de concesión ou dene</w:t>
      </w:r>
      <w:r>
        <w:rPr>
          <w:sz w:val="20"/>
          <w:szCs w:val="20"/>
          <w:lang w:val="gl-ES"/>
        </w:rPr>
        <w:t>gación serán sempre motivadas. o</w:t>
      </w:r>
      <w:r w:rsidRPr="001E54C5">
        <w:rPr>
          <w:sz w:val="20"/>
          <w:szCs w:val="20"/>
          <w:lang w:val="gl-ES"/>
        </w:rPr>
        <w:t xml:space="preserve"> órgano resolutorio é a Xunta de Goberno Local do Concello de </w:t>
      </w:r>
      <w:r>
        <w:rPr>
          <w:sz w:val="20"/>
          <w:szCs w:val="20"/>
          <w:lang w:val="gl-ES"/>
        </w:rPr>
        <w:t>Ordes</w:t>
      </w:r>
      <w:r w:rsidRPr="001E54C5">
        <w:rPr>
          <w:sz w:val="20"/>
          <w:szCs w:val="20"/>
          <w:lang w:val="gl-ES"/>
        </w:rPr>
        <w:t>.</w:t>
      </w:r>
    </w:p>
    <w:p w14:paraId="503C25E0" w14:textId="77777777" w:rsidR="0039225D" w:rsidRPr="001E54C5" w:rsidRDefault="0039225D" w:rsidP="006F226B">
      <w:pPr>
        <w:jc w:val="both"/>
        <w:rPr>
          <w:sz w:val="20"/>
          <w:szCs w:val="20"/>
          <w:lang w:val="gl-ES"/>
        </w:rPr>
      </w:pPr>
    </w:p>
    <w:p w14:paraId="2E85DD7D" w14:textId="77777777" w:rsidR="0039225D" w:rsidRPr="001E54C5" w:rsidRDefault="0039225D" w:rsidP="006F226B">
      <w:pPr>
        <w:jc w:val="both"/>
        <w:rPr>
          <w:sz w:val="20"/>
          <w:szCs w:val="20"/>
          <w:lang w:val="gl-ES"/>
        </w:rPr>
      </w:pPr>
      <w:r w:rsidRPr="001E54C5">
        <w:rPr>
          <w:sz w:val="20"/>
          <w:szCs w:val="20"/>
          <w:lang w:val="gl-ES"/>
        </w:rPr>
        <w:t>2. O prazo para resolver e notificar é dous meses, que se computarán desde a data de entrada da solicitude no rexistro do órgano competente para a súa tramitación.</w:t>
      </w:r>
    </w:p>
    <w:p w14:paraId="608ED974" w14:textId="77777777" w:rsidR="0039225D" w:rsidRPr="001E54C5" w:rsidRDefault="0039225D" w:rsidP="006F226B">
      <w:pPr>
        <w:jc w:val="both"/>
        <w:rPr>
          <w:sz w:val="20"/>
          <w:szCs w:val="20"/>
          <w:lang w:val="gl-ES"/>
        </w:rPr>
      </w:pPr>
    </w:p>
    <w:p w14:paraId="63391732" w14:textId="77777777" w:rsidR="0039225D" w:rsidRPr="001E54C5" w:rsidRDefault="0039225D" w:rsidP="006F226B">
      <w:pPr>
        <w:jc w:val="both"/>
        <w:rPr>
          <w:sz w:val="20"/>
          <w:szCs w:val="20"/>
          <w:lang w:val="gl-ES"/>
        </w:rPr>
      </w:pPr>
      <w:r w:rsidRPr="001E54C5">
        <w:rPr>
          <w:sz w:val="20"/>
          <w:szCs w:val="20"/>
          <w:lang w:val="gl-ES"/>
        </w:rPr>
        <w:t>Transcorrido devandito prazo sen que se dite resolución expresa, entenderase desestimada a solicitude, de acordo co establecido no artigo 23.5 da Lei de subvencións de Galicia.</w:t>
      </w:r>
    </w:p>
    <w:p w14:paraId="203BD420" w14:textId="77777777" w:rsidR="0039225D" w:rsidRPr="001E54C5" w:rsidRDefault="0039225D" w:rsidP="006F226B">
      <w:pPr>
        <w:jc w:val="both"/>
        <w:rPr>
          <w:sz w:val="20"/>
          <w:szCs w:val="20"/>
          <w:lang w:val="gl-ES"/>
        </w:rPr>
      </w:pPr>
    </w:p>
    <w:p w14:paraId="324585E0" w14:textId="77777777" w:rsidR="0039225D" w:rsidRPr="001E54C5" w:rsidRDefault="0039225D" w:rsidP="006F226B">
      <w:pPr>
        <w:jc w:val="both"/>
        <w:rPr>
          <w:sz w:val="20"/>
          <w:szCs w:val="20"/>
          <w:lang w:val="gl-ES"/>
        </w:rPr>
      </w:pPr>
      <w:r w:rsidRPr="001E54C5">
        <w:rPr>
          <w:sz w:val="20"/>
          <w:szCs w:val="20"/>
          <w:lang w:val="gl-ES"/>
        </w:rPr>
        <w:t>3. Notificada a resolución polo órgano competente, as entidades propostas como beneficiarias dispoñerán dun prazo de dez días para a súa aceptación; transcorrido este, sen que se produza manifestación expresa, entenderase tacitamente aceptada.</w:t>
      </w:r>
    </w:p>
    <w:p w14:paraId="302DA955" w14:textId="77777777" w:rsidR="0039225D" w:rsidRPr="001E54C5" w:rsidRDefault="0039225D" w:rsidP="006F226B">
      <w:pPr>
        <w:jc w:val="both"/>
        <w:rPr>
          <w:sz w:val="20"/>
          <w:szCs w:val="20"/>
          <w:lang w:val="gl-ES"/>
        </w:rPr>
      </w:pPr>
    </w:p>
    <w:p w14:paraId="62C5FC3E" w14:textId="77777777" w:rsidR="0039225D" w:rsidRPr="001E54C5" w:rsidRDefault="0039225D" w:rsidP="006F226B">
      <w:pPr>
        <w:jc w:val="both"/>
        <w:rPr>
          <w:sz w:val="20"/>
          <w:szCs w:val="20"/>
          <w:lang w:val="gl-ES"/>
        </w:rPr>
      </w:pPr>
      <w:r w:rsidRPr="001E54C5">
        <w:rPr>
          <w:sz w:val="20"/>
          <w:szCs w:val="20"/>
          <w:lang w:val="gl-ES"/>
        </w:rPr>
        <w:t>4. As resolucións que se diten neste procedemento esgotan a vía administrativa e contra elas cabe interpoñer recurso contencioso-administrativo, no prazo de dous meses, ante o órgano competente da xurisdición contencioso-administrativa, de acordo co disposto na  Lei 29/1998, do 13 de xullo, reguladora da xurisdición contencioso-administrativa. Poderá formularse, con carácter potestativo, recurso de reposición, no prazo dun mes, ante o mesmo órgano que ditou a resolución impugnada, de conformidade coa Lei 39/2015, do 1 de outubro, do procedemento administrativo común das administracións públicas.</w:t>
      </w:r>
    </w:p>
    <w:p w14:paraId="606AB29C" w14:textId="77777777" w:rsidR="0039225D" w:rsidRPr="001E54C5" w:rsidRDefault="0039225D" w:rsidP="006F226B">
      <w:pPr>
        <w:jc w:val="both"/>
        <w:rPr>
          <w:sz w:val="20"/>
          <w:szCs w:val="20"/>
          <w:lang w:val="gl-ES"/>
        </w:rPr>
      </w:pPr>
    </w:p>
    <w:p w14:paraId="7852ED93" w14:textId="77777777" w:rsidR="0039225D" w:rsidRPr="001E54C5" w:rsidRDefault="0039225D" w:rsidP="006F226B">
      <w:pPr>
        <w:jc w:val="both"/>
        <w:rPr>
          <w:sz w:val="20"/>
          <w:szCs w:val="20"/>
          <w:lang w:val="gl-ES"/>
        </w:rPr>
      </w:pPr>
      <w:r w:rsidRPr="001E54C5">
        <w:rPr>
          <w:sz w:val="20"/>
          <w:szCs w:val="20"/>
          <w:lang w:val="gl-ES"/>
        </w:rPr>
        <w:t>Artigo 12. Incompatibilidades e concorrencia.</w:t>
      </w:r>
    </w:p>
    <w:p w14:paraId="2071179E" w14:textId="77777777" w:rsidR="0039225D" w:rsidRPr="001E54C5" w:rsidRDefault="0039225D" w:rsidP="006F226B">
      <w:pPr>
        <w:jc w:val="both"/>
        <w:rPr>
          <w:sz w:val="20"/>
          <w:szCs w:val="20"/>
          <w:lang w:val="gl-ES"/>
        </w:rPr>
      </w:pPr>
    </w:p>
    <w:p w14:paraId="2DA3BB93" w14:textId="77777777" w:rsidR="0039225D" w:rsidRPr="001E54C5" w:rsidRDefault="0039225D" w:rsidP="006F226B">
      <w:pPr>
        <w:jc w:val="both"/>
        <w:rPr>
          <w:sz w:val="20"/>
          <w:szCs w:val="20"/>
          <w:lang w:val="gl-ES"/>
        </w:rPr>
      </w:pPr>
      <w:r w:rsidRPr="001E54C5">
        <w:rPr>
          <w:sz w:val="20"/>
          <w:szCs w:val="20"/>
          <w:lang w:val="gl-ES"/>
        </w:rPr>
        <w:t xml:space="preserve">1. As axudas previstas neste programa para as contratacións por conta allea son incompatibles con outras que, polos mesmos conceptos, poidan outorgar as administracións públicas como medida de fomento de emprego. Con todo, serán compatibles, no seu caso, coas bonificacións ou reducións de cotizacións á Seguridade Social. </w:t>
      </w:r>
    </w:p>
    <w:p w14:paraId="7D5FD290" w14:textId="77777777" w:rsidR="0039225D" w:rsidRPr="001E54C5" w:rsidRDefault="0039225D" w:rsidP="006F226B">
      <w:pPr>
        <w:jc w:val="both"/>
        <w:rPr>
          <w:sz w:val="20"/>
          <w:szCs w:val="20"/>
          <w:lang w:val="gl-ES"/>
        </w:rPr>
      </w:pPr>
    </w:p>
    <w:p w14:paraId="601DC82F" w14:textId="77777777" w:rsidR="0039225D" w:rsidRPr="001E54C5" w:rsidRDefault="0039225D" w:rsidP="006F226B">
      <w:pPr>
        <w:jc w:val="both"/>
        <w:rPr>
          <w:sz w:val="20"/>
          <w:szCs w:val="20"/>
          <w:lang w:val="gl-ES"/>
        </w:rPr>
      </w:pPr>
      <w:r w:rsidRPr="001E54C5">
        <w:rPr>
          <w:sz w:val="20"/>
          <w:szCs w:val="20"/>
          <w:lang w:val="gl-ES"/>
        </w:rPr>
        <w:t>2. Os incentivos establecidos neste programa serán compatibles con calquera outra axuda para distinta finalidade da Unión Europea, doutras administracións públicas ou entes públicos ou privados pero, sen que en ningún caso, illadamente ou en concorrencia con outras poidan superar os límites establecidos pola Unión Europea e os que establece o artigo 17.3 da Lei 9/2007, do 13 de xuño, de subvencións de Galicia.</w:t>
      </w:r>
    </w:p>
    <w:p w14:paraId="7195A63C" w14:textId="77777777" w:rsidR="0039225D" w:rsidRPr="001E54C5" w:rsidRDefault="0039225D" w:rsidP="006F226B">
      <w:pPr>
        <w:jc w:val="both"/>
        <w:rPr>
          <w:sz w:val="20"/>
          <w:szCs w:val="20"/>
          <w:lang w:val="gl-ES"/>
        </w:rPr>
      </w:pPr>
    </w:p>
    <w:p w14:paraId="151752F8" w14:textId="77777777" w:rsidR="0039225D" w:rsidRPr="001E54C5" w:rsidRDefault="0039225D" w:rsidP="006F226B">
      <w:pPr>
        <w:jc w:val="both"/>
        <w:rPr>
          <w:sz w:val="20"/>
          <w:szCs w:val="20"/>
          <w:lang w:val="gl-ES"/>
        </w:rPr>
      </w:pPr>
      <w:r w:rsidRPr="001E54C5">
        <w:rPr>
          <w:sz w:val="20"/>
          <w:szCs w:val="20"/>
          <w:lang w:val="gl-ES"/>
        </w:rPr>
        <w:t>Artigo 13. Perda do dereito ao cobro da subvención e reintegro.</w:t>
      </w:r>
    </w:p>
    <w:p w14:paraId="3AD6C1A5" w14:textId="77777777" w:rsidR="0039225D" w:rsidRPr="001E54C5" w:rsidRDefault="0039225D" w:rsidP="006F226B">
      <w:pPr>
        <w:jc w:val="both"/>
        <w:rPr>
          <w:sz w:val="20"/>
          <w:szCs w:val="20"/>
          <w:lang w:val="gl-ES"/>
        </w:rPr>
      </w:pPr>
    </w:p>
    <w:p w14:paraId="5BCFB0B4" w14:textId="77777777" w:rsidR="0039225D" w:rsidRPr="001E54C5" w:rsidRDefault="0039225D" w:rsidP="006F226B">
      <w:pPr>
        <w:jc w:val="both"/>
        <w:rPr>
          <w:sz w:val="20"/>
          <w:szCs w:val="20"/>
          <w:lang w:val="gl-ES"/>
        </w:rPr>
      </w:pPr>
      <w:r w:rsidRPr="001E54C5">
        <w:rPr>
          <w:sz w:val="20"/>
          <w:szCs w:val="20"/>
          <w:lang w:val="gl-ES"/>
        </w:rPr>
        <w:t>1. Procederá a perda do dereito ao cobro da subvención, así como o reintegro total ou parcial das cantidades percibidas e a esixencia dos xuros de mora correspondentes desde o momento do pago da subvención ata a data en que se acorde a orixe do reintegro, nos casos previstos no artigo 33 da Lei 9/2007, do 13 de xuño, de subvencións de Galicia.</w:t>
      </w:r>
    </w:p>
    <w:p w14:paraId="49BADA75" w14:textId="77777777" w:rsidR="0039225D" w:rsidRPr="001E54C5" w:rsidRDefault="0039225D" w:rsidP="006F226B">
      <w:pPr>
        <w:jc w:val="both"/>
        <w:rPr>
          <w:sz w:val="20"/>
          <w:szCs w:val="20"/>
          <w:lang w:val="gl-ES"/>
        </w:rPr>
      </w:pPr>
    </w:p>
    <w:p w14:paraId="205B9804" w14:textId="77777777" w:rsidR="0039225D" w:rsidRPr="001E54C5" w:rsidRDefault="0039225D" w:rsidP="006F226B">
      <w:pPr>
        <w:jc w:val="both"/>
        <w:rPr>
          <w:sz w:val="20"/>
          <w:szCs w:val="20"/>
          <w:lang w:val="gl-ES"/>
        </w:rPr>
      </w:pPr>
      <w:r w:rsidRPr="001E54C5">
        <w:rPr>
          <w:sz w:val="20"/>
          <w:szCs w:val="20"/>
          <w:lang w:val="gl-ES"/>
        </w:rPr>
        <w:t>2. Os obrigacións de reintegro establecidas nesta orde, entenderanse sen prexuízo do establecido no Real decreto lexislativo 5/2000, do 4 de agosto, que aproba o texto refundido da Lei sobre infraccións e sancións na orde social.</w:t>
      </w:r>
    </w:p>
    <w:p w14:paraId="74E39F4D" w14:textId="77777777" w:rsidR="0039225D" w:rsidRPr="001E54C5" w:rsidRDefault="0039225D" w:rsidP="006F226B">
      <w:pPr>
        <w:jc w:val="both"/>
        <w:rPr>
          <w:sz w:val="20"/>
          <w:szCs w:val="20"/>
          <w:lang w:val="gl-ES"/>
        </w:rPr>
      </w:pPr>
    </w:p>
    <w:p w14:paraId="5B63429C" w14:textId="77777777" w:rsidR="0039225D" w:rsidRPr="001E54C5" w:rsidRDefault="0039225D" w:rsidP="006F226B">
      <w:pPr>
        <w:jc w:val="both"/>
        <w:rPr>
          <w:sz w:val="20"/>
          <w:szCs w:val="20"/>
          <w:lang w:val="gl-ES"/>
        </w:rPr>
      </w:pPr>
      <w:r w:rsidRPr="001E54C5">
        <w:rPr>
          <w:sz w:val="20"/>
          <w:szCs w:val="20"/>
          <w:lang w:val="gl-ES"/>
        </w:rPr>
        <w:t>3. Entenderase que se produce un incumprimento parcial e, por tanto, procederá o reintegro parcial dos incentivos cando a persoa traballadora subvencionada cese na súa relación laboral antes de que transcorra o período mínimo de subvención e a empresa non proceda a substituílo.</w:t>
      </w:r>
    </w:p>
    <w:p w14:paraId="09FF3B68" w14:textId="77777777" w:rsidR="0039225D" w:rsidRPr="001E54C5" w:rsidRDefault="0039225D" w:rsidP="006F226B">
      <w:pPr>
        <w:jc w:val="both"/>
        <w:rPr>
          <w:sz w:val="20"/>
          <w:szCs w:val="20"/>
          <w:lang w:val="gl-ES"/>
        </w:rPr>
      </w:pPr>
    </w:p>
    <w:p w14:paraId="1F96CB5E" w14:textId="77777777" w:rsidR="0039225D" w:rsidRDefault="0039225D" w:rsidP="006F226B">
      <w:pPr>
        <w:jc w:val="both"/>
        <w:rPr>
          <w:sz w:val="20"/>
          <w:szCs w:val="20"/>
          <w:lang w:val="gl-ES"/>
        </w:rPr>
      </w:pPr>
    </w:p>
    <w:p w14:paraId="77048CAB" w14:textId="77777777" w:rsidR="0039225D" w:rsidRPr="001E54C5" w:rsidRDefault="0039225D" w:rsidP="006F226B">
      <w:pPr>
        <w:jc w:val="both"/>
        <w:rPr>
          <w:sz w:val="20"/>
          <w:szCs w:val="20"/>
          <w:lang w:val="gl-ES"/>
        </w:rPr>
      </w:pPr>
      <w:r w:rsidRPr="001E54C5">
        <w:rPr>
          <w:sz w:val="20"/>
          <w:szCs w:val="20"/>
          <w:lang w:val="gl-ES"/>
        </w:rPr>
        <w:lastRenderedPageBreak/>
        <w:t>Artigo 14. Devolución voluntaria da subvención.</w:t>
      </w:r>
    </w:p>
    <w:p w14:paraId="04956CD1" w14:textId="77777777" w:rsidR="0039225D" w:rsidRPr="001E54C5" w:rsidRDefault="0039225D" w:rsidP="006F226B">
      <w:pPr>
        <w:jc w:val="both"/>
        <w:rPr>
          <w:sz w:val="20"/>
          <w:szCs w:val="20"/>
          <w:lang w:val="gl-ES"/>
        </w:rPr>
      </w:pPr>
    </w:p>
    <w:p w14:paraId="737C4898" w14:textId="77777777" w:rsidR="0039225D" w:rsidRPr="001E54C5" w:rsidRDefault="0039225D" w:rsidP="006F226B">
      <w:pPr>
        <w:jc w:val="both"/>
        <w:rPr>
          <w:sz w:val="20"/>
          <w:szCs w:val="20"/>
          <w:lang w:val="gl-ES"/>
        </w:rPr>
      </w:pPr>
      <w:r w:rsidRPr="001E54C5">
        <w:rPr>
          <w:sz w:val="20"/>
          <w:szCs w:val="20"/>
          <w:lang w:val="gl-ES"/>
        </w:rPr>
        <w:t xml:space="preserve">1. De acordo co establecido no artigo 64 do Regulamento da Lei 9/2007, do 13 de xuño, de subvencións de Galicia, aprobado polo Decreto 11/2009, do 8 de xaneiro, as entidades beneficiarias poderán realizar, sen o requirimento previo da Administración, a devolución total ou parcial da subvención concedida, mediante o seu ingreso na conta da entidade promotora do taller dual de emprego, en concepto de devolución voluntaria da subvención. </w:t>
      </w:r>
    </w:p>
    <w:p w14:paraId="01F9D1AE" w14:textId="77777777" w:rsidR="0039225D" w:rsidRPr="001E54C5" w:rsidRDefault="0039225D" w:rsidP="006F226B">
      <w:pPr>
        <w:jc w:val="both"/>
        <w:rPr>
          <w:sz w:val="20"/>
          <w:szCs w:val="20"/>
          <w:lang w:val="gl-ES"/>
        </w:rPr>
      </w:pPr>
    </w:p>
    <w:p w14:paraId="67EDA765" w14:textId="77777777" w:rsidR="0039225D" w:rsidRPr="001E54C5" w:rsidRDefault="0039225D" w:rsidP="006F226B">
      <w:pPr>
        <w:jc w:val="both"/>
        <w:rPr>
          <w:sz w:val="20"/>
          <w:szCs w:val="20"/>
          <w:lang w:val="gl-ES"/>
        </w:rPr>
      </w:pPr>
      <w:r w:rsidRPr="001E54C5">
        <w:rPr>
          <w:sz w:val="20"/>
          <w:szCs w:val="20"/>
          <w:lang w:val="gl-ES"/>
        </w:rPr>
        <w:t>2. En todo caso, a entidade beneficiaria deberá presentar ante o órgano concedente copia xustificativa da devolución voluntaria realizada, en que conste a data do ingreso, o seu importe, o número do expediente e denominación da subvención concedida.</w:t>
      </w:r>
    </w:p>
    <w:p w14:paraId="233BCDD3" w14:textId="77777777" w:rsidR="0039225D" w:rsidRPr="001E54C5" w:rsidRDefault="0039225D" w:rsidP="006F226B">
      <w:pPr>
        <w:jc w:val="both"/>
        <w:rPr>
          <w:sz w:val="20"/>
          <w:szCs w:val="20"/>
          <w:lang w:val="gl-ES"/>
        </w:rPr>
      </w:pPr>
    </w:p>
    <w:p w14:paraId="4853D2FF" w14:textId="77777777" w:rsidR="0039225D" w:rsidRPr="001E54C5" w:rsidRDefault="0039225D" w:rsidP="006F226B">
      <w:pPr>
        <w:jc w:val="both"/>
        <w:rPr>
          <w:sz w:val="20"/>
          <w:szCs w:val="20"/>
          <w:lang w:val="gl-ES"/>
        </w:rPr>
      </w:pPr>
      <w:r w:rsidRPr="001E54C5">
        <w:rPr>
          <w:sz w:val="20"/>
          <w:szCs w:val="20"/>
          <w:lang w:val="gl-ES"/>
        </w:rPr>
        <w:t>Artigo 15. Comprobación de datos.</w:t>
      </w:r>
    </w:p>
    <w:p w14:paraId="52D25515" w14:textId="77777777" w:rsidR="0039225D" w:rsidRPr="001E54C5" w:rsidRDefault="0039225D" w:rsidP="006F226B">
      <w:pPr>
        <w:jc w:val="both"/>
        <w:rPr>
          <w:sz w:val="20"/>
          <w:szCs w:val="20"/>
          <w:lang w:val="gl-ES"/>
        </w:rPr>
      </w:pPr>
    </w:p>
    <w:p w14:paraId="6A16D54D" w14:textId="77777777" w:rsidR="0039225D" w:rsidRPr="001E54C5" w:rsidRDefault="0039225D" w:rsidP="006F226B">
      <w:pPr>
        <w:jc w:val="both"/>
        <w:rPr>
          <w:sz w:val="20"/>
          <w:szCs w:val="20"/>
          <w:lang w:val="gl-ES"/>
        </w:rPr>
      </w:pPr>
      <w:r w:rsidRPr="001E54C5">
        <w:rPr>
          <w:sz w:val="20"/>
          <w:szCs w:val="20"/>
          <w:lang w:val="gl-ES"/>
        </w:rPr>
        <w:t>1. Para a tramitación deste procedemento consultaranse automaticamente os datos incluídos nos seguintes documentos elaborados polas administracións públicas:</w:t>
      </w:r>
    </w:p>
    <w:p w14:paraId="0901E08A" w14:textId="77777777" w:rsidR="0039225D" w:rsidRPr="001E54C5" w:rsidRDefault="0039225D" w:rsidP="006F226B">
      <w:pPr>
        <w:jc w:val="both"/>
        <w:rPr>
          <w:sz w:val="20"/>
          <w:szCs w:val="20"/>
          <w:lang w:val="gl-ES"/>
        </w:rPr>
      </w:pPr>
    </w:p>
    <w:p w14:paraId="280FC163" w14:textId="77777777" w:rsidR="0039225D" w:rsidRPr="001E54C5" w:rsidRDefault="0039225D" w:rsidP="006F226B">
      <w:pPr>
        <w:jc w:val="both"/>
        <w:rPr>
          <w:sz w:val="20"/>
          <w:szCs w:val="20"/>
          <w:lang w:val="gl-ES"/>
        </w:rPr>
      </w:pPr>
      <w:r w:rsidRPr="001E54C5">
        <w:rPr>
          <w:sz w:val="20"/>
          <w:szCs w:val="20"/>
          <w:lang w:val="gl-ES"/>
        </w:rPr>
        <w:t>- DNI/NIE da persoa que, en nome e representación da entidade, solicita a concesión da subvención.</w:t>
      </w:r>
    </w:p>
    <w:p w14:paraId="7F7AAFBA" w14:textId="77777777" w:rsidR="0039225D" w:rsidRPr="001E54C5" w:rsidRDefault="0039225D" w:rsidP="006F226B">
      <w:pPr>
        <w:jc w:val="both"/>
        <w:rPr>
          <w:sz w:val="20"/>
          <w:szCs w:val="20"/>
          <w:lang w:val="gl-ES"/>
        </w:rPr>
      </w:pPr>
      <w:r w:rsidRPr="001E54C5">
        <w:rPr>
          <w:sz w:val="20"/>
          <w:szCs w:val="20"/>
          <w:lang w:val="gl-ES"/>
        </w:rPr>
        <w:t>- NIF da entidade solicitante.</w:t>
      </w:r>
    </w:p>
    <w:p w14:paraId="20B47EB0" w14:textId="77777777" w:rsidR="0039225D" w:rsidRPr="001E54C5" w:rsidRDefault="0039225D" w:rsidP="006F226B">
      <w:pPr>
        <w:jc w:val="both"/>
        <w:rPr>
          <w:sz w:val="20"/>
          <w:szCs w:val="20"/>
          <w:lang w:val="gl-ES"/>
        </w:rPr>
      </w:pPr>
      <w:r w:rsidRPr="001E54C5">
        <w:rPr>
          <w:sz w:val="20"/>
          <w:szCs w:val="20"/>
          <w:lang w:val="gl-ES"/>
        </w:rPr>
        <w:t>- Certificado de estar ao corrente coa Axencia Tributaria.</w:t>
      </w:r>
    </w:p>
    <w:p w14:paraId="476CF330" w14:textId="77777777" w:rsidR="0039225D" w:rsidRPr="001E54C5" w:rsidRDefault="0039225D" w:rsidP="006F226B">
      <w:pPr>
        <w:jc w:val="both"/>
        <w:rPr>
          <w:sz w:val="20"/>
          <w:szCs w:val="20"/>
          <w:lang w:val="gl-ES"/>
        </w:rPr>
      </w:pPr>
      <w:r w:rsidRPr="001E54C5">
        <w:rPr>
          <w:sz w:val="20"/>
          <w:szCs w:val="20"/>
          <w:lang w:val="gl-ES"/>
        </w:rPr>
        <w:t>- Certificado de estar ao corrente coa Seguridade Social.</w:t>
      </w:r>
    </w:p>
    <w:p w14:paraId="39BA5CB1" w14:textId="77777777" w:rsidR="0039225D" w:rsidRPr="001E54C5" w:rsidRDefault="0039225D" w:rsidP="006F226B">
      <w:pPr>
        <w:jc w:val="both"/>
        <w:rPr>
          <w:sz w:val="20"/>
          <w:szCs w:val="20"/>
          <w:lang w:val="gl-ES"/>
        </w:rPr>
      </w:pPr>
      <w:r w:rsidRPr="001E54C5">
        <w:rPr>
          <w:sz w:val="20"/>
          <w:szCs w:val="20"/>
          <w:lang w:val="gl-ES"/>
        </w:rPr>
        <w:t>- Certificado de estar ao corrente coa Administración Pública da Comunidade Autónoma.</w:t>
      </w:r>
    </w:p>
    <w:p w14:paraId="3D82CD7D" w14:textId="77777777" w:rsidR="0039225D" w:rsidRPr="001E54C5" w:rsidRDefault="0039225D" w:rsidP="006F226B">
      <w:pPr>
        <w:jc w:val="both"/>
        <w:rPr>
          <w:sz w:val="20"/>
          <w:szCs w:val="20"/>
          <w:lang w:val="gl-ES"/>
        </w:rPr>
      </w:pPr>
      <w:r w:rsidRPr="001E54C5">
        <w:rPr>
          <w:sz w:val="20"/>
          <w:szCs w:val="20"/>
          <w:lang w:val="gl-ES"/>
        </w:rPr>
        <w:t>2. No caso de que as persoas interesadas se opoñan a esta consulta deberán indicalo no cadro correspondente, habilitado nos anexos de solicitude e xustificación, e achegar os ditos documentos.</w:t>
      </w:r>
    </w:p>
    <w:p w14:paraId="5E12106C" w14:textId="77777777" w:rsidR="0039225D" w:rsidRPr="001E54C5" w:rsidRDefault="0039225D" w:rsidP="006F226B">
      <w:pPr>
        <w:jc w:val="both"/>
        <w:rPr>
          <w:sz w:val="20"/>
          <w:szCs w:val="20"/>
          <w:lang w:val="gl-ES"/>
        </w:rPr>
      </w:pPr>
    </w:p>
    <w:p w14:paraId="760CDB2B" w14:textId="77777777" w:rsidR="0039225D" w:rsidRPr="001E54C5" w:rsidRDefault="0039225D" w:rsidP="006F226B">
      <w:pPr>
        <w:jc w:val="both"/>
        <w:rPr>
          <w:sz w:val="20"/>
          <w:szCs w:val="20"/>
          <w:lang w:val="gl-ES"/>
        </w:rPr>
      </w:pPr>
      <w:r w:rsidRPr="001E54C5">
        <w:rPr>
          <w:sz w:val="20"/>
          <w:szCs w:val="20"/>
          <w:lang w:val="gl-ES"/>
        </w:rPr>
        <w:t>3. Excepcionalmente, no caso de que algunha circunstancia imposibilite a obtención dos citados datos, poderase solicitar ás persoas interesadas a presentación dos documentos correspondentes.</w:t>
      </w:r>
    </w:p>
    <w:p w14:paraId="6640FBF3" w14:textId="77777777" w:rsidR="0039225D" w:rsidRPr="001E54C5" w:rsidRDefault="0039225D" w:rsidP="006F226B">
      <w:pPr>
        <w:jc w:val="both"/>
        <w:rPr>
          <w:sz w:val="20"/>
          <w:szCs w:val="20"/>
          <w:lang w:val="gl-ES"/>
        </w:rPr>
      </w:pPr>
    </w:p>
    <w:p w14:paraId="660E98E1" w14:textId="77777777" w:rsidR="0039225D" w:rsidRPr="001E54C5" w:rsidRDefault="0039225D" w:rsidP="006F226B">
      <w:pPr>
        <w:jc w:val="both"/>
        <w:rPr>
          <w:sz w:val="20"/>
          <w:szCs w:val="20"/>
          <w:lang w:val="gl-ES"/>
        </w:rPr>
      </w:pPr>
      <w:r w:rsidRPr="001E54C5">
        <w:rPr>
          <w:sz w:val="20"/>
          <w:szCs w:val="20"/>
          <w:lang w:val="gl-ES"/>
        </w:rPr>
        <w:t>Disposición adicional primeira.</w:t>
      </w:r>
    </w:p>
    <w:p w14:paraId="590BD664" w14:textId="77777777" w:rsidR="0039225D" w:rsidRPr="001E54C5" w:rsidRDefault="0039225D" w:rsidP="006F226B">
      <w:pPr>
        <w:jc w:val="both"/>
        <w:rPr>
          <w:sz w:val="20"/>
          <w:szCs w:val="20"/>
          <w:lang w:val="gl-ES"/>
        </w:rPr>
      </w:pPr>
    </w:p>
    <w:p w14:paraId="362C8E53" w14:textId="77777777" w:rsidR="0039225D" w:rsidRPr="001E54C5" w:rsidRDefault="0039225D" w:rsidP="006F226B">
      <w:pPr>
        <w:jc w:val="both"/>
        <w:rPr>
          <w:sz w:val="20"/>
          <w:szCs w:val="20"/>
          <w:lang w:val="gl-ES"/>
        </w:rPr>
      </w:pPr>
      <w:r w:rsidRPr="001E54C5">
        <w:rPr>
          <w:sz w:val="20"/>
          <w:szCs w:val="20"/>
          <w:lang w:val="gl-ES"/>
        </w:rPr>
        <w:t xml:space="preserve">As axudas a empresas que se poidan conceder ao abeiro da presente convocatoria, sométense ao réxime de </w:t>
      </w:r>
      <w:r w:rsidRPr="001E54C5">
        <w:rPr>
          <w:i/>
          <w:iCs/>
          <w:sz w:val="20"/>
          <w:szCs w:val="20"/>
          <w:lang w:val="gl-ES"/>
        </w:rPr>
        <w:t>minimis</w:t>
      </w:r>
      <w:r w:rsidRPr="001E54C5">
        <w:rPr>
          <w:sz w:val="20"/>
          <w:szCs w:val="20"/>
          <w:lang w:val="gl-ES"/>
        </w:rPr>
        <w:t xml:space="preserve">, nos termos establecidos no Regulamento (UE) núm. 1407/2013 da Comisión, do 18 de decembro de 2013, relativo á aplicación dos artigos 107 e 108 do Tratado de funcionamento da Unión Europea á axudas de </w:t>
      </w:r>
      <w:r w:rsidRPr="001E54C5">
        <w:rPr>
          <w:i/>
          <w:iCs/>
          <w:sz w:val="20"/>
          <w:szCs w:val="20"/>
          <w:lang w:val="gl-ES"/>
        </w:rPr>
        <w:t>minimis</w:t>
      </w:r>
      <w:r w:rsidRPr="001E54C5">
        <w:rPr>
          <w:sz w:val="20"/>
          <w:szCs w:val="20"/>
          <w:lang w:val="gl-ES"/>
        </w:rPr>
        <w:t xml:space="preserve"> (DOUE L352, do 24 de decembro de 2013).</w:t>
      </w:r>
    </w:p>
    <w:p w14:paraId="665CD161" w14:textId="77777777" w:rsidR="0039225D" w:rsidRPr="001E54C5" w:rsidRDefault="0039225D" w:rsidP="006F226B">
      <w:pPr>
        <w:jc w:val="both"/>
        <w:rPr>
          <w:sz w:val="20"/>
          <w:szCs w:val="20"/>
          <w:lang w:val="gl-ES"/>
        </w:rPr>
      </w:pPr>
    </w:p>
    <w:p w14:paraId="11D95E2B" w14:textId="77777777" w:rsidR="0039225D" w:rsidRPr="001E54C5" w:rsidRDefault="0039225D" w:rsidP="006F226B">
      <w:pPr>
        <w:jc w:val="both"/>
        <w:rPr>
          <w:sz w:val="20"/>
          <w:szCs w:val="20"/>
          <w:lang w:val="gl-ES"/>
        </w:rPr>
      </w:pPr>
      <w:r w:rsidRPr="001E54C5">
        <w:rPr>
          <w:sz w:val="20"/>
          <w:szCs w:val="20"/>
          <w:lang w:val="gl-ES"/>
        </w:rPr>
        <w:t>Disposición adicional segunda.</w:t>
      </w:r>
    </w:p>
    <w:p w14:paraId="5AFE489F" w14:textId="77777777" w:rsidR="0039225D" w:rsidRPr="001E54C5" w:rsidRDefault="0039225D" w:rsidP="006F226B">
      <w:pPr>
        <w:jc w:val="both"/>
        <w:rPr>
          <w:sz w:val="20"/>
          <w:szCs w:val="20"/>
          <w:lang w:val="gl-ES"/>
        </w:rPr>
      </w:pPr>
    </w:p>
    <w:p w14:paraId="6834F405" w14:textId="77777777" w:rsidR="0039225D" w:rsidRPr="001E54C5" w:rsidRDefault="0039225D" w:rsidP="006F226B">
      <w:pPr>
        <w:jc w:val="both"/>
        <w:rPr>
          <w:sz w:val="20"/>
          <w:szCs w:val="20"/>
          <w:lang w:val="gl-ES"/>
        </w:rPr>
      </w:pPr>
      <w:r w:rsidRPr="001E54C5">
        <w:rPr>
          <w:sz w:val="20"/>
          <w:szCs w:val="20"/>
          <w:lang w:val="gl-ES"/>
        </w:rPr>
        <w:t xml:space="preserve">Ao remate do Obradoiro de Emprego </w:t>
      </w:r>
      <w:r>
        <w:rPr>
          <w:sz w:val="20"/>
          <w:szCs w:val="20"/>
          <w:lang w:val="gl-ES"/>
        </w:rPr>
        <w:t>BRAÑAS DO ILLÓ-RÍO SAMO III</w:t>
      </w:r>
      <w:r w:rsidRPr="001E54C5">
        <w:rPr>
          <w:sz w:val="20"/>
          <w:szCs w:val="20"/>
          <w:lang w:val="gl-ES"/>
        </w:rPr>
        <w:t xml:space="preserve">, a dirección do obradoiro emitirá un informe no que se relacione ao alumnado traballador coa puntuación obtida durante a súa participación no mesmo, para desta maneira seguir este orde de prelación á hora de asignar os traballadores ás empresas. No caso de empate nas puntuacións e sexa necesario desempatar para asignar un traballador a unha empresa realizarase un sorteo público. </w:t>
      </w:r>
    </w:p>
    <w:p w14:paraId="5282521C" w14:textId="77777777" w:rsidR="0039225D" w:rsidRPr="001E54C5" w:rsidRDefault="0039225D" w:rsidP="006F226B">
      <w:pPr>
        <w:jc w:val="both"/>
        <w:rPr>
          <w:sz w:val="20"/>
          <w:szCs w:val="20"/>
          <w:lang w:val="gl-ES"/>
        </w:rPr>
      </w:pPr>
    </w:p>
    <w:p w14:paraId="6C94E465" w14:textId="77777777" w:rsidR="0039225D" w:rsidRPr="001E54C5" w:rsidRDefault="0039225D" w:rsidP="006F226B">
      <w:pPr>
        <w:jc w:val="both"/>
        <w:rPr>
          <w:sz w:val="20"/>
          <w:szCs w:val="20"/>
          <w:lang w:val="gl-ES"/>
        </w:rPr>
      </w:pPr>
    </w:p>
    <w:p w14:paraId="270AE9EF" w14:textId="77777777" w:rsidR="0039225D" w:rsidRPr="001E54C5" w:rsidRDefault="0039225D" w:rsidP="006F226B">
      <w:pPr>
        <w:jc w:val="both"/>
        <w:rPr>
          <w:sz w:val="20"/>
          <w:szCs w:val="20"/>
          <w:lang w:val="gl-ES"/>
        </w:rPr>
      </w:pPr>
    </w:p>
    <w:p w14:paraId="68BD3762" w14:textId="77777777" w:rsidR="0039225D" w:rsidRPr="001E54C5" w:rsidRDefault="0039225D" w:rsidP="006F226B">
      <w:pPr>
        <w:jc w:val="both"/>
        <w:rPr>
          <w:sz w:val="20"/>
          <w:szCs w:val="20"/>
          <w:lang w:val="gl-ES"/>
        </w:rPr>
      </w:pPr>
    </w:p>
    <w:p w14:paraId="3E02A855" w14:textId="77777777" w:rsidR="0039225D" w:rsidRPr="001E54C5" w:rsidRDefault="0039225D" w:rsidP="006F226B">
      <w:pPr>
        <w:jc w:val="both"/>
        <w:rPr>
          <w:sz w:val="20"/>
          <w:szCs w:val="20"/>
          <w:lang w:val="gl-ES"/>
        </w:rPr>
      </w:pPr>
    </w:p>
    <w:p w14:paraId="070096C8" w14:textId="77777777" w:rsidR="0039225D" w:rsidRPr="001E54C5" w:rsidRDefault="0039225D" w:rsidP="006F226B">
      <w:pPr>
        <w:jc w:val="both"/>
        <w:rPr>
          <w:sz w:val="20"/>
          <w:szCs w:val="20"/>
          <w:lang w:val="gl-ES"/>
        </w:rPr>
      </w:pPr>
    </w:p>
    <w:p w14:paraId="3CA5183A" w14:textId="77777777" w:rsidR="0039225D" w:rsidRPr="001E54C5" w:rsidRDefault="0039225D" w:rsidP="006F226B">
      <w:pPr>
        <w:jc w:val="both"/>
        <w:rPr>
          <w:sz w:val="20"/>
          <w:szCs w:val="20"/>
          <w:lang w:val="gl-ES"/>
        </w:rPr>
      </w:pPr>
    </w:p>
    <w:p w14:paraId="249F2AEF" w14:textId="77777777" w:rsidR="0039225D" w:rsidRPr="001E54C5" w:rsidRDefault="0039225D" w:rsidP="006F226B">
      <w:pPr>
        <w:jc w:val="both"/>
        <w:rPr>
          <w:sz w:val="20"/>
          <w:szCs w:val="20"/>
          <w:lang w:val="gl-ES"/>
        </w:rPr>
      </w:pPr>
    </w:p>
    <w:p w14:paraId="093EDFB4" w14:textId="77777777" w:rsidR="0039225D" w:rsidRPr="001E54C5" w:rsidRDefault="0039225D" w:rsidP="001E54C5">
      <w:pPr>
        <w:jc w:val="center"/>
        <w:rPr>
          <w:b/>
          <w:bCs/>
          <w:sz w:val="20"/>
          <w:szCs w:val="20"/>
          <w:lang w:val="gl-ES"/>
        </w:rPr>
      </w:pPr>
      <w:r w:rsidRPr="001E54C5">
        <w:rPr>
          <w:b/>
          <w:bCs/>
          <w:sz w:val="20"/>
          <w:szCs w:val="20"/>
          <w:lang w:val="gl-ES"/>
        </w:rPr>
        <w:t>ANEXO I</w:t>
      </w:r>
    </w:p>
    <w:p w14:paraId="4C18BDCD" w14:textId="77777777" w:rsidR="0039225D" w:rsidRPr="001E54C5" w:rsidRDefault="0039225D"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96"/>
        <w:gridCol w:w="1998"/>
      </w:tblGrid>
      <w:tr w:rsidR="0039225D" w:rsidRPr="001E54C5" w14:paraId="3ADD8F85" w14:textId="77777777" w:rsidTr="00E63A00">
        <w:tc>
          <w:tcPr>
            <w:tcW w:w="6629" w:type="dxa"/>
          </w:tcPr>
          <w:p w14:paraId="6C365143" w14:textId="77777777" w:rsidR="0039225D" w:rsidRPr="00E63A00" w:rsidRDefault="0039225D" w:rsidP="00E63A00">
            <w:pPr>
              <w:jc w:val="both"/>
              <w:rPr>
                <w:sz w:val="20"/>
                <w:szCs w:val="20"/>
                <w:lang w:val="gl-ES"/>
              </w:rPr>
            </w:pPr>
            <w:r w:rsidRPr="00E63A00">
              <w:rPr>
                <w:sz w:val="20"/>
                <w:szCs w:val="20"/>
                <w:lang w:val="gl-ES"/>
              </w:rPr>
              <w:t>INCENTIVOS Á CONTRATACIÓN TEMPORAL POR CONTA ALLEA DO ALUMNADO DO OBRADOIRO DE EMPREGO BRAÑAS DO ILLÓ-RÍO SAMO</w:t>
            </w:r>
            <w:r>
              <w:rPr>
                <w:sz w:val="20"/>
                <w:szCs w:val="20"/>
                <w:lang w:val="gl-ES"/>
              </w:rPr>
              <w:t xml:space="preserve"> III</w:t>
            </w:r>
          </w:p>
        </w:tc>
        <w:tc>
          <w:tcPr>
            <w:tcW w:w="2015" w:type="dxa"/>
          </w:tcPr>
          <w:p w14:paraId="7AD877D7" w14:textId="77777777" w:rsidR="0039225D" w:rsidRPr="00E63A00" w:rsidRDefault="0039225D" w:rsidP="00E63A00">
            <w:pPr>
              <w:jc w:val="both"/>
              <w:rPr>
                <w:sz w:val="20"/>
                <w:szCs w:val="20"/>
                <w:lang w:val="gl-ES"/>
              </w:rPr>
            </w:pPr>
          </w:p>
          <w:p w14:paraId="5D7A60B9" w14:textId="77777777" w:rsidR="0039225D" w:rsidRPr="00E63A00" w:rsidRDefault="0039225D" w:rsidP="00E63A00">
            <w:pPr>
              <w:jc w:val="both"/>
              <w:rPr>
                <w:sz w:val="20"/>
                <w:szCs w:val="20"/>
                <w:lang w:val="gl-ES"/>
              </w:rPr>
            </w:pPr>
            <w:r w:rsidRPr="00E63A00">
              <w:rPr>
                <w:sz w:val="20"/>
                <w:szCs w:val="20"/>
                <w:lang w:val="gl-ES"/>
              </w:rPr>
              <w:t>SOLICITUDE</w:t>
            </w:r>
          </w:p>
        </w:tc>
      </w:tr>
    </w:tbl>
    <w:p w14:paraId="60D7B3E3" w14:textId="77777777" w:rsidR="0039225D" w:rsidRPr="001E54C5" w:rsidRDefault="0039225D" w:rsidP="006F226B">
      <w:pPr>
        <w:jc w:val="both"/>
        <w:rPr>
          <w:sz w:val="20"/>
          <w:szCs w:val="20"/>
          <w:lang w:val="gl-ES"/>
        </w:rPr>
      </w:pPr>
    </w:p>
    <w:p w14:paraId="4E1CEBBF" w14:textId="77777777" w:rsidR="0039225D" w:rsidRPr="000C127E" w:rsidRDefault="0039225D" w:rsidP="006F226B">
      <w:pPr>
        <w:jc w:val="both"/>
        <w:rPr>
          <w:b/>
          <w:bCs/>
          <w:sz w:val="20"/>
          <w:szCs w:val="20"/>
          <w:lang w:val="gl-ES"/>
        </w:rPr>
      </w:pPr>
      <w:r w:rsidRPr="000C127E">
        <w:rPr>
          <w:b/>
          <w:bCs/>
          <w:sz w:val="20"/>
          <w:szCs w:val="20"/>
          <w:lang w:val="gl-ES"/>
        </w:rPr>
        <w:lastRenderedPageBreak/>
        <w:t>DATOS DA ENTIDADE SOLICITANTE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1874"/>
        <w:gridCol w:w="829"/>
        <w:gridCol w:w="2956"/>
      </w:tblGrid>
      <w:tr w:rsidR="0039225D" w:rsidRPr="001E54C5" w14:paraId="32CF9790" w14:textId="77777777" w:rsidTr="00E63A00">
        <w:tc>
          <w:tcPr>
            <w:tcW w:w="5637" w:type="dxa"/>
            <w:gridSpan w:val="3"/>
          </w:tcPr>
          <w:p w14:paraId="468CE7E3" w14:textId="77777777" w:rsidR="0039225D" w:rsidRPr="00E63A00" w:rsidRDefault="0039225D" w:rsidP="00E63A00">
            <w:pPr>
              <w:jc w:val="both"/>
              <w:rPr>
                <w:sz w:val="20"/>
                <w:szCs w:val="20"/>
                <w:lang w:val="gl-ES"/>
              </w:rPr>
            </w:pPr>
            <w:r w:rsidRPr="00E63A00">
              <w:rPr>
                <w:sz w:val="20"/>
                <w:szCs w:val="20"/>
                <w:lang w:val="gl-ES"/>
              </w:rPr>
              <w:t>RAZÓN SOCIAL</w:t>
            </w:r>
          </w:p>
        </w:tc>
        <w:tc>
          <w:tcPr>
            <w:tcW w:w="3007" w:type="dxa"/>
          </w:tcPr>
          <w:p w14:paraId="26A8BFB7" w14:textId="77777777" w:rsidR="0039225D" w:rsidRPr="00E63A00" w:rsidRDefault="0039225D" w:rsidP="00E63A00">
            <w:pPr>
              <w:jc w:val="both"/>
              <w:rPr>
                <w:sz w:val="20"/>
                <w:szCs w:val="20"/>
                <w:lang w:val="gl-ES"/>
              </w:rPr>
            </w:pPr>
            <w:r w:rsidRPr="00E63A00">
              <w:rPr>
                <w:sz w:val="20"/>
                <w:szCs w:val="20"/>
                <w:lang w:val="gl-ES"/>
              </w:rPr>
              <w:t>NIF</w:t>
            </w:r>
          </w:p>
        </w:tc>
      </w:tr>
      <w:tr w:rsidR="0039225D" w:rsidRPr="001E54C5" w14:paraId="69735A25" w14:textId="77777777" w:rsidTr="00E63A00">
        <w:tc>
          <w:tcPr>
            <w:tcW w:w="5637" w:type="dxa"/>
            <w:gridSpan w:val="3"/>
          </w:tcPr>
          <w:p w14:paraId="60F63F1C" w14:textId="77777777" w:rsidR="0039225D" w:rsidRPr="00E63A00" w:rsidRDefault="0039225D" w:rsidP="00E63A00">
            <w:pPr>
              <w:jc w:val="both"/>
              <w:rPr>
                <w:sz w:val="20"/>
                <w:szCs w:val="20"/>
                <w:lang w:val="gl-ES"/>
              </w:rPr>
            </w:pPr>
          </w:p>
        </w:tc>
        <w:tc>
          <w:tcPr>
            <w:tcW w:w="3007" w:type="dxa"/>
          </w:tcPr>
          <w:p w14:paraId="61E0002B" w14:textId="77777777" w:rsidR="0039225D" w:rsidRPr="00E63A00" w:rsidRDefault="0039225D" w:rsidP="00E63A00">
            <w:pPr>
              <w:jc w:val="both"/>
              <w:rPr>
                <w:sz w:val="20"/>
                <w:szCs w:val="20"/>
                <w:lang w:val="gl-ES"/>
              </w:rPr>
            </w:pPr>
          </w:p>
        </w:tc>
      </w:tr>
      <w:tr w:rsidR="0039225D" w:rsidRPr="001E54C5" w14:paraId="4903FD18" w14:textId="77777777" w:rsidTr="00E63A00">
        <w:tc>
          <w:tcPr>
            <w:tcW w:w="8644" w:type="dxa"/>
            <w:gridSpan w:val="4"/>
          </w:tcPr>
          <w:p w14:paraId="09562632" w14:textId="77777777" w:rsidR="0039225D" w:rsidRPr="00E63A00" w:rsidRDefault="0039225D" w:rsidP="00E63A00">
            <w:pPr>
              <w:jc w:val="both"/>
              <w:rPr>
                <w:sz w:val="20"/>
                <w:szCs w:val="20"/>
                <w:lang w:val="gl-ES"/>
              </w:rPr>
            </w:pPr>
            <w:r w:rsidRPr="00E63A00">
              <w:rPr>
                <w:sz w:val="20"/>
                <w:szCs w:val="20"/>
                <w:lang w:val="gl-ES"/>
              </w:rPr>
              <w:t>ENDEREZO</w:t>
            </w:r>
          </w:p>
        </w:tc>
      </w:tr>
      <w:tr w:rsidR="0039225D" w:rsidRPr="001E54C5" w14:paraId="67B6485B" w14:textId="77777777" w:rsidTr="00E63A00">
        <w:tc>
          <w:tcPr>
            <w:tcW w:w="8644" w:type="dxa"/>
            <w:gridSpan w:val="4"/>
          </w:tcPr>
          <w:p w14:paraId="39114CA6" w14:textId="77777777" w:rsidR="0039225D" w:rsidRPr="00E63A00" w:rsidRDefault="0039225D" w:rsidP="00E63A00">
            <w:pPr>
              <w:jc w:val="both"/>
              <w:rPr>
                <w:sz w:val="20"/>
                <w:szCs w:val="20"/>
                <w:lang w:val="gl-ES"/>
              </w:rPr>
            </w:pPr>
          </w:p>
        </w:tc>
      </w:tr>
      <w:tr w:rsidR="0039225D" w:rsidRPr="001E54C5" w14:paraId="345EBA03" w14:textId="77777777" w:rsidTr="00E63A00">
        <w:tc>
          <w:tcPr>
            <w:tcW w:w="2889" w:type="dxa"/>
          </w:tcPr>
          <w:p w14:paraId="5702B2E8" w14:textId="77777777" w:rsidR="0039225D" w:rsidRPr="00E63A00" w:rsidRDefault="0039225D" w:rsidP="00E63A00">
            <w:pPr>
              <w:jc w:val="both"/>
              <w:rPr>
                <w:sz w:val="20"/>
                <w:szCs w:val="20"/>
                <w:lang w:val="gl-ES"/>
              </w:rPr>
            </w:pPr>
            <w:r w:rsidRPr="00E63A00">
              <w:rPr>
                <w:sz w:val="20"/>
                <w:szCs w:val="20"/>
                <w:lang w:val="gl-ES"/>
              </w:rPr>
              <w:t>COD POSTAL</w:t>
            </w:r>
          </w:p>
        </w:tc>
        <w:tc>
          <w:tcPr>
            <w:tcW w:w="2748" w:type="dxa"/>
            <w:gridSpan w:val="2"/>
          </w:tcPr>
          <w:p w14:paraId="1D96650C" w14:textId="77777777" w:rsidR="0039225D" w:rsidRPr="00E63A00" w:rsidRDefault="0039225D" w:rsidP="00E63A00">
            <w:pPr>
              <w:jc w:val="both"/>
              <w:rPr>
                <w:sz w:val="20"/>
                <w:szCs w:val="20"/>
                <w:lang w:val="gl-ES"/>
              </w:rPr>
            </w:pPr>
            <w:r w:rsidRPr="00E63A00">
              <w:rPr>
                <w:sz w:val="20"/>
                <w:szCs w:val="20"/>
                <w:lang w:val="gl-ES"/>
              </w:rPr>
              <w:t>PROVINCIA</w:t>
            </w:r>
          </w:p>
        </w:tc>
        <w:tc>
          <w:tcPr>
            <w:tcW w:w="3007" w:type="dxa"/>
          </w:tcPr>
          <w:p w14:paraId="2DAF2D04" w14:textId="77777777" w:rsidR="0039225D" w:rsidRPr="00E63A00" w:rsidRDefault="0039225D" w:rsidP="00E63A00">
            <w:pPr>
              <w:jc w:val="both"/>
              <w:rPr>
                <w:sz w:val="20"/>
                <w:szCs w:val="20"/>
                <w:lang w:val="gl-ES"/>
              </w:rPr>
            </w:pPr>
            <w:r w:rsidRPr="00E63A00">
              <w:rPr>
                <w:sz w:val="20"/>
                <w:szCs w:val="20"/>
                <w:lang w:val="gl-ES"/>
              </w:rPr>
              <w:t>CONCELLO</w:t>
            </w:r>
          </w:p>
        </w:tc>
      </w:tr>
      <w:tr w:rsidR="0039225D" w:rsidRPr="001E54C5" w14:paraId="6B7DFEE4" w14:textId="77777777" w:rsidTr="00E63A00">
        <w:tc>
          <w:tcPr>
            <w:tcW w:w="2889" w:type="dxa"/>
          </w:tcPr>
          <w:p w14:paraId="3112CA7A" w14:textId="77777777" w:rsidR="0039225D" w:rsidRPr="00E63A00" w:rsidRDefault="0039225D" w:rsidP="00E63A00">
            <w:pPr>
              <w:jc w:val="both"/>
              <w:rPr>
                <w:sz w:val="20"/>
                <w:szCs w:val="20"/>
                <w:lang w:val="gl-ES"/>
              </w:rPr>
            </w:pPr>
          </w:p>
        </w:tc>
        <w:tc>
          <w:tcPr>
            <w:tcW w:w="2748" w:type="dxa"/>
            <w:gridSpan w:val="2"/>
          </w:tcPr>
          <w:p w14:paraId="38EE6571" w14:textId="77777777" w:rsidR="0039225D" w:rsidRPr="00E63A00" w:rsidRDefault="0039225D" w:rsidP="00E63A00">
            <w:pPr>
              <w:jc w:val="both"/>
              <w:rPr>
                <w:sz w:val="20"/>
                <w:szCs w:val="20"/>
                <w:lang w:val="gl-ES"/>
              </w:rPr>
            </w:pPr>
          </w:p>
        </w:tc>
        <w:tc>
          <w:tcPr>
            <w:tcW w:w="3007" w:type="dxa"/>
          </w:tcPr>
          <w:p w14:paraId="2CB65F97" w14:textId="77777777" w:rsidR="0039225D" w:rsidRPr="00E63A00" w:rsidRDefault="0039225D" w:rsidP="00E63A00">
            <w:pPr>
              <w:jc w:val="both"/>
              <w:rPr>
                <w:sz w:val="20"/>
                <w:szCs w:val="20"/>
                <w:lang w:val="gl-ES"/>
              </w:rPr>
            </w:pPr>
          </w:p>
        </w:tc>
      </w:tr>
      <w:tr w:rsidR="0039225D" w:rsidRPr="001E54C5" w14:paraId="191D54B5" w14:textId="77777777" w:rsidTr="00E63A00">
        <w:tc>
          <w:tcPr>
            <w:tcW w:w="2889" w:type="dxa"/>
          </w:tcPr>
          <w:p w14:paraId="5BA86544" w14:textId="77777777" w:rsidR="0039225D" w:rsidRPr="00E63A00" w:rsidRDefault="0039225D" w:rsidP="00E63A00">
            <w:pPr>
              <w:jc w:val="both"/>
              <w:rPr>
                <w:sz w:val="20"/>
                <w:szCs w:val="20"/>
                <w:lang w:val="gl-ES"/>
              </w:rPr>
            </w:pPr>
            <w:r w:rsidRPr="00E63A00">
              <w:rPr>
                <w:sz w:val="20"/>
                <w:szCs w:val="20"/>
                <w:lang w:val="gl-ES"/>
              </w:rPr>
              <w:t>TELÉFONO</w:t>
            </w:r>
          </w:p>
        </w:tc>
        <w:tc>
          <w:tcPr>
            <w:tcW w:w="1897" w:type="dxa"/>
          </w:tcPr>
          <w:p w14:paraId="6641C608" w14:textId="77777777" w:rsidR="0039225D" w:rsidRPr="00E63A00" w:rsidRDefault="0039225D" w:rsidP="00E63A00">
            <w:pPr>
              <w:jc w:val="both"/>
              <w:rPr>
                <w:sz w:val="20"/>
                <w:szCs w:val="20"/>
                <w:lang w:val="gl-ES"/>
              </w:rPr>
            </w:pPr>
            <w:r w:rsidRPr="00E63A00">
              <w:rPr>
                <w:sz w:val="20"/>
                <w:szCs w:val="20"/>
                <w:lang w:val="gl-ES"/>
              </w:rPr>
              <w:t>FAX</w:t>
            </w:r>
          </w:p>
        </w:tc>
        <w:tc>
          <w:tcPr>
            <w:tcW w:w="3858" w:type="dxa"/>
            <w:gridSpan w:val="2"/>
          </w:tcPr>
          <w:p w14:paraId="04570311" w14:textId="77777777" w:rsidR="0039225D" w:rsidRPr="00E63A00" w:rsidRDefault="0039225D" w:rsidP="00E63A00">
            <w:pPr>
              <w:jc w:val="both"/>
              <w:rPr>
                <w:sz w:val="20"/>
                <w:szCs w:val="20"/>
                <w:lang w:val="gl-ES"/>
              </w:rPr>
            </w:pPr>
            <w:r w:rsidRPr="00E63A00">
              <w:rPr>
                <w:sz w:val="20"/>
                <w:szCs w:val="20"/>
                <w:lang w:val="gl-ES"/>
              </w:rPr>
              <w:t>CORREO ELECTRÓNICO</w:t>
            </w:r>
          </w:p>
        </w:tc>
      </w:tr>
      <w:tr w:rsidR="0039225D" w:rsidRPr="001E54C5" w14:paraId="132F5E99" w14:textId="77777777" w:rsidTr="00E63A00">
        <w:tc>
          <w:tcPr>
            <w:tcW w:w="2889" w:type="dxa"/>
          </w:tcPr>
          <w:p w14:paraId="154759B5" w14:textId="77777777" w:rsidR="0039225D" w:rsidRPr="00E63A00" w:rsidRDefault="0039225D" w:rsidP="00E63A00">
            <w:pPr>
              <w:jc w:val="both"/>
              <w:rPr>
                <w:sz w:val="20"/>
                <w:szCs w:val="20"/>
                <w:lang w:val="gl-ES"/>
              </w:rPr>
            </w:pPr>
          </w:p>
        </w:tc>
        <w:tc>
          <w:tcPr>
            <w:tcW w:w="1897" w:type="dxa"/>
          </w:tcPr>
          <w:p w14:paraId="6D491FD6" w14:textId="77777777" w:rsidR="0039225D" w:rsidRPr="00E63A00" w:rsidRDefault="0039225D" w:rsidP="00E63A00">
            <w:pPr>
              <w:jc w:val="both"/>
              <w:rPr>
                <w:sz w:val="20"/>
                <w:szCs w:val="20"/>
                <w:lang w:val="gl-ES"/>
              </w:rPr>
            </w:pPr>
          </w:p>
        </w:tc>
        <w:tc>
          <w:tcPr>
            <w:tcW w:w="3858" w:type="dxa"/>
            <w:gridSpan w:val="2"/>
          </w:tcPr>
          <w:p w14:paraId="29573F97" w14:textId="77777777" w:rsidR="0039225D" w:rsidRPr="00E63A00" w:rsidRDefault="0039225D" w:rsidP="00E63A00">
            <w:pPr>
              <w:jc w:val="both"/>
              <w:rPr>
                <w:sz w:val="20"/>
                <w:szCs w:val="20"/>
                <w:lang w:val="gl-ES"/>
              </w:rPr>
            </w:pPr>
          </w:p>
        </w:tc>
      </w:tr>
    </w:tbl>
    <w:p w14:paraId="1B4CC5C9" w14:textId="77777777" w:rsidR="0039225D" w:rsidRPr="001E54C5" w:rsidRDefault="0039225D" w:rsidP="006F226B">
      <w:pPr>
        <w:jc w:val="both"/>
        <w:rPr>
          <w:sz w:val="20"/>
          <w:szCs w:val="20"/>
          <w:lang w:val="gl-ES"/>
        </w:rPr>
      </w:pPr>
    </w:p>
    <w:p w14:paraId="6B4C7E51" w14:textId="77777777" w:rsidR="0039225D" w:rsidRDefault="0039225D" w:rsidP="006F226B">
      <w:pPr>
        <w:jc w:val="both"/>
        <w:rPr>
          <w:sz w:val="20"/>
          <w:szCs w:val="20"/>
          <w:lang w:val="gl-ES"/>
        </w:rPr>
      </w:pPr>
      <w:r w:rsidRPr="000C127E">
        <w:rPr>
          <w:b/>
          <w:bCs/>
          <w:sz w:val="20"/>
          <w:szCs w:val="20"/>
          <w:lang w:val="gl-ES"/>
        </w:rPr>
        <w:t>E, NA SÚA REPRESENTACIÓN</w:t>
      </w:r>
      <w:r>
        <w:rPr>
          <w:sz w:val="20"/>
          <w:szCs w:val="20"/>
          <w:lang w:val="gl-ES"/>
        </w:rPr>
        <w:t xml:space="preserve"> (deberá acreditarse a representación fidedigna por calquera medio válido en dereito)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2839"/>
        <w:gridCol w:w="2825"/>
      </w:tblGrid>
      <w:tr w:rsidR="0039225D" w14:paraId="5209B05A" w14:textId="77777777" w:rsidTr="00E63A00">
        <w:tc>
          <w:tcPr>
            <w:tcW w:w="2881" w:type="dxa"/>
          </w:tcPr>
          <w:p w14:paraId="7096E282" w14:textId="77777777" w:rsidR="0039225D" w:rsidRPr="00E63A00" w:rsidRDefault="0039225D" w:rsidP="00E63A00">
            <w:pPr>
              <w:jc w:val="both"/>
              <w:rPr>
                <w:sz w:val="20"/>
                <w:szCs w:val="20"/>
                <w:lang w:val="gl-ES"/>
              </w:rPr>
            </w:pPr>
            <w:r w:rsidRPr="00E63A00">
              <w:rPr>
                <w:sz w:val="20"/>
                <w:szCs w:val="20"/>
                <w:lang w:val="gl-ES"/>
              </w:rPr>
              <w:t>NOME</w:t>
            </w:r>
          </w:p>
        </w:tc>
        <w:tc>
          <w:tcPr>
            <w:tcW w:w="2881" w:type="dxa"/>
          </w:tcPr>
          <w:p w14:paraId="677C8372" w14:textId="77777777" w:rsidR="0039225D" w:rsidRPr="00E63A00" w:rsidRDefault="0039225D" w:rsidP="00E63A00">
            <w:pPr>
              <w:jc w:val="both"/>
              <w:rPr>
                <w:sz w:val="20"/>
                <w:szCs w:val="20"/>
                <w:lang w:val="gl-ES"/>
              </w:rPr>
            </w:pPr>
            <w:r w:rsidRPr="00E63A00">
              <w:rPr>
                <w:sz w:val="20"/>
                <w:szCs w:val="20"/>
                <w:lang w:val="gl-ES"/>
              </w:rPr>
              <w:t>APELIDOS</w:t>
            </w:r>
          </w:p>
        </w:tc>
        <w:tc>
          <w:tcPr>
            <w:tcW w:w="2882" w:type="dxa"/>
          </w:tcPr>
          <w:p w14:paraId="2ECB8DBF" w14:textId="77777777" w:rsidR="0039225D" w:rsidRPr="00E63A00" w:rsidRDefault="0039225D" w:rsidP="00E63A00">
            <w:pPr>
              <w:jc w:val="both"/>
              <w:rPr>
                <w:sz w:val="20"/>
                <w:szCs w:val="20"/>
                <w:lang w:val="gl-ES"/>
              </w:rPr>
            </w:pPr>
            <w:r w:rsidRPr="00E63A00">
              <w:rPr>
                <w:sz w:val="20"/>
                <w:szCs w:val="20"/>
                <w:lang w:val="gl-ES"/>
              </w:rPr>
              <w:t>NIF</w:t>
            </w:r>
          </w:p>
        </w:tc>
      </w:tr>
      <w:tr w:rsidR="0039225D" w14:paraId="2F7F1DD3" w14:textId="77777777" w:rsidTr="00E63A00">
        <w:tc>
          <w:tcPr>
            <w:tcW w:w="2881" w:type="dxa"/>
          </w:tcPr>
          <w:p w14:paraId="58BF4FF9" w14:textId="77777777" w:rsidR="0039225D" w:rsidRPr="00E63A00" w:rsidRDefault="0039225D" w:rsidP="00E63A00">
            <w:pPr>
              <w:jc w:val="both"/>
              <w:rPr>
                <w:sz w:val="20"/>
                <w:szCs w:val="20"/>
                <w:lang w:val="gl-ES"/>
              </w:rPr>
            </w:pPr>
          </w:p>
        </w:tc>
        <w:tc>
          <w:tcPr>
            <w:tcW w:w="2881" w:type="dxa"/>
          </w:tcPr>
          <w:p w14:paraId="3E6BF726" w14:textId="77777777" w:rsidR="0039225D" w:rsidRPr="00E63A00" w:rsidRDefault="0039225D" w:rsidP="00E63A00">
            <w:pPr>
              <w:jc w:val="both"/>
              <w:rPr>
                <w:sz w:val="20"/>
                <w:szCs w:val="20"/>
                <w:lang w:val="gl-ES"/>
              </w:rPr>
            </w:pPr>
          </w:p>
        </w:tc>
        <w:tc>
          <w:tcPr>
            <w:tcW w:w="2882" w:type="dxa"/>
          </w:tcPr>
          <w:p w14:paraId="4EF531AA" w14:textId="77777777" w:rsidR="0039225D" w:rsidRPr="00E63A00" w:rsidRDefault="0039225D" w:rsidP="00E63A00">
            <w:pPr>
              <w:jc w:val="both"/>
              <w:rPr>
                <w:sz w:val="20"/>
                <w:szCs w:val="20"/>
                <w:lang w:val="gl-ES"/>
              </w:rPr>
            </w:pPr>
          </w:p>
        </w:tc>
      </w:tr>
    </w:tbl>
    <w:p w14:paraId="3AA8040A" w14:textId="77777777" w:rsidR="0039225D" w:rsidRPr="001E54C5" w:rsidRDefault="0039225D" w:rsidP="006F226B">
      <w:pPr>
        <w:jc w:val="both"/>
        <w:rPr>
          <w:sz w:val="20"/>
          <w:szCs w:val="20"/>
          <w:lang w:val="gl-ES"/>
        </w:rPr>
      </w:pPr>
    </w:p>
    <w:p w14:paraId="5AAFCC0C" w14:textId="77777777" w:rsidR="0039225D" w:rsidRPr="000C127E" w:rsidRDefault="0039225D" w:rsidP="006F226B">
      <w:pPr>
        <w:jc w:val="both"/>
        <w:rPr>
          <w:b/>
          <w:bCs/>
          <w:sz w:val="20"/>
          <w:szCs w:val="20"/>
          <w:lang w:val="gl-ES"/>
        </w:rPr>
      </w:pPr>
      <w:r w:rsidRPr="000C127E">
        <w:rPr>
          <w:b/>
          <w:bCs/>
          <w:sz w:val="20"/>
          <w:szCs w:val="20"/>
          <w:lang w:val="gl-ES"/>
        </w:rPr>
        <w:t>DATOS PARA EFECTOS DE NOTIFICACIÓN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98"/>
        <w:gridCol w:w="281"/>
        <w:gridCol w:w="1605"/>
        <w:gridCol w:w="237"/>
        <w:gridCol w:w="1873"/>
      </w:tblGrid>
      <w:tr w:rsidR="0039225D" w14:paraId="67432620" w14:textId="77777777" w:rsidTr="00E63A00">
        <w:tc>
          <w:tcPr>
            <w:tcW w:w="4644" w:type="dxa"/>
          </w:tcPr>
          <w:p w14:paraId="2533CF17" w14:textId="77777777" w:rsidR="0039225D" w:rsidRPr="00E63A00" w:rsidRDefault="0039225D" w:rsidP="00E63A00">
            <w:pPr>
              <w:jc w:val="both"/>
              <w:rPr>
                <w:sz w:val="20"/>
                <w:szCs w:val="20"/>
                <w:lang w:val="gl-ES"/>
              </w:rPr>
            </w:pPr>
            <w:r w:rsidRPr="00E63A00">
              <w:rPr>
                <w:sz w:val="20"/>
                <w:szCs w:val="20"/>
                <w:lang w:val="gl-ES"/>
              </w:rPr>
              <w:t>MÉTODO DE NOTIFICACIÓN PREFERENTE</w:t>
            </w:r>
          </w:p>
        </w:tc>
        <w:tc>
          <w:tcPr>
            <w:tcW w:w="284" w:type="dxa"/>
          </w:tcPr>
          <w:p w14:paraId="4F9C59F4" w14:textId="77777777" w:rsidR="0039225D" w:rsidRPr="00E63A00" w:rsidRDefault="0039225D" w:rsidP="00E63A00">
            <w:pPr>
              <w:jc w:val="both"/>
              <w:rPr>
                <w:sz w:val="20"/>
                <w:szCs w:val="20"/>
                <w:lang w:val="gl-ES"/>
              </w:rPr>
            </w:pPr>
          </w:p>
        </w:tc>
        <w:tc>
          <w:tcPr>
            <w:tcW w:w="1605" w:type="dxa"/>
          </w:tcPr>
          <w:p w14:paraId="3C33D31D" w14:textId="77777777" w:rsidR="0039225D" w:rsidRPr="00E63A00" w:rsidRDefault="0039225D" w:rsidP="00E63A00">
            <w:pPr>
              <w:jc w:val="both"/>
              <w:rPr>
                <w:sz w:val="20"/>
                <w:szCs w:val="20"/>
                <w:lang w:val="gl-ES"/>
              </w:rPr>
            </w:pPr>
            <w:r w:rsidRPr="00E63A00">
              <w:rPr>
                <w:sz w:val="20"/>
                <w:szCs w:val="20"/>
                <w:lang w:val="gl-ES"/>
              </w:rPr>
              <w:t>ELECTRÓNICA</w:t>
            </w:r>
          </w:p>
        </w:tc>
        <w:tc>
          <w:tcPr>
            <w:tcW w:w="238" w:type="dxa"/>
          </w:tcPr>
          <w:p w14:paraId="2B36C179" w14:textId="77777777" w:rsidR="0039225D" w:rsidRPr="00E63A00" w:rsidRDefault="0039225D" w:rsidP="00E63A00">
            <w:pPr>
              <w:jc w:val="both"/>
              <w:rPr>
                <w:sz w:val="20"/>
                <w:szCs w:val="20"/>
                <w:lang w:val="gl-ES"/>
              </w:rPr>
            </w:pPr>
          </w:p>
        </w:tc>
        <w:tc>
          <w:tcPr>
            <w:tcW w:w="1919" w:type="dxa"/>
          </w:tcPr>
          <w:p w14:paraId="6EA912CD" w14:textId="77777777" w:rsidR="0039225D" w:rsidRPr="00E63A00" w:rsidRDefault="0039225D" w:rsidP="00E63A00">
            <w:pPr>
              <w:jc w:val="both"/>
              <w:rPr>
                <w:sz w:val="20"/>
                <w:szCs w:val="20"/>
                <w:lang w:val="gl-ES"/>
              </w:rPr>
            </w:pPr>
            <w:r w:rsidRPr="00E63A00">
              <w:rPr>
                <w:sz w:val="20"/>
                <w:szCs w:val="20"/>
                <w:lang w:val="gl-ES"/>
              </w:rPr>
              <w:t>POSTAL</w:t>
            </w:r>
          </w:p>
        </w:tc>
      </w:tr>
      <w:tr w:rsidR="0039225D" w14:paraId="132AC71C" w14:textId="77777777" w:rsidTr="00E63A00">
        <w:tc>
          <w:tcPr>
            <w:tcW w:w="8690" w:type="dxa"/>
            <w:gridSpan w:val="5"/>
          </w:tcPr>
          <w:p w14:paraId="161A89F2" w14:textId="77777777" w:rsidR="0039225D" w:rsidRPr="00E63A00" w:rsidRDefault="0039225D" w:rsidP="00E63A00">
            <w:pPr>
              <w:jc w:val="both"/>
              <w:rPr>
                <w:sz w:val="20"/>
                <w:szCs w:val="20"/>
                <w:lang w:val="gl-ES"/>
              </w:rPr>
            </w:pPr>
            <w:r w:rsidRPr="00E63A00">
              <w:rPr>
                <w:sz w:val="20"/>
                <w:szCs w:val="20"/>
                <w:lang w:val="gl-ES"/>
              </w:rPr>
              <w:t>ENDEREZO ELECTRÓNICO</w:t>
            </w:r>
          </w:p>
        </w:tc>
      </w:tr>
      <w:tr w:rsidR="0039225D" w14:paraId="0B6971C2" w14:textId="77777777" w:rsidTr="00E63A00">
        <w:tc>
          <w:tcPr>
            <w:tcW w:w="8690" w:type="dxa"/>
            <w:gridSpan w:val="5"/>
          </w:tcPr>
          <w:p w14:paraId="6B252781" w14:textId="77777777" w:rsidR="0039225D" w:rsidRPr="00E63A00" w:rsidRDefault="0039225D" w:rsidP="00E63A00">
            <w:pPr>
              <w:jc w:val="both"/>
              <w:rPr>
                <w:sz w:val="20"/>
                <w:szCs w:val="20"/>
                <w:lang w:val="gl-ES"/>
              </w:rPr>
            </w:pPr>
          </w:p>
        </w:tc>
      </w:tr>
    </w:tbl>
    <w:p w14:paraId="673DD68C" w14:textId="77777777" w:rsidR="0039225D" w:rsidRPr="001E54C5" w:rsidRDefault="0039225D"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3"/>
        <w:gridCol w:w="2705"/>
        <w:gridCol w:w="2956"/>
      </w:tblGrid>
      <w:tr w:rsidR="0039225D" w:rsidRPr="001E54C5" w14:paraId="5F5D2D34" w14:textId="77777777" w:rsidTr="00E63A00">
        <w:tc>
          <w:tcPr>
            <w:tcW w:w="8644" w:type="dxa"/>
            <w:gridSpan w:val="3"/>
          </w:tcPr>
          <w:p w14:paraId="4A5CA61B" w14:textId="77777777" w:rsidR="0039225D" w:rsidRPr="00E63A00" w:rsidRDefault="0039225D" w:rsidP="00E63A00">
            <w:pPr>
              <w:jc w:val="both"/>
              <w:rPr>
                <w:sz w:val="20"/>
                <w:szCs w:val="20"/>
                <w:lang w:val="gl-ES"/>
              </w:rPr>
            </w:pPr>
            <w:r w:rsidRPr="00E63A00">
              <w:rPr>
                <w:sz w:val="20"/>
                <w:szCs w:val="20"/>
                <w:lang w:val="gl-ES"/>
              </w:rPr>
              <w:t>ENDEREZO POSTAL</w:t>
            </w:r>
          </w:p>
        </w:tc>
      </w:tr>
      <w:tr w:rsidR="0039225D" w:rsidRPr="001E54C5" w14:paraId="4056159D" w14:textId="77777777" w:rsidTr="00E63A00">
        <w:tc>
          <w:tcPr>
            <w:tcW w:w="8644" w:type="dxa"/>
            <w:gridSpan w:val="3"/>
          </w:tcPr>
          <w:p w14:paraId="149C041A" w14:textId="77777777" w:rsidR="0039225D" w:rsidRPr="00E63A00" w:rsidRDefault="0039225D" w:rsidP="00E63A00">
            <w:pPr>
              <w:jc w:val="both"/>
              <w:rPr>
                <w:sz w:val="20"/>
                <w:szCs w:val="20"/>
                <w:lang w:val="gl-ES"/>
              </w:rPr>
            </w:pPr>
          </w:p>
        </w:tc>
      </w:tr>
      <w:tr w:rsidR="0039225D" w:rsidRPr="001E54C5" w14:paraId="7A29662C" w14:textId="77777777" w:rsidTr="00E63A00">
        <w:tc>
          <w:tcPr>
            <w:tcW w:w="2889" w:type="dxa"/>
          </w:tcPr>
          <w:p w14:paraId="4187FC68" w14:textId="77777777" w:rsidR="0039225D" w:rsidRPr="00E63A00" w:rsidRDefault="0039225D" w:rsidP="00E63A00">
            <w:pPr>
              <w:jc w:val="both"/>
              <w:rPr>
                <w:sz w:val="20"/>
                <w:szCs w:val="20"/>
                <w:lang w:val="gl-ES"/>
              </w:rPr>
            </w:pPr>
            <w:r w:rsidRPr="00E63A00">
              <w:rPr>
                <w:sz w:val="20"/>
                <w:szCs w:val="20"/>
                <w:lang w:val="gl-ES"/>
              </w:rPr>
              <w:t>COD POSTAL</w:t>
            </w:r>
          </w:p>
        </w:tc>
        <w:tc>
          <w:tcPr>
            <w:tcW w:w="2748" w:type="dxa"/>
          </w:tcPr>
          <w:p w14:paraId="18EAE97E" w14:textId="77777777" w:rsidR="0039225D" w:rsidRPr="00E63A00" w:rsidRDefault="0039225D" w:rsidP="00E63A00">
            <w:pPr>
              <w:jc w:val="both"/>
              <w:rPr>
                <w:sz w:val="20"/>
                <w:szCs w:val="20"/>
                <w:lang w:val="gl-ES"/>
              </w:rPr>
            </w:pPr>
            <w:r w:rsidRPr="00E63A00">
              <w:rPr>
                <w:sz w:val="20"/>
                <w:szCs w:val="20"/>
                <w:lang w:val="gl-ES"/>
              </w:rPr>
              <w:t>PROVINCIA</w:t>
            </w:r>
          </w:p>
        </w:tc>
        <w:tc>
          <w:tcPr>
            <w:tcW w:w="3007" w:type="dxa"/>
          </w:tcPr>
          <w:p w14:paraId="070C33BC" w14:textId="77777777" w:rsidR="0039225D" w:rsidRPr="00E63A00" w:rsidRDefault="0039225D" w:rsidP="00E63A00">
            <w:pPr>
              <w:jc w:val="both"/>
              <w:rPr>
                <w:sz w:val="20"/>
                <w:szCs w:val="20"/>
                <w:lang w:val="gl-ES"/>
              </w:rPr>
            </w:pPr>
            <w:r w:rsidRPr="00E63A00">
              <w:rPr>
                <w:sz w:val="20"/>
                <w:szCs w:val="20"/>
                <w:lang w:val="gl-ES"/>
              </w:rPr>
              <w:t>CONCELLO</w:t>
            </w:r>
          </w:p>
        </w:tc>
      </w:tr>
      <w:tr w:rsidR="0039225D" w:rsidRPr="001E54C5" w14:paraId="77C0F92C" w14:textId="77777777" w:rsidTr="00E63A00">
        <w:tc>
          <w:tcPr>
            <w:tcW w:w="2889" w:type="dxa"/>
          </w:tcPr>
          <w:p w14:paraId="21418CA3" w14:textId="77777777" w:rsidR="0039225D" w:rsidRPr="00E63A00" w:rsidRDefault="0039225D" w:rsidP="00E63A00">
            <w:pPr>
              <w:jc w:val="both"/>
              <w:rPr>
                <w:sz w:val="20"/>
                <w:szCs w:val="20"/>
                <w:lang w:val="gl-ES"/>
              </w:rPr>
            </w:pPr>
          </w:p>
        </w:tc>
        <w:tc>
          <w:tcPr>
            <w:tcW w:w="2748" w:type="dxa"/>
          </w:tcPr>
          <w:p w14:paraId="6ABD1D5B" w14:textId="77777777" w:rsidR="0039225D" w:rsidRPr="00E63A00" w:rsidRDefault="0039225D" w:rsidP="00E63A00">
            <w:pPr>
              <w:jc w:val="both"/>
              <w:rPr>
                <w:sz w:val="20"/>
                <w:szCs w:val="20"/>
                <w:lang w:val="gl-ES"/>
              </w:rPr>
            </w:pPr>
          </w:p>
        </w:tc>
        <w:tc>
          <w:tcPr>
            <w:tcW w:w="3007" w:type="dxa"/>
          </w:tcPr>
          <w:p w14:paraId="741C2B95" w14:textId="77777777" w:rsidR="0039225D" w:rsidRPr="00E63A00" w:rsidRDefault="0039225D" w:rsidP="00E63A00">
            <w:pPr>
              <w:jc w:val="both"/>
              <w:rPr>
                <w:sz w:val="20"/>
                <w:szCs w:val="20"/>
                <w:lang w:val="gl-ES"/>
              </w:rPr>
            </w:pPr>
          </w:p>
        </w:tc>
      </w:tr>
    </w:tbl>
    <w:p w14:paraId="41240B8A" w14:textId="77777777" w:rsidR="0039225D" w:rsidRPr="001E54C5" w:rsidRDefault="0039225D" w:rsidP="006F226B">
      <w:pPr>
        <w:jc w:val="both"/>
        <w:rPr>
          <w:sz w:val="20"/>
          <w:szCs w:val="20"/>
          <w:lang w:val="gl-ES"/>
        </w:rPr>
      </w:pPr>
    </w:p>
    <w:p w14:paraId="1EDB7F08" w14:textId="77777777" w:rsidR="0039225D" w:rsidRPr="000C127E" w:rsidRDefault="0039225D" w:rsidP="006F226B">
      <w:pPr>
        <w:jc w:val="both"/>
        <w:rPr>
          <w:b/>
          <w:bCs/>
          <w:sz w:val="20"/>
          <w:szCs w:val="20"/>
          <w:lang w:val="gl-ES"/>
        </w:rPr>
      </w:pPr>
      <w:r w:rsidRPr="000C127E">
        <w:rPr>
          <w:b/>
          <w:bCs/>
          <w:sz w:val="20"/>
          <w:szCs w:val="20"/>
          <w:lang w:val="gl-ES"/>
        </w:rPr>
        <w:t>DATOS BANCARIOS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5"/>
        <w:gridCol w:w="1214"/>
        <w:gridCol w:w="1211"/>
        <w:gridCol w:w="1211"/>
        <w:gridCol w:w="1211"/>
        <w:gridCol w:w="1211"/>
        <w:gridCol w:w="1211"/>
      </w:tblGrid>
      <w:tr w:rsidR="0039225D" w14:paraId="7F8B30F7" w14:textId="77777777" w:rsidTr="00E63A00">
        <w:tc>
          <w:tcPr>
            <w:tcW w:w="2469" w:type="dxa"/>
            <w:gridSpan w:val="2"/>
          </w:tcPr>
          <w:p w14:paraId="65A51DD6" w14:textId="77777777" w:rsidR="0039225D" w:rsidRPr="00E63A00" w:rsidRDefault="0039225D" w:rsidP="00E63A00">
            <w:pPr>
              <w:jc w:val="both"/>
              <w:rPr>
                <w:sz w:val="20"/>
                <w:szCs w:val="20"/>
                <w:lang w:val="gl-ES"/>
              </w:rPr>
            </w:pPr>
            <w:r w:rsidRPr="00E63A00">
              <w:rPr>
                <w:sz w:val="20"/>
                <w:szCs w:val="20"/>
                <w:lang w:val="gl-ES"/>
              </w:rPr>
              <w:t>TITULAR DA CONTA</w:t>
            </w:r>
          </w:p>
        </w:tc>
        <w:tc>
          <w:tcPr>
            <w:tcW w:w="6175" w:type="dxa"/>
            <w:gridSpan w:val="5"/>
          </w:tcPr>
          <w:p w14:paraId="0A7682F9" w14:textId="77777777" w:rsidR="0039225D" w:rsidRPr="00E63A00" w:rsidRDefault="0039225D" w:rsidP="00E63A00">
            <w:pPr>
              <w:jc w:val="both"/>
              <w:rPr>
                <w:sz w:val="20"/>
                <w:szCs w:val="20"/>
                <w:lang w:val="gl-ES"/>
              </w:rPr>
            </w:pPr>
          </w:p>
        </w:tc>
      </w:tr>
      <w:tr w:rsidR="0039225D" w14:paraId="219D1185" w14:textId="77777777" w:rsidTr="00E63A00">
        <w:tc>
          <w:tcPr>
            <w:tcW w:w="8644" w:type="dxa"/>
            <w:gridSpan w:val="7"/>
          </w:tcPr>
          <w:p w14:paraId="19E281DF" w14:textId="77777777" w:rsidR="0039225D" w:rsidRPr="00E63A00" w:rsidRDefault="0039225D" w:rsidP="00E63A00">
            <w:pPr>
              <w:jc w:val="both"/>
              <w:rPr>
                <w:sz w:val="20"/>
                <w:szCs w:val="20"/>
                <w:lang w:val="gl-ES"/>
              </w:rPr>
            </w:pPr>
            <w:r w:rsidRPr="00E63A00">
              <w:rPr>
                <w:sz w:val="20"/>
                <w:szCs w:val="20"/>
                <w:lang w:val="gl-ES"/>
              </w:rPr>
              <w:t>NÚMERO DE CONTA</w:t>
            </w:r>
          </w:p>
        </w:tc>
      </w:tr>
      <w:tr w:rsidR="0039225D" w14:paraId="3CA32C7B" w14:textId="77777777" w:rsidTr="00E63A00">
        <w:tc>
          <w:tcPr>
            <w:tcW w:w="1234" w:type="dxa"/>
          </w:tcPr>
          <w:p w14:paraId="21B5D610" w14:textId="77777777" w:rsidR="0039225D" w:rsidRPr="00E63A00" w:rsidRDefault="0039225D" w:rsidP="00E63A00">
            <w:pPr>
              <w:jc w:val="both"/>
              <w:rPr>
                <w:sz w:val="20"/>
                <w:szCs w:val="20"/>
                <w:lang w:val="gl-ES"/>
              </w:rPr>
            </w:pPr>
            <w:r w:rsidRPr="00E63A00">
              <w:rPr>
                <w:sz w:val="20"/>
                <w:szCs w:val="20"/>
                <w:lang w:val="gl-ES"/>
              </w:rPr>
              <w:t>IBAN</w:t>
            </w:r>
          </w:p>
          <w:p w14:paraId="57E1E6DF" w14:textId="77777777" w:rsidR="0039225D" w:rsidRPr="00E63A00" w:rsidRDefault="0039225D" w:rsidP="00E63A00">
            <w:pPr>
              <w:jc w:val="both"/>
              <w:rPr>
                <w:sz w:val="20"/>
                <w:szCs w:val="20"/>
                <w:lang w:val="gl-ES"/>
              </w:rPr>
            </w:pPr>
          </w:p>
        </w:tc>
        <w:tc>
          <w:tcPr>
            <w:tcW w:w="1235" w:type="dxa"/>
          </w:tcPr>
          <w:p w14:paraId="1062E8A8" w14:textId="77777777" w:rsidR="0039225D" w:rsidRPr="00E63A00" w:rsidRDefault="0039225D" w:rsidP="00E63A00">
            <w:pPr>
              <w:jc w:val="both"/>
              <w:rPr>
                <w:sz w:val="20"/>
                <w:szCs w:val="20"/>
                <w:lang w:val="gl-ES"/>
              </w:rPr>
            </w:pPr>
          </w:p>
        </w:tc>
        <w:tc>
          <w:tcPr>
            <w:tcW w:w="1235" w:type="dxa"/>
          </w:tcPr>
          <w:p w14:paraId="3D84413C" w14:textId="77777777" w:rsidR="0039225D" w:rsidRPr="00E63A00" w:rsidRDefault="0039225D" w:rsidP="00E63A00">
            <w:pPr>
              <w:jc w:val="both"/>
              <w:rPr>
                <w:sz w:val="20"/>
                <w:szCs w:val="20"/>
                <w:lang w:val="gl-ES"/>
              </w:rPr>
            </w:pPr>
          </w:p>
        </w:tc>
        <w:tc>
          <w:tcPr>
            <w:tcW w:w="1235" w:type="dxa"/>
          </w:tcPr>
          <w:p w14:paraId="15C76A39" w14:textId="77777777" w:rsidR="0039225D" w:rsidRPr="00E63A00" w:rsidRDefault="0039225D" w:rsidP="00E63A00">
            <w:pPr>
              <w:jc w:val="both"/>
              <w:rPr>
                <w:sz w:val="20"/>
                <w:szCs w:val="20"/>
                <w:lang w:val="gl-ES"/>
              </w:rPr>
            </w:pPr>
          </w:p>
        </w:tc>
        <w:tc>
          <w:tcPr>
            <w:tcW w:w="1235" w:type="dxa"/>
          </w:tcPr>
          <w:p w14:paraId="1E42D4DE" w14:textId="77777777" w:rsidR="0039225D" w:rsidRPr="00E63A00" w:rsidRDefault="0039225D" w:rsidP="00E63A00">
            <w:pPr>
              <w:jc w:val="both"/>
              <w:rPr>
                <w:sz w:val="20"/>
                <w:szCs w:val="20"/>
                <w:lang w:val="gl-ES"/>
              </w:rPr>
            </w:pPr>
          </w:p>
        </w:tc>
        <w:tc>
          <w:tcPr>
            <w:tcW w:w="1235" w:type="dxa"/>
          </w:tcPr>
          <w:p w14:paraId="04ECF90E" w14:textId="77777777" w:rsidR="0039225D" w:rsidRPr="00E63A00" w:rsidRDefault="0039225D" w:rsidP="00E63A00">
            <w:pPr>
              <w:jc w:val="both"/>
              <w:rPr>
                <w:sz w:val="20"/>
                <w:szCs w:val="20"/>
                <w:lang w:val="gl-ES"/>
              </w:rPr>
            </w:pPr>
          </w:p>
        </w:tc>
        <w:tc>
          <w:tcPr>
            <w:tcW w:w="1235" w:type="dxa"/>
          </w:tcPr>
          <w:p w14:paraId="121B4E9A" w14:textId="77777777" w:rsidR="0039225D" w:rsidRPr="00E63A00" w:rsidRDefault="0039225D" w:rsidP="00E63A00">
            <w:pPr>
              <w:jc w:val="both"/>
              <w:rPr>
                <w:sz w:val="20"/>
                <w:szCs w:val="20"/>
                <w:lang w:val="gl-ES"/>
              </w:rPr>
            </w:pPr>
          </w:p>
        </w:tc>
      </w:tr>
    </w:tbl>
    <w:p w14:paraId="5AEE4FE9" w14:textId="77777777" w:rsidR="0039225D" w:rsidRPr="001E54C5" w:rsidRDefault="0039225D" w:rsidP="006F226B">
      <w:pPr>
        <w:jc w:val="both"/>
        <w:rPr>
          <w:sz w:val="20"/>
          <w:szCs w:val="20"/>
          <w:lang w:val="gl-ES"/>
        </w:rPr>
      </w:pPr>
    </w:p>
    <w:p w14:paraId="037C86B3" w14:textId="77777777" w:rsidR="0039225D" w:rsidRDefault="0039225D" w:rsidP="006F226B">
      <w:pPr>
        <w:jc w:val="both"/>
        <w:rPr>
          <w:sz w:val="20"/>
          <w:szCs w:val="20"/>
          <w:lang w:val="gl-ES"/>
        </w:rPr>
      </w:pPr>
      <w:r>
        <w:rPr>
          <w:sz w:val="20"/>
          <w:szCs w:val="20"/>
          <w:lang w:val="gl-ES"/>
        </w:rPr>
        <w:t>SUBVENCIÓN SOLICITADA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9225D" w14:paraId="0F363C9B" w14:textId="77777777" w:rsidTr="00E63A00">
        <w:tc>
          <w:tcPr>
            <w:tcW w:w="8644" w:type="dxa"/>
          </w:tcPr>
          <w:p w14:paraId="5B482777" w14:textId="77777777" w:rsidR="0039225D" w:rsidRPr="00E63A00" w:rsidRDefault="0039225D" w:rsidP="00E63A00">
            <w:pPr>
              <w:jc w:val="both"/>
              <w:rPr>
                <w:sz w:val="20"/>
                <w:szCs w:val="20"/>
                <w:lang w:val="gl-ES"/>
              </w:rPr>
            </w:pPr>
            <w:r w:rsidRPr="00E63A00">
              <w:rPr>
                <w:sz w:val="20"/>
                <w:szCs w:val="20"/>
                <w:lang w:val="gl-ES"/>
              </w:rPr>
              <w:t>SOLICÍTASE UNHA AXUDA PARA A CONTRATACIÓN DE ____ PERSOA/S ALUMNA/S DO OBRADOIRO DE EMPREGO BRAÑAS DO ILLÓ-RÍO SAMO</w:t>
            </w:r>
            <w:r>
              <w:rPr>
                <w:sz w:val="20"/>
                <w:szCs w:val="20"/>
                <w:lang w:val="gl-ES"/>
              </w:rPr>
              <w:t xml:space="preserve"> III</w:t>
            </w:r>
            <w:r w:rsidRPr="00E63A00">
              <w:rPr>
                <w:sz w:val="20"/>
                <w:szCs w:val="20"/>
                <w:lang w:val="gl-ES"/>
              </w:rPr>
              <w:t>, A XORNADA COMPLETA, POR UN PERÍODO MÍNIMO DE 3 MESES, DA ESPECIALIDADE DE:</w:t>
            </w:r>
          </w:p>
          <w:p w14:paraId="7A1EE109" w14:textId="77777777" w:rsidR="0039225D" w:rsidRPr="00E63A00" w:rsidRDefault="0039225D" w:rsidP="00E63A00">
            <w:pPr>
              <w:jc w:val="both"/>
              <w:rPr>
                <w:sz w:val="20"/>
                <w:szCs w:val="20"/>
                <w:lang w:val="gl-ES"/>
              </w:rPr>
            </w:pPr>
            <w:r w:rsidRPr="00E63A00">
              <w:rPr>
                <w:sz w:val="20"/>
                <w:szCs w:val="20"/>
                <w:lang w:val="gl-ES"/>
              </w:rPr>
              <w:t>_____ Repoboacións forestais e tratamentos silvícolas</w:t>
            </w:r>
          </w:p>
          <w:p w14:paraId="0DAC0A30" w14:textId="77777777" w:rsidR="0039225D" w:rsidRPr="00E63A00" w:rsidRDefault="0039225D" w:rsidP="00E63A00">
            <w:pPr>
              <w:jc w:val="both"/>
              <w:rPr>
                <w:sz w:val="20"/>
                <w:szCs w:val="20"/>
                <w:lang w:val="gl-ES"/>
              </w:rPr>
            </w:pPr>
            <w:r w:rsidRPr="00E63A00">
              <w:rPr>
                <w:sz w:val="20"/>
                <w:szCs w:val="20"/>
                <w:lang w:val="gl-ES"/>
              </w:rPr>
              <w:t>_____ Actividades auxiliares en mellora e conservación de montes</w:t>
            </w:r>
          </w:p>
          <w:p w14:paraId="1C0F86EA" w14:textId="77777777" w:rsidR="0039225D" w:rsidRPr="00E63A00" w:rsidRDefault="0039225D" w:rsidP="00E63A00">
            <w:pPr>
              <w:jc w:val="both"/>
              <w:rPr>
                <w:sz w:val="20"/>
                <w:szCs w:val="20"/>
                <w:lang w:val="gl-ES"/>
              </w:rPr>
            </w:pPr>
          </w:p>
          <w:p w14:paraId="1AB790AF" w14:textId="77777777" w:rsidR="0039225D" w:rsidRPr="00E63A00" w:rsidRDefault="0039225D" w:rsidP="00E63A00">
            <w:pPr>
              <w:jc w:val="both"/>
              <w:rPr>
                <w:sz w:val="20"/>
                <w:szCs w:val="20"/>
                <w:lang w:val="gl-ES"/>
              </w:rPr>
            </w:pPr>
          </w:p>
        </w:tc>
      </w:tr>
    </w:tbl>
    <w:p w14:paraId="2EBFAE2C" w14:textId="77777777" w:rsidR="0039225D" w:rsidRPr="001E54C5" w:rsidRDefault="0039225D" w:rsidP="006F226B">
      <w:pPr>
        <w:jc w:val="both"/>
        <w:rPr>
          <w:sz w:val="20"/>
          <w:szCs w:val="20"/>
          <w:lang w:val="gl-ES"/>
        </w:rPr>
      </w:pPr>
    </w:p>
    <w:p w14:paraId="0A8999BE" w14:textId="77777777" w:rsidR="0039225D" w:rsidRPr="000C127E" w:rsidRDefault="0039225D" w:rsidP="000C127E">
      <w:pPr>
        <w:jc w:val="both"/>
        <w:rPr>
          <w:sz w:val="20"/>
          <w:szCs w:val="20"/>
          <w:lang w:val="gl-ES"/>
        </w:rPr>
      </w:pPr>
      <w:r w:rsidRPr="000C127E">
        <w:rPr>
          <w:sz w:val="20"/>
          <w:szCs w:val="20"/>
          <w:lang w:val="gl-ES"/>
        </w:rPr>
        <w:t>A PERSOA REPRESENTANTE DECLARA:</w:t>
      </w:r>
    </w:p>
    <w:p w14:paraId="5BDBB3A3" w14:textId="77777777" w:rsidR="0039225D" w:rsidRPr="000C127E" w:rsidRDefault="0039225D" w:rsidP="000C127E">
      <w:pPr>
        <w:jc w:val="both"/>
        <w:rPr>
          <w:sz w:val="20"/>
          <w:szCs w:val="20"/>
          <w:lang w:val="gl-ES"/>
        </w:rPr>
      </w:pPr>
      <w:r w:rsidRPr="000C127E">
        <w:rPr>
          <w:sz w:val="20"/>
          <w:szCs w:val="20"/>
          <w:lang w:val="gl-ES"/>
        </w:rPr>
        <w:t>1. Que en relación con outras axudas concedidas ou solicitadas:</w:t>
      </w:r>
    </w:p>
    <w:p w14:paraId="1687551A" w14:textId="77777777" w:rsidR="0039225D" w:rsidRPr="000C127E" w:rsidRDefault="0039225D" w:rsidP="000C127E">
      <w:pPr>
        <w:jc w:val="both"/>
        <w:rPr>
          <w:sz w:val="20"/>
          <w:szCs w:val="20"/>
          <w:lang w:val="gl-ES"/>
        </w:rPr>
      </w:pPr>
      <w:r w:rsidRPr="000C127E">
        <w:rPr>
          <w:sz w:val="20"/>
          <w:szCs w:val="20"/>
          <w:lang w:val="gl-ES"/>
        </w:rPr>
        <w:t>__ Non solicitou nin se lle concedeu ningunha outra axuda para a mesma finalidade para a que se solicita</w:t>
      </w:r>
    </w:p>
    <w:p w14:paraId="60D87499" w14:textId="77777777" w:rsidR="0039225D" w:rsidRPr="000C127E" w:rsidRDefault="0039225D" w:rsidP="000C127E">
      <w:pPr>
        <w:jc w:val="both"/>
        <w:rPr>
          <w:sz w:val="20"/>
          <w:szCs w:val="20"/>
          <w:lang w:val="gl-ES"/>
        </w:rPr>
      </w:pPr>
      <w:r w:rsidRPr="000C127E">
        <w:rPr>
          <w:sz w:val="20"/>
          <w:szCs w:val="20"/>
          <w:lang w:val="gl-ES"/>
        </w:rPr>
        <w:t>esta subvención.</w:t>
      </w:r>
    </w:p>
    <w:p w14:paraId="6AFE0D96" w14:textId="77777777" w:rsidR="0039225D" w:rsidRPr="000C127E" w:rsidRDefault="0039225D" w:rsidP="000C127E">
      <w:pPr>
        <w:jc w:val="both"/>
        <w:rPr>
          <w:sz w:val="20"/>
          <w:szCs w:val="20"/>
          <w:lang w:val="gl-ES"/>
        </w:rPr>
      </w:pPr>
      <w:r w:rsidRPr="000C127E">
        <w:rPr>
          <w:sz w:val="20"/>
          <w:szCs w:val="20"/>
          <w:lang w:val="gl-ES"/>
        </w:rPr>
        <w:t>__ Si solicitou e/ou se lle concederon outras axudas para a mesma finalidade para a que se solicita esta</w:t>
      </w:r>
    </w:p>
    <w:p w14:paraId="2F5C24EF" w14:textId="77777777" w:rsidR="0039225D" w:rsidRDefault="0039225D" w:rsidP="000C127E">
      <w:pPr>
        <w:jc w:val="both"/>
        <w:rPr>
          <w:sz w:val="20"/>
          <w:szCs w:val="20"/>
          <w:lang w:val="gl-ES"/>
        </w:rPr>
      </w:pPr>
      <w:r w:rsidRPr="000C127E">
        <w:rPr>
          <w:sz w:val="20"/>
          <w:szCs w:val="20"/>
          <w:lang w:val="gl-ES"/>
        </w:rPr>
        <w:t>subvención, que son as que a seguir se relacionan:</w:t>
      </w:r>
    </w:p>
    <w:p w14:paraId="7D01BEF6" w14:textId="77777777" w:rsidR="0039225D" w:rsidRDefault="0039225D" w:rsidP="000C127E">
      <w:pPr>
        <w:jc w:val="both"/>
        <w:rPr>
          <w:sz w:val="20"/>
          <w:szCs w:val="20"/>
          <w:lang w:val="gl-ES"/>
        </w:rPr>
      </w:pPr>
    </w:p>
    <w:p w14:paraId="4707D0EA" w14:textId="77777777" w:rsidR="0039225D" w:rsidRDefault="0039225D" w:rsidP="000C127E">
      <w:pPr>
        <w:jc w:val="both"/>
        <w:rPr>
          <w:sz w:val="20"/>
          <w:szCs w:val="20"/>
          <w:lang w:val="gl-ES"/>
        </w:rPr>
      </w:pPr>
    </w:p>
    <w:p w14:paraId="11E66A11" w14:textId="77777777" w:rsidR="0039225D" w:rsidRPr="001E54C5" w:rsidRDefault="0039225D" w:rsidP="000C127E">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34"/>
        <w:gridCol w:w="2960"/>
      </w:tblGrid>
      <w:tr w:rsidR="0039225D" w:rsidRPr="001E54C5" w14:paraId="49BBFC6B" w14:textId="77777777" w:rsidTr="00E63A00">
        <w:tc>
          <w:tcPr>
            <w:tcW w:w="5637" w:type="dxa"/>
          </w:tcPr>
          <w:p w14:paraId="4F7FC579" w14:textId="77777777" w:rsidR="0039225D" w:rsidRPr="00E63A00" w:rsidRDefault="0039225D" w:rsidP="00E63A00">
            <w:pPr>
              <w:jc w:val="both"/>
              <w:rPr>
                <w:sz w:val="20"/>
                <w:szCs w:val="20"/>
                <w:lang w:val="gl-ES"/>
              </w:rPr>
            </w:pPr>
            <w:r w:rsidRPr="00E63A00">
              <w:rPr>
                <w:sz w:val="20"/>
                <w:szCs w:val="20"/>
                <w:lang w:val="gl-ES"/>
              </w:rPr>
              <w:t>ORGANISMO</w:t>
            </w:r>
          </w:p>
        </w:tc>
        <w:tc>
          <w:tcPr>
            <w:tcW w:w="3007" w:type="dxa"/>
          </w:tcPr>
          <w:p w14:paraId="73C78EBE" w14:textId="77777777" w:rsidR="0039225D" w:rsidRPr="00E63A00" w:rsidRDefault="0039225D" w:rsidP="00E63A00">
            <w:pPr>
              <w:jc w:val="both"/>
              <w:rPr>
                <w:sz w:val="20"/>
                <w:szCs w:val="20"/>
                <w:lang w:val="gl-ES"/>
              </w:rPr>
            </w:pPr>
            <w:r w:rsidRPr="00E63A00">
              <w:rPr>
                <w:sz w:val="20"/>
                <w:szCs w:val="20"/>
                <w:lang w:val="gl-ES"/>
              </w:rPr>
              <w:t>IMPORTE</w:t>
            </w:r>
          </w:p>
        </w:tc>
      </w:tr>
      <w:tr w:rsidR="0039225D" w:rsidRPr="001E54C5" w14:paraId="3BBA34D7" w14:textId="77777777" w:rsidTr="00E63A00">
        <w:tc>
          <w:tcPr>
            <w:tcW w:w="5637" w:type="dxa"/>
          </w:tcPr>
          <w:p w14:paraId="4BCF7634" w14:textId="77777777" w:rsidR="0039225D" w:rsidRPr="00E63A00" w:rsidRDefault="0039225D" w:rsidP="00E63A00">
            <w:pPr>
              <w:jc w:val="both"/>
              <w:rPr>
                <w:sz w:val="20"/>
                <w:szCs w:val="20"/>
                <w:lang w:val="gl-ES"/>
              </w:rPr>
            </w:pPr>
          </w:p>
        </w:tc>
        <w:tc>
          <w:tcPr>
            <w:tcW w:w="3007" w:type="dxa"/>
          </w:tcPr>
          <w:p w14:paraId="70F680DB" w14:textId="77777777" w:rsidR="0039225D" w:rsidRPr="00E63A00" w:rsidRDefault="0039225D" w:rsidP="00E63A00">
            <w:pPr>
              <w:jc w:val="both"/>
              <w:rPr>
                <w:sz w:val="20"/>
                <w:szCs w:val="20"/>
                <w:lang w:val="gl-ES"/>
              </w:rPr>
            </w:pPr>
          </w:p>
        </w:tc>
      </w:tr>
      <w:tr w:rsidR="0039225D" w:rsidRPr="001E54C5" w14:paraId="0D9FA809" w14:textId="77777777" w:rsidTr="00E63A00">
        <w:tc>
          <w:tcPr>
            <w:tcW w:w="5637" w:type="dxa"/>
          </w:tcPr>
          <w:p w14:paraId="7189E981" w14:textId="77777777" w:rsidR="0039225D" w:rsidRPr="00E63A00" w:rsidRDefault="0039225D" w:rsidP="00E63A00">
            <w:pPr>
              <w:jc w:val="both"/>
              <w:rPr>
                <w:sz w:val="20"/>
                <w:szCs w:val="20"/>
                <w:lang w:val="gl-ES"/>
              </w:rPr>
            </w:pPr>
          </w:p>
        </w:tc>
        <w:tc>
          <w:tcPr>
            <w:tcW w:w="3007" w:type="dxa"/>
          </w:tcPr>
          <w:p w14:paraId="52CFEC0E" w14:textId="77777777" w:rsidR="0039225D" w:rsidRPr="00E63A00" w:rsidRDefault="0039225D" w:rsidP="00E63A00">
            <w:pPr>
              <w:jc w:val="both"/>
              <w:rPr>
                <w:sz w:val="20"/>
                <w:szCs w:val="20"/>
                <w:lang w:val="gl-ES"/>
              </w:rPr>
            </w:pPr>
          </w:p>
        </w:tc>
      </w:tr>
    </w:tbl>
    <w:p w14:paraId="40FE17AB" w14:textId="77777777" w:rsidR="0039225D" w:rsidRPr="009018C8" w:rsidRDefault="0039225D" w:rsidP="009018C8">
      <w:pPr>
        <w:jc w:val="both"/>
        <w:rPr>
          <w:sz w:val="20"/>
          <w:szCs w:val="20"/>
          <w:lang w:val="gl-ES"/>
        </w:rPr>
      </w:pPr>
      <w:r w:rsidRPr="009018C8">
        <w:rPr>
          <w:sz w:val="20"/>
          <w:szCs w:val="20"/>
          <w:lang w:val="gl-ES"/>
        </w:rPr>
        <w:t>Así mesmo, comprométese a comunicar inmediatamente cantas axudas solicite e/ou obteña doutras</w:t>
      </w:r>
    </w:p>
    <w:p w14:paraId="6EDED003" w14:textId="77777777" w:rsidR="0039225D" w:rsidRPr="009018C8" w:rsidRDefault="0039225D" w:rsidP="009018C8">
      <w:pPr>
        <w:jc w:val="both"/>
        <w:rPr>
          <w:sz w:val="20"/>
          <w:szCs w:val="20"/>
          <w:lang w:val="gl-ES"/>
        </w:rPr>
      </w:pPr>
      <w:r w:rsidRPr="009018C8">
        <w:rPr>
          <w:sz w:val="20"/>
          <w:szCs w:val="20"/>
          <w:lang w:val="gl-ES"/>
        </w:rPr>
        <w:t>administracións públicas ou doutros entes públicos, nacionais ou internacionais, a partir da data desta</w:t>
      </w:r>
    </w:p>
    <w:p w14:paraId="74DEFB92" w14:textId="77777777" w:rsidR="0039225D" w:rsidRPr="009018C8" w:rsidRDefault="0039225D" w:rsidP="009018C8">
      <w:pPr>
        <w:jc w:val="both"/>
        <w:rPr>
          <w:sz w:val="20"/>
          <w:szCs w:val="20"/>
          <w:lang w:val="gl-ES"/>
        </w:rPr>
      </w:pPr>
      <w:r w:rsidRPr="009018C8">
        <w:rPr>
          <w:sz w:val="20"/>
          <w:szCs w:val="20"/>
          <w:lang w:val="gl-ES"/>
        </w:rPr>
        <w:lastRenderedPageBreak/>
        <w:t>declaración.</w:t>
      </w:r>
    </w:p>
    <w:p w14:paraId="2966133D" w14:textId="77777777" w:rsidR="0039225D" w:rsidRPr="009018C8" w:rsidRDefault="0039225D" w:rsidP="009018C8">
      <w:pPr>
        <w:jc w:val="both"/>
        <w:rPr>
          <w:sz w:val="20"/>
          <w:szCs w:val="20"/>
          <w:lang w:val="gl-ES"/>
        </w:rPr>
      </w:pPr>
      <w:r w:rsidRPr="009018C8">
        <w:rPr>
          <w:sz w:val="20"/>
          <w:szCs w:val="20"/>
          <w:lang w:val="gl-ES"/>
        </w:rPr>
        <w:t>2. Que en relación coas axudas de minimis</w:t>
      </w:r>
    </w:p>
    <w:p w14:paraId="4BFCE719" w14:textId="77777777" w:rsidR="0039225D" w:rsidRPr="009018C8" w:rsidRDefault="0039225D" w:rsidP="009018C8">
      <w:pPr>
        <w:jc w:val="both"/>
        <w:rPr>
          <w:sz w:val="20"/>
          <w:szCs w:val="20"/>
          <w:lang w:val="gl-ES"/>
        </w:rPr>
      </w:pPr>
      <w:r w:rsidRPr="009018C8">
        <w:rPr>
          <w:sz w:val="20"/>
          <w:szCs w:val="20"/>
          <w:lang w:val="gl-ES"/>
        </w:rPr>
        <w:t>__ Non solicitou nin se lle concedeu ningunha outra axuda de minimis</w:t>
      </w:r>
    </w:p>
    <w:p w14:paraId="403A7F0D" w14:textId="77777777" w:rsidR="0039225D" w:rsidRPr="001E54C5" w:rsidRDefault="0039225D" w:rsidP="009018C8">
      <w:pPr>
        <w:jc w:val="both"/>
        <w:rPr>
          <w:sz w:val="20"/>
          <w:szCs w:val="20"/>
          <w:lang w:val="gl-ES"/>
        </w:rPr>
      </w:pPr>
      <w:r w:rsidRPr="009018C8">
        <w:rPr>
          <w:sz w:val="20"/>
          <w:szCs w:val="20"/>
          <w:lang w:val="gl-ES"/>
        </w:rPr>
        <w:t>__ Si solicitou e/ou se lle concederon outras axudas de minimis, que son as que a seguir se relacionan:</w:t>
      </w:r>
    </w:p>
    <w:p w14:paraId="1F28EED1" w14:textId="77777777" w:rsidR="0039225D" w:rsidRPr="001E54C5" w:rsidRDefault="0039225D"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2"/>
        <w:gridCol w:w="1252"/>
        <w:gridCol w:w="2923"/>
        <w:gridCol w:w="1707"/>
      </w:tblGrid>
      <w:tr w:rsidR="0039225D" w14:paraId="5838C77F" w14:textId="77777777" w:rsidTr="00E63A00">
        <w:tc>
          <w:tcPr>
            <w:tcW w:w="2660" w:type="dxa"/>
          </w:tcPr>
          <w:p w14:paraId="005E7A48" w14:textId="77777777" w:rsidR="0039225D" w:rsidRPr="00E63A00" w:rsidRDefault="0039225D" w:rsidP="00E63A00">
            <w:pPr>
              <w:jc w:val="both"/>
              <w:rPr>
                <w:sz w:val="20"/>
                <w:szCs w:val="20"/>
                <w:lang w:val="gl-ES"/>
              </w:rPr>
            </w:pPr>
            <w:r w:rsidRPr="00E63A00">
              <w:rPr>
                <w:sz w:val="20"/>
                <w:szCs w:val="20"/>
                <w:lang w:val="gl-ES"/>
              </w:rPr>
              <w:t>ORGANISMO</w:t>
            </w:r>
          </w:p>
        </w:tc>
        <w:tc>
          <w:tcPr>
            <w:tcW w:w="1276" w:type="dxa"/>
          </w:tcPr>
          <w:p w14:paraId="4385D208" w14:textId="77777777" w:rsidR="0039225D" w:rsidRPr="00E63A00" w:rsidRDefault="0039225D" w:rsidP="00E63A00">
            <w:pPr>
              <w:jc w:val="both"/>
              <w:rPr>
                <w:sz w:val="20"/>
                <w:szCs w:val="20"/>
                <w:lang w:val="gl-ES"/>
              </w:rPr>
            </w:pPr>
            <w:r w:rsidRPr="00E63A00">
              <w:rPr>
                <w:sz w:val="20"/>
                <w:szCs w:val="20"/>
                <w:lang w:val="gl-ES"/>
              </w:rPr>
              <w:t>ANO</w:t>
            </w:r>
          </w:p>
        </w:tc>
        <w:tc>
          <w:tcPr>
            <w:tcW w:w="2976" w:type="dxa"/>
          </w:tcPr>
          <w:p w14:paraId="7FD74762" w14:textId="77777777" w:rsidR="0039225D" w:rsidRPr="00E63A00" w:rsidRDefault="0039225D" w:rsidP="00E63A00">
            <w:pPr>
              <w:jc w:val="both"/>
              <w:rPr>
                <w:sz w:val="20"/>
                <w:szCs w:val="20"/>
                <w:lang w:val="gl-ES"/>
              </w:rPr>
            </w:pPr>
            <w:r w:rsidRPr="00E63A00">
              <w:rPr>
                <w:sz w:val="20"/>
                <w:szCs w:val="20"/>
                <w:lang w:val="gl-ES"/>
              </w:rPr>
              <w:t>DISPOSICIÓN REGULADORA</w:t>
            </w:r>
          </w:p>
        </w:tc>
        <w:tc>
          <w:tcPr>
            <w:tcW w:w="1732" w:type="dxa"/>
          </w:tcPr>
          <w:p w14:paraId="00DA77F6" w14:textId="77777777" w:rsidR="0039225D" w:rsidRPr="00E63A00" w:rsidRDefault="0039225D" w:rsidP="00E63A00">
            <w:pPr>
              <w:jc w:val="both"/>
              <w:rPr>
                <w:sz w:val="20"/>
                <w:szCs w:val="20"/>
                <w:lang w:val="gl-ES"/>
              </w:rPr>
            </w:pPr>
            <w:r w:rsidRPr="00E63A00">
              <w:rPr>
                <w:sz w:val="20"/>
                <w:szCs w:val="20"/>
                <w:lang w:val="gl-ES"/>
              </w:rPr>
              <w:t>IMPORTE</w:t>
            </w:r>
          </w:p>
        </w:tc>
      </w:tr>
      <w:tr w:rsidR="0039225D" w14:paraId="35E4126D" w14:textId="77777777" w:rsidTr="00E63A00">
        <w:tc>
          <w:tcPr>
            <w:tcW w:w="2660" w:type="dxa"/>
          </w:tcPr>
          <w:p w14:paraId="154A36A5" w14:textId="77777777" w:rsidR="0039225D" w:rsidRPr="00E63A00" w:rsidRDefault="0039225D" w:rsidP="00E63A00">
            <w:pPr>
              <w:jc w:val="both"/>
              <w:rPr>
                <w:sz w:val="20"/>
                <w:szCs w:val="20"/>
                <w:lang w:val="gl-ES"/>
              </w:rPr>
            </w:pPr>
          </w:p>
        </w:tc>
        <w:tc>
          <w:tcPr>
            <w:tcW w:w="1276" w:type="dxa"/>
          </w:tcPr>
          <w:p w14:paraId="5B1F1F46" w14:textId="77777777" w:rsidR="0039225D" w:rsidRPr="00E63A00" w:rsidRDefault="0039225D" w:rsidP="00E63A00">
            <w:pPr>
              <w:jc w:val="both"/>
              <w:rPr>
                <w:sz w:val="20"/>
                <w:szCs w:val="20"/>
                <w:lang w:val="gl-ES"/>
              </w:rPr>
            </w:pPr>
          </w:p>
        </w:tc>
        <w:tc>
          <w:tcPr>
            <w:tcW w:w="2976" w:type="dxa"/>
          </w:tcPr>
          <w:p w14:paraId="53FF9745" w14:textId="77777777" w:rsidR="0039225D" w:rsidRPr="00E63A00" w:rsidRDefault="0039225D" w:rsidP="00E63A00">
            <w:pPr>
              <w:jc w:val="both"/>
              <w:rPr>
                <w:sz w:val="20"/>
                <w:szCs w:val="20"/>
                <w:lang w:val="gl-ES"/>
              </w:rPr>
            </w:pPr>
          </w:p>
        </w:tc>
        <w:tc>
          <w:tcPr>
            <w:tcW w:w="1732" w:type="dxa"/>
          </w:tcPr>
          <w:p w14:paraId="0F5B1FEA" w14:textId="77777777" w:rsidR="0039225D" w:rsidRPr="00E63A00" w:rsidRDefault="0039225D" w:rsidP="00E63A00">
            <w:pPr>
              <w:jc w:val="both"/>
              <w:rPr>
                <w:sz w:val="20"/>
                <w:szCs w:val="20"/>
                <w:lang w:val="gl-ES"/>
              </w:rPr>
            </w:pPr>
          </w:p>
        </w:tc>
      </w:tr>
      <w:tr w:rsidR="0039225D" w14:paraId="13901B25" w14:textId="77777777" w:rsidTr="00E63A00">
        <w:tc>
          <w:tcPr>
            <w:tcW w:w="2660" w:type="dxa"/>
          </w:tcPr>
          <w:p w14:paraId="09A39ED7" w14:textId="77777777" w:rsidR="0039225D" w:rsidRPr="00E63A00" w:rsidRDefault="0039225D" w:rsidP="00E63A00">
            <w:pPr>
              <w:jc w:val="both"/>
              <w:rPr>
                <w:sz w:val="20"/>
                <w:szCs w:val="20"/>
                <w:lang w:val="gl-ES"/>
              </w:rPr>
            </w:pPr>
          </w:p>
        </w:tc>
        <w:tc>
          <w:tcPr>
            <w:tcW w:w="1276" w:type="dxa"/>
          </w:tcPr>
          <w:p w14:paraId="65115D45" w14:textId="77777777" w:rsidR="0039225D" w:rsidRPr="00E63A00" w:rsidRDefault="0039225D" w:rsidP="00E63A00">
            <w:pPr>
              <w:jc w:val="both"/>
              <w:rPr>
                <w:sz w:val="20"/>
                <w:szCs w:val="20"/>
                <w:lang w:val="gl-ES"/>
              </w:rPr>
            </w:pPr>
          </w:p>
        </w:tc>
        <w:tc>
          <w:tcPr>
            <w:tcW w:w="2976" w:type="dxa"/>
          </w:tcPr>
          <w:p w14:paraId="6633FEA0" w14:textId="77777777" w:rsidR="0039225D" w:rsidRPr="00E63A00" w:rsidRDefault="0039225D" w:rsidP="00E63A00">
            <w:pPr>
              <w:jc w:val="both"/>
              <w:rPr>
                <w:sz w:val="20"/>
                <w:szCs w:val="20"/>
                <w:lang w:val="gl-ES"/>
              </w:rPr>
            </w:pPr>
          </w:p>
        </w:tc>
        <w:tc>
          <w:tcPr>
            <w:tcW w:w="1732" w:type="dxa"/>
          </w:tcPr>
          <w:p w14:paraId="73BC22CD" w14:textId="77777777" w:rsidR="0039225D" w:rsidRPr="00E63A00" w:rsidRDefault="0039225D" w:rsidP="00E63A00">
            <w:pPr>
              <w:jc w:val="both"/>
              <w:rPr>
                <w:sz w:val="20"/>
                <w:szCs w:val="20"/>
                <w:lang w:val="gl-ES"/>
              </w:rPr>
            </w:pPr>
          </w:p>
        </w:tc>
      </w:tr>
    </w:tbl>
    <w:p w14:paraId="1A6E19E9" w14:textId="77777777" w:rsidR="0039225D" w:rsidRPr="001E54C5" w:rsidRDefault="0039225D" w:rsidP="006F226B">
      <w:pPr>
        <w:jc w:val="both"/>
        <w:rPr>
          <w:sz w:val="20"/>
          <w:szCs w:val="20"/>
          <w:lang w:val="gl-ES"/>
        </w:rPr>
      </w:pPr>
    </w:p>
    <w:p w14:paraId="0CE4AD5B" w14:textId="77777777" w:rsidR="0039225D" w:rsidRPr="009018C8" w:rsidRDefault="0039225D" w:rsidP="009018C8">
      <w:pPr>
        <w:jc w:val="both"/>
        <w:rPr>
          <w:sz w:val="20"/>
          <w:szCs w:val="20"/>
          <w:lang w:val="gl-ES"/>
        </w:rPr>
      </w:pPr>
      <w:r w:rsidRPr="009018C8">
        <w:rPr>
          <w:sz w:val="20"/>
          <w:szCs w:val="20"/>
          <w:lang w:val="gl-ES"/>
        </w:rPr>
        <w:t>Así mesmo, comprométese a comunicar inmediatamente cantas axudas en réxime de minimis solicite e/ou</w:t>
      </w:r>
    </w:p>
    <w:p w14:paraId="3BDB27E4" w14:textId="77777777" w:rsidR="0039225D" w:rsidRPr="009018C8" w:rsidRDefault="0039225D" w:rsidP="009018C8">
      <w:pPr>
        <w:jc w:val="both"/>
        <w:rPr>
          <w:sz w:val="20"/>
          <w:szCs w:val="20"/>
          <w:lang w:val="gl-ES"/>
        </w:rPr>
      </w:pPr>
      <w:r w:rsidRPr="009018C8">
        <w:rPr>
          <w:sz w:val="20"/>
          <w:szCs w:val="20"/>
          <w:lang w:val="gl-ES"/>
        </w:rPr>
        <w:t>obteña doutras administracións públicas ou doutros entes públicos, nacionais ou internacionais, a partir da</w:t>
      </w:r>
    </w:p>
    <w:p w14:paraId="619639A2" w14:textId="77777777" w:rsidR="0039225D" w:rsidRPr="009018C8" w:rsidRDefault="0039225D" w:rsidP="009018C8">
      <w:pPr>
        <w:jc w:val="both"/>
        <w:rPr>
          <w:sz w:val="20"/>
          <w:szCs w:val="20"/>
          <w:lang w:val="gl-ES"/>
        </w:rPr>
      </w:pPr>
      <w:r w:rsidRPr="009018C8">
        <w:rPr>
          <w:sz w:val="20"/>
          <w:szCs w:val="20"/>
          <w:lang w:val="gl-ES"/>
        </w:rPr>
        <w:t>data desta declaración.</w:t>
      </w:r>
    </w:p>
    <w:p w14:paraId="5B2DD397" w14:textId="77777777" w:rsidR="0039225D" w:rsidRPr="009018C8" w:rsidRDefault="0039225D" w:rsidP="009018C8">
      <w:pPr>
        <w:jc w:val="both"/>
        <w:rPr>
          <w:sz w:val="20"/>
          <w:szCs w:val="20"/>
          <w:lang w:val="gl-ES"/>
        </w:rPr>
      </w:pPr>
      <w:r w:rsidRPr="009018C8">
        <w:rPr>
          <w:sz w:val="20"/>
          <w:szCs w:val="20"/>
          <w:lang w:val="gl-ES"/>
        </w:rPr>
        <w:t>3. Que posúe a capacidade administrativa, financeira e operativa para cumprir as condicións da axuda.</w:t>
      </w:r>
    </w:p>
    <w:p w14:paraId="081B3C99" w14:textId="77777777" w:rsidR="0039225D" w:rsidRPr="009018C8" w:rsidRDefault="0039225D" w:rsidP="009018C8">
      <w:pPr>
        <w:jc w:val="both"/>
        <w:rPr>
          <w:sz w:val="20"/>
          <w:szCs w:val="20"/>
          <w:lang w:val="gl-ES"/>
        </w:rPr>
      </w:pPr>
      <w:r w:rsidRPr="009018C8">
        <w:rPr>
          <w:sz w:val="20"/>
          <w:szCs w:val="20"/>
          <w:lang w:val="gl-ES"/>
        </w:rPr>
        <w:t>4. Que o persoal de todos os centros de traballo da empresa en Galicia no mes anterior ao mes de</w:t>
      </w:r>
      <w:r>
        <w:rPr>
          <w:sz w:val="20"/>
          <w:szCs w:val="20"/>
          <w:lang w:val="gl-ES"/>
        </w:rPr>
        <w:t xml:space="preserve"> </w:t>
      </w:r>
      <w:r w:rsidRPr="009018C8">
        <w:rPr>
          <w:sz w:val="20"/>
          <w:szCs w:val="20"/>
          <w:lang w:val="gl-ES"/>
        </w:rPr>
        <w:t>publicación da presente convocatoria é de _________</w:t>
      </w:r>
    </w:p>
    <w:p w14:paraId="17F06CE9" w14:textId="77777777" w:rsidR="0039225D" w:rsidRPr="009018C8" w:rsidRDefault="0039225D" w:rsidP="009018C8">
      <w:pPr>
        <w:jc w:val="both"/>
        <w:rPr>
          <w:sz w:val="20"/>
          <w:szCs w:val="20"/>
          <w:lang w:val="gl-ES"/>
        </w:rPr>
      </w:pPr>
      <w:r w:rsidRPr="009018C8">
        <w:rPr>
          <w:sz w:val="20"/>
          <w:szCs w:val="20"/>
          <w:lang w:val="gl-ES"/>
        </w:rPr>
        <w:t>5. Que son certos cantos datos figuran na presente solicitude, que coñece as estipulacións da presente</w:t>
      </w:r>
      <w:r>
        <w:rPr>
          <w:sz w:val="20"/>
          <w:szCs w:val="20"/>
          <w:lang w:val="gl-ES"/>
        </w:rPr>
        <w:t xml:space="preserve"> </w:t>
      </w:r>
      <w:r w:rsidRPr="009018C8">
        <w:rPr>
          <w:sz w:val="20"/>
          <w:szCs w:val="20"/>
          <w:lang w:val="gl-ES"/>
        </w:rPr>
        <w:t>convocatoria e que cumpre os requisitos sinalados na mesma.</w:t>
      </w:r>
    </w:p>
    <w:p w14:paraId="7D8EEA60" w14:textId="77777777" w:rsidR="0039225D" w:rsidRPr="009018C8" w:rsidRDefault="0039225D" w:rsidP="009018C8">
      <w:pPr>
        <w:jc w:val="both"/>
        <w:rPr>
          <w:sz w:val="20"/>
          <w:szCs w:val="20"/>
          <w:lang w:val="gl-ES"/>
        </w:rPr>
      </w:pPr>
      <w:r w:rsidRPr="009018C8">
        <w:rPr>
          <w:sz w:val="20"/>
          <w:szCs w:val="20"/>
          <w:lang w:val="gl-ES"/>
        </w:rPr>
        <w:t>6. Non estar incursa en ningunha das circunstancias previstas no artigo 10 da Lei 9/2007, do 13 de</w:t>
      </w:r>
      <w:r>
        <w:rPr>
          <w:sz w:val="20"/>
          <w:szCs w:val="20"/>
          <w:lang w:val="gl-ES"/>
        </w:rPr>
        <w:t xml:space="preserve"> </w:t>
      </w:r>
      <w:r w:rsidRPr="009018C8">
        <w:rPr>
          <w:sz w:val="20"/>
          <w:szCs w:val="20"/>
          <w:lang w:val="gl-ES"/>
        </w:rPr>
        <w:t>xuño, de subvencións de Galicia.</w:t>
      </w:r>
    </w:p>
    <w:p w14:paraId="6EC26CDE" w14:textId="77777777" w:rsidR="0039225D" w:rsidRPr="009018C8" w:rsidRDefault="0039225D" w:rsidP="009018C8">
      <w:pPr>
        <w:jc w:val="both"/>
        <w:rPr>
          <w:sz w:val="20"/>
          <w:szCs w:val="20"/>
          <w:lang w:val="gl-ES"/>
        </w:rPr>
      </w:pPr>
      <w:r w:rsidRPr="009018C8">
        <w:rPr>
          <w:sz w:val="20"/>
          <w:szCs w:val="20"/>
          <w:lang w:val="gl-ES"/>
        </w:rPr>
        <w:t>7. Non estar excluídos do acceso aos beneficios derivados da aplicación dos programas de emprego,</w:t>
      </w:r>
      <w:r>
        <w:rPr>
          <w:sz w:val="20"/>
          <w:szCs w:val="20"/>
          <w:lang w:val="gl-ES"/>
        </w:rPr>
        <w:t xml:space="preserve"> </w:t>
      </w:r>
      <w:r w:rsidRPr="009018C8">
        <w:rPr>
          <w:sz w:val="20"/>
          <w:szCs w:val="20"/>
          <w:lang w:val="gl-ES"/>
        </w:rPr>
        <w:t>conforme ao establecido no artigo 46 e 46 bis do texto refundido da Lei de infraccións e sancións na</w:t>
      </w:r>
      <w:r>
        <w:rPr>
          <w:sz w:val="20"/>
          <w:szCs w:val="20"/>
          <w:lang w:val="gl-ES"/>
        </w:rPr>
        <w:t xml:space="preserve"> </w:t>
      </w:r>
      <w:r w:rsidRPr="009018C8">
        <w:rPr>
          <w:sz w:val="20"/>
          <w:szCs w:val="20"/>
          <w:lang w:val="gl-ES"/>
        </w:rPr>
        <w:t>orde social, aprobado polo Real decreto lexislativo 5/2000, do 4 de agosto.</w:t>
      </w:r>
    </w:p>
    <w:p w14:paraId="33D77490" w14:textId="77777777" w:rsidR="0039225D" w:rsidRPr="001E54C5" w:rsidRDefault="0039225D" w:rsidP="009018C8">
      <w:pPr>
        <w:jc w:val="both"/>
        <w:rPr>
          <w:sz w:val="20"/>
          <w:szCs w:val="20"/>
          <w:lang w:val="gl-ES"/>
        </w:rPr>
      </w:pPr>
      <w:r w:rsidRPr="009018C8">
        <w:rPr>
          <w:sz w:val="20"/>
          <w:szCs w:val="20"/>
          <w:lang w:val="gl-ES"/>
        </w:rPr>
        <w:t>8. Que a entidade solicitante cumpre os requisitos establecidos para obter a condición de beneficiaria</w:t>
      </w:r>
      <w:r>
        <w:rPr>
          <w:sz w:val="20"/>
          <w:szCs w:val="20"/>
          <w:lang w:val="gl-ES"/>
        </w:rPr>
        <w:t xml:space="preserve"> </w:t>
      </w:r>
      <w:r w:rsidRPr="009018C8">
        <w:rPr>
          <w:sz w:val="20"/>
          <w:szCs w:val="20"/>
          <w:lang w:val="gl-ES"/>
        </w:rPr>
        <w:t>segundo o artigo 10 da Lei 9/2007, do 13 de xuño, de subvencións de Galicia; especificamente, estar</w:t>
      </w:r>
      <w:r>
        <w:rPr>
          <w:sz w:val="20"/>
          <w:szCs w:val="20"/>
          <w:lang w:val="gl-ES"/>
        </w:rPr>
        <w:t xml:space="preserve"> </w:t>
      </w:r>
      <w:r w:rsidRPr="009018C8">
        <w:rPr>
          <w:sz w:val="20"/>
          <w:szCs w:val="20"/>
          <w:lang w:val="gl-ES"/>
        </w:rPr>
        <w:t>ao día no cumprimento dos obrigas tributarias ou fronte á Seguridade Social e non ter pendente de</w:t>
      </w:r>
      <w:r>
        <w:rPr>
          <w:sz w:val="20"/>
          <w:szCs w:val="20"/>
          <w:lang w:val="gl-ES"/>
        </w:rPr>
        <w:t xml:space="preserve"> </w:t>
      </w:r>
      <w:r w:rsidRPr="009018C8">
        <w:rPr>
          <w:sz w:val="20"/>
          <w:szCs w:val="20"/>
          <w:lang w:val="gl-ES"/>
        </w:rPr>
        <w:t>pagamento ningunha outra débeda coa Administración pública da Comunidade Autónoma.</w:t>
      </w:r>
    </w:p>
    <w:p w14:paraId="6B9F9226" w14:textId="77777777" w:rsidR="0039225D" w:rsidRDefault="0039225D" w:rsidP="006F226B">
      <w:pPr>
        <w:jc w:val="both"/>
        <w:rPr>
          <w:sz w:val="20"/>
          <w:szCs w:val="20"/>
          <w:lang w:val="gl-ES"/>
        </w:rPr>
      </w:pPr>
    </w:p>
    <w:p w14:paraId="63B6B3D7" w14:textId="77777777" w:rsidR="0039225D" w:rsidRPr="009018C8" w:rsidRDefault="0039225D" w:rsidP="009018C8">
      <w:pPr>
        <w:jc w:val="both"/>
        <w:rPr>
          <w:b/>
          <w:bCs/>
          <w:sz w:val="20"/>
          <w:szCs w:val="20"/>
          <w:lang w:val="gl-ES"/>
        </w:rPr>
      </w:pPr>
      <w:r w:rsidRPr="009018C8">
        <w:rPr>
          <w:b/>
          <w:bCs/>
          <w:sz w:val="20"/>
          <w:szCs w:val="20"/>
          <w:lang w:val="gl-ES"/>
        </w:rPr>
        <w:t>DOCUMENTACIÓN QUE SE PRESENTA:</w:t>
      </w:r>
    </w:p>
    <w:p w14:paraId="731E18A4" w14:textId="77777777" w:rsidR="0039225D" w:rsidRPr="009018C8" w:rsidRDefault="0039225D" w:rsidP="009018C8">
      <w:pPr>
        <w:jc w:val="both"/>
        <w:rPr>
          <w:sz w:val="20"/>
          <w:szCs w:val="20"/>
          <w:lang w:val="gl-ES"/>
        </w:rPr>
      </w:pPr>
      <w:r w:rsidRPr="009018C8">
        <w:rPr>
          <w:sz w:val="20"/>
          <w:szCs w:val="20"/>
          <w:lang w:val="gl-ES"/>
        </w:rPr>
        <w:t>____DNI/NIE da persoa representante</w:t>
      </w:r>
    </w:p>
    <w:p w14:paraId="64A44E1A" w14:textId="77777777" w:rsidR="0039225D" w:rsidRPr="009018C8" w:rsidRDefault="0039225D" w:rsidP="009018C8">
      <w:pPr>
        <w:jc w:val="both"/>
        <w:rPr>
          <w:sz w:val="20"/>
          <w:szCs w:val="20"/>
          <w:lang w:val="gl-ES"/>
        </w:rPr>
      </w:pPr>
      <w:r w:rsidRPr="009018C8">
        <w:rPr>
          <w:sz w:val="20"/>
          <w:szCs w:val="20"/>
          <w:lang w:val="gl-ES"/>
        </w:rPr>
        <w:t>____NIF da entidade solicitante</w:t>
      </w:r>
    </w:p>
    <w:p w14:paraId="0E552579" w14:textId="77777777" w:rsidR="0039225D" w:rsidRPr="009018C8" w:rsidRDefault="0039225D" w:rsidP="009018C8">
      <w:pPr>
        <w:jc w:val="both"/>
        <w:rPr>
          <w:sz w:val="20"/>
          <w:szCs w:val="20"/>
          <w:lang w:val="gl-ES"/>
        </w:rPr>
      </w:pPr>
      <w:r w:rsidRPr="009018C8">
        <w:rPr>
          <w:sz w:val="20"/>
          <w:szCs w:val="20"/>
          <w:lang w:val="gl-ES"/>
        </w:rPr>
        <w:t>____Poder para actuar en nome da entidade</w:t>
      </w:r>
    </w:p>
    <w:p w14:paraId="738B4741" w14:textId="77777777" w:rsidR="0039225D" w:rsidRPr="001E54C5" w:rsidRDefault="0039225D" w:rsidP="009018C8">
      <w:pPr>
        <w:jc w:val="both"/>
        <w:rPr>
          <w:sz w:val="20"/>
          <w:szCs w:val="20"/>
          <w:lang w:val="gl-ES"/>
        </w:rPr>
      </w:pPr>
      <w:r w:rsidRPr="009018C8">
        <w:rPr>
          <w:sz w:val="20"/>
          <w:szCs w:val="20"/>
          <w:lang w:val="gl-ES"/>
        </w:rPr>
        <w:t>____Certificación bancaria do número de conta</w:t>
      </w:r>
    </w:p>
    <w:p w14:paraId="41398093" w14:textId="77777777" w:rsidR="0039225D" w:rsidRDefault="0039225D" w:rsidP="006F226B">
      <w:pPr>
        <w:jc w:val="both"/>
        <w:rPr>
          <w:sz w:val="20"/>
          <w:szCs w:val="20"/>
          <w:lang w:val="gl-ES"/>
        </w:rPr>
      </w:pPr>
    </w:p>
    <w:p w14:paraId="560659E6" w14:textId="77777777" w:rsidR="0039225D" w:rsidRPr="009018C8" w:rsidRDefault="0039225D" w:rsidP="006F226B">
      <w:pPr>
        <w:jc w:val="both"/>
        <w:rPr>
          <w:b/>
          <w:bCs/>
          <w:sz w:val="20"/>
          <w:szCs w:val="20"/>
          <w:lang w:val="gl-ES"/>
        </w:rPr>
      </w:pPr>
      <w:r w:rsidRPr="009018C8">
        <w:rPr>
          <w:b/>
          <w:bCs/>
          <w:sz w:val="20"/>
          <w:szCs w:val="20"/>
          <w:lang w:val="gl-ES"/>
        </w:rPr>
        <w:t>COMPROBACIÓN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2"/>
        <w:gridCol w:w="1852"/>
      </w:tblGrid>
      <w:tr w:rsidR="0039225D" w14:paraId="79D73226" w14:textId="77777777" w:rsidTr="00E63A00">
        <w:tc>
          <w:tcPr>
            <w:tcW w:w="6771" w:type="dxa"/>
          </w:tcPr>
          <w:p w14:paraId="4CB3A5DE" w14:textId="77777777" w:rsidR="0039225D" w:rsidRPr="00E63A00" w:rsidRDefault="0039225D" w:rsidP="00E63A00">
            <w:pPr>
              <w:jc w:val="both"/>
              <w:rPr>
                <w:sz w:val="20"/>
                <w:szCs w:val="20"/>
                <w:lang w:val="gl-ES"/>
              </w:rPr>
            </w:pPr>
            <w:r w:rsidRPr="00E63A00">
              <w:rPr>
                <w:sz w:val="20"/>
                <w:szCs w:val="20"/>
                <w:lang w:val="gl-ES"/>
              </w:rPr>
              <w:t>Os documentos relacionados serán obxecto de consulta ás administracións públicas.</w:t>
            </w:r>
          </w:p>
          <w:p w14:paraId="22EF2345" w14:textId="77777777" w:rsidR="0039225D" w:rsidRPr="00E63A00" w:rsidRDefault="0039225D" w:rsidP="00E63A00">
            <w:pPr>
              <w:jc w:val="both"/>
              <w:rPr>
                <w:sz w:val="20"/>
                <w:szCs w:val="20"/>
                <w:lang w:val="gl-ES"/>
              </w:rPr>
            </w:pPr>
            <w:r w:rsidRPr="00E63A00">
              <w:rPr>
                <w:sz w:val="20"/>
                <w:szCs w:val="20"/>
                <w:lang w:val="gl-ES"/>
              </w:rPr>
              <w:t>No caso de que as persoas interesadas se opoñan a esta consulta, deberán indicalo no cadro correspondente e achegar unha copia dos documentos.</w:t>
            </w:r>
          </w:p>
        </w:tc>
        <w:tc>
          <w:tcPr>
            <w:tcW w:w="1873" w:type="dxa"/>
          </w:tcPr>
          <w:p w14:paraId="4B28DDF1" w14:textId="77777777" w:rsidR="0039225D" w:rsidRPr="00E63A00" w:rsidRDefault="0039225D" w:rsidP="00E63A00">
            <w:pPr>
              <w:jc w:val="both"/>
              <w:rPr>
                <w:sz w:val="20"/>
                <w:szCs w:val="20"/>
                <w:lang w:val="gl-ES"/>
              </w:rPr>
            </w:pPr>
            <w:r w:rsidRPr="00E63A00">
              <w:rPr>
                <w:sz w:val="20"/>
                <w:szCs w:val="20"/>
                <w:lang w:val="gl-ES"/>
              </w:rPr>
              <w:t>Opóñome á consulta</w:t>
            </w:r>
          </w:p>
        </w:tc>
      </w:tr>
      <w:tr w:rsidR="0039225D" w:rsidRPr="002720F0" w14:paraId="31781707" w14:textId="77777777" w:rsidTr="00E63A00">
        <w:tc>
          <w:tcPr>
            <w:tcW w:w="6771" w:type="dxa"/>
          </w:tcPr>
          <w:p w14:paraId="4FABE692" w14:textId="77777777" w:rsidR="0039225D" w:rsidRPr="00E63A00" w:rsidRDefault="0039225D" w:rsidP="00E63A00">
            <w:pPr>
              <w:jc w:val="both"/>
              <w:rPr>
                <w:sz w:val="20"/>
                <w:szCs w:val="20"/>
                <w:lang w:val="gl-ES"/>
              </w:rPr>
            </w:pPr>
            <w:r w:rsidRPr="00E63A00">
              <w:rPr>
                <w:sz w:val="20"/>
                <w:szCs w:val="20"/>
                <w:lang w:val="gl-ES"/>
              </w:rPr>
              <w:t>DNI/NIE da persoa representante</w:t>
            </w:r>
          </w:p>
        </w:tc>
        <w:tc>
          <w:tcPr>
            <w:tcW w:w="1873" w:type="dxa"/>
          </w:tcPr>
          <w:p w14:paraId="10B9582B" w14:textId="77777777" w:rsidR="0039225D" w:rsidRPr="00E63A00" w:rsidRDefault="0039225D" w:rsidP="00E63A00">
            <w:pPr>
              <w:jc w:val="both"/>
              <w:rPr>
                <w:sz w:val="20"/>
                <w:szCs w:val="20"/>
                <w:lang w:val="gl-ES"/>
              </w:rPr>
            </w:pPr>
          </w:p>
        </w:tc>
      </w:tr>
      <w:tr w:rsidR="0039225D" w14:paraId="40B6F4AA" w14:textId="77777777" w:rsidTr="00E63A00">
        <w:tc>
          <w:tcPr>
            <w:tcW w:w="6771" w:type="dxa"/>
          </w:tcPr>
          <w:p w14:paraId="6718443A" w14:textId="77777777" w:rsidR="0039225D" w:rsidRPr="00E63A00" w:rsidRDefault="0039225D" w:rsidP="00E63A00">
            <w:pPr>
              <w:jc w:val="both"/>
              <w:rPr>
                <w:sz w:val="20"/>
                <w:szCs w:val="20"/>
                <w:lang w:val="gl-ES"/>
              </w:rPr>
            </w:pPr>
            <w:r w:rsidRPr="00E63A00">
              <w:rPr>
                <w:sz w:val="20"/>
                <w:szCs w:val="20"/>
                <w:lang w:val="gl-ES"/>
              </w:rPr>
              <w:t>NIF da entidade solicitante</w:t>
            </w:r>
          </w:p>
        </w:tc>
        <w:tc>
          <w:tcPr>
            <w:tcW w:w="1873" w:type="dxa"/>
          </w:tcPr>
          <w:p w14:paraId="28FE595C" w14:textId="77777777" w:rsidR="0039225D" w:rsidRPr="00E63A00" w:rsidRDefault="0039225D" w:rsidP="00E63A00">
            <w:pPr>
              <w:jc w:val="both"/>
              <w:rPr>
                <w:sz w:val="20"/>
                <w:szCs w:val="20"/>
                <w:lang w:val="gl-ES"/>
              </w:rPr>
            </w:pPr>
          </w:p>
        </w:tc>
      </w:tr>
    </w:tbl>
    <w:p w14:paraId="45D4FA38" w14:textId="77777777" w:rsidR="0039225D" w:rsidRPr="001E54C5" w:rsidRDefault="0039225D" w:rsidP="006F226B">
      <w:pPr>
        <w:jc w:val="both"/>
        <w:rPr>
          <w:sz w:val="20"/>
          <w:szCs w:val="20"/>
          <w:lang w:val="gl-ES"/>
        </w:rPr>
      </w:pPr>
    </w:p>
    <w:p w14:paraId="169015BB" w14:textId="77777777" w:rsidR="0039225D" w:rsidRPr="006A1FDA" w:rsidRDefault="0039225D" w:rsidP="006F226B">
      <w:pPr>
        <w:jc w:val="both"/>
        <w:rPr>
          <w:b/>
          <w:bCs/>
          <w:sz w:val="20"/>
          <w:szCs w:val="20"/>
          <w:lang w:val="gl-ES"/>
        </w:rPr>
      </w:pPr>
      <w:r w:rsidRPr="006A1FDA">
        <w:rPr>
          <w:b/>
          <w:bCs/>
          <w:sz w:val="20"/>
          <w:szCs w:val="20"/>
          <w:lang w:val="gl-ES"/>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9225D" w14:paraId="79C7FE91" w14:textId="77777777" w:rsidTr="00072320">
        <w:trPr>
          <w:trHeight w:val="1950"/>
        </w:trPr>
        <w:tc>
          <w:tcPr>
            <w:tcW w:w="8644" w:type="dxa"/>
          </w:tcPr>
          <w:p w14:paraId="309E632D" w14:textId="77777777" w:rsidR="0039225D" w:rsidRPr="00072320" w:rsidRDefault="0039225D" w:rsidP="00DC19F1">
            <w:pPr>
              <w:jc w:val="both"/>
              <w:rPr>
                <w:sz w:val="20"/>
                <w:szCs w:val="20"/>
                <w:lang w:val="gl-ES"/>
              </w:rPr>
            </w:pPr>
            <w:r w:rsidRPr="00072320">
              <w:rPr>
                <w:sz w:val="20"/>
                <w:szCs w:val="20"/>
                <w:lang w:val="gl-ES"/>
              </w:rPr>
              <w:t xml:space="preserve">De acordo co establecido pola normativa vixente en materia de protección de datos, informámoslle de que o Responsable de Tratamento dos seus datos persoais é </w:t>
            </w:r>
            <w:r>
              <w:rPr>
                <w:sz w:val="20"/>
                <w:szCs w:val="20"/>
                <w:lang w:val="gl-ES"/>
              </w:rPr>
              <w:t>o CONCELLO DE ORDES, con enderezo</w:t>
            </w:r>
            <w:r w:rsidRPr="00072320">
              <w:rPr>
                <w:sz w:val="20"/>
                <w:szCs w:val="20"/>
                <w:lang w:val="gl-ES"/>
              </w:rPr>
              <w:t xml:space="preserve"> en rúa alfonso senra, 108, 15680 - ordes (A Coruña); correo@ordes.gal</w:t>
            </w:r>
          </w:p>
          <w:p w14:paraId="474F90AF" w14:textId="77777777" w:rsidR="0039225D" w:rsidRPr="00072320" w:rsidRDefault="0039225D" w:rsidP="00DC19F1">
            <w:pPr>
              <w:jc w:val="both"/>
              <w:rPr>
                <w:sz w:val="20"/>
                <w:szCs w:val="20"/>
                <w:lang w:val="gl-ES"/>
              </w:rPr>
            </w:pPr>
            <w:r w:rsidRPr="00072320">
              <w:rPr>
                <w:sz w:val="20"/>
                <w:szCs w:val="20"/>
                <w:lang w:val="gl-ES"/>
              </w:rPr>
              <w:t>O Delegado de Protección de</w:t>
            </w:r>
            <w:r>
              <w:rPr>
                <w:sz w:val="20"/>
                <w:szCs w:val="20"/>
                <w:lang w:val="gl-ES"/>
              </w:rPr>
              <w:t xml:space="preserve"> Datos do concello de Ordes é o</w:t>
            </w:r>
            <w:r w:rsidRPr="00072320">
              <w:rPr>
                <w:sz w:val="20"/>
                <w:szCs w:val="20"/>
                <w:lang w:val="gl-ES"/>
              </w:rPr>
              <w:t xml:space="preserve"> concello de Ordes, co. que o que poderá contactar en correo@ordes.gal</w:t>
            </w:r>
          </w:p>
          <w:p w14:paraId="526E7386" w14:textId="77777777" w:rsidR="0039225D" w:rsidRPr="00072320" w:rsidRDefault="0039225D" w:rsidP="00DC19F1">
            <w:pPr>
              <w:jc w:val="both"/>
              <w:rPr>
                <w:sz w:val="20"/>
                <w:szCs w:val="20"/>
                <w:lang w:val="gl-ES"/>
              </w:rPr>
            </w:pPr>
            <w:r w:rsidRPr="00072320">
              <w:rPr>
                <w:sz w:val="20"/>
                <w:szCs w:val="20"/>
                <w:lang w:val="gl-ES"/>
              </w:rPr>
              <w:t>Os datos serán utilizados para prestarlle o servizo solicitado e a xestión administrativa derivada da prestación do servizo. Os datos non se cederán a terceiros, salvo por deber legal.</w:t>
            </w:r>
          </w:p>
          <w:p w14:paraId="7252AF5F" w14:textId="77777777" w:rsidR="0039225D" w:rsidRPr="00072320" w:rsidRDefault="0039225D" w:rsidP="00DC19F1">
            <w:pPr>
              <w:jc w:val="both"/>
              <w:rPr>
                <w:sz w:val="20"/>
                <w:szCs w:val="20"/>
                <w:lang w:val="gl-ES"/>
              </w:rPr>
            </w:pPr>
            <w:r w:rsidRPr="00072320">
              <w:rPr>
                <w:sz w:val="20"/>
                <w:szCs w:val="20"/>
                <w:lang w:val="gl-ES"/>
              </w:rPr>
              <w:t>Ten vostede dereito a acceder, rectificar ou suprimir os datos erróneos, solicitar a limitación do tratamento dos seus datos así como oporse ou retirar o consentimento en calquera momento e solicitar</w:t>
            </w:r>
          </w:p>
          <w:p w14:paraId="691ECB97" w14:textId="77777777" w:rsidR="0039225D" w:rsidRPr="00072320" w:rsidRDefault="0039225D" w:rsidP="00DC19F1">
            <w:pPr>
              <w:jc w:val="both"/>
              <w:rPr>
                <w:sz w:val="20"/>
                <w:szCs w:val="20"/>
                <w:lang w:val="gl-ES"/>
              </w:rPr>
            </w:pPr>
            <w:r w:rsidRPr="00072320">
              <w:rPr>
                <w:sz w:val="20"/>
                <w:szCs w:val="20"/>
                <w:lang w:val="gl-ES"/>
              </w:rPr>
              <w:t xml:space="preserve">a portabilidade dos mesmos en calquera momento. Para elo, </w:t>
            </w:r>
            <w:r>
              <w:rPr>
                <w:sz w:val="20"/>
                <w:szCs w:val="20"/>
                <w:lang w:val="gl-ES"/>
              </w:rPr>
              <w:t xml:space="preserve">o </w:t>
            </w:r>
            <w:r w:rsidRPr="00072320">
              <w:rPr>
                <w:sz w:val="20"/>
                <w:szCs w:val="20"/>
                <w:lang w:val="gl-ES"/>
              </w:rPr>
              <w:t>concello de Ordes dispón de formularios específicos para facilitarlle o exercicio dos seus dereitos. Pode presentar a súa propia solicitude ou solicitar os nosos formularios, sempre acompañados dunha copia do seu DNI para acreditar</w:t>
            </w:r>
            <w:r>
              <w:rPr>
                <w:sz w:val="20"/>
                <w:szCs w:val="20"/>
                <w:lang w:val="gl-ES"/>
              </w:rPr>
              <w:t xml:space="preserve"> </w:t>
            </w:r>
            <w:r w:rsidRPr="00072320">
              <w:rPr>
                <w:sz w:val="20"/>
                <w:szCs w:val="20"/>
                <w:lang w:val="gl-ES"/>
              </w:rPr>
              <w:t xml:space="preserve">a súa identidade. Pode consultar a información adicional e detallada sobre Protección de Datos solicitándoa </w:t>
            </w:r>
            <w:r w:rsidRPr="00072320">
              <w:rPr>
                <w:sz w:val="20"/>
                <w:szCs w:val="20"/>
                <w:lang w:val="gl-ES"/>
              </w:rPr>
              <w:lastRenderedPageBreak/>
              <w:t>por correo electrónico: correo@ordes.gal</w:t>
            </w:r>
          </w:p>
          <w:p w14:paraId="5D755844" w14:textId="77777777" w:rsidR="0039225D" w:rsidRPr="00072320" w:rsidRDefault="0039225D" w:rsidP="00DC19F1">
            <w:pPr>
              <w:jc w:val="both"/>
              <w:rPr>
                <w:sz w:val="20"/>
                <w:szCs w:val="20"/>
                <w:lang w:val="gl-ES"/>
              </w:rPr>
            </w:pPr>
          </w:p>
        </w:tc>
      </w:tr>
    </w:tbl>
    <w:p w14:paraId="087E0707" w14:textId="77777777" w:rsidR="0039225D" w:rsidRPr="001E54C5" w:rsidRDefault="0039225D" w:rsidP="006F226B">
      <w:pPr>
        <w:jc w:val="both"/>
        <w:rPr>
          <w:sz w:val="20"/>
          <w:szCs w:val="20"/>
          <w:lang w:val="gl-ES"/>
        </w:rPr>
      </w:pPr>
    </w:p>
    <w:p w14:paraId="65E03EE1" w14:textId="77777777" w:rsidR="0039225D" w:rsidRPr="001E54C5" w:rsidRDefault="0039225D" w:rsidP="006F226B">
      <w:pPr>
        <w:jc w:val="both"/>
        <w:rPr>
          <w:sz w:val="20"/>
          <w:szCs w:val="20"/>
          <w:lang w:val="gl-ES"/>
        </w:rPr>
      </w:pPr>
    </w:p>
    <w:p w14:paraId="66D92570" w14:textId="77777777" w:rsidR="0039225D" w:rsidRPr="006A1FDA" w:rsidRDefault="0039225D" w:rsidP="006F226B">
      <w:pPr>
        <w:jc w:val="both"/>
        <w:rPr>
          <w:b/>
          <w:bCs/>
          <w:sz w:val="20"/>
          <w:szCs w:val="20"/>
          <w:lang w:val="gl-ES"/>
        </w:rPr>
      </w:pPr>
      <w:r w:rsidRPr="006A1FDA">
        <w:rPr>
          <w:b/>
          <w:bCs/>
          <w:sz w:val="20"/>
          <w:szCs w:val="20"/>
          <w:lang w:val="gl-ES"/>
        </w:rPr>
        <w:t>LEXISLACIÓN APLICABLE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9225D" w:rsidRPr="002720F0" w14:paraId="33F84701" w14:textId="77777777" w:rsidTr="00E63A00">
        <w:tc>
          <w:tcPr>
            <w:tcW w:w="8644" w:type="dxa"/>
          </w:tcPr>
          <w:p w14:paraId="337E2283" w14:textId="77777777" w:rsidR="0039225D" w:rsidRPr="00E63A00" w:rsidRDefault="0039225D" w:rsidP="00E63A00">
            <w:pPr>
              <w:jc w:val="both"/>
              <w:rPr>
                <w:sz w:val="20"/>
                <w:szCs w:val="20"/>
                <w:lang w:val="gl-ES"/>
              </w:rPr>
            </w:pPr>
            <w:r w:rsidRPr="00E63A00">
              <w:rPr>
                <w:sz w:val="20"/>
                <w:szCs w:val="20"/>
                <w:lang w:val="gl-ES"/>
              </w:rPr>
              <w:t>Convocatoria de axudas a través de incentivos á contratación temporal por conta allea do alumnado do</w:t>
            </w:r>
          </w:p>
          <w:p w14:paraId="08FED9DA" w14:textId="77777777" w:rsidR="0039225D" w:rsidRPr="00E63A00" w:rsidRDefault="0039225D" w:rsidP="00E63A00">
            <w:pPr>
              <w:jc w:val="both"/>
              <w:rPr>
                <w:sz w:val="20"/>
                <w:szCs w:val="20"/>
                <w:lang w:val="gl-ES"/>
              </w:rPr>
            </w:pPr>
            <w:r w:rsidRPr="00E63A00">
              <w:rPr>
                <w:sz w:val="20"/>
                <w:szCs w:val="20"/>
                <w:lang w:val="gl-ES"/>
              </w:rPr>
              <w:t>Obradoiro de Emprego BRAÑAS DO ILLÓ-RÍO SAMO</w:t>
            </w:r>
            <w:r>
              <w:rPr>
                <w:sz w:val="20"/>
                <w:szCs w:val="20"/>
                <w:lang w:val="gl-ES"/>
              </w:rPr>
              <w:t xml:space="preserve"> III</w:t>
            </w:r>
            <w:r w:rsidRPr="00E63A00">
              <w:rPr>
                <w:sz w:val="20"/>
                <w:szCs w:val="20"/>
                <w:lang w:val="gl-ES"/>
              </w:rPr>
              <w:t xml:space="preserve"> </w:t>
            </w:r>
          </w:p>
        </w:tc>
      </w:tr>
      <w:tr w:rsidR="0039225D" w:rsidRPr="002720F0" w14:paraId="6E25D2B6" w14:textId="77777777" w:rsidTr="00E63A00">
        <w:tc>
          <w:tcPr>
            <w:tcW w:w="8644" w:type="dxa"/>
          </w:tcPr>
          <w:p w14:paraId="56C8BDCA" w14:textId="77777777" w:rsidR="0039225D" w:rsidRPr="00981B16" w:rsidRDefault="0039225D" w:rsidP="00E63A00">
            <w:pPr>
              <w:jc w:val="both"/>
              <w:rPr>
                <w:sz w:val="20"/>
                <w:szCs w:val="20"/>
                <w:lang w:val="pt-BR"/>
              </w:rPr>
            </w:pPr>
            <w:r w:rsidRPr="00981B16">
              <w:rPr>
                <w:sz w:val="20"/>
                <w:szCs w:val="20"/>
                <w:lang w:val="pt-BR"/>
              </w:rPr>
              <w:t>Orde do 27 de diciembre de 2019 pola que se establecen las bases reguladoras das axudas e subvencións para os obradoi</w:t>
            </w:r>
            <w:r>
              <w:rPr>
                <w:sz w:val="20"/>
                <w:szCs w:val="20"/>
                <w:lang w:val="pt-BR"/>
              </w:rPr>
              <w:t>ros duais de empr</w:t>
            </w:r>
            <w:r w:rsidRPr="00981B16">
              <w:rPr>
                <w:sz w:val="20"/>
                <w:szCs w:val="20"/>
                <w:lang w:val="pt-BR"/>
              </w:rPr>
              <w:t>e</w:t>
            </w:r>
            <w:r>
              <w:rPr>
                <w:sz w:val="20"/>
                <w:szCs w:val="20"/>
                <w:lang w:val="pt-BR"/>
              </w:rPr>
              <w:t>go da Comunidade  Autónoma de Galicia e se procede á</w:t>
            </w:r>
            <w:r w:rsidRPr="00981B16">
              <w:rPr>
                <w:sz w:val="20"/>
                <w:szCs w:val="20"/>
                <w:lang w:val="pt-BR"/>
              </w:rPr>
              <w:t xml:space="preserve"> </w:t>
            </w:r>
            <w:r>
              <w:rPr>
                <w:sz w:val="20"/>
                <w:szCs w:val="20"/>
                <w:lang w:val="pt-BR"/>
              </w:rPr>
              <w:t>súa convocatoria para o an</w:t>
            </w:r>
            <w:r w:rsidRPr="00981B16">
              <w:rPr>
                <w:sz w:val="20"/>
                <w:szCs w:val="20"/>
                <w:lang w:val="pt-BR"/>
              </w:rPr>
              <w:t>o 2</w:t>
            </w:r>
            <w:r>
              <w:rPr>
                <w:sz w:val="20"/>
                <w:szCs w:val="20"/>
                <w:lang w:val="pt-BR"/>
              </w:rPr>
              <w:t>020.(DOG núm. 14, de 22 de xaneiro</w:t>
            </w:r>
            <w:r w:rsidRPr="00981B16">
              <w:rPr>
                <w:sz w:val="20"/>
                <w:szCs w:val="20"/>
                <w:lang w:val="pt-BR"/>
              </w:rPr>
              <w:t xml:space="preserve"> de 2020)</w:t>
            </w:r>
          </w:p>
        </w:tc>
      </w:tr>
    </w:tbl>
    <w:p w14:paraId="3C117246" w14:textId="77777777" w:rsidR="0039225D" w:rsidRPr="001E54C5" w:rsidRDefault="0039225D"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9225D" w:rsidRPr="002720F0" w14:paraId="021348D9" w14:textId="77777777" w:rsidTr="00E63A00">
        <w:tc>
          <w:tcPr>
            <w:tcW w:w="8644" w:type="dxa"/>
          </w:tcPr>
          <w:p w14:paraId="0459BF79" w14:textId="77777777" w:rsidR="0039225D" w:rsidRPr="00E63A00" w:rsidRDefault="0039225D" w:rsidP="00E63A00">
            <w:pPr>
              <w:jc w:val="both"/>
              <w:rPr>
                <w:b/>
                <w:bCs/>
                <w:sz w:val="20"/>
                <w:szCs w:val="20"/>
                <w:lang w:val="gl-ES"/>
              </w:rPr>
            </w:pPr>
            <w:r w:rsidRPr="00E63A00">
              <w:rPr>
                <w:b/>
                <w:bCs/>
                <w:sz w:val="20"/>
                <w:szCs w:val="20"/>
                <w:lang w:val="gl-ES"/>
              </w:rPr>
              <w:t>SINATURA DA PERSOA SOLICITANTE OU REPRESENTANTE</w:t>
            </w:r>
          </w:p>
        </w:tc>
      </w:tr>
      <w:tr w:rsidR="0039225D" w:rsidRPr="002720F0" w14:paraId="6E69C12D" w14:textId="77777777" w:rsidTr="00E63A00">
        <w:tc>
          <w:tcPr>
            <w:tcW w:w="8644" w:type="dxa"/>
          </w:tcPr>
          <w:p w14:paraId="38DE4FAD" w14:textId="77777777" w:rsidR="0039225D" w:rsidRPr="00E63A00" w:rsidRDefault="0039225D" w:rsidP="00E63A00">
            <w:pPr>
              <w:jc w:val="both"/>
              <w:rPr>
                <w:sz w:val="20"/>
                <w:szCs w:val="20"/>
                <w:lang w:val="gl-ES"/>
              </w:rPr>
            </w:pPr>
          </w:p>
          <w:p w14:paraId="43A36515" w14:textId="77777777" w:rsidR="0039225D" w:rsidRPr="00E63A00" w:rsidRDefault="0039225D" w:rsidP="00E63A00">
            <w:pPr>
              <w:jc w:val="both"/>
              <w:rPr>
                <w:sz w:val="20"/>
                <w:szCs w:val="20"/>
                <w:lang w:val="gl-ES"/>
              </w:rPr>
            </w:pPr>
          </w:p>
        </w:tc>
      </w:tr>
      <w:tr w:rsidR="0039225D" w14:paraId="1EF6F0CA" w14:textId="77777777" w:rsidTr="00E63A00">
        <w:tc>
          <w:tcPr>
            <w:tcW w:w="8644" w:type="dxa"/>
          </w:tcPr>
          <w:p w14:paraId="6A24C06C" w14:textId="77777777" w:rsidR="0039225D" w:rsidRPr="00E63A00" w:rsidRDefault="0039225D" w:rsidP="00E63A00">
            <w:pPr>
              <w:jc w:val="both"/>
              <w:rPr>
                <w:sz w:val="20"/>
                <w:szCs w:val="20"/>
                <w:lang w:val="gl-ES"/>
              </w:rPr>
            </w:pPr>
            <w:r w:rsidRPr="00E63A00">
              <w:rPr>
                <w:sz w:val="20"/>
                <w:szCs w:val="20"/>
                <w:lang w:val="gl-ES"/>
              </w:rPr>
              <w:t>Lugar e data</w:t>
            </w:r>
          </w:p>
        </w:tc>
      </w:tr>
      <w:tr w:rsidR="0039225D" w14:paraId="09FFADD9" w14:textId="77777777" w:rsidTr="00E63A00">
        <w:tc>
          <w:tcPr>
            <w:tcW w:w="8644" w:type="dxa"/>
          </w:tcPr>
          <w:p w14:paraId="02802B09" w14:textId="77777777" w:rsidR="0039225D" w:rsidRPr="00E63A00" w:rsidRDefault="0039225D" w:rsidP="00E63A00">
            <w:pPr>
              <w:jc w:val="both"/>
              <w:rPr>
                <w:sz w:val="20"/>
                <w:szCs w:val="20"/>
                <w:lang w:val="gl-ES"/>
              </w:rPr>
            </w:pPr>
          </w:p>
        </w:tc>
      </w:tr>
    </w:tbl>
    <w:p w14:paraId="30BD0C71" w14:textId="77777777" w:rsidR="0039225D" w:rsidRPr="001E54C5" w:rsidRDefault="0039225D"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9225D" w:rsidRPr="002720F0" w14:paraId="2890B055" w14:textId="77777777" w:rsidTr="00E63A00">
        <w:tc>
          <w:tcPr>
            <w:tcW w:w="8644" w:type="dxa"/>
          </w:tcPr>
          <w:p w14:paraId="5F9314C5" w14:textId="77777777" w:rsidR="0039225D" w:rsidRPr="00E63A00" w:rsidRDefault="0039225D" w:rsidP="00E63A00">
            <w:pPr>
              <w:jc w:val="center"/>
              <w:rPr>
                <w:sz w:val="20"/>
                <w:szCs w:val="20"/>
                <w:lang w:val="gl-ES"/>
              </w:rPr>
            </w:pPr>
            <w:r w:rsidRPr="00E63A00">
              <w:rPr>
                <w:sz w:val="20"/>
                <w:szCs w:val="20"/>
                <w:lang w:val="gl-ES"/>
              </w:rPr>
              <w:t>SR. ALCALDE DO CONCELLO DE ORDES</w:t>
            </w:r>
          </w:p>
        </w:tc>
      </w:tr>
    </w:tbl>
    <w:p w14:paraId="51C9781B" w14:textId="77777777" w:rsidR="0039225D" w:rsidRPr="001E54C5" w:rsidRDefault="0039225D" w:rsidP="006F226B">
      <w:pPr>
        <w:jc w:val="both"/>
        <w:rPr>
          <w:sz w:val="20"/>
          <w:szCs w:val="20"/>
          <w:lang w:val="gl-ES"/>
        </w:rPr>
      </w:pPr>
    </w:p>
    <w:p w14:paraId="39118BBC" w14:textId="77777777" w:rsidR="0039225D" w:rsidRPr="001E54C5" w:rsidRDefault="0039225D" w:rsidP="006F226B">
      <w:pPr>
        <w:jc w:val="both"/>
        <w:rPr>
          <w:sz w:val="20"/>
          <w:szCs w:val="20"/>
          <w:lang w:val="gl-ES"/>
        </w:rPr>
      </w:pPr>
    </w:p>
    <w:p w14:paraId="712A82A9" w14:textId="77777777" w:rsidR="0039225D" w:rsidRPr="001E54C5" w:rsidRDefault="0039225D" w:rsidP="006F226B">
      <w:pPr>
        <w:jc w:val="both"/>
        <w:rPr>
          <w:sz w:val="20"/>
          <w:szCs w:val="20"/>
          <w:lang w:val="gl-ES"/>
        </w:rPr>
      </w:pPr>
    </w:p>
    <w:p w14:paraId="06E385A9" w14:textId="77777777" w:rsidR="0039225D" w:rsidRDefault="0039225D" w:rsidP="006F226B">
      <w:pPr>
        <w:jc w:val="both"/>
        <w:rPr>
          <w:sz w:val="20"/>
          <w:szCs w:val="20"/>
          <w:lang w:val="gl-ES"/>
        </w:rPr>
      </w:pPr>
    </w:p>
    <w:p w14:paraId="618B4609" w14:textId="77777777" w:rsidR="0039225D" w:rsidRDefault="0039225D" w:rsidP="006F226B">
      <w:pPr>
        <w:jc w:val="both"/>
        <w:rPr>
          <w:sz w:val="20"/>
          <w:szCs w:val="20"/>
          <w:lang w:val="gl-ES"/>
        </w:rPr>
      </w:pPr>
    </w:p>
    <w:p w14:paraId="370AB677" w14:textId="77777777" w:rsidR="0039225D" w:rsidRDefault="0039225D" w:rsidP="006F226B">
      <w:pPr>
        <w:jc w:val="both"/>
        <w:rPr>
          <w:sz w:val="20"/>
          <w:szCs w:val="20"/>
          <w:lang w:val="gl-ES"/>
        </w:rPr>
      </w:pPr>
    </w:p>
    <w:p w14:paraId="3106BBFD" w14:textId="77777777" w:rsidR="0039225D" w:rsidRDefault="0039225D" w:rsidP="006F226B">
      <w:pPr>
        <w:jc w:val="both"/>
        <w:rPr>
          <w:sz w:val="20"/>
          <w:szCs w:val="20"/>
          <w:lang w:val="gl-ES"/>
        </w:rPr>
      </w:pPr>
    </w:p>
    <w:p w14:paraId="6A669AB2" w14:textId="77777777" w:rsidR="0039225D" w:rsidRDefault="0039225D" w:rsidP="006F226B">
      <w:pPr>
        <w:jc w:val="both"/>
        <w:rPr>
          <w:sz w:val="20"/>
          <w:szCs w:val="20"/>
          <w:lang w:val="gl-ES"/>
        </w:rPr>
      </w:pPr>
    </w:p>
    <w:p w14:paraId="7D498AEF" w14:textId="77777777" w:rsidR="0039225D" w:rsidRDefault="0039225D" w:rsidP="006F226B">
      <w:pPr>
        <w:jc w:val="both"/>
        <w:rPr>
          <w:sz w:val="20"/>
          <w:szCs w:val="20"/>
          <w:lang w:val="gl-ES"/>
        </w:rPr>
      </w:pPr>
    </w:p>
    <w:p w14:paraId="0963DEBA" w14:textId="77777777" w:rsidR="0039225D" w:rsidRDefault="0039225D" w:rsidP="006F226B">
      <w:pPr>
        <w:jc w:val="both"/>
        <w:rPr>
          <w:sz w:val="20"/>
          <w:szCs w:val="20"/>
          <w:lang w:val="gl-ES"/>
        </w:rPr>
      </w:pPr>
    </w:p>
    <w:p w14:paraId="57642843" w14:textId="77777777" w:rsidR="0039225D" w:rsidRDefault="0039225D" w:rsidP="006F226B">
      <w:pPr>
        <w:jc w:val="both"/>
        <w:rPr>
          <w:sz w:val="20"/>
          <w:szCs w:val="20"/>
          <w:lang w:val="gl-ES"/>
        </w:rPr>
      </w:pPr>
    </w:p>
    <w:p w14:paraId="38697000" w14:textId="77777777" w:rsidR="0039225D" w:rsidRDefault="0039225D" w:rsidP="006F226B">
      <w:pPr>
        <w:jc w:val="both"/>
        <w:rPr>
          <w:sz w:val="20"/>
          <w:szCs w:val="20"/>
          <w:lang w:val="gl-ES"/>
        </w:rPr>
      </w:pPr>
    </w:p>
    <w:p w14:paraId="3FFA8BCA" w14:textId="77777777" w:rsidR="0039225D" w:rsidRDefault="0039225D" w:rsidP="006F226B">
      <w:pPr>
        <w:jc w:val="both"/>
        <w:rPr>
          <w:sz w:val="20"/>
          <w:szCs w:val="20"/>
          <w:lang w:val="gl-ES"/>
        </w:rPr>
      </w:pPr>
    </w:p>
    <w:p w14:paraId="09D18B6B" w14:textId="77777777" w:rsidR="0039225D" w:rsidRDefault="0039225D" w:rsidP="006F226B">
      <w:pPr>
        <w:jc w:val="both"/>
        <w:rPr>
          <w:sz w:val="20"/>
          <w:szCs w:val="20"/>
          <w:lang w:val="gl-ES"/>
        </w:rPr>
      </w:pPr>
    </w:p>
    <w:p w14:paraId="46DE42D7" w14:textId="77777777" w:rsidR="0039225D" w:rsidRDefault="0039225D" w:rsidP="006F226B">
      <w:pPr>
        <w:jc w:val="both"/>
        <w:rPr>
          <w:sz w:val="20"/>
          <w:szCs w:val="20"/>
          <w:lang w:val="gl-ES"/>
        </w:rPr>
      </w:pPr>
    </w:p>
    <w:p w14:paraId="57B70A12" w14:textId="77777777" w:rsidR="0039225D" w:rsidRDefault="0039225D" w:rsidP="006F226B">
      <w:pPr>
        <w:jc w:val="both"/>
        <w:rPr>
          <w:sz w:val="20"/>
          <w:szCs w:val="20"/>
          <w:lang w:val="gl-ES"/>
        </w:rPr>
      </w:pPr>
    </w:p>
    <w:p w14:paraId="240A37D2" w14:textId="77777777" w:rsidR="0039225D" w:rsidRDefault="0039225D" w:rsidP="006F226B">
      <w:pPr>
        <w:jc w:val="both"/>
        <w:rPr>
          <w:sz w:val="20"/>
          <w:szCs w:val="20"/>
          <w:lang w:val="gl-ES"/>
        </w:rPr>
      </w:pPr>
    </w:p>
    <w:p w14:paraId="370C409E" w14:textId="77777777" w:rsidR="0039225D" w:rsidRDefault="0039225D" w:rsidP="006F226B">
      <w:pPr>
        <w:jc w:val="both"/>
        <w:rPr>
          <w:sz w:val="20"/>
          <w:szCs w:val="20"/>
          <w:lang w:val="gl-ES"/>
        </w:rPr>
      </w:pPr>
    </w:p>
    <w:p w14:paraId="6C17B241" w14:textId="77777777" w:rsidR="0039225D" w:rsidRDefault="0039225D" w:rsidP="006F226B">
      <w:pPr>
        <w:jc w:val="both"/>
        <w:rPr>
          <w:sz w:val="20"/>
          <w:szCs w:val="20"/>
          <w:lang w:val="gl-ES"/>
        </w:rPr>
      </w:pPr>
    </w:p>
    <w:p w14:paraId="641E650B" w14:textId="77777777" w:rsidR="0039225D" w:rsidRDefault="0039225D" w:rsidP="006F226B">
      <w:pPr>
        <w:jc w:val="both"/>
        <w:rPr>
          <w:sz w:val="20"/>
          <w:szCs w:val="20"/>
          <w:lang w:val="gl-ES"/>
        </w:rPr>
      </w:pPr>
    </w:p>
    <w:p w14:paraId="7D173387" w14:textId="77777777" w:rsidR="0039225D" w:rsidRDefault="0039225D" w:rsidP="006F226B">
      <w:pPr>
        <w:jc w:val="both"/>
        <w:rPr>
          <w:sz w:val="20"/>
          <w:szCs w:val="20"/>
          <w:lang w:val="gl-ES"/>
        </w:rPr>
      </w:pPr>
    </w:p>
    <w:p w14:paraId="7E20CEC1" w14:textId="77777777" w:rsidR="0039225D" w:rsidRDefault="0039225D" w:rsidP="006F226B">
      <w:pPr>
        <w:jc w:val="both"/>
        <w:rPr>
          <w:sz w:val="20"/>
          <w:szCs w:val="20"/>
          <w:lang w:val="gl-ES"/>
        </w:rPr>
      </w:pPr>
    </w:p>
    <w:p w14:paraId="4BA8C71C" w14:textId="77777777" w:rsidR="0039225D" w:rsidRDefault="0039225D" w:rsidP="006F226B">
      <w:pPr>
        <w:jc w:val="both"/>
        <w:rPr>
          <w:sz w:val="20"/>
          <w:szCs w:val="20"/>
          <w:lang w:val="gl-ES"/>
        </w:rPr>
      </w:pPr>
    </w:p>
    <w:p w14:paraId="24EB66E6" w14:textId="77777777" w:rsidR="0039225D" w:rsidRDefault="0039225D" w:rsidP="006F226B">
      <w:pPr>
        <w:jc w:val="both"/>
        <w:rPr>
          <w:sz w:val="20"/>
          <w:szCs w:val="20"/>
          <w:lang w:val="gl-ES"/>
        </w:rPr>
      </w:pPr>
    </w:p>
    <w:p w14:paraId="75D74457" w14:textId="77777777" w:rsidR="0039225D" w:rsidRDefault="0039225D" w:rsidP="006F226B">
      <w:pPr>
        <w:jc w:val="both"/>
        <w:rPr>
          <w:sz w:val="20"/>
          <w:szCs w:val="20"/>
          <w:lang w:val="gl-ES"/>
        </w:rPr>
      </w:pPr>
    </w:p>
    <w:p w14:paraId="5E65C60C" w14:textId="77777777" w:rsidR="0039225D" w:rsidRDefault="0039225D" w:rsidP="006F226B">
      <w:pPr>
        <w:jc w:val="both"/>
        <w:rPr>
          <w:sz w:val="20"/>
          <w:szCs w:val="20"/>
          <w:lang w:val="gl-ES"/>
        </w:rPr>
      </w:pPr>
    </w:p>
    <w:p w14:paraId="016BB1B9" w14:textId="77777777" w:rsidR="0039225D" w:rsidRDefault="0039225D" w:rsidP="006F226B">
      <w:pPr>
        <w:jc w:val="both"/>
        <w:rPr>
          <w:sz w:val="20"/>
          <w:szCs w:val="20"/>
          <w:lang w:val="gl-ES"/>
        </w:rPr>
      </w:pPr>
    </w:p>
    <w:p w14:paraId="1B8DC73F" w14:textId="77777777" w:rsidR="0039225D" w:rsidRDefault="0039225D" w:rsidP="006F226B">
      <w:pPr>
        <w:jc w:val="both"/>
        <w:rPr>
          <w:sz w:val="20"/>
          <w:szCs w:val="20"/>
          <w:lang w:val="gl-ES"/>
        </w:rPr>
      </w:pPr>
    </w:p>
    <w:p w14:paraId="292188D7" w14:textId="77777777" w:rsidR="0039225D" w:rsidRDefault="0039225D" w:rsidP="006F226B">
      <w:pPr>
        <w:jc w:val="both"/>
        <w:rPr>
          <w:sz w:val="20"/>
          <w:szCs w:val="20"/>
          <w:lang w:val="gl-ES"/>
        </w:rPr>
      </w:pPr>
    </w:p>
    <w:p w14:paraId="068B73FE" w14:textId="77777777" w:rsidR="0039225D" w:rsidRDefault="0039225D" w:rsidP="006F226B">
      <w:pPr>
        <w:jc w:val="both"/>
        <w:rPr>
          <w:sz w:val="20"/>
          <w:szCs w:val="20"/>
          <w:lang w:val="gl-ES"/>
        </w:rPr>
      </w:pPr>
    </w:p>
    <w:p w14:paraId="2EED84DE" w14:textId="77777777" w:rsidR="0039225D" w:rsidRDefault="0039225D" w:rsidP="006F226B">
      <w:pPr>
        <w:jc w:val="both"/>
        <w:rPr>
          <w:sz w:val="20"/>
          <w:szCs w:val="20"/>
          <w:lang w:val="gl-ES"/>
        </w:rPr>
      </w:pPr>
    </w:p>
    <w:p w14:paraId="690F1392" w14:textId="77777777" w:rsidR="0039225D" w:rsidRDefault="0039225D" w:rsidP="006F226B">
      <w:pPr>
        <w:jc w:val="both"/>
        <w:rPr>
          <w:sz w:val="20"/>
          <w:szCs w:val="20"/>
          <w:lang w:val="gl-ES"/>
        </w:rPr>
      </w:pPr>
    </w:p>
    <w:p w14:paraId="026EC536" w14:textId="77777777" w:rsidR="0039225D" w:rsidRDefault="0039225D" w:rsidP="006F226B">
      <w:pPr>
        <w:jc w:val="both"/>
        <w:rPr>
          <w:sz w:val="20"/>
          <w:szCs w:val="20"/>
          <w:lang w:val="gl-ES"/>
        </w:rPr>
      </w:pPr>
    </w:p>
    <w:p w14:paraId="6E905978" w14:textId="77777777" w:rsidR="0039225D" w:rsidRDefault="0039225D" w:rsidP="006F226B">
      <w:pPr>
        <w:jc w:val="both"/>
        <w:rPr>
          <w:sz w:val="20"/>
          <w:szCs w:val="20"/>
          <w:lang w:val="gl-ES"/>
        </w:rPr>
      </w:pPr>
    </w:p>
    <w:p w14:paraId="32C53AEC" w14:textId="77777777" w:rsidR="0039225D" w:rsidRDefault="0039225D" w:rsidP="006F226B">
      <w:pPr>
        <w:jc w:val="both"/>
        <w:rPr>
          <w:sz w:val="20"/>
          <w:szCs w:val="20"/>
          <w:lang w:val="gl-ES"/>
        </w:rPr>
      </w:pPr>
    </w:p>
    <w:p w14:paraId="5372308C" w14:textId="77777777" w:rsidR="0039225D" w:rsidRDefault="0039225D" w:rsidP="006F226B">
      <w:pPr>
        <w:jc w:val="both"/>
        <w:rPr>
          <w:sz w:val="20"/>
          <w:szCs w:val="20"/>
          <w:lang w:val="gl-ES"/>
        </w:rPr>
      </w:pPr>
    </w:p>
    <w:p w14:paraId="5EBD4944" w14:textId="77777777" w:rsidR="0039225D" w:rsidRDefault="0039225D" w:rsidP="006F226B">
      <w:pPr>
        <w:jc w:val="both"/>
        <w:rPr>
          <w:sz w:val="20"/>
          <w:szCs w:val="20"/>
          <w:lang w:val="gl-ES"/>
        </w:rPr>
      </w:pPr>
    </w:p>
    <w:p w14:paraId="1EB0B0D0" w14:textId="77777777" w:rsidR="0039225D" w:rsidRDefault="0039225D" w:rsidP="006F226B">
      <w:pPr>
        <w:jc w:val="both"/>
        <w:rPr>
          <w:sz w:val="20"/>
          <w:szCs w:val="20"/>
          <w:lang w:val="gl-ES"/>
        </w:rPr>
      </w:pPr>
    </w:p>
    <w:p w14:paraId="7B7BDFBE" w14:textId="77777777" w:rsidR="0039225D" w:rsidRDefault="0039225D" w:rsidP="006F226B">
      <w:pPr>
        <w:jc w:val="both"/>
        <w:rPr>
          <w:sz w:val="20"/>
          <w:szCs w:val="20"/>
          <w:lang w:val="gl-ES"/>
        </w:rPr>
      </w:pPr>
    </w:p>
    <w:p w14:paraId="5A438777" w14:textId="77777777" w:rsidR="0039225D" w:rsidRDefault="0039225D" w:rsidP="006F226B">
      <w:pPr>
        <w:jc w:val="both"/>
        <w:rPr>
          <w:sz w:val="20"/>
          <w:szCs w:val="20"/>
          <w:lang w:val="gl-ES"/>
        </w:rPr>
      </w:pPr>
    </w:p>
    <w:p w14:paraId="6BB0BB6A" w14:textId="77777777" w:rsidR="0039225D" w:rsidRDefault="0039225D" w:rsidP="006F226B">
      <w:pPr>
        <w:jc w:val="both"/>
        <w:rPr>
          <w:sz w:val="20"/>
          <w:szCs w:val="20"/>
          <w:lang w:val="gl-ES"/>
        </w:rPr>
      </w:pPr>
    </w:p>
    <w:p w14:paraId="7612D3E1" w14:textId="77777777" w:rsidR="0039225D" w:rsidRDefault="0039225D" w:rsidP="006F226B">
      <w:pPr>
        <w:jc w:val="both"/>
        <w:rPr>
          <w:sz w:val="20"/>
          <w:szCs w:val="20"/>
          <w:lang w:val="gl-ES"/>
        </w:rPr>
      </w:pPr>
    </w:p>
    <w:p w14:paraId="4B57610A" w14:textId="77777777" w:rsidR="0039225D" w:rsidRDefault="0039225D" w:rsidP="006F226B">
      <w:pPr>
        <w:jc w:val="both"/>
        <w:rPr>
          <w:sz w:val="20"/>
          <w:szCs w:val="20"/>
          <w:lang w:val="gl-ES"/>
        </w:rPr>
      </w:pPr>
    </w:p>
    <w:p w14:paraId="723291AC" w14:textId="77777777" w:rsidR="0039225D" w:rsidRDefault="0039225D" w:rsidP="006F226B">
      <w:pPr>
        <w:jc w:val="both"/>
        <w:rPr>
          <w:sz w:val="20"/>
          <w:szCs w:val="20"/>
          <w:lang w:val="gl-ES"/>
        </w:rPr>
      </w:pPr>
    </w:p>
    <w:p w14:paraId="190B79E9" w14:textId="77777777" w:rsidR="0039225D" w:rsidRDefault="0039225D" w:rsidP="006F226B">
      <w:pPr>
        <w:jc w:val="both"/>
        <w:rPr>
          <w:sz w:val="20"/>
          <w:szCs w:val="20"/>
          <w:lang w:val="gl-ES"/>
        </w:rPr>
      </w:pPr>
    </w:p>
    <w:p w14:paraId="68508E06" w14:textId="77777777" w:rsidR="0039225D" w:rsidRPr="00D9050B" w:rsidRDefault="0039225D" w:rsidP="006F226B">
      <w:pPr>
        <w:jc w:val="both"/>
        <w:rPr>
          <w:b/>
          <w:sz w:val="20"/>
          <w:szCs w:val="20"/>
          <w:lang w:val="gl-ES"/>
        </w:rPr>
      </w:pPr>
      <w:r w:rsidRPr="00D9050B">
        <w:rPr>
          <w:b/>
          <w:sz w:val="20"/>
          <w:szCs w:val="20"/>
          <w:lang w:val="gl-ES"/>
        </w:rPr>
        <w:t>ANEXO II</w:t>
      </w:r>
    </w:p>
    <w:p w14:paraId="756566BA" w14:textId="77777777" w:rsidR="0039225D" w:rsidRDefault="0039225D" w:rsidP="006F226B">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87"/>
        <w:gridCol w:w="2007"/>
      </w:tblGrid>
      <w:tr w:rsidR="0039225D" w:rsidRPr="001E54C5" w14:paraId="2D2D90F5" w14:textId="77777777" w:rsidTr="00E63A00">
        <w:tc>
          <w:tcPr>
            <w:tcW w:w="6629" w:type="dxa"/>
          </w:tcPr>
          <w:p w14:paraId="4E22D2A6" w14:textId="77777777" w:rsidR="0039225D" w:rsidRPr="00E63A00" w:rsidRDefault="0039225D" w:rsidP="00E63A00">
            <w:pPr>
              <w:jc w:val="both"/>
              <w:rPr>
                <w:sz w:val="20"/>
                <w:szCs w:val="20"/>
                <w:lang w:val="gl-ES"/>
              </w:rPr>
            </w:pPr>
            <w:r w:rsidRPr="00E63A00">
              <w:rPr>
                <w:sz w:val="20"/>
                <w:szCs w:val="20"/>
                <w:lang w:val="gl-ES"/>
              </w:rPr>
              <w:t>INCENTIVOS Á CONTRATACIÓN TEMPORAL POR CONTA ALLEA DO ALUMNADO DO OBRADOIRO DE EMPREGO BRAÑAS DO ILLÓ-RÍO SAMO</w:t>
            </w:r>
          </w:p>
        </w:tc>
        <w:tc>
          <w:tcPr>
            <w:tcW w:w="2015" w:type="dxa"/>
          </w:tcPr>
          <w:p w14:paraId="28F8057F" w14:textId="77777777" w:rsidR="0039225D" w:rsidRPr="00E63A00" w:rsidRDefault="0039225D" w:rsidP="00E63A00">
            <w:pPr>
              <w:jc w:val="both"/>
              <w:rPr>
                <w:sz w:val="20"/>
                <w:szCs w:val="20"/>
                <w:lang w:val="gl-ES"/>
              </w:rPr>
            </w:pPr>
          </w:p>
          <w:p w14:paraId="4DF78EC9" w14:textId="77777777" w:rsidR="0039225D" w:rsidRPr="00E63A00" w:rsidRDefault="0039225D" w:rsidP="00E63A00">
            <w:pPr>
              <w:jc w:val="both"/>
              <w:rPr>
                <w:sz w:val="20"/>
                <w:szCs w:val="20"/>
                <w:lang w:val="gl-ES"/>
              </w:rPr>
            </w:pPr>
            <w:r w:rsidRPr="00E63A00">
              <w:rPr>
                <w:sz w:val="20"/>
                <w:szCs w:val="20"/>
                <w:lang w:val="gl-ES"/>
              </w:rPr>
              <w:t>XUSTIFICACIÓN</w:t>
            </w:r>
          </w:p>
        </w:tc>
      </w:tr>
    </w:tbl>
    <w:p w14:paraId="481EDBF9" w14:textId="77777777" w:rsidR="0039225D" w:rsidRDefault="0039225D" w:rsidP="006A1FDA">
      <w:pPr>
        <w:jc w:val="both"/>
        <w:rPr>
          <w:b/>
          <w:bCs/>
          <w:sz w:val="20"/>
          <w:szCs w:val="20"/>
          <w:lang w:val="gl-ES"/>
        </w:rPr>
      </w:pPr>
    </w:p>
    <w:p w14:paraId="62E9B88C" w14:textId="77777777" w:rsidR="0039225D" w:rsidRPr="000C127E" w:rsidRDefault="0039225D" w:rsidP="006A1FDA">
      <w:pPr>
        <w:jc w:val="both"/>
        <w:rPr>
          <w:b/>
          <w:bCs/>
          <w:sz w:val="20"/>
          <w:szCs w:val="20"/>
          <w:lang w:val="gl-ES"/>
        </w:rPr>
      </w:pPr>
      <w:r w:rsidRPr="000C127E">
        <w:rPr>
          <w:b/>
          <w:bCs/>
          <w:sz w:val="20"/>
          <w:szCs w:val="20"/>
          <w:lang w:val="gl-ES"/>
        </w:rPr>
        <w:t>SOLICITANTE</w:t>
      </w:r>
      <w:r>
        <w:rPr>
          <w:b/>
          <w:bCs/>
          <w:sz w:val="20"/>
          <w:szCs w:val="20"/>
          <w:lang w:val="gl-ES"/>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1874"/>
        <w:gridCol w:w="829"/>
        <w:gridCol w:w="2956"/>
      </w:tblGrid>
      <w:tr w:rsidR="0039225D" w:rsidRPr="001E54C5" w14:paraId="062A1810" w14:textId="77777777" w:rsidTr="00E63A00">
        <w:tc>
          <w:tcPr>
            <w:tcW w:w="5637" w:type="dxa"/>
            <w:gridSpan w:val="3"/>
          </w:tcPr>
          <w:p w14:paraId="3B59AB93" w14:textId="77777777" w:rsidR="0039225D" w:rsidRPr="00E63A00" w:rsidRDefault="0039225D" w:rsidP="00E63A00">
            <w:pPr>
              <w:jc w:val="both"/>
              <w:rPr>
                <w:sz w:val="20"/>
                <w:szCs w:val="20"/>
                <w:lang w:val="gl-ES"/>
              </w:rPr>
            </w:pPr>
            <w:r w:rsidRPr="00E63A00">
              <w:rPr>
                <w:sz w:val="20"/>
                <w:szCs w:val="20"/>
                <w:lang w:val="gl-ES"/>
              </w:rPr>
              <w:t>RAZÓN SOCIAL</w:t>
            </w:r>
          </w:p>
        </w:tc>
        <w:tc>
          <w:tcPr>
            <w:tcW w:w="3007" w:type="dxa"/>
          </w:tcPr>
          <w:p w14:paraId="7A1802A3" w14:textId="77777777" w:rsidR="0039225D" w:rsidRPr="00E63A00" w:rsidRDefault="0039225D" w:rsidP="00E63A00">
            <w:pPr>
              <w:jc w:val="both"/>
              <w:rPr>
                <w:sz w:val="20"/>
                <w:szCs w:val="20"/>
                <w:lang w:val="gl-ES"/>
              </w:rPr>
            </w:pPr>
            <w:r w:rsidRPr="00E63A00">
              <w:rPr>
                <w:sz w:val="20"/>
                <w:szCs w:val="20"/>
                <w:lang w:val="gl-ES"/>
              </w:rPr>
              <w:t>NIF</w:t>
            </w:r>
          </w:p>
        </w:tc>
      </w:tr>
      <w:tr w:rsidR="0039225D" w:rsidRPr="001E54C5" w14:paraId="1D6D32E8" w14:textId="77777777" w:rsidTr="00E63A00">
        <w:tc>
          <w:tcPr>
            <w:tcW w:w="5637" w:type="dxa"/>
            <w:gridSpan w:val="3"/>
          </w:tcPr>
          <w:p w14:paraId="17E9C035" w14:textId="77777777" w:rsidR="0039225D" w:rsidRPr="00E63A00" w:rsidRDefault="0039225D" w:rsidP="00E63A00">
            <w:pPr>
              <w:jc w:val="both"/>
              <w:rPr>
                <w:sz w:val="20"/>
                <w:szCs w:val="20"/>
                <w:lang w:val="gl-ES"/>
              </w:rPr>
            </w:pPr>
          </w:p>
        </w:tc>
        <w:tc>
          <w:tcPr>
            <w:tcW w:w="3007" w:type="dxa"/>
          </w:tcPr>
          <w:p w14:paraId="7D7F730A" w14:textId="77777777" w:rsidR="0039225D" w:rsidRPr="00E63A00" w:rsidRDefault="0039225D" w:rsidP="00E63A00">
            <w:pPr>
              <w:jc w:val="both"/>
              <w:rPr>
                <w:sz w:val="20"/>
                <w:szCs w:val="20"/>
                <w:lang w:val="gl-ES"/>
              </w:rPr>
            </w:pPr>
          </w:p>
        </w:tc>
      </w:tr>
      <w:tr w:rsidR="0039225D" w:rsidRPr="001E54C5" w14:paraId="107001DB" w14:textId="77777777" w:rsidTr="00E63A00">
        <w:tc>
          <w:tcPr>
            <w:tcW w:w="8644" w:type="dxa"/>
            <w:gridSpan w:val="4"/>
          </w:tcPr>
          <w:p w14:paraId="0146B3E5" w14:textId="77777777" w:rsidR="0039225D" w:rsidRPr="00E63A00" w:rsidRDefault="0039225D" w:rsidP="00E63A00">
            <w:pPr>
              <w:jc w:val="both"/>
              <w:rPr>
                <w:sz w:val="20"/>
                <w:szCs w:val="20"/>
                <w:lang w:val="gl-ES"/>
              </w:rPr>
            </w:pPr>
            <w:r w:rsidRPr="00E63A00">
              <w:rPr>
                <w:sz w:val="20"/>
                <w:szCs w:val="20"/>
                <w:lang w:val="gl-ES"/>
              </w:rPr>
              <w:t>ENDEREZO</w:t>
            </w:r>
          </w:p>
        </w:tc>
      </w:tr>
      <w:tr w:rsidR="0039225D" w:rsidRPr="001E54C5" w14:paraId="13F7D0F7" w14:textId="77777777" w:rsidTr="00E63A00">
        <w:tc>
          <w:tcPr>
            <w:tcW w:w="8644" w:type="dxa"/>
            <w:gridSpan w:val="4"/>
          </w:tcPr>
          <w:p w14:paraId="3403E1BD" w14:textId="77777777" w:rsidR="0039225D" w:rsidRPr="00E63A00" w:rsidRDefault="0039225D" w:rsidP="00E63A00">
            <w:pPr>
              <w:jc w:val="both"/>
              <w:rPr>
                <w:sz w:val="20"/>
                <w:szCs w:val="20"/>
                <w:lang w:val="gl-ES"/>
              </w:rPr>
            </w:pPr>
          </w:p>
        </w:tc>
      </w:tr>
      <w:tr w:rsidR="0039225D" w:rsidRPr="001E54C5" w14:paraId="21E8EADB" w14:textId="77777777" w:rsidTr="00E63A00">
        <w:tc>
          <w:tcPr>
            <w:tcW w:w="2889" w:type="dxa"/>
          </w:tcPr>
          <w:p w14:paraId="25183F87" w14:textId="77777777" w:rsidR="0039225D" w:rsidRPr="00E63A00" w:rsidRDefault="0039225D" w:rsidP="00E63A00">
            <w:pPr>
              <w:jc w:val="both"/>
              <w:rPr>
                <w:sz w:val="20"/>
                <w:szCs w:val="20"/>
                <w:lang w:val="gl-ES"/>
              </w:rPr>
            </w:pPr>
            <w:r w:rsidRPr="00E63A00">
              <w:rPr>
                <w:sz w:val="20"/>
                <w:szCs w:val="20"/>
                <w:lang w:val="gl-ES"/>
              </w:rPr>
              <w:t>COD POSTAL</w:t>
            </w:r>
          </w:p>
        </w:tc>
        <w:tc>
          <w:tcPr>
            <w:tcW w:w="2748" w:type="dxa"/>
            <w:gridSpan w:val="2"/>
          </w:tcPr>
          <w:p w14:paraId="2E49EB2F" w14:textId="77777777" w:rsidR="0039225D" w:rsidRPr="00E63A00" w:rsidRDefault="0039225D" w:rsidP="00E63A00">
            <w:pPr>
              <w:jc w:val="both"/>
              <w:rPr>
                <w:sz w:val="20"/>
                <w:szCs w:val="20"/>
                <w:lang w:val="gl-ES"/>
              </w:rPr>
            </w:pPr>
            <w:r w:rsidRPr="00E63A00">
              <w:rPr>
                <w:sz w:val="20"/>
                <w:szCs w:val="20"/>
                <w:lang w:val="gl-ES"/>
              </w:rPr>
              <w:t>PROVINCIA</w:t>
            </w:r>
          </w:p>
        </w:tc>
        <w:tc>
          <w:tcPr>
            <w:tcW w:w="3007" w:type="dxa"/>
          </w:tcPr>
          <w:p w14:paraId="64D030B1" w14:textId="77777777" w:rsidR="0039225D" w:rsidRPr="00E63A00" w:rsidRDefault="0039225D" w:rsidP="00E63A00">
            <w:pPr>
              <w:jc w:val="both"/>
              <w:rPr>
                <w:sz w:val="20"/>
                <w:szCs w:val="20"/>
                <w:lang w:val="gl-ES"/>
              </w:rPr>
            </w:pPr>
            <w:r w:rsidRPr="00E63A00">
              <w:rPr>
                <w:sz w:val="20"/>
                <w:szCs w:val="20"/>
                <w:lang w:val="gl-ES"/>
              </w:rPr>
              <w:t>CONCELLO</w:t>
            </w:r>
          </w:p>
        </w:tc>
      </w:tr>
      <w:tr w:rsidR="0039225D" w:rsidRPr="001E54C5" w14:paraId="6AFD5AE7" w14:textId="77777777" w:rsidTr="00E63A00">
        <w:tc>
          <w:tcPr>
            <w:tcW w:w="2889" w:type="dxa"/>
          </w:tcPr>
          <w:p w14:paraId="7F86889B" w14:textId="77777777" w:rsidR="0039225D" w:rsidRPr="00E63A00" w:rsidRDefault="0039225D" w:rsidP="00E63A00">
            <w:pPr>
              <w:jc w:val="both"/>
              <w:rPr>
                <w:sz w:val="20"/>
                <w:szCs w:val="20"/>
                <w:lang w:val="gl-ES"/>
              </w:rPr>
            </w:pPr>
          </w:p>
        </w:tc>
        <w:tc>
          <w:tcPr>
            <w:tcW w:w="2748" w:type="dxa"/>
            <w:gridSpan w:val="2"/>
          </w:tcPr>
          <w:p w14:paraId="67339339" w14:textId="77777777" w:rsidR="0039225D" w:rsidRPr="00E63A00" w:rsidRDefault="0039225D" w:rsidP="00E63A00">
            <w:pPr>
              <w:jc w:val="both"/>
              <w:rPr>
                <w:sz w:val="20"/>
                <w:szCs w:val="20"/>
                <w:lang w:val="gl-ES"/>
              </w:rPr>
            </w:pPr>
          </w:p>
        </w:tc>
        <w:tc>
          <w:tcPr>
            <w:tcW w:w="3007" w:type="dxa"/>
          </w:tcPr>
          <w:p w14:paraId="40A3E7B8" w14:textId="77777777" w:rsidR="0039225D" w:rsidRPr="00E63A00" w:rsidRDefault="0039225D" w:rsidP="00E63A00">
            <w:pPr>
              <w:jc w:val="both"/>
              <w:rPr>
                <w:sz w:val="20"/>
                <w:szCs w:val="20"/>
                <w:lang w:val="gl-ES"/>
              </w:rPr>
            </w:pPr>
          </w:p>
        </w:tc>
      </w:tr>
      <w:tr w:rsidR="0039225D" w:rsidRPr="001E54C5" w14:paraId="281AE454" w14:textId="77777777" w:rsidTr="00E63A00">
        <w:tc>
          <w:tcPr>
            <w:tcW w:w="2889" w:type="dxa"/>
          </w:tcPr>
          <w:p w14:paraId="149540B0" w14:textId="77777777" w:rsidR="0039225D" w:rsidRPr="00E63A00" w:rsidRDefault="0039225D" w:rsidP="00E63A00">
            <w:pPr>
              <w:jc w:val="both"/>
              <w:rPr>
                <w:sz w:val="20"/>
                <w:szCs w:val="20"/>
                <w:lang w:val="gl-ES"/>
              </w:rPr>
            </w:pPr>
            <w:r w:rsidRPr="00E63A00">
              <w:rPr>
                <w:sz w:val="20"/>
                <w:szCs w:val="20"/>
                <w:lang w:val="gl-ES"/>
              </w:rPr>
              <w:t>TELÉFONO</w:t>
            </w:r>
          </w:p>
        </w:tc>
        <w:tc>
          <w:tcPr>
            <w:tcW w:w="1897" w:type="dxa"/>
          </w:tcPr>
          <w:p w14:paraId="3CDF61A6" w14:textId="77777777" w:rsidR="0039225D" w:rsidRPr="00E63A00" w:rsidRDefault="0039225D" w:rsidP="00E63A00">
            <w:pPr>
              <w:jc w:val="both"/>
              <w:rPr>
                <w:sz w:val="20"/>
                <w:szCs w:val="20"/>
                <w:lang w:val="gl-ES"/>
              </w:rPr>
            </w:pPr>
            <w:r w:rsidRPr="00E63A00">
              <w:rPr>
                <w:sz w:val="20"/>
                <w:szCs w:val="20"/>
                <w:lang w:val="gl-ES"/>
              </w:rPr>
              <w:t>FAX</w:t>
            </w:r>
          </w:p>
        </w:tc>
        <w:tc>
          <w:tcPr>
            <w:tcW w:w="3858" w:type="dxa"/>
            <w:gridSpan w:val="2"/>
          </w:tcPr>
          <w:p w14:paraId="60B2029B" w14:textId="77777777" w:rsidR="0039225D" w:rsidRPr="00E63A00" w:rsidRDefault="0039225D" w:rsidP="00E63A00">
            <w:pPr>
              <w:jc w:val="both"/>
              <w:rPr>
                <w:sz w:val="20"/>
                <w:szCs w:val="20"/>
                <w:lang w:val="gl-ES"/>
              </w:rPr>
            </w:pPr>
            <w:r w:rsidRPr="00E63A00">
              <w:rPr>
                <w:sz w:val="20"/>
                <w:szCs w:val="20"/>
                <w:lang w:val="gl-ES"/>
              </w:rPr>
              <w:t>CORREO ELECTRÓNICO</w:t>
            </w:r>
          </w:p>
        </w:tc>
      </w:tr>
      <w:tr w:rsidR="0039225D" w:rsidRPr="001E54C5" w14:paraId="38E0EAF2" w14:textId="77777777" w:rsidTr="00E63A00">
        <w:tc>
          <w:tcPr>
            <w:tcW w:w="2889" w:type="dxa"/>
          </w:tcPr>
          <w:p w14:paraId="2AB63333" w14:textId="77777777" w:rsidR="0039225D" w:rsidRPr="00E63A00" w:rsidRDefault="0039225D" w:rsidP="00E63A00">
            <w:pPr>
              <w:jc w:val="both"/>
              <w:rPr>
                <w:sz w:val="20"/>
                <w:szCs w:val="20"/>
                <w:lang w:val="gl-ES"/>
              </w:rPr>
            </w:pPr>
          </w:p>
        </w:tc>
        <w:tc>
          <w:tcPr>
            <w:tcW w:w="1897" w:type="dxa"/>
          </w:tcPr>
          <w:p w14:paraId="2AD6E659" w14:textId="77777777" w:rsidR="0039225D" w:rsidRPr="00E63A00" w:rsidRDefault="0039225D" w:rsidP="00E63A00">
            <w:pPr>
              <w:jc w:val="both"/>
              <w:rPr>
                <w:sz w:val="20"/>
                <w:szCs w:val="20"/>
                <w:lang w:val="gl-ES"/>
              </w:rPr>
            </w:pPr>
          </w:p>
        </w:tc>
        <w:tc>
          <w:tcPr>
            <w:tcW w:w="3858" w:type="dxa"/>
            <w:gridSpan w:val="2"/>
          </w:tcPr>
          <w:p w14:paraId="114FAE5D" w14:textId="77777777" w:rsidR="0039225D" w:rsidRPr="00E63A00" w:rsidRDefault="0039225D" w:rsidP="00E63A00">
            <w:pPr>
              <w:jc w:val="both"/>
              <w:rPr>
                <w:sz w:val="20"/>
                <w:szCs w:val="20"/>
                <w:lang w:val="gl-ES"/>
              </w:rPr>
            </w:pPr>
          </w:p>
        </w:tc>
      </w:tr>
    </w:tbl>
    <w:p w14:paraId="27A2127E" w14:textId="77777777" w:rsidR="0039225D" w:rsidRPr="001E54C5" w:rsidRDefault="0039225D" w:rsidP="006A1FDA">
      <w:pPr>
        <w:jc w:val="both"/>
        <w:rPr>
          <w:sz w:val="20"/>
          <w:szCs w:val="20"/>
          <w:lang w:val="gl-ES"/>
        </w:rPr>
      </w:pPr>
    </w:p>
    <w:p w14:paraId="0FAC37AE" w14:textId="77777777" w:rsidR="0039225D" w:rsidRDefault="0039225D" w:rsidP="006A1FDA">
      <w:pPr>
        <w:jc w:val="both"/>
        <w:rPr>
          <w:sz w:val="20"/>
          <w:szCs w:val="20"/>
          <w:lang w:val="gl-ES"/>
        </w:rPr>
      </w:pPr>
      <w:r w:rsidRPr="000C127E">
        <w:rPr>
          <w:b/>
          <w:bCs/>
          <w:sz w:val="20"/>
          <w:szCs w:val="20"/>
          <w:lang w:val="gl-ES"/>
        </w:rPr>
        <w:t>E, NA SÚA REPRESENTACIÓN</w:t>
      </w:r>
      <w:r>
        <w:rPr>
          <w:sz w:val="20"/>
          <w:szCs w:val="20"/>
          <w:lang w:val="gl-ES"/>
        </w:rPr>
        <w:t xml:space="preserve"> (deberá acreditarse a representación fidedigna por calquera medio válido en dereito)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0"/>
        <w:gridCol w:w="2839"/>
        <w:gridCol w:w="2825"/>
      </w:tblGrid>
      <w:tr w:rsidR="0039225D" w14:paraId="253ED43E" w14:textId="77777777" w:rsidTr="00E63A00">
        <w:tc>
          <w:tcPr>
            <w:tcW w:w="2881" w:type="dxa"/>
          </w:tcPr>
          <w:p w14:paraId="5CE0C1C3" w14:textId="77777777" w:rsidR="0039225D" w:rsidRPr="00E63A00" w:rsidRDefault="0039225D" w:rsidP="00E63A00">
            <w:pPr>
              <w:jc w:val="both"/>
              <w:rPr>
                <w:sz w:val="20"/>
                <w:szCs w:val="20"/>
                <w:lang w:val="gl-ES"/>
              </w:rPr>
            </w:pPr>
            <w:r w:rsidRPr="00E63A00">
              <w:rPr>
                <w:sz w:val="20"/>
                <w:szCs w:val="20"/>
                <w:lang w:val="gl-ES"/>
              </w:rPr>
              <w:t>NOME</w:t>
            </w:r>
          </w:p>
        </w:tc>
        <w:tc>
          <w:tcPr>
            <w:tcW w:w="2881" w:type="dxa"/>
          </w:tcPr>
          <w:p w14:paraId="35762E7B" w14:textId="77777777" w:rsidR="0039225D" w:rsidRPr="00E63A00" w:rsidRDefault="0039225D" w:rsidP="00E63A00">
            <w:pPr>
              <w:jc w:val="both"/>
              <w:rPr>
                <w:sz w:val="20"/>
                <w:szCs w:val="20"/>
                <w:lang w:val="gl-ES"/>
              </w:rPr>
            </w:pPr>
            <w:r w:rsidRPr="00E63A00">
              <w:rPr>
                <w:sz w:val="20"/>
                <w:szCs w:val="20"/>
                <w:lang w:val="gl-ES"/>
              </w:rPr>
              <w:t>APELIDOS</w:t>
            </w:r>
          </w:p>
        </w:tc>
        <w:tc>
          <w:tcPr>
            <w:tcW w:w="2882" w:type="dxa"/>
          </w:tcPr>
          <w:p w14:paraId="11E1F9F5" w14:textId="77777777" w:rsidR="0039225D" w:rsidRPr="00E63A00" w:rsidRDefault="0039225D" w:rsidP="00E63A00">
            <w:pPr>
              <w:jc w:val="both"/>
              <w:rPr>
                <w:sz w:val="20"/>
                <w:szCs w:val="20"/>
                <w:lang w:val="gl-ES"/>
              </w:rPr>
            </w:pPr>
            <w:r w:rsidRPr="00E63A00">
              <w:rPr>
                <w:sz w:val="20"/>
                <w:szCs w:val="20"/>
                <w:lang w:val="gl-ES"/>
              </w:rPr>
              <w:t>NIF</w:t>
            </w:r>
          </w:p>
        </w:tc>
      </w:tr>
      <w:tr w:rsidR="0039225D" w14:paraId="2737EDA4" w14:textId="77777777" w:rsidTr="00E63A00">
        <w:tc>
          <w:tcPr>
            <w:tcW w:w="2881" w:type="dxa"/>
          </w:tcPr>
          <w:p w14:paraId="766116C0" w14:textId="77777777" w:rsidR="0039225D" w:rsidRPr="00E63A00" w:rsidRDefault="0039225D" w:rsidP="00E63A00">
            <w:pPr>
              <w:jc w:val="both"/>
              <w:rPr>
                <w:sz w:val="20"/>
                <w:szCs w:val="20"/>
                <w:lang w:val="gl-ES"/>
              </w:rPr>
            </w:pPr>
          </w:p>
        </w:tc>
        <w:tc>
          <w:tcPr>
            <w:tcW w:w="2881" w:type="dxa"/>
          </w:tcPr>
          <w:p w14:paraId="05B2C7DA" w14:textId="77777777" w:rsidR="0039225D" w:rsidRPr="00E63A00" w:rsidRDefault="0039225D" w:rsidP="00E63A00">
            <w:pPr>
              <w:jc w:val="both"/>
              <w:rPr>
                <w:sz w:val="20"/>
                <w:szCs w:val="20"/>
                <w:lang w:val="gl-ES"/>
              </w:rPr>
            </w:pPr>
          </w:p>
        </w:tc>
        <w:tc>
          <w:tcPr>
            <w:tcW w:w="2882" w:type="dxa"/>
          </w:tcPr>
          <w:p w14:paraId="36A9B2AA" w14:textId="77777777" w:rsidR="0039225D" w:rsidRPr="00E63A00" w:rsidRDefault="0039225D" w:rsidP="00E63A00">
            <w:pPr>
              <w:jc w:val="both"/>
              <w:rPr>
                <w:sz w:val="20"/>
                <w:szCs w:val="20"/>
                <w:lang w:val="gl-ES"/>
              </w:rPr>
            </w:pPr>
          </w:p>
        </w:tc>
      </w:tr>
    </w:tbl>
    <w:p w14:paraId="27A463CD" w14:textId="77777777" w:rsidR="0039225D" w:rsidRDefault="0039225D" w:rsidP="006F226B">
      <w:pPr>
        <w:jc w:val="both"/>
        <w:rPr>
          <w:sz w:val="20"/>
          <w:szCs w:val="20"/>
          <w:lang w:val="gl-ES"/>
        </w:rPr>
      </w:pPr>
    </w:p>
    <w:p w14:paraId="6895844A" w14:textId="77777777" w:rsidR="0039225D" w:rsidRPr="006A1FDA" w:rsidRDefault="0039225D" w:rsidP="006A1FDA">
      <w:pPr>
        <w:jc w:val="both"/>
        <w:rPr>
          <w:b/>
          <w:bCs/>
          <w:sz w:val="20"/>
          <w:szCs w:val="20"/>
          <w:lang w:val="gl-ES"/>
        </w:rPr>
      </w:pPr>
      <w:r w:rsidRPr="006A1FDA">
        <w:rPr>
          <w:b/>
          <w:bCs/>
          <w:sz w:val="20"/>
          <w:szCs w:val="20"/>
          <w:lang w:val="gl-ES"/>
        </w:rPr>
        <w:t>A PERSOA REPRESENTANTE DECLARA:</w:t>
      </w:r>
    </w:p>
    <w:p w14:paraId="4B00FC66" w14:textId="77777777" w:rsidR="0039225D" w:rsidRPr="006A1FDA" w:rsidRDefault="0039225D" w:rsidP="006A1FDA">
      <w:pPr>
        <w:jc w:val="both"/>
        <w:rPr>
          <w:sz w:val="20"/>
          <w:szCs w:val="20"/>
          <w:lang w:val="gl-ES"/>
        </w:rPr>
      </w:pPr>
      <w:r w:rsidRPr="006A1FDA">
        <w:rPr>
          <w:sz w:val="20"/>
          <w:szCs w:val="20"/>
          <w:lang w:val="gl-ES"/>
        </w:rPr>
        <w:t>1. Que en relación con outras axudas concedidas ou solicitadas:</w:t>
      </w:r>
    </w:p>
    <w:p w14:paraId="7FDFB602" w14:textId="77777777" w:rsidR="0039225D" w:rsidRPr="006A1FDA" w:rsidRDefault="0039225D" w:rsidP="006A1FDA">
      <w:pPr>
        <w:jc w:val="both"/>
        <w:rPr>
          <w:sz w:val="20"/>
          <w:szCs w:val="20"/>
          <w:lang w:val="gl-ES"/>
        </w:rPr>
      </w:pPr>
      <w:r w:rsidRPr="006A1FDA">
        <w:rPr>
          <w:sz w:val="20"/>
          <w:szCs w:val="20"/>
          <w:lang w:val="gl-ES"/>
        </w:rPr>
        <w:t>__ Non ter solicitado ou concedida ningunha outra axuda para a mesma finalidade.</w:t>
      </w:r>
    </w:p>
    <w:p w14:paraId="44566C94" w14:textId="77777777" w:rsidR="0039225D" w:rsidRDefault="0039225D" w:rsidP="006A1FDA">
      <w:pPr>
        <w:jc w:val="both"/>
        <w:rPr>
          <w:sz w:val="20"/>
          <w:szCs w:val="20"/>
          <w:lang w:val="gl-ES"/>
        </w:rPr>
      </w:pPr>
      <w:r w:rsidRPr="006A1FDA">
        <w:rPr>
          <w:sz w:val="20"/>
          <w:szCs w:val="20"/>
          <w:lang w:val="gl-ES"/>
        </w:rPr>
        <w:t xml:space="preserve">__ Ter concedido ou solicitado outras axudas para a mesma finalidade: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534"/>
        <w:gridCol w:w="2960"/>
      </w:tblGrid>
      <w:tr w:rsidR="0039225D" w:rsidRPr="001E54C5" w14:paraId="3066909A" w14:textId="77777777" w:rsidTr="00E63A00">
        <w:tc>
          <w:tcPr>
            <w:tcW w:w="5637" w:type="dxa"/>
          </w:tcPr>
          <w:p w14:paraId="42903B5D" w14:textId="77777777" w:rsidR="0039225D" w:rsidRPr="00E63A00" w:rsidRDefault="0039225D" w:rsidP="00E63A00">
            <w:pPr>
              <w:jc w:val="both"/>
              <w:rPr>
                <w:sz w:val="20"/>
                <w:szCs w:val="20"/>
                <w:lang w:val="gl-ES"/>
              </w:rPr>
            </w:pPr>
            <w:r w:rsidRPr="00E63A00">
              <w:rPr>
                <w:sz w:val="20"/>
                <w:szCs w:val="20"/>
                <w:lang w:val="gl-ES"/>
              </w:rPr>
              <w:t>ORGANISMO</w:t>
            </w:r>
          </w:p>
        </w:tc>
        <w:tc>
          <w:tcPr>
            <w:tcW w:w="3007" w:type="dxa"/>
          </w:tcPr>
          <w:p w14:paraId="32423135" w14:textId="77777777" w:rsidR="0039225D" w:rsidRPr="00E63A00" w:rsidRDefault="0039225D" w:rsidP="00E63A00">
            <w:pPr>
              <w:jc w:val="both"/>
              <w:rPr>
                <w:sz w:val="20"/>
                <w:szCs w:val="20"/>
                <w:lang w:val="gl-ES"/>
              </w:rPr>
            </w:pPr>
            <w:r w:rsidRPr="00E63A00">
              <w:rPr>
                <w:sz w:val="20"/>
                <w:szCs w:val="20"/>
                <w:lang w:val="gl-ES"/>
              </w:rPr>
              <w:t>IMPORTE</w:t>
            </w:r>
          </w:p>
        </w:tc>
      </w:tr>
      <w:tr w:rsidR="0039225D" w:rsidRPr="001E54C5" w14:paraId="20F99FCB" w14:textId="77777777" w:rsidTr="00E63A00">
        <w:tc>
          <w:tcPr>
            <w:tcW w:w="5637" w:type="dxa"/>
          </w:tcPr>
          <w:p w14:paraId="69C62F52" w14:textId="77777777" w:rsidR="0039225D" w:rsidRPr="00E63A00" w:rsidRDefault="0039225D" w:rsidP="00E63A00">
            <w:pPr>
              <w:jc w:val="both"/>
              <w:rPr>
                <w:sz w:val="20"/>
                <w:szCs w:val="20"/>
                <w:lang w:val="gl-ES"/>
              </w:rPr>
            </w:pPr>
          </w:p>
        </w:tc>
        <w:tc>
          <w:tcPr>
            <w:tcW w:w="3007" w:type="dxa"/>
          </w:tcPr>
          <w:p w14:paraId="731252A6" w14:textId="77777777" w:rsidR="0039225D" w:rsidRPr="00E63A00" w:rsidRDefault="0039225D" w:rsidP="00E63A00">
            <w:pPr>
              <w:jc w:val="both"/>
              <w:rPr>
                <w:sz w:val="20"/>
                <w:szCs w:val="20"/>
                <w:lang w:val="gl-ES"/>
              </w:rPr>
            </w:pPr>
          </w:p>
        </w:tc>
      </w:tr>
      <w:tr w:rsidR="0039225D" w:rsidRPr="001E54C5" w14:paraId="51C85325" w14:textId="77777777" w:rsidTr="00E63A00">
        <w:tc>
          <w:tcPr>
            <w:tcW w:w="5637" w:type="dxa"/>
          </w:tcPr>
          <w:p w14:paraId="23740165" w14:textId="77777777" w:rsidR="0039225D" w:rsidRPr="00E63A00" w:rsidRDefault="0039225D" w:rsidP="00E63A00">
            <w:pPr>
              <w:jc w:val="both"/>
              <w:rPr>
                <w:sz w:val="20"/>
                <w:szCs w:val="20"/>
                <w:lang w:val="gl-ES"/>
              </w:rPr>
            </w:pPr>
          </w:p>
        </w:tc>
        <w:tc>
          <w:tcPr>
            <w:tcW w:w="3007" w:type="dxa"/>
          </w:tcPr>
          <w:p w14:paraId="34664095" w14:textId="77777777" w:rsidR="0039225D" w:rsidRPr="00E63A00" w:rsidRDefault="0039225D" w:rsidP="00E63A00">
            <w:pPr>
              <w:jc w:val="both"/>
              <w:rPr>
                <w:sz w:val="20"/>
                <w:szCs w:val="20"/>
                <w:lang w:val="gl-ES"/>
              </w:rPr>
            </w:pPr>
          </w:p>
        </w:tc>
      </w:tr>
    </w:tbl>
    <w:p w14:paraId="0D2A8311" w14:textId="77777777" w:rsidR="0039225D" w:rsidRDefault="0039225D" w:rsidP="006A1FDA">
      <w:pPr>
        <w:jc w:val="both"/>
        <w:rPr>
          <w:sz w:val="20"/>
          <w:szCs w:val="20"/>
          <w:lang w:val="gl-ES"/>
        </w:rPr>
      </w:pPr>
      <w:r w:rsidRPr="006A1FDA">
        <w:rPr>
          <w:sz w:val="20"/>
          <w:szCs w:val="20"/>
          <w:lang w:val="gl-ES"/>
        </w:rPr>
        <w:t>Así mesmo, comprométese a comunicar inmediatamente cantas axudas solicite e/ou obteña doutras</w:t>
      </w:r>
      <w:r>
        <w:rPr>
          <w:sz w:val="20"/>
          <w:szCs w:val="20"/>
          <w:lang w:val="gl-ES"/>
        </w:rPr>
        <w:t xml:space="preserve"> </w:t>
      </w:r>
      <w:r w:rsidRPr="006A1FDA">
        <w:rPr>
          <w:sz w:val="20"/>
          <w:szCs w:val="20"/>
          <w:lang w:val="gl-ES"/>
        </w:rPr>
        <w:t>administracións públicas ou doutros entes públicos, nacionais ou internacionais, a partir da data desta</w:t>
      </w:r>
      <w:r>
        <w:rPr>
          <w:sz w:val="20"/>
          <w:szCs w:val="20"/>
          <w:lang w:val="gl-ES"/>
        </w:rPr>
        <w:t xml:space="preserve"> </w:t>
      </w:r>
      <w:r w:rsidRPr="006A1FDA">
        <w:rPr>
          <w:sz w:val="20"/>
          <w:szCs w:val="20"/>
          <w:lang w:val="gl-ES"/>
        </w:rPr>
        <w:t>declaración.</w:t>
      </w:r>
    </w:p>
    <w:p w14:paraId="32F2E7BC" w14:textId="77777777" w:rsidR="0039225D" w:rsidRPr="006A1FDA" w:rsidRDefault="0039225D" w:rsidP="006A1FDA">
      <w:pPr>
        <w:jc w:val="both"/>
        <w:rPr>
          <w:sz w:val="20"/>
          <w:szCs w:val="20"/>
          <w:lang w:val="gl-ES"/>
        </w:rPr>
      </w:pPr>
    </w:p>
    <w:p w14:paraId="2BB0F8DB" w14:textId="77777777" w:rsidR="0039225D" w:rsidRPr="006A1FDA" w:rsidRDefault="0039225D" w:rsidP="006A1FDA">
      <w:pPr>
        <w:jc w:val="both"/>
        <w:rPr>
          <w:sz w:val="20"/>
          <w:szCs w:val="20"/>
          <w:lang w:val="gl-ES"/>
        </w:rPr>
      </w:pPr>
      <w:r w:rsidRPr="006A1FDA">
        <w:rPr>
          <w:sz w:val="20"/>
          <w:szCs w:val="20"/>
          <w:lang w:val="gl-ES"/>
        </w:rPr>
        <w:t>2. Que en relación coas axudas de minimis</w:t>
      </w:r>
    </w:p>
    <w:p w14:paraId="3F47B011" w14:textId="77777777" w:rsidR="0039225D" w:rsidRPr="006A1FDA" w:rsidRDefault="0039225D" w:rsidP="006A1FDA">
      <w:pPr>
        <w:jc w:val="both"/>
        <w:rPr>
          <w:sz w:val="20"/>
          <w:szCs w:val="20"/>
          <w:lang w:val="gl-ES"/>
        </w:rPr>
      </w:pPr>
      <w:r w:rsidRPr="006A1FDA">
        <w:rPr>
          <w:sz w:val="20"/>
          <w:szCs w:val="20"/>
          <w:lang w:val="gl-ES"/>
        </w:rPr>
        <w:t>__Non ter solicitado ou concedida ningunha outra axuda de minimis.</w:t>
      </w:r>
    </w:p>
    <w:p w14:paraId="3C3A5318" w14:textId="77777777" w:rsidR="0039225D" w:rsidRDefault="0039225D" w:rsidP="006A1FDA">
      <w:pPr>
        <w:jc w:val="both"/>
        <w:rPr>
          <w:sz w:val="20"/>
          <w:szCs w:val="20"/>
          <w:lang w:val="gl-ES"/>
        </w:rPr>
      </w:pPr>
      <w:r w:rsidRPr="006A1FDA">
        <w:rPr>
          <w:sz w:val="20"/>
          <w:szCs w:val="20"/>
          <w:lang w:val="gl-ES"/>
        </w:rPr>
        <w:t>__ Ter concedido ou solicitado outras axudas de minimis, que son as que a seguir se relacionan:</w:t>
      </w:r>
    </w:p>
    <w:p w14:paraId="24928E2C" w14:textId="77777777" w:rsidR="0039225D" w:rsidRDefault="0039225D" w:rsidP="006A1FDA">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12"/>
        <w:gridCol w:w="1252"/>
        <w:gridCol w:w="2923"/>
        <w:gridCol w:w="1707"/>
      </w:tblGrid>
      <w:tr w:rsidR="0039225D" w14:paraId="1353689E" w14:textId="77777777" w:rsidTr="00E63A00">
        <w:tc>
          <w:tcPr>
            <w:tcW w:w="2660" w:type="dxa"/>
          </w:tcPr>
          <w:p w14:paraId="2564E848" w14:textId="77777777" w:rsidR="0039225D" w:rsidRPr="00E63A00" w:rsidRDefault="0039225D" w:rsidP="00E63A00">
            <w:pPr>
              <w:jc w:val="both"/>
              <w:rPr>
                <w:sz w:val="20"/>
                <w:szCs w:val="20"/>
                <w:lang w:val="gl-ES"/>
              </w:rPr>
            </w:pPr>
            <w:r w:rsidRPr="00E63A00">
              <w:rPr>
                <w:sz w:val="20"/>
                <w:szCs w:val="20"/>
                <w:lang w:val="gl-ES"/>
              </w:rPr>
              <w:t>ORGANISMO</w:t>
            </w:r>
          </w:p>
        </w:tc>
        <w:tc>
          <w:tcPr>
            <w:tcW w:w="1276" w:type="dxa"/>
          </w:tcPr>
          <w:p w14:paraId="2B2FD1C6" w14:textId="77777777" w:rsidR="0039225D" w:rsidRPr="00E63A00" w:rsidRDefault="0039225D" w:rsidP="00E63A00">
            <w:pPr>
              <w:jc w:val="both"/>
              <w:rPr>
                <w:sz w:val="20"/>
                <w:szCs w:val="20"/>
                <w:lang w:val="gl-ES"/>
              </w:rPr>
            </w:pPr>
            <w:r w:rsidRPr="00E63A00">
              <w:rPr>
                <w:sz w:val="20"/>
                <w:szCs w:val="20"/>
                <w:lang w:val="gl-ES"/>
              </w:rPr>
              <w:t>ANO</w:t>
            </w:r>
          </w:p>
        </w:tc>
        <w:tc>
          <w:tcPr>
            <w:tcW w:w="2976" w:type="dxa"/>
          </w:tcPr>
          <w:p w14:paraId="648F5492" w14:textId="77777777" w:rsidR="0039225D" w:rsidRPr="00E63A00" w:rsidRDefault="0039225D" w:rsidP="00E63A00">
            <w:pPr>
              <w:jc w:val="both"/>
              <w:rPr>
                <w:sz w:val="20"/>
                <w:szCs w:val="20"/>
                <w:lang w:val="gl-ES"/>
              </w:rPr>
            </w:pPr>
            <w:r w:rsidRPr="00E63A00">
              <w:rPr>
                <w:sz w:val="20"/>
                <w:szCs w:val="20"/>
                <w:lang w:val="gl-ES"/>
              </w:rPr>
              <w:t>DISPOSICIÓN REGULADORA</w:t>
            </w:r>
          </w:p>
        </w:tc>
        <w:tc>
          <w:tcPr>
            <w:tcW w:w="1732" w:type="dxa"/>
          </w:tcPr>
          <w:p w14:paraId="69AC555B" w14:textId="77777777" w:rsidR="0039225D" w:rsidRPr="00E63A00" w:rsidRDefault="0039225D" w:rsidP="00E63A00">
            <w:pPr>
              <w:jc w:val="both"/>
              <w:rPr>
                <w:sz w:val="20"/>
                <w:szCs w:val="20"/>
                <w:lang w:val="gl-ES"/>
              </w:rPr>
            </w:pPr>
            <w:r w:rsidRPr="00E63A00">
              <w:rPr>
                <w:sz w:val="20"/>
                <w:szCs w:val="20"/>
                <w:lang w:val="gl-ES"/>
              </w:rPr>
              <w:t>IMPORTE</w:t>
            </w:r>
          </w:p>
        </w:tc>
      </w:tr>
      <w:tr w:rsidR="0039225D" w14:paraId="2764A2DB" w14:textId="77777777" w:rsidTr="00E63A00">
        <w:tc>
          <w:tcPr>
            <w:tcW w:w="2660" w:type="dxa"/>
          </w:tcPr>
          <w:p w14:paraId="01E11FBD" w14:textId="77777777" w:rsidR="0039225D" w:rsidRPr="00E63A00" w:rsidRDefault="0039225D" w:rsidP="00E63A00">
            <w:pPr>
              <w:jc w:val="both"/>
              <w:rPr>
                <w:sz w:val="20"/>
                <w:szCs w:val="20"/>
                <w:lang w:val="gl-ES"/>
              </w:rPr>
            </w:pPr>
          </w:p>
        </w:tc>
        <w:tc>
          <w:tcPr>
            <w:tcW w:w="1276" w:type="dxa"/>
          </w:tcPr>
          <w:p w14:paraId="348B3AD3" w14:textId="77777777" w:rsidR="0039225D" w:rsidRPr="00E63A00" w:rsidRDefault="0039225D" w:rsidP="00E63A00">
            <w:pPr>
              <w:jc w:val="both"/>
              <w:rPr>
                <w:sz w:val="20"/>
                <w:szCs w:val="20"/>
                <w:lang w:val="gl-ES"/>
              </w:rPr>
            </w:pPr>
          </w:p>
        </w:tc>
        <w:tc>
          <w:tcPr>
            <w:tcW w:w="2976" w:type="dxa"/>
          </w:tcPr>
          <w:p w14:paraId="5C5C8E17" w14:textId="77777777" w:rsidR="0039225D" w:rsidRPr="00E63A00" w:rsidRDefault="0039225D" w:rsidP="00E63A00">
            <w:pPr>
              <w:jc w:val="both"/>
              <w:rPr>
                <w:sz w:val="20"/>
                <w:szCs w:val="20"/>
                <w:lang w:val="gl-ES"/>
              </w:rPr>
            </w:pPr>
          </w:p>
        </w:tc>
        <w:tc>
          <w:tcPr>
            <w:tcW w:w="1732" w:type="dxa"/>
          </w:tcPr>
          <w:p w14:paraId="65C3E63D" w14:textId="77777777" w:rsidR="0039225D" w:rsidRPr="00E63A00" w:rsidRDefault="0039225D" w:rsidP="00E63A00">
            <w:pPr>
              <w:jc w:val="both"/>
              <w:rPr>
                <w:sz w:val="20"/>
                <w:szCs w:val="20"/>
                <w:lang w:val="gl-ES"/>
              </w:rPr>
            </w:pPr>
          </w:p>
        </w:tc>
      </w:tr>
      <w:tr w:rsidR="0039225D" w14:paraId="16174779" w14:textId="77777777" w:rsidTr="00E63A00">
        <w:tc>
          <w:tcPr>
            <w:tcW w:w="2660" w:type="dxa"/>
          </w:tcPr>
          <w:p w14:paraId="5AC8663A" w14:textId="77777777" w:rsidR="0039225D" w:rsidRPr="00E63A00" w:rsidRDefault="0039225D" w:rsidP="00E63A00">
            <w:pPr>
              <w:jc w:val="both"/>
              <w:rPr>
                <w:sz w:val="20"/>
                <w:szCs w:val="20"/>
                <w:lang w:val="gl-ES"/>
              </w:rPr>
            </w:pPr>
          </w:p>
        </w:tc>
        <w:tc>
          <w:tcPr>
            <w:tcW w:w="1276" w:type="dxa"/>
          </w:tcPr>
          <w:p w14:paraId="5506A186" w14:textId="77777777" w:rsidR="0039225D" w:rsidRPr="00E63A00" w:rsidRDefault="0039225D" w:rsidP="00E63A00">
            <w:pPr>
              <w:jc w:val="both"/>
              <w:rPr>
                <w:sz w:val="20"/>
                <w:szCs w:val="20"/>
                <w:lang w:val="gl-ES"/>
              </w:rPr>
            </w:pPr>
          </w:p>
        </w:tc>
        <w:tc>
          <w:tcPr>
            <w:tcW w:w="2976" w:type="dxa"/>
          </w:tcPr>
          <w:p w14:paraId="7A6F8571" w14:textId="77777777" w:rsidR="0039225D" w:rsidRPr="00E63A00" w:rsidRDefault="0039225D" w:rsidP="00E63A00">
            <w:pPr>
              <w:jc w:val="both"/>
              <w:rPr>
                <w:sz w:val="20"/>
                <w:szCs w:val="20"/>
                <w:lang w:val="gl-ES"/>
              </w:rPr>
            </w:pPr>
          </w:p>
        </w:tc>
        <w:tc>
          <w:tcPr>
            <w:tcW w:w="1732" w:type="dxa"/>
          </w:tcPr>
          <w:p w14:paraId="235F323E" w14:textId="77777777" w:rsidR="0039225D" w:rsidRPr="00E63A00" w:rsidRDefault="0039225D" w:rsidP="00E63A00">
            <w:pPr>
              <w:jc w:val="both"/>
              <w:rPr>
                <w:sz w:val="20"/>
                <w:szCs w:val="20"/>
                <w:lang w:val="gl-ES"/>
              </w:rPr>
            </w:pPr>
          </w:p>
        </w:tc>
      </w:tr>
    </w:tbl>
    <w:p w14:paraId="161DA35C" w14:textId="77777777" w:rsidR="0039225D" w:rsidRPr="005F219D" w:rsidRDefault="0039225D" w:rsidP="005F219D">
      <w:pPr>
        <w:jc w:val="both"/>
        <w:rPr>
          <w:sz w:val="20"/>
          <w:szCs w:val="20"/>
          <w:lang w:val="gl-ES"/>
        </w:rPr>
      </w:pPr>
      <w:r w:rsidRPr="005F219D">
        <w:rPr>
          <w:sz w:val="20"/>
          <w:szCs w:val="20"/>
          <w:lang w:val="gl-ES"/>
        </w:rPr>
        <w:t>Así mesmo, comprométese a comunicar inmediatamente cantas axudas en réxime de minimis solicite e/ou</w:t>
      </w:r>
    </w:p>
    <w:p w14:paraId="0A10AEF5" w14:textId="77777777" w:rsidR="0039225D" w:rsidRPr="005F219D" w:rsidRDefault="0039225D" w:rsidP="005F219D">
      <w:pPr>
        <w:jc w:val="both"/>
        <w:rPr>
          <w:sz w:val="20"/>
          <w:szCs w:val="20"/>
          <w:lang w:val="gl-ES"/>
        </w:rPr>
      </w:pPr>
      <w:r w:rsidRPr="005F219D">
        <w:rPr>
          <w:sz w:val="20"/>
          <w:szCs w:val="20"/>
          <w:lang w:val="gl-ES"/>
        </w:rPr>
        <w:t>obteña doutras administracións públicas ou doutros entes públicos, nacionais ou internacionais, a partir da</w:t>
      </w:r>
    </w:p>
    <w:p w14:paraId="3D1498C3" w14:textId="77777777" w:rsidR="0039225D" w:rsidRPr="005F219D" w:rsidRDefault="0039225D" w:rsidP="005F219D">
      <w:pPr>
        <w:jc w:val="both"/>
        <w:rPr>
          <w:sz w:val="20"/>
          <w:szCs w:val="20"/>
          <w:lang w:val="gl-ES"/>
        </w:rPr>
      </w:pPr>
      <w:r w:rsidRPr="005F219D">
        <w:rPr>
          <w:sz w:val="20"/>
          <w:szCs w:val="20"/>
          <w:lang w:val="gl-ES"/>
        </w:rPr>
        <w:lastRenderedPageBreak/>
        <w:t>data desta declaración.</w:t>
      </w:r>
    </w:p>
    <w:p w14:paraId="5A354DAD" w14:textId="77777777" w:rsidR="0039225D" w:rsidRPr="005F219D" w:rsidRDefault="0039225D" w:rsidP="005F219D">
      <w:pPr>
        <w:jc w:val="both"/>
        <w:rPr>
          <w:sz w:val="20"/>
          <w:szCs w:val="20"/>
          <w:lang w:val="gl-ES"/>
        </w:rPr>
      </w:pPr>
      <w:r w:rsidRPr="005F219D">
        <w:rPr>
          <w:sz w:val="20"/>
          <w:szCs w:val="20"/>
          <w:lang w:val="gl-ES"/>
        </w:rPr>
        <w:t>3. Que o incremento do emprego neto da empresa respecto ao mes anterior ao mes de realización da</w:t>
      </w:r>
    </w:p>
    <w:p w14:paraId="49F1C1B6" w14:textId="77777777" w:rsidR="0039225D" w:rsidRDefault="0039225D" w:rsidP="005F219D">
      <w:pPr>
        <w:jc w:val="both"/>
        <w:rPr>
          <w:sz w:val="20"/>
          <w:szCs w:val="20"/>
          <w:lang w:val="gl-ES"/>
        </w:rPr>
      </w:pPr>
      <w:r w:rsidRPr="005F219D">
        <w:rPr>
          <w:sz w:val="20"/>
          <w:szCs w:val="20"/>
          <w:lang w:val="gl-ES"/>
        </w:rPr>
        <w:t xml:space="preserve">contratación foi de:____________________ </w:t>
      </w:r>
    </w:p>
    <w:p w14:paraId="5AA1311E" w14:textId="77777777" w:rsidR="0039225D" w:rsidRPr="005F219D" w:rsidRDefault="0039225D" w:rsidP="005F219D">
      <w:pPr>
        <w:jc w:val="both"/>
        <w:rPr>
          <w:sz w:val="20"/>
          <w:szCs w:val="20"/>
          <w:lang w:val="gl-ES"/>
        </w:rPr>
      </w:pPr>
      <w:r w:rsidRPr="005F219D">
        <w:rPr>
          <w:sz w:val="20"/>
          <w:szCs w:val="20"/>
          <w:lang w:val="gl-ES"/>
        </w:rPr>
        <w:t>DOCUMENTACIÓN QUE SE PRESENTA:</w:t>
      </w:r>
    </w:p>
    <w:p w14:paraId="74E6291B" w14:textId="77777777" w:rsidR="0039225D" w:rsidRPr="005F219D" w:rsidRDefault="0039225D" w:rsidP="005F219D">
      <w:pPr>
        <w:jc w:val="both"/>
        <w:rPr>
          <w:sz w:val="20"/>
          <w:szCs w:val="20"/>
          <w:lang w:val="gl-ES"/>
        </w:rPr>
      </w:pPr>
      <w:r w:rsidRPr="005F219D">
        <w:rPr>
          <w:sz w:val="20"/>
          <w:szCs w:val="20"/>
          <w:lang w:val="gl-ES"/>
        </w:rPr>
        <w:t>____Copias dos contratos de traballo obxecto da subvención</w:t>
      </w:r>
    </w:p>
    <w:p w14:paraId="3CC3EF83" w14:textId="77777777" w:rsidR="0039225D" w:rsidRPr="005F219D" w:rsidRDefault="0039225D" w:rsidP="005F219D">
      <w:pPr>
        <w:jc w:val="both"/>
        <w:rPr>
          <w:sz w:val="20"/>
          <w:szCs w:val="20"/>
          <w:lang w:val="gl-ES"/>
        </w:rPr>
      </w:pPr>
      <w:r w:rsidRPr="005F219D">
        <w:rPr>
          <w:sz w:val="20"/>
          <w:szCs w:val="20"/>
          <w:lang w:val="gl-ES"/>
        </w:rPr>
        <w:t>____Alta e baixa na Seguridade social</w:t>
      </w:r>
    </w:p>
    <w:p w14:paraId="43C8546C" w14:textId="77777777" w:rsidR="0039225D" w:rsidRDefault="0039225D" w:rsidP="005F219D">
      <w:pPr>
        <w:jc w:val="both"/>
        <w:rPr>
          <w:sz w:val="20"/>
          <w:szCs w:val="20"/>
          <w:lang w:val="gl-ES"/>
        </w:rPr>
      </w:pPr>
      <w:r w:rsidRPr="005F219D">
        <w:rPr>
          <w:sz w:val="20"/>
          <w:szCs w:val="20"/>
          <w:lang w:val="gl-ES"/>
        </w:rPr>
        <w:t>____Certificados de estar ao corrente no cumprimento das súas obrigas tributarias e fronte a Seguridade</w:t>
      </w:r>
      <w:r>
        <w:rPr>
          <w:sz w:val="20"/>
          <w:szCs w:val="20"/>
          <w:lang w:val="gl-ES"/>
        </w:rPr>
        <w:t xml:space="preserve"> </w:t>
      </w:r>
      <w:r w:rsidRPr="005F219D">
        <w:rPr>
          <w:sz w:val="20"/>
          <w:szCs w:val="20"/>
          <w:lang w:val="gl-ES"/>
        </w:rPr>
        <w:t>Social e coa Adm</w:t>
      </w:r>
      <w:r>
        <w:rPr>
          <w:sz w:val="20"/>
          <w:szCs w:val="20"/>
          <w:lang w:val="gl-ES"/>
        </w:rPr>
        <w:t>ó</w:t>
      </w:r>
      <w:r w:rsidRPr="005F219D">
        <w:rPr>
          <w:sz w:val="20"/>
          <w:szCs w:val="20"/>
          <w:lang w:val="gl-ES"/>
        </w:rPr>
        <w:t>n. Pública da comunidade Autónoma</w:t>
      </w:r>
      <w:r>
        <w:rPr>
          <w:sz w:val="20"/>
          <w:szCs w:val="20"/>
          <w:lang w:val="gl-ES"/>
        </w:rPr>
        <w:t>.</w:t>
      </w:r>
    </w:p>
    <w:p w14:paraId="775B9949" w14:textId="77777777" w:rsidR="0039225D" w:rsidRDefault="0039225D" w:rsidP="005F219D">
      <w:pPr>
        <w:jc w:val="both"/>
        <w:rPr>
          <w:sz w:val="20"/>
          <w:szCs w:val="20"/>
          <w:lang w:val="gl-ES"/>
        </w:rPr>
      </w:pPr>
    </w:p>
    <w:p w14:paraId="10146E7F" w14:textId="77777777" w:rsidR="0039225D" w:rsidRDefault="0039225D" w:rsidP="005F219D">
      <w:pPr>
        <w:jc w:val="both"/>
        <w:rPr>
          <w:sz w:val="20"/>
          <w:szCs w:val="20"/>
          <w:lang w:val="gl-ES"/>
        </w:rPr>
      </w:pPr>
    </w:p>
    <w:p w14:paraId="7ADFC40B" w14:textId="77777777" w:rsidR="0039225D" w:rsidRDefault="0039225D" w:rsidP="005F219D">
      <w:pPr>
        <w:jc w:val="both"/>
        <w:rPr>
          <w:sz w:val="20"/>
          <w:szCs w:val="20"/>
          <w:lang w:val="gl-ES"/>
        </w:rPr>
      </w:pPr>
    </w:p>
    <w:p w14:paraId="7570C5E4" w14:textId="77777777" w:rsidR="0039225D" w:rsidRDefault="0039225D" w:rsidP="005F219D">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2"/>
        <w:gridCol w:w="1852"/>
      </w:tblGrid>
      <w:tr w:rsidR="0039225D" w14:paraId="7B237B4D" w14:textId="77777777" w:rsidTr="00E63A00">
        <w:tc>
          <w:tcPr>
            <w:tcW w:w="6771" w:type="dxa"/>
          </w:tcPr>
          <w:p w14:paraId="0264AB40" w14:textId="77777777" w:rsidR="0039225D" w:rsidRPr="00E63A00" w:rsidRDefault="0039225D" w:rsidP="00E63A00">
            <w:pPr>
              <w:jc w:val="both"/>
              <w:rPr>
                <w:sz w:val="20"/>
                <w:szCs w:val="20"/>
                <w:lang w:val="gl-ES"/>
              </w:rPr>
            </w:pPr>
            <w:r w:rsidRPr="00E63A00">
              <w:rPr>
                <w:sz w:val="20"/>
                <w:szCs w:val="20"/>
                <w:lang w:val="gl-ES"/>
              </w:rPr>
              <w:t>Os documentos relacionados serán obxecto de consulta ás administracións públicas.</w:t>
            </w:r>
          </w:p>
          <w:p w14:paraId="6B0A6D9F" w14:textId="77777777" w:rsidR="0039225D" w:rsidRPr="00E63A00" w:rsidRDefault="0039225D" w:rsidP="00E63A00">
            <w:pPr>
              <w:jc w:val="both"/>
              <w:rPr>
                <w:sz w:val="20"/>
                <w:szCs w:val="20"/>
                <w:lang w:val="gl-ES"/>
              </w:rPr>
            </w:pPr>
            <w:r w:rsidRPr="00E63A00">
              <w:rPr>
                <w:sz w:val="20"/>
                <w:szCs w:val="20"/>
                <w:lang w:val="gl-ES"/>
              </w:rPr>
              <w:t>No caso de que as persoas interesadas se opoñan a esta consulta, deberán indicalo no cadro correspondente e achegar unha copia dos documentos.</w:t>
            </w:r>
          </w:p>
        </w:tc>
        <w:tc>
          <w:tcPr>
            <w:tcW w:w="1873" w:type="dxa"/>
          </w:tcPr>
          <w:p w14:paraId="0A1C4F86" w14:textId="77777777" w:rsidR="0039225D" w:rsidRPr="00E63A00" w:rsidRDefault="0039225D" w:rsidP="00E63A00">
            <w:pPr>
              <w:jc w:val="both"/>
              <w:rPr>
                <w:sz w:val="20"/>
                <w:szCs w:val="20"/>
                <w:lang w:val="gl-ES"/>
              </w:rPr>
            </w:pPr>
            <w:r w:rsidRPr="00E63A00">
              <w:rPr>
                <w:sz w:val="20"/>
                <w:szCs w:val="20"/>
                <w:lang w:val="gl-ES"/>
              </w:rPr>
              <w:t>Opóñome á consulta</w:t>
            </w:r>
          </w:p>
        </w:tc>
      </w:tr>
      <w:tr w:rsidR="0039225D" w:rsidRPr="002720F0" w14:paraId="5EA683C9" w14:textId="77777777" w:rsidTr="00E63A00">
        <w:tc>
          <w:tcPr>
            <w:tcW w:w="6771" w:type="dxa"/>
          </w:tcPr>
          <w:p w14:paraId="1B3E3EF2" w14:textId="77777777" w:rsidR="0039225D" w:rsidRPr="00E63A00" w:rsidRDefault="0039225D" w:rsidP="00E63A00">
            <w:pPr>
              <w:jc w:val="both"/>
              <w:rPr>
                <w:sz w:val="20"/>
                <w:szCs w:val="20"/>
                <w:lang w:val="gl-ES"/>
              </w:rPr>
            </w:pPr>
            <w:r w:rsidRPr="00E63A00">
              <w:rPr>
                <w:sz w:val="20"/>
                <w:szCs w:val="20"/>
                <w:lang w:val="gl-ES"/>
              </w:rPr>
              <w:t>Certificado de estar ao corrente coa Axencia Tributaria</w:t>
            </w:r>
          </w:p>
        </w:tc>
        <w:tc>
          <w:tcPr>
            <w:tcW w:w="1873" w:type="dxa"/>
          </w:tcPr>
          <w:p w14:paraId="3E019B10" w14:textId="77777777" w:rsidR="0039225D" w:rsidRPr="00E63A00" w:rsidRDefault="0039225D" w:rsidP="00E63A00">
            <w:pPr>
              <w:jc w:val="both"/>
              <w:rPr>
                <w:sz w:val="20"/>
                <w:szCs w:val="20"/>
                <w:lang w:val="gl-ES"/>
              </w:rPr>
            </w:pPr>
          </w:p>
        </w:tc>
      </w:tr>
      <w:tr w:rsidR="0039225D" w:rsidRPr="002720F0" w14:paraId="584C0F76" w14:textId="77777777" w:rsidTr="00E63A00">
        <w:tc>
          <w:tcPr>
            <w:tcW w:w="6771" w:type="dxa"/>
          </w:tcPr>
          <w:p w14:paraId="351AA118" w14:textId="77777777" w:rsidR="0039225D" w:rsidRPr="00E63A00" w:rsidRDefault="0039225D" w:rsidP="00E63A00">
            <w:pPr>
              <w:jc w:val="both"/>
              <w:rPr>
                <w:sz w:val="20"/>
                <w:szCs w:val="20"/>
                <w:lang w:val="gl-ES"/>
              </w:rPr>
            </w:pPr>
            <w:r w:rsidRPr="00E63A00">
              <w:rPr>
                <w:sz w:val="20"/>
                <w:szCs w:val="20"/>
                <w:lang w:val="gl-ES"/>
              </w:rPr>
              <w:t>Certificado de estar ao corrente coa Seguridade Social</w:t>
            </w:r>
          </w:p>
        </w:tc>
        <w:tc>
          <w:tcPr>
            <w:tcW w:w="1873" w:type="dxa"/>
          </w:tcPr>
          <w:p w14:paraId="59A2DED9" w14:textId="77777777" w:rsidR="0039225D" w:rsidRPr="00E63A00" w:rsidRDefault="0039225D" w:rsidP="00E63A00">
            <w:pPr>
              <w:jc w:val="both"/>
              <w:rPr>
                <w:sz w:val="20"/>
                <w:szCs w:val="20"/>
                <w:lang w:val="gl-ES"/>
              </w:rPr>
            </w:pPr>
          </w:p>
        </w:tc>
      </w:tr>
      <w:tr w:rsidR="0039225D" w:rsidRPr="002720F0" w14:paraId="3800D03C" w14:textId="77777777" w:rsidTr="00E63A00">
        <w:tc>
          <w:tcPr>
            <w:tcW w:w="6771" w:type="dxa"/>
          </w:tcPr>
          <w:p w14:paraId="78F9F988" w14:textId="77777777" w:rsidR="0039225D" w:rsidRPr="00E63A00" w:rsidRDefault="0039225D" w:rsidP="00E63A00">
            <w:pPr>
              <w:jc w:val="both"/>
              <w:rPr>
                <w:sz w:val="20"/>
                <w:szCs w:val="20"/>
                <w:lang w:val="gl-ES"/>
              </w:rPr>
            </w:pPr>
            <w:r w:rsidRPr="00E63A00">
              <w:rPr>
                <w:sz w:val="20"/>
                <w:szCs w:val="20"/>
                <w:lang w:val="gl-ES"/>
              </w:rPr>
              <w:t>Certificado de estar ao corrente coa ATRIGA</w:t>
            </w:r>
          </w:p>
        </w:tc>
        <w:tc>
          <w:tcPr>
            <w:tcW w:w="1873" w:type="dxa"/>
          </w:tcPr>
          <w:p w14:paraId="28E6C42E" w14:textId="77777777" w:rsidR="0039225D" w:rsidRPr="00E63A00" w:rsidRDefault="0039225D" w:rsidP="00E63A00">
            <w:pPr>
              <w:jc w:val="both"/>
              <w:rPr>
                <w:sz w:val="20"/>
                <w:szCs w:val="20"/>
                <w:lang w:val="gl-ES"/>
              </w:rPr>
            </w:pPr>
          </w:p>
        </w:tc>
      </w:tr>
    </w:tbl>
    <w:p w14:paraId="12415821" w14:textId="77777777" w:rsidR="0039225D" w:rsidRDefault="0039225D" w:rsidP="005F219D">
      <w:pPr>
        <w:jc w:val="both"/>
        <w:rPr>
          <w:sz w:val="20"/>
          <w:szCs w:val="20"/>
          <w:lang w:val="gl-ES"/>
        </w:rPr>
      </w:pPr>
    </w:p>
    <w:p w14:paraId="6FDEA4A8" w14:textId="77777777" w:rsidR="0039225D" w:rsidRPr="006A1FDA" w:rsidRDefault="0039225D" w:rsidP="005F219D">
      <w:pPr>
        <w:jc w:val="both"/>
        <w:rPr>
          <w:b/>
          <w:bCs/>
          <w:sz w:val="20"/>
          <w:szCs w:val="20"/>
          <w:lang w:val="gl-ES"/>
        </w:rPr>
      </w:pPr>
      <w:r w:rsidRPr="006A1FDA">
        <w:rPr>
          <w:b/>
          <w:bCs/>
          <w:sz w:val="20"/>
          <w:szCs w:val="20"/>
          <w:lang w:val="gl-ES"/>
        </w:rPr>
        <w:t>PROTECCIÓN DE DATOS: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9225D" w14:paraId="3AF82F99" w14:textId="77777777" w:rsidTr="00E63A00">
        <w:tc>
          <w:tcPr>
            <w:tcW w:w="8644" w:type="dxa"/>
          </w:tcPr>
          <w:p w14:paraId="4B5FA37D" w14:textId="77777777" w:rsidR="0039225D" w:rsidRPr="00072320" w:rsidRDefault="0039225D" w:rsidP="0055752F">
            <w:pPr>
              <w:jc w:val="both"/>
              <w:rPr>
                <w:sz w:val="20"/>
                <w:szCs w:val="20"/>
                <w:lang w:val="gl-ES"/>
              </w:rPr>
            </w:pPr>
            <w:r w:rsidRPr="00072320">
              <w:rPr>
                <w:sz w:val="20"/>
                <w:szCs w:val="20"/>
                <w:lang w:val="gl-ES"/>
              </w:rPr>
              <w:t xml:space="preserve">De acordo co establecido pola normativa vixente en materia de protección de datos, informámoslle de que o Responsable de Tratamento dos seus datos persoais é </w:t>
            </w:r>
            <w:r>
              <w:rPr>
                <w:sz w:val="20"/>
                <w:szCs w:val="20"/>
                <w:lang w:val="gl-ES"/>
              </w:rPr>
              <w:t>o CONCELLO DE ORDES, con enderezo</w:t>
            </w:r>
            <w:r w:rsidRPr="00072320">
              <w:rPr>
                <w:sz w:val="20"/>
                <w:szCs w:val="20"/>
                <w:lang w:val="gl-ES"/>
              </w:rPr>
              <w:t xml:space="preserve"> en rúa alfonso senra, 108, 15680 - ordes (A Coruña); correo@ordes.gal</w:t>
            </w:r>
          </w:p>
          <w:p w14:paraId="2F0FBFF6" w14:textId="77777777" w:rsidR="0039225D" w:rsidRPr="00072320" w:rsidRDefault="0039225D" w:rsidP="0055752F">
            <w:pPr>
              <w:jc w:val="both"/>
              <w:rPr>
                <w:sz w:val="20"/>
                <w:szCs w:val="20"/>
                <w:lang w:val="gl-ES"/>
              </w:rPr>
            </w:pPr>
            <w:r w:rsidRPr="00072320">
              <w:rPr>
                <w:sz w:val="20"/>
                <w:szCs w:val="20"/>
                <w:lang w:val="gl-ES"/>
              </w:rPr>
              <w:t>O Delegado de Protección de</w:t>
            </w:r>
            <w:r>
              <w:rPr>
                <w:sz w:val="20"/>
                <w:szCs w:val="20"/>
                <w:lang w:val="gl-ES"/>
              </w:rPr>
              <w:t xml:space="preserve"> Datos do concello de Ordes é o</w:t>
            </w:r>
            <w:r w:rsidRPr="00072320">
              <w:rPr>
                <w:sz w:val="20"/>
                <w:szCs w:val="20"/>
                <w:lang w:val="gl-ES"/>
              </w:rPr>
              <w:t xml:space="preserve"> concello de Ordes, co. que o que poderá contactar en correo@ordes.gal</w:t>
            </w:r>
          </w:p>
          <w:p w14:paraId="0A441A23" w14:textId="77777777" w:rsidR="0039225D" w:rsidRPr="00072320" w:rsidRDefault="0039225D" w:rsidP="0055752F">
            <w:pPr>
              <w:jc w:val="both"/>
              <w:rPr>
                <w:sz w:val="20"/>
                <w:szCs w:val="20"/>
                <w:lang w:val="gl-ES"/>
              </w:rPr>
            </w:pPr>
            <w:r w:rsidRPr="00072320">
              <w:rPr>
                <w:sz w:val="20"/>
                <w:szCs w:val="20"/>
                <w:lang w:val="gl-ES"/>
              </w:rPr>
              <w:t>Os datos serán utilizados para prestarlle o servizo solicitado e a xestión administrativa derivada da prestación do servizo. Os datos non se cederán a terceiros, salvo por deber legal.</w:t>
            </w:r>
          </w:p>
          <w:p w14:paraId="71AB550D" w14:textId="77777777" w:rsidR="0039225D" w:rsidRPr="00072320" w:rsidRDefault="0039225D" w:rsidP="0055752F">
            <w:pPr>
              <w:jc w:val="both"/>
              <w:rPr>
                <w:sz w:val="20"/>
                <w:szCs w:val="20"/>
                <w:lang w:val="gl-ES"/>
              </w:rPr>
            </w:pPr>
            <w:r w:rsidRPr="00072320">
              <w:rPr>
                <w:sz w:val="20"/>
                <w:szCs w:val="20"/>
                <w:lang w:val="gl-ES"/>
              </w:rPr>
              <w:t>Ten vostede dereito a acceder, rectificar ou suprimir os datos erróneos, solicitar a limitación do tratamento dos seus datos así como oporse ou retirar o consentimento en calquera momento e solicitar</w:t>
            </w:r>
            <w:r>
              <w:rPr>
                <w:sz w:val="20"/>
                <w:szCs w:val="20"/>
                <w:lang w:val="gl-ES"/>
              </w:rPr>
              <w:t xml:space="preserve"> </w:t>
            </w:r>
            <w:r w:rsidRPr="00072320">
              <w:rPr>
                <w:sz w:val="20"/>
                <w:szCs w:val="20"/>
                <w:lang w:val="gl-ES"/>
              </w:rPr>
              <w:t xml:space="preserve">a portabilidade dos mesmos en calquera momento. Para elo, </w:t>
            </w:r>
            <w:r>
              <w:rPr>
                <w:sz w:val="20"/>
                <w:szCs w:val="20"/>
                <w:lang w:val="gl-ES"/>
              </w:rPr>
              <w:t xml:space="preserve">o </w:t>
            </w:r>
            <w:r w:rsidRPr="00072320">
              <w:rPr>
                <w:sz w:val="20"/>
                <w:szCs w:val="20"/>
                <w:lang w:val="gl-ES"/>
              </w:rPr>
              <w:t>concello de Ordes dispón de formularios específicos para facilitarlle o exercicio dos seus dereitos. Pode presentar a súa propia solicitude ou solicitar os nosos formularios, sempre acompañados dunha copia do seu DNI para acreditar</w:t>
            </w:r>
          </w:p>
          <w:p w14:paraId="54EAD798" w14:textId="77777777" w:rsidR="0039225D" w:rsidRPr="00072320" w:rsidRDefault="0039225D" w:rsidP="0055752F">
            <w:pPr>
              <w:jc w:val="both"/>
              <w:rPr>
                <w:sz w:val="20"/>
                <w:szCs w:val="20"/>
                <w:lang w:val="gl-ES"/>
              </w:rPr>
            </w:pPr>
            <w:r w:rsidRPr="00072320">
              <w:rPr>
                <w:sz w:val="20"/>
                <w:szCs w:val="20"/>
                <w:lang w:val="gl-ES"/>
              </w:rPr>
              <w:t>a súa identidade. Pode consultar a información adicional e detallada sobre Protección de Datos solicitándoa por correo electrónico: correo@ordes.gal</w:t>
            </w:r>
          </w:p>
          <w:p w14:paraId="505DD66F" w14:textId="77777777" w:rsidR="0039225D" w:rsidRPr="00E63A00" w:rsidRDefault="0039225D" w:rsidP="00E63A00">
            <w:pPr>
              <w:jc w:val="both"/>
              <w:rPr>
                <w:sz w:val="20"/>
                <w:szCs w:val="20"/>
                <w:lang w:val="gl-ES"/>
              </w:rPr>
            </w:pPr>
          </w:p>
        </w:tc>
      </w:tr>
    </w:tbl>
    <w:p w14:paraId="5E46E12A" w14:textId="77777777" w:rsidR="0039225D" w:rsidRDefault="0039225D" w:rsidP="005F219D">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9225D" w:rsidRPr="002720F0" w14:paraId="020D01D6" w14:textId="77777777" w:rsidTr="00E63A00">
        <w:tc>
          <w:tcPr>
            <w:tcW w:w="8644" w:type="dxa"/>
          </w:tcPr>
          <w:p w14:paraId="6038E744" w14:textId="77777777" w:rsidR="0039225D" w:rsidRPr="00E63A00" w:rsidRDefault="0039225D" w:rsidP="00E63A00">
            <w:pPr>
              <w:jc w:val="both"/>
              <w:rPr>
                <w:b/>
                <w:bCs/>
                <w:sz w:val="20"/>
                <w:szCs w:val="20"/>
                <w:lang w:val="gl-ES"/>
              </w:rPr>
            </w:pPr>
            <w:r w:rsidRPr="00E63A00">
              <w:rPr>
                <w:b/>
                <w:bCs/>
                <w:sz w:val="20"/>
                <w:szCs w:val="20"/>
                <w:lang w:val="gl-ES"/>
              </w:rPr>
              <w:t>SINATURA DA PERSOA SOLICITANTE OU REPRESENTANTE</w:t>
            </w:r>
          </w:p>
        </w:tc>
      </w:tr>
      <w:tr w:rsidR="0039225D" w:rsidRPr="002720F0" w14:paraId="02B71793" w14:textId="77777777" w:rsidTr="00E63A00">
        <w:tc>
          <w:tcPr>
            <w:tcW w:w="8644" w:type="dxa"/>
          </w:tcPr>
          <w:p w14:paraId="480C11F5" w14:textId="77777777" w:rsidR="0039225D" w:rsidRPr="00E63A00" w:rsidRDefault="0039225D" w:rsidP="00E63A00">
            <w:pPr>
              <w:jc w:val="both"/>
              <w:rPr>
                <w:sz w:val="20"/>
                <w:szCs w:val="20"/>
                <w:lang w:val="gl-ES"/>
              </w:rPr>
            </w:pPr>
          </w:p>
          <w:p w14:paraId="1219CC16" w14:textId="77777777" w:rsidR="0039225D" w:rsidRPr="00E63A00" w:rsidRDefault="0039225D" w:rsidP="00E63A00">
            <w:pPr>
              <w:jc w:val="both"/>
              <w:rPr>
                <w:sz w:val="20"/>
                <w:szCs w:val="20"/>
                <w:lang w:val="gl-ES"/>
              </w:rPr>
            </w:pPr>
          </w:p>
        </w:tc>
      </w:tr>
      <w:tr w:rsidR="0039225D" w14:paraId="171B33C9" w14:textId="77777777" w:rsidTr="00E63A00">
        <w:tc>
          <w:tcPr>
            <w:tcW w:w="8644" w:type="dxa"/>
          </w:tcPr>
          <w:p w14:paraId="451022FE" w14:textId="77777777" w:rsidR="0039225D" w:rsidRPr="00E63A00" w:rsidRDefault="0039225D" w:rsidP="00E63A00">
            <w:pPr>
              <w:jc w:val="both"/>
              <w:rPr>
                <w:sz w:val="20"/>
                <w:szCs w:val="20"/>
                <w:lang w:val="gl-ES"/>
              </w:rPr>
            </w:pPr>
            <w:r w:rsidRPr="00E63A00">
              <w:rPr>
                <w:sz w:val="20"/>
                <w:szCs w:val="20"/>
                <w:lang w:val="gl-ES"/>
              </w:rPr>
              <w:t>Lugar e data</w:t>
            </w:r>
          </w:p>
        </w:tc>
      </w:tr>
      <w:tr w:rsidR="0039225D" w14:paraId="19A5BCC7" w14:textId="77777777" w:rsidTr="00E63A00">
        <w:tc>
          <w:tcPr>
            <w:tcW w:w="8644" w:type="dxa"/>
          </w:tcPr>
          <w:p w14:paraId="099E5168" w14:textId="77777777" w:rsidR="0039225D" w:rsidRPr="00E63A00" w:rsidRDefault="0039225D" w:rsidP="00E63A00">
            <w:pPr>
              <w:jc w:val="both"/>
              <w:rPr>
                <w:sz w:val="20"/>
                <w:szCs w:val="20"/>
                <w:lang w:val="gl-ES"/>
              </w:rPr>
            </w:pPr>
          </w:p>
        </w:tc>
      </w:tr>
    </w:tbl>
    <w:p w14:paraId="0647E867" w14:textId="77777777" w:rsidR="0039225D" w:rsidRDefault="0039225D" w:rsidP="005F219D">
      <w:pPr>
        <w:jc w:val="both"/>
        <w:rPr>
          <w:sz w:val="20"/>
          <w:szCs w:val="20"/>
          <w:lang w:val="gl-ES"/>
        </w:rPr>
      </w:pPr>
    </w:p>
    <w:p w14:paraId="0FAB5D2F" w14:textId="77777777" w:rsidR="0039225D" w:rsidRDefault="0039225D" w:rsidP="005F219D">
      <w:pPr>
        <w:jc w:val="both"/>
        <w:rPr>
          <w:sz w:val="20"/>
          <w:szCs w:val="20"/>
          <w:lang w:val="gl-ES"/>
        </w:rPr>
      </w:pPr>
    </w:p>
    <w:p w14:paraId="3C229C88" w14:textId="77777777" w:rsidR="0039225D" w:rsidRDefault="0039225D" w:rsidP="005F219D">
      <w:pPr>
        <w:jc w:val="both"/>
        <w:rPr>
          <w:sz w:val="20"/>
          <w:szCs w:val="20"/>
          <w:lang w:val="gl-ES"/>
        </w:rPr>
      </w:pPr>
    </w:p>
    <w:p w14:paraId="16DBD9B0" w14:textId="77777777" w:rsidR="0039225D" w:rsidRPr="001E54C5" w:rsidRDefault="0039225D" w:rsidP="005F219D">
      <w:pPr>
        <w:jc w:val="both"/>
        <w:rPr>
          <w:sz w:val="20"/>
          <w:szCs w:val="20"/>
          <w:lang w:val="gl-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494"/>
      </w:tblGrid>
      <w:tr w:rsidR="0039225D" w:rsidRPr="002720F0" w14:paraId="6D6EC220" w14:textId="77777777" w:rsidTr="00E63A00">
        <w:tc>
          <w:tcPr>
            <w:tcW w:w="8644" w:type="dxa"/>
          </w:tcPr>
          <w:p w14:paraId="0B3AE4F8" w14:textId="77777777" w:rsidR="0039225D" w:rsidRPr="00E63A00" w:rsidRDefault="0039225D" w:rsidP="00E63A00">
            <w:pPr>
              <w:jc w:val="center"/>
              <w:rPr>
                <w:sz w:val="20"/>
                <w:szCs w:val="20"/>
                <w:lang w:val="gl-ES"/>
              </w:rPr>
            </w:pPr>
            <w:r w:rsidRPr="00E63A00">
              <w:rPr>
                <w:sz w:val="20"/>
                <w:szCs w:val="20"/>
                <w:lang w:val="gl-ES"/>
              </w:rPr>
              <w:t>SR. ALCALDE DO CONCELLO DE ORDES</w:t>
            </w:r>
          </w:p>
        </w:tc>
      </w:tr>
    </w:tbl>
    <w:p w14:paraId="4D1A4321" w14:textId="77777777" w:rsidR="0039225D" w:rsidRPr="001E54C5" w:rsidRDefault="0039225D" w:rsidP="005F219D">
      <w:pPr>
        <w:jc w:val="both"/>
        <w:rPr>
          <w:sz w:val="20"/>
          <w:szCs w:val="20"/>
          <w:lang w:val="gl-ES"/>
        </w:rPr>
      </w:pPr>
    </w:p>
    <w:sectPr w:rsidR="0039225D" w:rsidRPr="001E54C5" w:rsidSect="00922480">
      <w:headerReference w:type="default" r:id="rId6"/>
      <w:footerReference w:type="default" r:id="rId7"/>
      <w:pgSz w:w="11906" w:h="16838"/>
      <w:pgMar w:top="116"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DC765" w14:textId="77777777" w:rsidR="0039225D" w:rsidRDefault="0039225D">
      <w:r>
        <w:separator/>
      </w:r>
    </w:p>
  </w:endnote>
  <w:endnote w:type="continuationSeparator" w:id="0">
    <w:p w14:paraId="48542DBA" w14:textId="77777777" w:rsidR="0039225D" w:rsidRDefault="00392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CBD3F" w14:textId="77777777" w:rsidR="0039225D" w:rsidRPr="009627C3" w:rsidRDefault="0039225D" w:rsidP="00E51482">
    <w:pPr>
      <w:pStyle w:val="Piedepgina"/>
      <w:pBdr>
        <w:top w:val="single" w:sz="8" w:space="1" w:color="auto"/>
      </w:pBdr>
      <w:spacing w:line="240" w:lineRule="exact"/>
      <w:ind w:left="-1077" w:right="-1038"/>
      <w:jc w:val="center"/>
      <w:rPr>
        <w:rFonts w:ascii="Century Gothic" w:hAnsi="Century Gothic"/>
        <w:b/>
        <w:sz w:val="20"/>
        <w:szCs w:val="20"/>
        <w:lang w:val="pt-BR"/>
      </w:rPr>
    </w:pPr>
    <w:r w:rsidRPr="009627C3">
      <w:rPr>
        <w:rFonts w:ascii="Century Gothic" w:hAnsi="Century Gothic"/>
        <w:b/>
        <w:sz w:val="20"/>
        <w:szCs w:val="20"/>
        <w:lang w:val="pt-BR"/>
      </w:rPr>
      <w:t>C/. Alfonso Senra, 108  -  C.P. 15680  -  Teléfono 981 68 00 02  -  Fax 981 68 22 21</w:t>
    </w:r>
  </w:p>
  <w:p w14:paraId="52E4F61F" w14:textId="77777777" w:rsidR="0039225D" w:rsidRPr="009627C3" w:rsidRDefault="0039225D">
    <w:pPr>
      <w:pStyle w:val="Piedepgina"/>
      <w:rPr>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8E2C6C" w14:textId="77777777" w:rsidR="0039225D" w:rsidRDefault="0039225D">
      <w:r>
        <w:separator/>
      </w:r>
    </w:p>
  </w:footnote>
  <w:footnote w:type="continuationSeparator" w:id="0">
    <w:p w14:paraId="53855B55" w14:textId="77777777" w:rsidR="0039225D" w:rsidRDefault="00392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Look w:val="01E0" w:firstRow="1" w:lastRow="1" w:firstColumn="1" w:lastColumn="1" w:noHBand="0" w:noVBand="0"/>
    </w:tblPr>
    <w:tblGrid>
      <w:gridCol w:w="2268"/>
      <w:gridCol w:w="4573"/>
      <w:gridCol w:w="1664"/>
    </w:tblGrid>
    <w:tr w:rsidR="0039225D" w14:paraId="1760B1D7" w14:textId="77777777" w:rsidTr="00E63A00">
      <w:trPr>
        <w:trHeight w:val="1043"/>
        <w:jc w:val="center"/>
      </w:trPr>
      <w:tc>
        <w:tcPr>
          <w:tcW w:w="2268" w:type="dxa"/>
          <w:vMerge w:val="restart"/>
          <w:vAlign w:val="center"/>
        </w:tcPr>
        <w:p w14:paraId="0699F8BA" w14:textId="3F8EF906" w:rsidR="0039225D" w:rsidRDefault="00C30FBF" w:rsidP="00E63A00">
          <w:pPr>
            <w:pStyle w:val="Encabezado"/>
            <w:tabs>
              <w:tab w:val="clear" w:pos="4252"/>
              <w:tab w:val="clear" w:pos="8504"/>
              <w:tab w:val="left" w:pos="1815"/>
              <w:tab w:val="left" w:pos="1965"/>
            </w:tabs>
            <w:jc w:val="center"/>
          </w:pPr>
          <w:r>
            <w:rPr>
              <w:noProof/>
            </w:rPr>
            <w:drawing>
              <wp:inline distT="0" distB="0" distL="0" distR="0" wp14:anchorId="56E754B8" wp14:editId="0F7611A1">
                <wp:extent cx="542925" cy="904875"/>
                <wp:effectExtent l="0" t="0" r="0" b="0"/>
                <wp:docPr id="1" name="Imagen 1" descr="Ordes 3 - 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rdes 3 - 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2925" cy="904875"/>
                        </a:xfrm>
                        <a:prstGeom prst="rect">
                          <a:avLst/>
                        </a:prstGeom>
                        <a:noFill/>
                        <a:ln>
                          <a:noFill/>
                        </a:ln>
                      </pic:spPr>
                    </pic:pic>
                  </a:graphicData>
                </a:graphic>
              </wp:inline>
            </w:drawing>
          </w:r>
        </w:p>
      </w:tc>
      <w:tc>
        <w:tcPr>
          <w:tcW w:w="4573" w:type="dxa"/>
          <w:tcBorders>
            <w:bottom w:val="single" w:sz="12" w:space="0" w:color="auto"/>
          </w:tcBorders>
          <w:vAlign w:val="bottom"/>
        </w:tcPr>
        <w:p w14:paraId="5BE7A114" w14:textId="77777777" w:rsidR="0039225D" w:rsidRPr="00E63A00" w:rsidRDefault="0039225D" w:rsidP="00E63A00">
          <w:pPr>
            <w:pStyle w:val="Encabezado"/>
            <w:tabs>
              <w:tab w:val="clear" w:pos="4252"/>
              <w:tab w:val="clear" w:pos="8504"/>
              <w:tab w:val="left" w:pos="1815"/>
              <w:tab w:val="left" w:pos="1965"/>
            </w:tabs>
            <w:jc w:val="center"/>
            <w:rPr>
              <w:rFonts w:ascii="Century Gothic" w:hAnsi="Century Gothic"/>
              <w:b/>
              <w:spacing w:val="60"/>
              <w:sz w:val="28"/>
              <w:szCs w:val="28"/>
            </w:rPr>
          </w:pPr>
          <w:r w:rsidRPr="00E63A00">
            <w:rPr>
              <w:rFonts w:ascii="Century Gothic" w:hAnsi="Century Gothic"/>
              <w:b/>
              <w:spacing w:val="60"/>
              <w:sz w:val="28"/>
              <w:szCs w:val="28"/>
            </w:rPr>
            <w:t>CONCELLO DE ORDES</w:t>
          </w:r>
        </w:p>
      </w:tc>
      <w:tc>
        <w:tcPr>
          <w:tcW w:w="1664" w:type="dxa"/>
          <w:vMerge w:val="restart"/>
          <w:vAlign w:val="bottom"/>
        </w:tcPr>
        <w:p w14:paraId="601B6E3B" w14:textId="77777777" w:rsidR="0039225D" w:rsidRPr="00E63A00" w:rsidRDefault="0039225D" w:rsidP="00E63A00">
          <w:pPr>
            <w:pStyle w:val="Encabezado"/>
            <w:tabs>
              <w:tab w:val="clear" w:pos="4252"/>
              <w:tab w:val="clear" w:pos="8504"/>
              <w:tab w:val="left" w:pos="1815"/>
              <w:tab w:val="left" w:pos="1965"/>
            </w:tabs>
            <w:rPr>
              <w:rFonts w:ascii="Century Gothic" w:hAnsi="Century Gothic"/>
              <w:b/>
              <w:spacing w:val="60"/>
              <w:sz w:val="28"/>
              <w:szCs w:val="28"/>
              <w:u w:val="single"/>
            </w:rPr>
          </w:pPr>
        </w:p>
      </w:tc>
    </w:tr>
    <w:tr w:rsidR="0039225D" w14:paraId="5BE667B1" w14:textId="77777777" w:rsidTr="00E63A00">
      <w:trPr>
        <w:trHeight w:val="50"/>
        <w:jc w:val="center"/>
      </w:trPr>
      <w:tc>
        <w:tcPr>
          <w:tcW w:w="2268" w:type="dxa"/>
          <w:vMerge/>
          <w:vAlign w:val="center"/>
        </w:tcPr>
        <w:p w14:paraId="739347DD" w14:textId="77777777" w:rsidR="0039225D" w:rsidRDefault="0039225D" w:rsidP="00E63A00">
          <w:pPr>
            <w:pStyle w:val="Encabezado"/>
            <w:tabs>
              <w:tab w:val="clear" w:pos="4252"/>
              <w:tab w:val="clear" w:pos="8504"/>
              <w:tab w:val="left" w:pos="1815"/>
              <w:tab w:val="left" w:pos="1965"/>
            </w:tabs>
            <w:jc w:val="center"/>
          </w:pPr>
        </w:p>
      </w:tc>
      <w:tc>
        <w:tcPr>
          <w:tcW w:w="4573" w:type="dxa"/>
          <w:tcBorders>
            <w:top w:val="single" w:sz="12" w:space="0" w:color="auto"/>
          </w:tcBorders>
        </w:tcPr>
        <w:p w14:paraId="7438E36A" w14:textId="77777777" w:rsidR="0039225D" w:rsidRPr="00E63A00" w:rsidRDefault="0039225D" w:rsidP="00E63A00">
          <w:pPr>
            <w:pStyle w:val="Encabezado"/>
            <w:tabs>
              <w:tab w:val="clear" w:pos="4252"/>
              <w:tab w:val="clear" w:pos="8504"/>
              <w:tab w:val="left" w:pos="1815"/>
              <w:tab w:val="left" w:pos="1965"/>
            </w:tabs>
            <w:spacing w:before="120"/>
            <w:jc w:val="center"/>
            <w:rPr>
              <w:rFonts w:ascii="Century Gothic" w:hAnsi="Century Gothic"/>
              <w:b/>
              <w:spacing w:val="60"/>
              <w:sz w:val="32"/>
              <w:szCs w:val="32"/>
            </w:rPr>
          </w:pPr>
          <w:r w:rsidRPr="00E63A00">
            <w:rPr>
              <w:rFonts w:ascii="Century Gothic" w:hAnsi="Century Gothic"/>
              <w:b/>
            </w:rPr>
            <w:t>(A CORUÑA)</w:t>
          </w:r>
        </w:p>
      </w:tc>
      <w:tc>
        <w:tcPr>
          <w:tcW w:w="1664" w:type="dxa"/>
          <w:vMerge/>
        </w:tcPr>
        <w:p w14:paraId="45795CB5" w14:textId="77777777" w:rsidR="0039225D" w:rsidRPr="00E63A00" w:rsidRDefault="0039225D" w:rsidP="00E63A00">
          <w:pPr>
            <w:pStyle w:val="Encabezado"/>
            <w:tabs>
              <w:tab w:val="clear" w:pos="4252"/>
              <w:tab w:val="clear" w:pos="8504"/>
              <w:tab w:val="left" w:pos="1815"/>
              <w:tab w:val="left" w:pos="1965"/>
            </w:tabs>
            <w:spacing w:before="120"/>
            <w:jc w:val="center"/>
            <w:rPr>
              <w:rFonts w:ascii="Century Gothic" w:hAnsi="Century Gothic"/>
              <w:b/>
              <w:spacing w:val="60"/>
              <w:sz w:val="32"/>
              <w:szCs w:val="32"/>
              <w:u w:val="single"/>
            </w:rPr>
          </w:pPr>
        </w:p>
      </w:tc>
    </w:tr>
  </w:tbl>
  <w:p w14:paraId="3124C645" w14:textId="77777777" w:rsidR="0039225D" w:rsidRDefault="0039225D" w:rsidP="00A94487">
    <w:pPr>
      <w:tabs>
        <w:tab w:val="left" w:pos="3465"/>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226B"/>
    <w:rsid w:val="00015A5C"/>
    <w:rsid w:val="000259CB"/>
    <w:rsid w:val="00072320"/>
    <w:rsid w:val="000743AB"/>
    <w:rsid w:val="000A4882"/>
    <w:rsid w:val="000B39E3"/>
    <w:rsid w:val="000B7A90"/>
    <w:rsid w:val="000C127E"/>
    <w:rsid w:val="000F74E1"/>
    <w:rsid w:val="00133AFC"/>
    <w:rsid w:val="00143131"/>
    <w:rsid w:val="00193880"/>
    <w:rsid w:val="001B19A8"/>
    <w:rsid w:val="001D4E36"/>
    <w:rsid w:val="001D607C"/>
    <w:rsid w:val="001E54C5"/>
    <w:rsid w:val="0023397E"/>
    <w:rsid w:val="002720F0"/>
    <w:rsid w:val="002B75AB"/>
    <w:rsid w:val="00341835"/>
    <w:rsid w:val="0039225D"/>
    <w:rsid w:val="003A41DF"/>
    <w:rsid w:val="003D5B77"/>
    <w:rsid w:val="003F4964"/>
    <w:rsid w:val="00411652"/>
    <w:rsid w:val="00412BC5"/>
    <w:rsid w:val="0046512A"/>
    <w:rsid w:val="004B6FDA"/>
    <w:rsid w:val="004D3921"/>
    <w:rsid w:val="00535410"/>
    <w:rsid w:val="0053711E"/>
    <w:rsid w:val="00553420"/>
    <w:rsid w:val="0055752F"/>
    <w:rsid w:val="005659EA"/>
    <w:rsid w:val="00584659"/>
    <w:rsid w:val="00595835"/>
    <w:rsid w:val="005F219D"/>
    <w:rsid w:val="00607AC3"/>
    <w:rsid w:val="006106C1"/>
    <w:rsid w:val="00621899"/>
    <w:rsid w:val="00633F4D"/>
    <w:rsid w:val="00633FE4"/>
    <w:rsid w:val="00647B24"/>
    <w:rsid w:val="00660800"/>
    <w:rsid w:val="006A1FDA"/>
    <w:rsid w:val="006B0DB2"/>
    <w:rsid w:val="006B65DD"/>
    <w:rsid w:val="006C70BE"/>
    <w:rsid w:val="006F226B"/>
    <w:rsid w:val="00703C82"/>
    <w:rsid w:val="00727FFC"/>
    <w:rsid w:val="00763174"/>
    <w:rsid w:val="00767C65"/>
    <w:rsid w:val="00780C68"/>
    <w:rsid w:val="007A6492"/>
    <w:rsid w:val="008472C0"/>
    <w:rsid w:val="0085674C"/>
    <w:rsid w:val="00870EBF"/>
    <w:rsid w:val="008F26AD"/>
    <w:rsid w:val="008F5478"/>
    <w:rsid w:val="009018C8"/>
    <w:rsid w:val="0091152C"/>
    <w:rsid w:val="00922480"/>
    <w:rsid w:val="009627C3"/>
    <w:rsid w:val="00965A42"/>
    <w:rsid w:val="009701FC"/>
    <w:rsid w:val="00981B16"/>
    <w:rsid w:val="00995624"/>
    <w:rsid w:val="009B1E96"/>
    <w:rsid w:val="00A53835"/>
    <w:rsid w:val="00A854F4"/>
    <w:rsid w:val="00A94487"/>
    <w:rsid w:val="00AC64DE"/>
    <w:rsid w:val="00AD0B62"/>
    <w:rsid w:val="00B3221C"/>
    <w:rsid w:val="00B34A27"/>
    <w:rsid w:val="00B54C19"/>
    <w:rsid w:val="00BB0F03"/>
    <w:rsid w:val="00BB5A66"/>
    <w:rsid w:val="00BF29C1"/>
    <w:rsid w:val="00C30FBF"/>
    <w:rsid w:val="00C558D4"/>
    <w:rsid w:val="00CC07C3"/>
    <w:rsid w:val="00CD5316"/>
    <w:rsid w:val="00CE1C6C"/>
    <w:rsid w:val="00D9050B"/>
    <w:rsid w:val="00DB1560"/>
    <w:rsid w:val="00DC19F1"/>
    <w:rsid w:val="00DD5195"/>
    <w:rsid w:val="00E265F1"/>
    <w:rsid w:val="00E30082"/>
    <w:rsid w:val="00E51482"/>
    <w:rsid w:val="00E63A00"/>
    <w:rsid w:val="00F32F1F"/>
    <w:rsid w:val="00F7598D"/>
    <w:rsid w:val="00FE0D50"/>
    <w:rsid w:val="00FF487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0"/>
    <o:shapelayout v:ext="edit">
      <o:idmap v:ext="edit" data="1"/>
    </o:shapelayout>
  </w:shapeDefaults>
  <w:decimalSymbol w:val=","/>
  <w:listSeparator w:val=";"/>
  <w14:docId w14:val="2D828D35"/>
  <w15:docId w15:val="{8004D4A5-0688-40E9-8969-8CD537EA6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semiHidden="1" w:uiPriority="59" w:unhideWhenUs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174"/>
    <w:rPr>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E51482"/>
    <w:pPr>
      <w:tabs>
        <w:tab w:val="center" w:pos="4252"/>
        <w:tab w:val="right" w:pos="8504"/>
      </w:tabs>
    </w:pPr>
  </w:style>
  <w:style w:type="character" w:customStyle="1" w:styleId="EncabezadoCar">
    <w:name w:val="Encabezado Car"/>
    <w:basedOn w:val="Fuentedeprrafopredeter"/>
    <w:link w:val="Encabezado"/>
    <w:uiPriority w:val="99"/>
    <w:semiHidden/>
    <w:locked/>
    <w:rsid w:val="006106C1"/>
    <w:rPr>
      <w:rFonts w:cs="Times New Roman"/>
      <w:sz w:val="24"/>
      <w:szCs w:val="24"/>
    </w:rPr>
  </w:style>
  <w:style w:type="paragraph" w:styleId="Piedepgina">
    <w:name w:val="footer"/>
    <w:basedOn w:val="Normal"/>
    <w:link w:val="PiedepginaCar"/>
    <w:uiPriority w:val="99"/>
    <w:rsid w:val="00E51482"/>
    <w:pPr>
      <w:tabs>
        <w:tab w:val="center" w:pos="4252"/>
        <w:tab w:val="right" w:pos="8504"/>
      </w:tabs>
    </w:pPr>
  </w:style>
  <w:style w:type="character" w:customStyle="1" w:styleId="PiedepginaCar">
    <w:name w:val="Pie de página Car"/>
    <w:basedOn w:val="Fuentedeprrafopredeter"/>
    <w:link w:val="Piedepgina"/>
    <w:uiPriority w:val="99"/>
    <w:semiHidden/>
    <w:locked/>
    <w:rsid w:val="006106C1"/>
    <w:rPr>
      <w:rFonts w:cs="Times New Roman"/>
      <w:sz w:val="24"/>
      <w:szCs w:val="24"/>
    </w:rPr>
  </w:style>
  <w:style w:type="paragraph" w:styleId="Textodeglobo">
    <w:name w:val="Balloon Text"/>
    <w:basedOn w:val="Normal"/>
    <w:link w:val="TextodegloboCar"/>
    <w:uiPriority w:val="99"/>
    <w:semiHidden/>
    <w:rsid w:val="00B54C19"/>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6106C1"/>
    <w:rPr>
      <w:rFonts w:cs="Times New Roman"/>
      <w:sz w:val="2"/>
    </w:rPr>
  </w:style>
  <w:style w:type="table" w:styleId="Tablaconcuadrcula">
    <w:name w:val="Table Grid"/>
    <w:basedOn w:val="Tablanormal"/>
    <w:uiPriority w:val="99"/>
    <w:rsid w:val="008472C0"/>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rsid w:val="009018C8"/>
    <w:rPr>
      <w:rFonts w:cs="Times New Roman"/>
      <w:color w:val="0563C1"/>
      <w:u w:val="single"/>
    </w:rPr>
  </w:style>
  <w:style w:type="character" w:customStyle="1" w:styleId="Mencinsinresolver1">
    <w:name w:val="Mención sin resolver1"/>
    <w:basedOn w:val="Fuentedeprrafopredeter"/>
    <w:uiPriority w:val="99"/>
    <w:semiHidden/>
    <w:rsid w:val="009018C8"/>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2\Desktop\Membrete%20novo.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Membrete novo.dot</Template>
  <TotalTime>0</TotalTime>
  <Pages>11</Pages>
  <Words>4591</Words>
  <Characters>25254</Characters>
  <Application>Microsoft Office Word</Application>
  <DocSecurity>0</DocSecurity>
  <Lines>210</Lines>
  <Paragraphs>59</Paragraphs>
  <ScaleCrop>false</ScaleCrop>
  <Company/>
  <LinksUpToDate>false</LinksUpToDate>
  <CharactersWithSpaces>29786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FAX</dc:title>
  <dc:subject/>
  <dc:creator>JAVIER</dc:creator>
  <cp:keywords/>
  <dc:description/>
  <cp:lastModifiedBy>Javier Siro Suárez Rodríguez</cp:lastModifiedBy>
  <cp:revision>2</cp:revision>
  <cp:lastPrinted>2008-09-02T12:34:00Z</cp:lastPrinted>
  <dcterms:created xsi:type="dcterms:W3CDTF">2021-07-20T09:13:00Z</dcterms:created>
  <dcterms:modified xsi:type="dcterms:W3CDTF">2021-07-20T09:13:00Z</dcterms:modified>
</cp:coreProperties>
</file>