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5DD85" w14:textId="77777777" w:rsidR="00A107A9" w:rsidRPr="0023359E" w:rsidRDefault="00A107A9">
      <w:pPr>
        <w:jc w:val="center"/>
      </w:pPr>
    </w:p>
    <w:p w14:paraId="531FFDE6" w14:textId="77777777" w:rsidR="00A107A9" w:rsidRPr="00ED7299" w:rsidRDefault="00A107A9" w:rsidP="006F226B">
      <w:pPr>
        <w:jc w:val="both"/>
        <w:rPr>
          <w:b/>
          <w:sz w:val="20"/>
          <w:szCs w:val="20"/>
        </w:rPr>
      </w:pPr>
      <w:r w:rsidRPr="00ED7299">
        <w:rPr>
          <w:b/>
          <w:sz w:val="20"/>
          <w:szCs w:val="20"/>
        </w:rPr>
        <w:t>BASES QUE RIGEN LA CONVOCATORIA DE AYUDAS A TRAVÉS DE INCENTIVOS A LA CONTRATACIÓN TEMPORAL POR CUENTA AJENA DEL ALUMNADO DEL OBRADOIRO DE EMPLEO BRAÑAS DEL ILLÓ-RÍO SAMO III</w:t>
      </w:r>
    </w:p>
    <w:p w14:paraId="0D5C3E71" w14:textId="77777777" w:rsidR="00A107A9" w:rsidRPr="0023359E" w:rsidRDefault="00A107A9" w:rsidP="006F226B">
      <w:pPr>
        <w:jc w:val="both"/>
        <w:rPr>
          <w:sz w:val="20"/>
          <w:szCs w:val="20"/>
        </w:rPr>
      </w:pPr>
    </w:p>
    <w:p w14:paraId="26D43F62" w14:textId="77777777" w:rsidR="00A107A9" w:rsidRPr="0023359E" w:rsidRDefault="00A107A9" w:rsidP="006F226B">
      <w:pPr>
        <w:jc w:val="both"/>
        <w:rPr>
          <w:sz w:val="20"/>
          <w:szCs w:val="20"/>
        </w:rPr>
      </w:pPr>
      <w:r w:rsidRPr="0023359E">
        <w:rPr>
          <w:sz w:val="20"/>
          <w:szCs w:val="20"/>
        </w:rPr>
        <w:t>Artículo 1. Finalidad y duración de los incentivos a la contratación por cuenta ajena.</w:t>
      </w:r>
    </w:p>
    <w:p w14:paraId="37904D45" w14:textId="77777777" w:rsidR="00A107A9" w:rsidRPr="0023359E" w:rsidRDefault="00A107A9" w:rsidP="006F226B">
      <w:pPr>
        <w:jc w:val="both"/>
        <w:rPr>
          <w:sz w:val="20"/>
          <w:szCs w:val="20"/>
        </w:rPr>
      </w:pPr>
    </w:p>
    <w:p w14:paraId="35F13286" w14:textId="77777777" w:rsidR="00A107A9" w:rsidRPr="0023359E" w:rsidRDefault="00A107A9" w:rsidP="006F226B">
      <w:pPr>
        <w:jc w:val="both"/>
        <w:rPr>
          <w:sz w:val="20"/>
          <w:szCs w:val="20"/>
        </w:rPr>
      </w:pPr>
      <w:r w:rsidRPr="0023359E">
        <w:rPr>
          <w:sz w:val="20"/>
          <w:szCs w:val="20"/>
        </w:rPr>
        <w:t xml:space="preserve">1. Los incentivos a la contratación temporal por cuenta ajena tienen por finalidad facilitar la empleabilidad y ocupabilidad de las personas participantes en los talleres duales de empleo, financiados </w:t>
      </w:r>
      <w:r>
        <w:rPr>
          <w:sz w:val="20"/>
          <w:szCs w:val="20"/>
        </w:rPr>
        <w:t>a través de la convocatoria 2020</w:t>
      </w:r>
      <w:r w:rsidRPr="0023359E">
        <w:rPr>
          <w:sz w:val="20"/>
          <w:szCs w:val="20"/>
        </w:rPr>
        <w:t xml:space="preserve"> de ayudas y subvenciones a talleres duales de empleo, por la Dirección General de Orientación y Promoción Laboral, perteneciente a la Consellería de Economía, Empleo e Industria d</w:t>
      </w:r>
      <w:r>
        <w:rPr>
          <w:sz w:val="20"/>
          <w:szCs w:val="20"/>
        </w:rPr>
        <w:t>e l</w:t>
      </w:r>
      <w:r w:rsidRPr="0023359E">
        <w:rPr>
          <w:sz w:val="20"/>
          <w:szCs w:val="20"/>
        </w:rPr>
        <w:t>a Xunta de Galicia, en este caso será para el alumnado del Obradoiro de Empleo BRAÑAS DEL ILLÓ-RÍO SAMO, que finalicen el taller con el resultado de apto/a.</w:t>
      </w:r>
    </w:p>
    <w:p w14:paraId="012C0C16" w14:textId="77777777" w:rsidR="00A107A9" w:rsidRPr="0023359E" w:rsidRDefault="00A107A9" w:rsidP="006F226B">
      <w:pPr>
        <w:jc w:val="both"/>
        <w:rPr>
          <w:sz w:val="20"/>
          <w:szCs w:val="20"/>
        </w:rPr>
      </w:pPr>
    </w:p>
    <w:p w14:paraId="11D84D76" w14:textId="77777777" w:rsidR="00A107A9" w:rsidRPr="0023359E" w:rsidRDefault="00A107A9" w:rsidP="006F226B">
      <w:pPr>
        <w:jc w:val="both"/>
        <w:rPr>
          <w:sz w:val="20"/>
          <w:szCs w:val="20"/>
        </w:rPr>
      </w:pPr>
      <w:r w:rsidRPr="0023359E">
        <w:rPr>
          <w:sz w:val="20"/>
          <w:szCs w:val="20"/>
        </w:rPr>
        <w:t>2. La contratación temporal tendrá una duración mínima de 3 meses.</w:t>
      </w:r>
    </w:p>
    <w:p w14:paraId="32205474" w14:textId="77777777" w:rsidR="00A107A9" w:rsidRPr="0023359E" w:rsidRDefault="00A107A9" w:rsidP="006F226B">
      <w:pPr>
        <w:jc w:val="both"/>
        <w:rPr>
          <w:sz w:val="20"/>
          <w:szCs w:val="20"/>
        </w:rPr>
      </w:pPr>
    </w:p>
    <w:p w14:paraId="1D54A80B" w14:textId="77777777" w:rsidR="00A107A9" w:rsidRPr="0023359E" w:rsidRDefault="00A107A9" w:rsidP="006F226B">
      <w:pPr>
        <w:jc w:val="both"/>
        <w:rPr>
          <w:sz w:val="20"/>
          <w:szCs w:val="20"/>
        </w:rPr>
      </w:pPr>
      <w:r w:rsidRPr="0023359E">
        <w:rPr>
          <w:sz w:val="20"/>
          <w:szCs w:val="20"/>
        </w:rPr>
        <w:t>3. La jornada de la contratación temporal será a tiempo completo.</w:t>
      </w:r>
    </w:p>
    <w:p w14:paraId="53BF6B2D" w14:textId="77777777" w:rsidR="00A107A9" w:rsidRPr="0023359E" w:rsidRDefault="00A107A9" w:rsidP="006F226B">
      <w:pPr>
        <w:jc w:val="both"/>
        <w:rPr>
          <w:sz w:val="20"/>
          <w:szCs w:val="20"/>
        </w:rPr>
      </w:pPr>
    </w:p>
    <w:p w14:paraId="717F6FE1" w14:textId="77777777" w:rsidR="00A107A9" w:rsidRPr="0023359E" w:rsidRDefault="00A107A9" w:rsidP="006F226B">
      <w:pPr>
        <w:jc w:val="both"/>
        <w:rPr>
          <w:sz w:val="20"/>
          <w:szCs w:val="20"/>
        </w:rPr>
      </w:pPr>
      <w:r w:rsidRPr="0023359E">
        <w:rPr>
          <w:sz w:val="20"/>
          <w:szCs w:val="20"/>
        </w:rPr>
        <w:t>4. La contratación laboral deberá comenzar en los quince días siguientes a la finalización del taller dual de empleo BRAÑAS DEL ILLÓ-RÍO SAMO</w:t>
      </w:r>
      <w:r>
        <w:rPr>
          <w:sz w:val="20"/>
          <w:szCs w:val="20"/>
        </w:rPr>
        <w:t xml:space="preserve"> III</w:t>
      </w:r>
      <w:r w:rsidRPr="0023359E">
        <w:rPr>
          <w:sz w:val="20"/>
          <w:szCs w:val="20"/>
        </w:rPr>
        <w:t xml:space="preserve">, siendo la fecha de finalización de </w:t>
      </w:r>
      <w:r>
        <w:rPr>
          <w:sz w:val="20"/>
          <w:szCs w:val="20"/>
        </w:rPr>
        <w:t>éste el 14/09/2021</w:t>
      </w:r>
      <w:r w:rsidRPr="0023359E">
        <w:rPr>
          <w:sz w:val="20"/>
          <w:szCs w:val="20"/>
        </w:rPr>
        <w:t>.</w:t>
      </w:r>
    </w:p>
    <w:p w14:paraId="40F3FAAE" w14:textId="77777777" w:rsidR="00A107A9" w:rsidRPr="0023359E" w:rsidRDefault="00A107A9" w:rsidP="006F226B">
      <w:pPr>
        <w:jc w:val="both"/>
        <w:rPr>
          <w:sz w:val="20"/>
          <w:szCs w:val="20"/>
        </w:rPr>
      </w:pPr>
    </w:p>
    <w:p w14:paraId="6AE4CD6F" w14:textId="77777777" w:rsidR="00A107A9" w:rsidRPr="0023359E" w:rsidRDefault="00A107A9" w:rsidP="006F226B">
      <w:pPr>
        <w:jc w:val="both"/>
        <w:rPr>
          <w:sz w:val="20"/>
          <w:szCs w:val="20"/>
        </w:rPr>
      </w:pPr>
      <w:r w:rsidRPr="0023359E">
        <w:rPr>
          <w:sz w:val="20"/>
          <w:szCs w:val="20"/>
        </w:rPr>
        <w:t>Artículo 2. Entidades beneficiarias de los incentivos a la contratación.</w:t>
      </w:r>
    </w:p>
    <w:p w14:paraId="66AA0E90" w14:textId="77777777" w:rsidR="00A107A9" w:rsidRPr="0023359E" w:rsidRDefault="00A107A9" w:rsidP="006F226B">
      <w:pPr>
        <w:jc w:val="both"/>
        <w:rPr>
          <w:sz w:val="20"/>
          <w:szCs w:val="20"/>
        </w:rPr>
      </w:pPr>
    </w:p>
    <w:p w14:paraId="24FD923D" w14:textId="77777777" w:rsidR="00A107A9" w:rsidRPr="0023359E" w:rsidRDefault="00A107A9" w:rsidP="006F226B">
      <w:pPr>
        <w:jc w:val="both"/>
        <w:rPr>
          <w:sz w:val="20"/>
          <w:szCs w:val="20"/>
        </w:rPr>
      </w:pPr>
      <w:r w:rsidRPr="0023359E">
        <w:rPr>
          <w:sz w:val="20"/>
          <w:szCs w:val="20"/>
        </w:rPr>
        <w:t>1. Podrán ser entidades beneficiarias de los incentivos a la contratación las personas empleadoras y las empresas, cualquier</w:t>
      </w:r>
      <w:r>
        <w:rPr>
          <w:sz w:val="20"/>
          <w:szCs w:val="20"/>
        </w:rPr>
        <w:t>a</w:t>
      </w:r>
      <w:r w:rsidRPr="0023359E">
        <w:rPr>
          <w:sz w:val="20"/>
          <w:szCs w:val="20"/>
        </w:rPr>
        <w:t xml:space="preserve"> que sea la forma jurídica que adopten, incluidas las personas autónomas, las sociedades civiles y las comunidades de bienes, aunque carezcan de personalidad jurídica, cuya actividad esté directamente relacionada con la formación impartida en los talleres duales de empleo, es decir, que la actividad esté relacionada con las especialidades de “Repoblaciones forestales y tratamientos silvícolas” (AGAR0208) o con “Actividades auxiliares en mejora y conservación de montes”(AGAR0309), y que contraten trabajadoras o trabajadores por cuenta ajena para prestar servicios en centros de trabajo radicados en el ámbito territorial de los talleres duales de empleo. En el caso de sociedades civiles, comunidades de bienes y uniones temporales de empresas deberá hacerse constar expresamente, tanto en la solicitud como en la resolución de concesión, los compromisos de ejecución asumidos por cada miembro de la agrupación, así como el importe de subvención que se va a aplicar para cada uno de ellos, que tendrán igualmente la consideración de beneficiario. En cualquiera caso, deberán nombrar una persona representante o apoderada única de la agrupación, con poder suficiente para cumplir las obligaciones que, como beneficiaria, le correspondan a la agrupación. En el supuesto de uniones temporales de empresas, cada empresa que forme parte de esta unión deberá reunir los requisitos exigidos para acceder a las ayudas.</w:t>
      </w:r>
    </w:p>
    <w:p w14:paraId="2EE00587" w14:textId="77777777" w:rsidR="00A107A9" w:rsidRPr="0023359E" w:rsidRDefault="00A107A9" w:rsidP="006F226B">
      <w:pPr>
        <w:jc w:val="both"/>
        <w:rPr>
          <w:sz w:val="20"/>
          <w:szCs w:val="20"/>
        </w:rPr>
      </w:pPr>
    </w:p>
    <w:p w14:paraId="6340DDF0" w14:textId="77777777" w:rsidR="00A107A9" w:rsidRPr="0023359E" w:rsidRDefault="00A107A9" w:rsidP="006F226B">
      <w:pPr>
        <w:jc w:val="both"/>
        <w:rPr>
          <w:sz w:val="20"/>
          <w:szCs w:val="20"/>
        </w:rPr>
      </w:pPr>
      <w:r w:rsidRPr="0023359E">
        <w:rPr>
          <w:sz w:val="20"/>
          <w:szCs w:val="20"/>
        </w:rPr>
        <w:t>2. No podrán ser entidades beneficiarias de estas ayudas las administraciones públicas, las sociedades públicas, ni las entidades vinculadas o dependientes de cualquiera de ellas.</w:t>
      </w:r>
    </w:p>
    <w:p w14:paraId="4A8F2E7B" w14:textId="77777777" w:rsidR="00A107A9" w:rsidRPr="0023359E" w:rsidRDefault="00A107A9" w:rsidP="006F226B">
      <w:pPr>
        <w:jc w:val="both"/>
        <w:rPr>
          <w:sz w:val="20"/>
          <w:szCs w:val="20"/>
        </w:rPr>
      </w:pPr>
    </w:p>
    <w:p w14:paraId="71F70CE8" w14:textId="77777777" w:rsidR="00A107A9" w:rsidRPr="0023359E" w:rsidRDefault="00A107A9" w:rsidP="006F226B">
      <w:pPr>
        <w:jc w:val="both"/>
        <w:rPr>
          <w:sz w:val="20"/>
          <w:szCs w:val="20"/>
        </w:rPr>
      </w:pPr>
      <w:r w:rsidRPr="0023359E">
        <w:rPr>
          <w:sz w:val="20"/>
          <w:szCs w:val="20"/>
        </w:rPr>
        <w:t>3. No podrán obtener la condición de entidad beneficiaria de las subvenciones establecidas en este programa las personas o entidades en las que concurran alguna de las circunstancias previstas en el artículo 10 de la Ley 9/2007, de 13 de junio, de subvenciones de Galicia:</w:t>
      </w:r>
    </w:p>
    <w:p w14:paraId="2DB71386" w14:textId="77777777" w:rsidR="00A107A9" w:rsidRPr="0023359E" w:rsidRDefault="00A107A9" w:rsidP="006F226B">
      <w:pPr>
        <w:jc w:val="both"/>
        <w:rPr>
          <w:sz w:val="20"/>
          <w:szCs w:val="20"/>
        </w:rPr>
      </w:pPr>
    </w:p>
    <w:p w14:paraId="6374BD3D" w14:textId="77777777" w:rsidR="00A107A9" w:rsidRPr="0023359E" w:rsidRDefault="00A107A9" w:rsidP="006F226B">
      <w:pPr>
        <w:jc w:val="both"/>
        <w:rPr>
          <w:sz w:val="20"/>
          <w:szCs w:val="20"/>
        </w:rPr>
      </w:pPr>
      <w:r w:rsidRPr="0023359E">
        <w:rPr>
          <w:sz w:val="20"/>
          <w:szCs w:val="20"/>
        </w:rPr>
        <w:t>la) Ser condenadas mediante sentencia firme a la pena de pérdida de la posibilidad de obtener subvenciones o ayudas públicas.</w:t>
      </w:r>
    </w:p>
    <w:p w14:paraId="108CCAE5" w14:textId="77777777" w:rsidR="00A107A9" w:rsidRPr="0023359E" w:rsidRDefault="00A107A9" w:rsidP="006F226B">
      <w:pPr>
        <w:jc w:val="both"/>
        <w:rPr>
          <w:sz w:val="20"/>
          <w:szCs w:val="20"/>
        </w:rPr>
      </w:pPr>
    </w:p>
    <w:p w14:paraId="04505EBB" w14:textId="77777777" w:rsidR="00A107A9" w:rsidRPr="0023359E" w:rsidRDefault="00A107A9" w:rsidP="006F226B">
      <w:pPr>
        <w:jc w:val="both"/>
        <w:rPr>
          <w:sz w:val="20"/>
          <w:szCs w:val="20"/>
        </w:rPr>
      </w:pPr>
      <w:r w:rsidRPr="0023359E">
        <w:rPr>
          <w:sz w:val="20"/>
          <w:szCs w:val="20"/>
        </w:rPr>
        <w:t>b) Solicitar la declaración de concurso, ser declaradas insolventes en cualquier procedimiento, encontrarse declaradas en concurso salvo que en este adquiriera eficacia un convenio, estar sujetas la intervención judicial o ser inhabilitadas conforme a la Ley concursal sin que concluya el período de inhabilitación fijado en la sentencia de calificación del concurso.</w:t>
      </w:r>
    </w:p>
    <w:p w14:paraId="1A4ECD81" w14:textId="77777777" w:rsidR="00A107A9" w:rsidRPr="0023359E" w:rsidRDefault="00A107A9" w:rsidP="006F226B">
      <w:pPr>
        <w:jc w:val="both"/>
        <w:rPr>
          <w:sz w:val="20"/>
          <w:szCs w:val="20"/>
        </w:rPr>
      </w:pPr>
    </w:p>
    <w:p w14:paraId="5C2E8FB9" w14:textId="77777777" w:rsidR="00A107A9" w:rsidRPr="0023359E" w:rsidRDefault="00A107A9" w:rsidP="006F226B">
      <w:pPr>
        <w:jc w:val="both"/>
        <w:rPr>
          <w:sz w:val="20"/>
          <w:szCs w:val="20"/>
        </w:rPr>
      </w:pPr>
      <w:r w:rsidRPr="0023359E">
        <w:rPr>
          <w:sz w:val="20"/>
          <w:szCs w:val="20"/>
        </w:rPr>
        <w:lastRenderedPageBreak/>
        <w:t>c) Dar lugar, por causa de la que fueran declaradas culpables, a la resolución firme de cualquiera contrato suscrito con la Administración.</w:t>
      </w:r>
    </w:p>
    <w:p w14:paraId="014C9F73" w14:textId="77777777" w:rsidR="00A107A9" w:rsidRPr="0023359E" w:rsidRDefault="00A107A9" w:rsidP="006F226B">
      <w:pPr>
        <w:jc w:val="both"/>
        <w:rPr>
          <w:sz w:val="20"/>
          <w:szCs w:val="20"/>
        </w:rPr>
      </w:pPr>
    </w:p>
    <w:p w14:paraId="738DC030" w14:textId="77777777" w:rsidR="00A107A9" w:rsidRPr="0023359E" w:rsidRDefault="00A107A9" w:rsidP="006F226B">
      <w:pPr>
        <w:jc w:val="both"/>
        <w:rPr>
          <w:sz w:val="20"/>
          <w:szCs w:val="20"/>
        </w:rPr>
      </w:pPr>
      <w:r w:rsidRPr="0023359E">
        <w:rPr>
          <w:sz w:val="20"/>
          <w:szCs w:val="20"/>
        </w:rPr>
        <w:t>d) Estar incursa la persona física, los administradores de las sociedades mercantiles o aquellos que ejerzan la representación legal de otras personas jurídicas en alguno de los supuestos de incompatibilidades que establezca la normativa vigente.</w:t>
      </w:r>
    </w:p>
    <w:p w14:paraId="2012E13C" w14:textId="77777777" w:rsidR="00A107A9" w:rsidRPr="0023359E" w:rsidRDefault="00A107A9" w:rsidP="006F226B">
      <w:pPr>
        <w:jc w:val="both"/>
        <w:rPr>
          <w:sz w:val="20"/>
          <w:szCs w:val="20"/>
        </w:rPr>
      </w:pPr>
    </w:p>
    <w:p w14:paraId="0F577A1D" w14:textId="77777777" w:rsidR="00A107A9" w:rsidRPr="0023359E" w:rsidRDefault="00A107A9" w:rsidP="006F226B">
      <w:pPr>
        <w:jc w:val="both"/>
        <w:rPr>
          <w:sz w:val="20"/>
          <w:szCs w:val="20"/>
        </w:rPr>
      </w:pPr>
      <w:r>
        <w:rPr>
          <w:sz w:val="20"/>
          <w:szCs w:val="20"/>
        </w:rPr>
        <w:t>e</w:t>
      </w:r>
      <w:r w:rsidRPr="0023359E">
        <w:rPr>
          <w:sz w:val="20"/>
          <w:szCs w:val="20"/>
        </w:rPr>
        <w:t>) No estar al corriente en el cumplimiento de los obligaciones tributarias o frente a la Seguridad Social o tener pendiente de pago alguna otra deuda con la Administración pública de la Comunidad Autónoma en los términos reglamentariamente establecidos.</w:t>
      </w:r>
    </w:p>
    <w:p w14:paraId="29F470AB" w14:textId="77777777" w:rsidR="00A107A9" w:rsidRPr="0023359E" w:rsidRDefault="00A107A9" w:rsidP="006F226B">
      <w:pPr>
        <w:jc w:val="both"/>
        <w:rPr>
          <w:sz w:val="20"/>
          <w:szCs w:val="20"/>
        </w:rPr>
      </w:pPr>
    </w:p>
    <w:p w14:paraId="21932A90" w14:textId="77777777" w:rsidR="00A107A9" w:rsidRPr="0023359E" w:rsidRDefault="00A107A9" w:rsidP="006F226B">
      <w:pPr>
        <w:jc w:val="both"/>
        <w:rPr>
          <w:sz w:val="20"/>
          <w:szCs w:val="20"/>
        </w:rPr>
      </w:pPr>
      <w:r w:rsidRPr="0023359E">
        <w:rPr>
          <w:sz w:val="20"/>
          <w:szCs w:val="20"/>
        </w:rPr>
        <w:t>f) Tener la residencia fiscal en un país o territorio calificado reglamentariamente como paraíso fiscal.</w:t>
      </w:r>
    </w:p>
    <w:p w14:paraId="25D49302" w14:textId="77777777" w:rsidR="00A107A9" w:rsidRPr="0023359E" w:rsidRDefault="00A107A9" w:rsidP="006F226B">
      <w:pPr>
        <w:jc w:val="both"/>
        <w:rPr>
          <w:sz w:val="20"/>
          <w:szCs w:val="20"/>
        </w:rPr>
      </w:pPr>
    </w:p>
    <w:p w14:paraId="67186C25" w14:textId="77777777" w:rsidR="00A107A9" w:rsidRPr="0023359E" w:rsidRDefault="00A107A9" w:rsidP="006F226B">
      <w:pPr>
        <w:jc w:val="both"/>
        <w:rPr>
          <w:sz w:val="20"/>
          <w:szCs w:val="20"/>
        </w:rPr>
      </w:pPr>
      <w:r w:rsidRPr="0023359E">
        <w:rPr>
          <w:sz w:val="20"/>
          <w:szCs w:val="20"/>
        </w:rPr>
        <w:t>g) No estar al corriente de pago de obligaciones por reintegro de subvenciones en los términos reglamentariamente establecidos.</w:t>
      </w:r>
    </w:p>
    <w:p w14:paraId="2EF9BF07" w14:textId="77777777" w:rsidR="00A107A9" w:rsidRPr="0023359E" w:rsidRDefault="00A107A9" w:rsidP="006F226B">
      <w:pPr>
        <w:jc w:val="both"/>
        <w:rPr>
          <w:sz w:val="20"/>
          <w:szCs w:val="20"/>
        </w:rPr>
      </w:pPr>
    </w:p>
    <w:p w14:paraId="3E22457C" w14:textId="77777777" w:rsidR="00A107A9" w:rsidRPr="0023359E" w:rsidRDefault="00A107A9" w:rsidP="006F226B">
      <w:pPr>
        <w:jc w:val="both"/>
        <w:rPr>
          <w:sz w:val="20"/>
          <w:szCs w:val="20"/>
        </w:rPr>
      </w:pPr>
      <w:r w:rsidRPr="0023359E">
        <w:rPr>
          <w:sz w:val="20"/>
          <w:szCs w:val="20"/>
        </w:rPr>
        <w:t>h) Ser sancionada, mediante resolución firme, con la pérdida de la posibilidad de obtener subvenciones segundo la Ley 9/2007, de 13 de junio, de subvenciones de Galicia, o la Ley general tributaria.</w:t>
      </w:r>
    </w:p>
    <w:p w14:paraId="43D08D00" w14:textId="77777777" w:rsidR="00A107A9" w:rsidRPr="0023359E" w:rsidRDefault="00A107A9" w:rsidP="006F226B">
      <w:pPr>
        <w:jc w:val="both"/>
        <w:rPr>
          <w:sz w:val="20"/>
          <w:szCs w:val="20"/>
        </w:rPr>
      </w:pPr>
    </w:p>
    <w:p w14:paraId="32BE0281" w14:textId="77777777" w:rsidR="00A107A9" w:rsidRPr="0023359E" w:rsidRDefault="00A107A9" w:rsidP="006F226B">
      <w:pPr>
        <w:jc w:val="both"/>
        <w:rPr>
          <w:sz w:val="20"/>
          <w:szCs w:val="20"/>
        </w:rPr>
      </w:pPr>
      <w:r w:rsidRPr="0023359E">
        <w:rPr>
          <w:sz w:val="20"/>
          <w:szCs w:val="20"/>
        </w:rPr>
        <w:t>i) No podrán acceder a la condición de entidad beneficiaria las agrupaciones de personas físicas o jurídicas, públicas o privadas sin personalidad, cuando concurra alguna de las prohibiciones anteriores en cualquiera de sus miembros.</w:t>
      </w:r>
    </w:p>
    <w:p w14:paraId="3E72EFF9" w14:textId="77777777" w:rsidR="00A107A9" w:rsidRPr="0023359E" w:rsidRDefault="00A107A9" w:rsidP="006F226B">
      <w:pPr>
        <w:jc w:val="both"/>
        <w:rPr>
          <w:sz w:val="20"/>
          <w:szCs w:val="20"/>
        </w:rPr>
      </w:pPr>
    </w:p>
    <w:p w14:paraId="5A6CE684" w14:textId="77777777" w:rsidR="00A107A9" w:rsidRPr="0023359E" w:rsidRDefault="00A107A9" w:rsidP="006F226B">
      <w:pPr>
        <w:jc w:val="both"/>
        <w:rPr>
          <w:sz w:val="20"/>
          <w:szCs w:val="20"/>
        </w:rPr>
      </w:pPr>
      <w:r w:rsidRPr="0023359E">
        <w:rPr>
          <w:sz w:val="20"/>
          <w:szCs w:val="20"/>
        </w:rPr>
        <w:t>j) En ningún caso podrán obtener la condición de entidad beneficiaria las asociaciones incursas en las causas de prohibición previstas en los apartados 5 y 6 del artículo 4 de la Ley orgánica 1/2002, de 22 de marzo , reguladora del derecho de asociación, ni las asociaciones respeto de las que se suspendió el procedimiento administrativo de inscripción por encontrarse indicios racionales de ilicitud pen</w:t>
      </w:r>
      <w:r>
        <w:rPr>
          <w:sz w:val="20"/>
          <w:szCs w:val="20"/>
        </w:rPr>
        <w:t>al</w:t>
      </w:r>
      <w:r w:rsidRPr="0023359E">
        <w:rPr>
          <w:sz w:val="20"/>
          <w:szCs w:val="20"/>
        </w:rPr>
        <w:t>, en aplicación de</w:t>
      </w:r>
      <w:r>
        <w:rPr>
          <w:sz w:val="20"/>
          <w:szCs w:val="20"/>
        </w:rPr>
        <w:t xml:space="preserve"> </w:t>
      </w:r>
      <w:r w:rsidRPr="0023359E">
        <w:rPr>
          <w:sz w:val="20"/>
          <w:szCs w:val="20"/>
        </w:rPr>
        <w:t>l</w:t>
      </w:r>
      <w:r>
        <w:rPr>
          <w:sz w:val="20"/>
          <w:szCs w:val="20"/>
        </w:rPr>
        <w:t>o</w:t>
      </w:r>
      <w:r w:rsidRPr="0023359E">
        <w:rPr>
          <w:sz w:val="20"/>
          <w:szCs w:val="20"/>
        </w:rPr>
        <w:t xml:space="preserve"> dispuesto en el artículo  30.4 de la Ley orgánica 1/2002, mientras no recaiga resolución judicial firme en cuya virtud pueda practicarse la inscripción en el correspondiente registro.</w:t>
      </w:r>
    </w:p>
    <w:p w14:paraId="1ED44599" w14:textId="77777777" w:rsidR="00A107A9" w:rsidRPr="0023359E" w:rsidRDefault="00A107A9" w:rsidP="006F226B">
      <w:pPr>
        <w:jc w:val="both"/>
        <w:rPr>
          <w:sz w:val="20"/>
          <w:szCs w:val="20"/>
        </w:rPr>
      </w:pPr>
    </w:p>
    <w:p w14:paraId="507ECAC9" w14:textId="77777777" w:rsidR="00A107A9" w:rsidRPr="0023359E" w:rsidRDefault="00A107A9" w:rsidP="006F226B">
      <w:pPr>
        <w:jc w:val="both"/>
        <w:rPr>
          <w:sz w:val="20"/>
          <w:szCs w:val="20"/>
        </w:rPr>
      </w:pPr>
      <w:r w:rsidRPr="0023359E">
        <w:rPr>
          <w:sz w:val="20"/>
          <w:szCs w:val="20"/>
        </w:rPr>
        <w:t>4. No podrán obtener la condición de entidad beneficiaria las entidades solicitantes que estén excluidos del acceso a los beneficios derivados de la aplicación de los programas de empleo, conforme a</w:t>
      </w:r>
      <w:r>
        <w:rPr>
          <w:sz w:val="20"/>
          <w:szCs w:val="20"/>
        </w:rPr>
        <w:t xml:space="preserve"> </w:t>
      </w:r>
      <w:r w:rsidRPr="0023359E">
        <w:rPr>
          <w:sz w:val="20"/>
          <w:szCs w:val="20"/>
        </w:rPr>
        <w:t>l</w:t>
      </w:r>
      <w:r>
        <w:rPr>
          <w:sz w:val="20"/>
          <w:szCs w:val="20"/>
        </w:rPr>
        <w:t>o</w:t>
      </w:r>
      <w:r w:rsidRPr="0023359E">
        <w:rPr>
          <w:sz w:val="20"/>
          <w:szCs w:val="20"/>
        </w:rPr>
        <w:t xml:space="preserve"> establecido en el artículo 46 y 46 bis del texto refundido de la Ley de infracciones y sanciones en la orden social, aprobado por el Real decreto legislativo 5/2000, de 4 de agosto.</w:t>
      </w:r>
    </w:p>
    <w:p w14:paraId="2B365072" w14:textId="77777777" w:rsidR="00A107A9" w:rsidRPr="0023359E" w:rsidRDefault="00A107A9" w:rsidP="006F226B">
      <w:pPr>
        <w:jc w:val="both"/>
        <w:rPr>
          <w:sz w:val="20"/>
          <w:szCs w:val="20"/>
        </w:rPr>
      </w:pPr>
    </w:p>
    <w:p w14:paraId="5DB8ED92" w14:textId="77777777" w:rsidR="00A107A9" w:rsidRPr="0023359E" w:rsidRDefault="00A107A9" w:rsidP="006F226B">
      <w:pPr>
        <w:jc w:val="both"/>
        <w:rPr>
          <w:sz w:val="20"/>
          <w:szCs w:val="20"/>
        </w:rPr>
      </w:pPr>
      <w:r w:rsidRPr="0023359E">
        <w:rPr>
          <w:sz w:val="20"/>
          <w:szCs w:val="20"/>
        </w:rPr>
        <w:t>5. La justificación por parte de las personas o entidades solicitante de no estar incursas en las prohibiciones contenidas en los números 3 y 4 anteriores para obtener la condición de beneficiario se realizará mediante declaración responsable.</w:t>
      </w:r>
    </w:p>
    <w:p w14:paraId="1A7ED0CF" w14:textId="77777777" w:rsidR="00A107A9" w:rsidRPr="0023359E" w:rsidRDefault="00A107A9" w:rsidP="006F226B">
      <w:pPr>
        <w:jc w:val="both"/>
        <w:rPr>
          <w:sz w:val="20"/>
          <w:szCs w:val="20"/>
        </w:rPr>
      </w:pPr>
    </w:p>
    <w:p w14:paraId="0E1D55B7" w14:textId="77777777" w:rsidR="00A107A9" w:rsidRPr="0023359E" w:rsidRDefault="00A107A9" w:rsidP="006F226B">
      <w:pPr>
        <w:jc w:val="both"/>
        <w:rPr>
          <w:sz w:val="20"/>
          <w:szCs w:val="20"/>
        </w:rPr>
      </w:pPr>
      <w:r w:rsidRPr="0023359E">
        <w:rPr>
          <w:sz w:val="20"/>
          <w:szCs w:val="20"/>
        </w:rPr>
        <w:t>Artículo 3. Financiación</w:t>
      </w:r>
    </w:p>
    <w:p w14:paraId="166E1005" w14:textId="77777777" w:rsidR="00A107A9" w:rsidRPr="0023359E" w:rsidRDefault="00A107A9" w:rsidP="006F226B">
      <w:pPr>
        <w:jc w:val="both"/>
        <w:rPr>
          <w:sz w:val="20"/>
          <w:szCs w:val="20"/>
        </w:rPr>
      </w:pPr>
    </w:p>
    <w:p w14:paraId="17694EAF" w14:textId="77777777" w:rsidR="00A107A9" w:rsidRPr="0023359E" w:rsidRDefault="00A107A9" w:rsidP="006F226B">
      <w:pPr>
        <w:jc w:val="both"/>
        <w:rPr>
          <w:sz w:val="20"/>
          <w:szCs w:val="20"/>
        </w:rPr>
      </w:pPr>
      <w:r w:rsidRPr="0023359E">
        <w:rPr>
          <w:sz w:val="20"/>
          <w:szCs w:val="20"/>
        </w:rPr>
        <w:t>Las subvenciones objeto de esta convocatoria se financ</w:t>
      </w:r>
      <w:r>
        <w:rPr>
          <w:sz w:val="20"/>
          <w:szCs w:val="20"/>
        </w:rPr>
        <w:t>iarán con un crédito total de 15</w:t>
      </w:r>
      <w:r w:rsidRPr="0023359E">
        <w:rPr>
          <w:sz w:val="20"/>
          <w:szCs w:val="20"/>
        </w:rPr>
        <w:t>.000</w:t>
      </w:r>
      <w:r>
        <w:rPr>
          <w:sz w:val="20"/>
          <w:szCs w:val="20"/>
        </w:rPr>
        <w:t xml:space="preserve"> </w:t>
      </w:r>
      <w:r w:rsidRPr="0023359E">
        <w:rPr>
          <w:sz w:val="20"/>
          <w:szCs w:val="20"/>
        </w:rPr>
        <w:t xml:space="preserve">€, con cargo a la aplicación presupuestaria 241. 47000. del presupuesto del Ayuntamiento de Ordes </w:t>
      </w:r>
    </w:p>
    <w:p w14:paraId="3DFC5243" w14:textId="77777777" w:rsidR="00A107A9" w:rsidRPr="0023359E" w:rsidRDefault="00A107A9" w:rsidP="006F226B">
      <w:pPr>
        <w:jc w:val="both"/>
        <w:rPr>
          <w:sz w:val="20"/>
          <w:szCs w:val="20"/>
        </w:rPr>
      </w:pPr>
    </w:p>
    <w:p w14:paraId="13ECA125" w14:textId="77777777" w:rsidR="00A107A9" w:rsidRPr="0023359E" w:rsidRDefault="00A107A9" w:rsidP="006F226B">
      <w:pPr>
        <w:jc w:val="both"/>
        <w:rPr>
          <w:sz w:val="20"/>
          <w:szCs w:val="20"/>
        </w:rPr>
      </w:pPr>
      <w:r w:rsidRPr="0023359E">
        <w:rPr>
          <w:sz w:val="20"/>
          <w:szCs w:val="20"/>
        </w:rPr>
        <w:t>Artículo 4. Número de contratos que se van a subvencionar y cuantía de los incentivos.</w:t>
      </w:r>
    </w:p>
    <w:p w14:paraId="77EEC2E2" w14:textId="77777777" w:rsidR="00A107A9" w:rsidRPr="0023359E" w:rsidRDefault="00A107A9" w:rsidP="006F226B">
      <w:pPr>
        <w:jc w:val="both"/>
        <w:rPr>
          <w:sz w:val="20"/>
          <w:szCs w:val="20"/>
        </w:rPr>
      </w:pPr>
    </w:p>
    <w:p w14:paraId="1DB74C05" w14:textId="77777777" w:rsidR="00A107A9" w:rsidRPr="0023359E" w:rsidRDefault="00A107A9" w:rsidP="006F226B">
      <w:pPr>
        <w:jc w:val="both"/>
        <w:rPr>
          <w:sz w:val="20"/>
          <w:szCs w:val="20"/>
        </w:rPr>
      </w:pPr>
      <w:r w:rsidRPr="0023359E">
        <w:rPr>
          <w:sz w:val="20"/>
          <w:szCs w:val="20"/>
        </w:rPr>
        <w:t>1. El número máximo de contratos qu</w:t>
      </w:r>
      <w:r>
        <w:rPr>
          <w:sz w:val="20"/>
          <w:szCs w:val="20"/>
        </w:rPr>
        <w:t>e se van a subvencionar es de 10</w:t>
      </w:r>
      <w:r w:rsidRPr="0023359E">
        <w:rPr>
          <w:sz w:val="20"/>
          <w:szCs w:val="20"/>
        </w:rPr>
        <w:t xml:space="preserve"> contratos.</w:t>
      </w:r>
    </w:p>
    <w:p w14:paraId="1BEC0F4B" w14:textId="77777777" w:rsidR="00A107A9" w:rsidRPr="0023359E" w:rsidRDefault="00A107A9" w:rsidP="006F226B">
      <w:pPr>
        <w:jc w:val="both"/>
        <w:rPr>
          <w:sz w:val="20"/>
          <w:szCs w:val="20"/>
        </w:rPr>
      </w:pPr>
    </w:p>
    <w:p w14:paraId="4A1381EB" w14:textId="77777777" w:rsidR="00A107A9" w:rsidRPr="0023359E" w:rsidRDefault="00A107A9" w:rsidP="006F226B">
      <w:pPr>
        <w:jc w:val="both"/>
        <w:rPr>
          <w:sz w:val="20"/>
          <w:szCs w:val="20"/>
        </w:rPr>
      </w:pPr>
      <w:r w:rsidRPr="0023359E">
        <w:rPr>
          <w:sz w:val="20"/>
          <w:szCs w:val="20"/>
        </w:rPr>
        <w:t>2. Los contratos temporales se incentivarán con una subvención fi</w:t>
      </w:r>
      <w:r>
        <w:rPr>
          <w:sz w:val="20"/>
          <w:szCs w:val="20"/>
        </w:rPr>
        <w:t>ja</w:t>
      </w:r>
      <w:r w:rsidRPr="0023359E">
        <w:rPr>
          <w:sz w:val="20"/>
          <w:szCs w:val="20"/>
        </w:rPr>
        <w:t xml:space="preserve"> de 1.500 € por cada trabajador/a, correspondiente al contrato mínimo de 3 meses a jornada completa.</w:t>
      </w:r>
    </w:p>
    <w:p w14:paraId="696BEDC2" w14:textId="77777777" w:rsidR="00A107A9" w:rsidRPr="0023359E" w:rsidRDefault="00A107A9" w:rsidP="006F226B">
      <w:pPr>
        <w:jc w:val="both"/>
        <w:rPr>
          <w:sz w:val="20"/>
          <w:szCs w:val="20"/>
        </w:rPr>
      </w:pPr>
    </w:p>
    <w:p w14:paraId="6C8D2010" w14:textId="77777777" w:rsidR="00A107A9" w:rsidRDefault="00A107A9" w:rsidP="006F226B">
      <w:pPr>
        <w:jc w:val="both"/>
        <w:rPr>
          <w:sz w:val="20"/>
          <w:szCs w:val="20"/>
        </w:rPr>
      </w:pPr>
      <w:r w:rsidRPr="0023359E">
        <w:rPr>
          <w:sz w:val="20"/>
          <w:szCs w:val="20"/>
        </w:rPr>
        <w:t>3. Los beneficios establecidos a la contratación en este programa no podrán, en concurrencia con otras ayudas públicas para la misma finalidad, superar el 100 % del coste salarial de las mensualidades objeto de subvención.</w:t>
      </w:r>
    </w:p>
    <w:p w14:paraId="7D13F7ED" w14:textId="77777777" w:rsidR="00A107A9" w:rsidRPr="0023359E" w:rsidRDefault="00A107A9" w:rsidP="006F226B">
      <w:pPr>
        <w:jc w:val="both"/>
        <w:rPr>
          <w:sz w:val="20"/>
          <w:szCs w:val="20"/>
        </w:rPr>
      </w:pPr>
    </w:p>
    <w:p w14:paraId="021B3184" w14:textId="77777777" w:rsidR="00A107A9" w:rsidRPr="0023359E" w:rsidRDefault="00A107A9" w:rsidP="006F226B">
      <w:pPr>
        <w:jc w:val="both"/>
        <w:rPr>
          <w:sz w:val="20"/>
          <w:szCs w:val="20"/>
        </w:rPr>
      </w:pPr>
    </w:p>
    <w:p w14:paraId="68475683" w14:textId="77777777" w:rsidR="00A107A9" w:rsidRPr="0023359E" w:rsidRDefault="00A107A9" w:rsidP="006F226B">
      <w:pPr>
        <w:jc w:val="both"/>
        <w:rPr>
          <w:sz w:val="20"/>
          <w:szCs w:val="20"/>
        </w:rPr>
      </w:pPr>
      <w:r w:rsidRPr="0023359E">
        <w:rPr>
          <w:sz w:val="20"/>
          <w:szCs w:val="20"/>
        </w:rPr>
        <w:lastRenderedPageBreak/>
        <w:t>Artículo 5. Exclusiones. Se excluyen de los beneficios regulados en este programa:</w:t>
      </w:r>
    </w:p>
    <w:p w14:paraId="13CEDD53" w14:textId="77777777" w:rsidR="00A107A9" w:rsidRPr="0023359E" w:rsidRDefault="00A107A9" w:rsidP="006F226B">
      <w:pPr>
        <w:jc w:val="both"/>
        <w:rPr>
          <w:sz w:val="20"/>
          <w:szCs w:val="20"/>
        </w:rPr>
      </w:pPr>
    </w:p>
    <w:p w14:paraId="020D7BB1" w14:textId="77777777" w:rsidR="00A107A9" w:rsidRPr="0023359E" w:rsidRDefault="00A107A9" w:rsidP="006F226B">
      <w:pPr>
        <w:jc w:val="both"/>
        <w:rPr>
          <w:sz w:val="20"/>
          <w:szCs w:val="20"/>
        </w:rPr>
      </w:pPr>
      <w:r w:rsidRPr="0023359E">
        <w:rPr>
          <w:sz w:val="20"/>
          <w:szCs w:val="20"/>
        </w:rPr>
        <w:t>1. Las relaciones laborales de carácter especial previstas en el artículo 2.1 del Real decreto legislativo 2/2015, de 23 de octubre, por lo que se aprueba el texto refundido de la Ley del Estatuto de los trabajadores o en otras disposiciones legales, así como las contrataciones de trabajadores o trabajadoras para prestar servicios en otras empresas mediante contratos de puesta la disposición.</w:t>
      </w:r>
    </w:p>
    <w:p w14:paraId="5A4EF42A" w14:textId="77777777" w:rsidR="00A107A9" w:rsidRPr="0023359E" w:rsidRDefault="00A107A9" w:rsidP="006F226B">
      <w:pPr>
        <w:jc w:val="both"/>
        <w:rPr>
          <w:sz w:val="20"/>
          <w:szCs w:val="20"/>
        </w:rPr>
      </w:pPr>
    </w:p>
    <w:p w14:paraId="21F9D850" w14:textId="77777777" w:rsidR="00A107A9" w:rsidRPr="0023359E" w:rsidRDefault="00A107A9" w:rsidP="006F226B">
      <w:pPr>
        <w:jc w:val="both"/>
        <w:rPr>
          <w:sz w:val="20"/>
          <w:szCs w:val="20"/>
        </w:rPr>
      </w:pPr>
      <w:r w:rsidRPr="0023359E">
        <w:rPr>
          <w:sz w:val="20"/>
          <w:szCs w:val="20"/>
        </w:rPr>
        <w:t>2. Los contratos realizados con el/la cónyuge, las personas ascend</w:t>
      </w:r>
      <w:r>
        <w:rPr>
          <w:sz w:val="20"/>
          <w:szCs w:val="20"/>
        </w:rPr>
        <w:t>i</w:t>
      </w:r>
      <w:r w:rsidRPr="0023359E">
        <w:rPr>
          <w:sz w:val="20"/>
          <w:szCs w:val="20"/>
        </w:rPr>
        <w:t>entes, las personas descend</w:t>
      </w:r>
      <w:r>
        <w:rPr>
          <w:sz w:val="20"/>
          <w:szCs w:val="20"/>
        </w:rPr>
        <w:t>i</w:t>
      </w:r>
      <w:r w:rsidRPr="0023359E">
        <w:rPr>
          <w:sz w:val="20"/>
          <w:szCs w:val="20"/>
        </w:rPr>
        <w:t xml:space="preserve">entes y demás parientes, por consanguinidad o afinidad, hasta el segundo grado inclusive, de la empresaria o empresario o de las personas que tengan cargos de dirección o sean miembros de los órganos de administración de las empresas que revistan la forma jurídica de sociedad, así como las que se produzcan con estos últimos. No será aplicable esta exclusión cuando la persona empleadora sea una persona trabajadora autónoma que contrate como persona trabajadora por cuenta ajena a los hijos </w:t>
      </w:r>
      <w:r>
        <w:rPr>
          <w:sz w:val="20"/>
          <w:szCs w:val="20"/>
        </w:rPr>
        <w:t>e</w:t>
      </w:r>
      <w:r w:rsidRPr="0023359E">
        <w:rPr>
          <w:sz w:val="20"/>
          <w:szCs w:val="20"/>
        </w:rPr>
        <w:t xml:space="preserve"> hijas menores de 30 años, tanto se conviven o no con ella, o cuando se trate de una persona trabajadora autónoma sin personas asalariadas y contrate a un solo familiar menor de 45</w:t>
      </w:r>
      <w:r>
        <w:rPr>
          <w:sz w:val="20"/>
          <w:szCs w:val="20"/>
        </w:rPr>
        <w:t xml:space="preserve"> </w:t>
      </w:r>
      <w:r w:rsidRPr="0023359E">
        <w:rPr>
          <w:sz w:val="20"/>
          <w:szCs w:val="20"/>
        </w:rPr>
        <w:t>años que no conviva en su hogar ni esté a su cargo.</w:t>
      </w:r>
    </w:p>
    <w:p w14:paraId="08EC3282" w14:textId="77777777" w:rsidR="00A107A9" w:rsidRPr="0023359E" w:rsidRDefault="00A107A9" w:rsidP="006F226B">
      <w:pPr>
        <w:jc w:val="both"/>
        <w:rPr>
          <w:sz w:val="20"/>
          <w:szCs w:val="20"/>
        </w:rPr>
      </w:pPr>
    </w:p>
    <w:p w14:paraId="685A569A" w14:textId="77777777" w:rsidR="00A107A9" w:rsidRPr="0023359E" w:rsidRDefault="00A107A9" w:rsidP="006F226B">
      <w:pPr>
        <w:jc w:val="both"/>
        <w:rPr>
          <w:sz w:val="20"/>
          <w:szCs w:val="20"/>
        </w:rPr>
      </w:pPr>
      <w:r w:rsidRPr="0023359E">
        <w:rPr>
          <w:sz w:val="20"/>
          <w:szCs w:val="20"/>
        </w:rPr>
        <w:t>3. Las contrataciones realizadas con personas trabajadoras que en los 24 meses anteriores a la fecha de la contratación prestaran servicios en la misma empresa, seg</w:t>
      </w:r>
      <w:r>
        <w:rPr>
          <w:sz w:val="20"/>
          <w:szCs w:val="20"/>
        </w:rPr>
        <w:t>ún</w:t>
      </w:r>
      <w:r w:rsidRPr="0023359E">
        <w:rPr>
          <w:sz w:val="20"/>
          <w:szCs w:val="20"/>
        </w:rPr>
        <w:t xml:space="preserve"> l</w:t>
      </w:r>
      <w:r>
        <w:rPr>
          <w:sz w:val="20"/>
          <w:szCs w:val="20"/>
        </w:rPr>
        <w:t>o</w:t>
      </w:r>
      <w:r w:rsidRPr="0023359E">
        <w:rPr>
          <w:sz w:val="20"/>
          <w:szCs w:val="20"/>
        </w:rPr>
        <w:t xml:space="preserve"> establecido en el artículo 2 del Reglamento (UE) 1407/2013 de la Comisión, de 18 de diciembre de 2013, mediante un contrato de carácter indefinido, o </w:t>
      </w:r>
      <w:r>
        <w:rPr>
          <w:sz w:val="20"/>
          <w:szCs w:val="20"/>
        </w:rPr>
        <w:t>e</w:t>
      </w:r>
      <w:r w:rsidRPr="0023359E">
        <w:rPr>
          <w:sz w:val="20"/>
          <w:szCs w:val="20"/>
        </w:rPr>
        <w:t>n</w:t>
      </w:r>
      <w:r>
        <w:rPr>
          <w:sz w:val="20"/>
          <w:szCs w:val="20"/>
        </w:rPr>
        <w:t xml:space="preserve"> l</w:t>
      </w:r>
      <w:r w:rsidRPr="0023359E">
        <w:rPr>
          <w:sz w:val="20"/>
          <w:szCs w:val="20"/>
        </w:rPr>
        <w:t xml:space="preserve">os últimos 3 meses mediante un contrato de carácter temporal o mediante un contrato formativo, de relevo o de relevo por anticipación de la edad de jubilación. </w:t>
      </w:r>
      <w:r>
        <w:rPr>
          <w:sz w:val="20"/>
          <w:szCs w:val="20"/>
        </w:rPr>
        <w:t>Lo</w:t>
      </w:r>
      <w:r w:rsidRPr="0023359E">
        <w:rPr>
          <w:sz w:val="20"/>
          <w:szCs w:val="20"/>
        </w:rPr>
        <w:t xml:space="preserve"> dispuesto en este párrafo será también de aplicación en el supuesto de vinculación laboral anterior del trabajador o de la trabajadora con empresas a las cuales la persona solicitante de los beneficios sucediera en virtud de</w:t>
      </w:r>
      <w:r>
        <w:rPr>
          <w:sz w:val="20"/>
          <w:szCs w:val="20"/>
        </w:rPr>
        <w:t xml:space="preserve"> </w:t>
      </w:r>
      <w:r w:rsidRPr="0023359E">
        <w:rPr>
          <w:sz w:val="20"/>
          <w:szCs w:val="20"/>
        </w:rPr>
        <w:t>l</w:t>
      </w:r>
      <w:r>
        <w:rPr>
          <w:sz w:val="20"/>
          <w:szCs w:val="20"/>
        </w:rPr>
        <w:t>o</w:t>
      </w:r>
      <w:r w:rsidRPr="0023359E">
        <w:rPr>
          <w:sz w:val="20"/>
          <w:szCs w:val="20"/>
        </w:rPr>
        <w:t xml:space="preserve"> establecido en el artículo 44 del Real decreto legislativo 2/2015, de 23 de octubre.</w:t>
      </w:r>
    </w:p>
    <w:p w14:paraId="6CB946AE" w14:textId="77777777" w:rsidR="00A107A9" w:rsidRPr="0023359E" w:rsidRDefault="00A107A9" w:rsidP="006F226B">
      <w:pPr>
        <w:jc w:val="both"/>
        <w:rPr>
          <w:sz w:val="20"/>
          <w:szCs w:val="20"/>
        </w:rPr>
      </w:pPr>
    </w:p>
    <w:p w14:paraId="1AD98144" w14:textId="77777777" w:rsidR="00A107A9" w:rsidRPr="0023359E" w:rsidRDefault="00A107A9" w:rsidP="006F226B">
      <w:pPr>
        <w:jc w:val="both"/>
        <w:rPr>
          <w:sz w:val="20"/>
          <w:szCs w:val="20"/>
        </w:rPr>
      </w:pPr>
      <w:r w:rsidRPr="0023359E">
        <w:rPr>
          <w:sz w:val="20"/>
          <w:szCs w:val="20"/>
        </w:rPr>
        <w:t>Artículo 6. Plazos y solicitudes.</w:t>
      </w:r>
    </w:p>
    <w:p w14:paraId="2540D184" w14:textId="77777777" w:rsidR="00A107A9" w:rsidRPr="0023359E" w:rsidRDefault="00A107A9" w:rsidP="006F226B">
      <w:pPr>
        <w:jc w:val="both"/>
        <w:rPr>
          <w:sz w:val="20"/>
          <w:szCs w:val="20"/>
        </w:rPr>
      </w:pPr>
    </w:p>
    <w:p w14:paraId="42B27731" w14:textId="77777777" w:rsidR="00A107A9" w:rsidRPr="0023359E" w:rsidRDefault="00A107A9" w:rsidP="006F226B">
      <w:pPr>
        <w:jc w:val="both"/>
        <w:rPr>
          <w:sz w:val="20"/>
          <w:szCs w:val="20"/>
        </w:rPr>
      </w:pPr>
      <w:r w:rsidRPr="0023359E">
        <w:rPr>
          <w:sz w:val="20"/>
          <w:szCs w:val="20"/>
        </w:rPr>
        <w:t>1. Las solicitudes de ayudas por las contrataciones subvencionables deberán presentarse en el registro general del Ayuntamiento de Ordes en la forma que determina el artículo 16.4 de la ley 39/2015, de 1 de octubre</w:t>
      </w:r>
      <w:r>
        <w:rPr>
          <w:sz w:val="20"/>
          <w:szCs w:val="20"/>
        </w:rPr>
        <w:t>,</w:t>
      </w:r>
      <w:r w:rsidRPr="0023359E">
        <w:rPr>
          <w:sz w:val="20"/>
          <w:szCs w:val="20"/>
        </w:rPr>
        <w:t xml:space="preserve"> del Procedimiento administrativo común de la Administraciones Públicas, en el plazo de un mes a contar desde el día siguiente a la publicación del extracto de la convocatoria en el boletín Oficial de la Provincia de A Coruña. Se entenderá cómo último día de plazo el correspondiente al mismo ordinal del día de la publicación. Si este último día es inhábil, se entenderá prorrogado hasta el primero día hábil siguiente. Si en el mes de vencimiento no ha</w:t>
      </w:r>
      <w:r>
        <w:rPr>
          <w:sz w:val="20"/>
          <w:szCs w:val="20"/>
        </w:rPr>
        <w:t>y</w:t>
      </w:r>
      <w:r w:rsidRPr="0023359E">
        <w:rPr>
          <w:sz w:val="20"/>
          <w:szCs w:val="20"/>
        </w:rPr>
        <w:t xml:space="preserve"> día equivalente al inicial del cómputo se entenderá que el plazo finaliza el último día del mes.</w:t>
      </w:r>
    </w:p>
    <w:p w14:paraId="53935C28" w14:textId="77777777" w:rsidR="00A107A9" w:rsidRPr="0023359E" w:rsidRDefault="00A107A9" w:rsidP="006F226B">
      <w:pPr>
        <w:jc w:val="both"/>
        <w:rPr>
          <w:sz w:val="20"/>
          <w:szCs w:val="20"/>
        </w:rPr>
      </w:pPr>
    </w:p>
    <w:p w14:paraId="57433DB3" w14:textId="77777777" w:rsidR="00A107A9" w:rsidRPr="0023359E" w:rsidRDefault="00A107A9" w:rsidP="006F226B">
      <w:pPr>
        <w:jc w:val="both"/>
        <w:rPr>
          <w:sz w:val="20"/>
          <w:szCs w:val="20"/>
        </w:rPr>
      </w:pPr>
      <w:r w:rsidRPr="0023359E">
        <w:rPr>
          <w:sz w:val="20"/>
          <w:szCs w:val="20"/>
        </w:rPr>
        <w:t>2. Las solicitudes deberán presentarse en el modelo normalizado que figura cómo anexo I, junto con la siguiente documentación, original o copia compulsada o cotejada:</w:t>
      </w:r>
    </w:p>
    <w:p w14:paraId="49A2EDB1" w14:textId="77777777" w:rsidR="00A107A9" w:rsidRPr="0023359E" w:rsidRDefault="00A107A9" w:rsidP="006F226B">
      <w:pPr>
        <w:jc w:val="both"/>
        <w:rPr>
          <w:sz w:val="20"/>
          <w:szCs w:val="20"/>
        </w:rPr>
      </w:pPr>
    </w:p>
    <w:p w14:paraId="0A858E33" w14:textId="77777777" w:rsidR="00A107A9" w:rsidRPr="0023359E" w:rsidRDefault="00A107A9" w:rsidP="006F226B">
      <w:pPr>
        <w:jc w:val="both"/>
        <w:rPr>
          <w:sz w:val="20"/>
          <w:szCs w:val="20"/>
        </w:rPr>
      </w:pPr>
      <w:r w:rsidRPr="0023359E">
        <w:rPr>
          <w:sz w:val="20"/>
          <w:szCs w:val="20"/>
        </w:rPr>
        <w:t>a. Copia del DNI, NIE o NIF de la empresa, y poder suficiente para actuar en nombre de la entidad.</w:t>
      </w:r>
    </w:p>
    <w:p w14:paraId="40ACE769" w14:textId="77777777" w:rsidR="00A107A9" w:rsidRPr="0023359E" w:rsidRDefault="00A107A9" w:rsidP="006F226B">
      <w:pPr>
        <w:jc w:val="both"/>
        <w:rPr>
          <w:sz w:val="20"/>
          <w:szCs w:val="20"/>
        </w:rPr>
      </w:pPr>
      <w:r w:rsidRPr="0023359E">
        <w:rPr>
          <w:sz w:val="20"/>
          <w:szCs w:val="20"/>
        </w:rPr>
        <w:t>b. Declaración del personal de todos los centros de trabajo de la empresa en Galicia en el mes anterior al mes de publicación de la presente convocatoria, (incluida en el anexo I).</w:t>
      </w:r>
    </w:p>
    <w:p w14:paraId="4436796A" w14:textId="77777777" w:rsidR="00A107A9" w:rsidRPr="0023359E" w:rsidRDefault="00A107A9" w:rsidP="006F226B">
      <w:pPr>
        <w:jc w:val="both"/>
        <w:rPr>
          <w:sz w:val="20"/>
          <w:szCs w:val="20"/>
        </w:rPr>
      </w:pPr>
      <w:r w:rsidRPr="0023359E">
        <w:rPr>
          <w:sz w:val="20"/>
          <w:szCs w:val="20"/>
        </w:rPr>
        <w:t>c. Declaración responsable de que posee la capacidad administrativa, financiera y operativa para cumplir las condiciones de la ayuda, (incluida en el anexo I).</w:t>
      </w:r>
    </w:p>
    <w:p w14:paraId="78DCC247" w14:textId="77777777" w:rsidR="00A107A9" w:rsidRPr="0023359E" w:rsidRDefault="00A107A9" w:rsidP="006F226B">
      <w:pPr>
        <w:jc w:val="both"/>
        <w:rPr>
          <w:sz w:val="20"/>
          <w:szCs w:val="20"/>
        </w:rPr>
      </w:pPr>
    </w:p>
    <w:p w14:paraId="481617C7" w14:textId="77777777" w:rsidR="00A107A9" w:rsidRPr="0023359E" w:rsidRDefault="00A107A9" w:rsidP="006F226B">
      <w:pPr>
        <w:jc w:val="both"/>
        <w:rPr>
          <w:sz w:val="20"/>
          <w:szCs w:val="20"/>
        </w:rPr>
      </w:pPr>
      <w:r w:rsidRPr="0023359E">
        <w:rPr>
          <w:sz w:val="20"/>
          <w:szCs w:val="20"/>
        </w:rPr>
        <w:t>Artículo 7. Justificación y pago.</w:t>
      </w:r>
    </w:p>
    <w:p w14:paraId="129AFC0C" w14:textId="77777777" w:rsidR="00A107A9" w:rsidRPr="0023359E" w:rsidRDefault="00A107A9" w:rsidP="006F226B">
      <w:pPr>
        <w:jc w:val="both"/>
        <w:rPr>
          <w:sz w:val="20"/>
          <w:szCs w:val="20"/>
        </w:rPr>
      </w:pPr>
    </w:p>
    <w:p w14:paraId="5EC40829" w14:textId="77777777" w:rsidR="00A107A9" w:rsidRDefault="00A107A9" w:rsidP="006F226B">
      <w:pPr>
        <w:jc w:val="both"/>
        <w:rPr>
          <w:sz w:val="20"/>
          <w:szCs w:val="20"/>
        </w:rPr>
      </w:pPr>
      <w:r w:rsidRPr="0023359E">
        <w:rPr>
          <w:sz w:val="20"/>
          <w:szCs w:val="20"/>
        </w:rPr>
        <w:t>1.De no a</w:t>
      </w:r>
      <w:r>
        <w:rPr>
          <w:sz w:val="20"/>
          <w:szCs w:val="20"/>
        </w:rPr>
        <w:t>portarse</w:t>
      </w:r>
      <w:r w:rsidRPr="0023359E">
        <w:rPr>
          <w:sz w:val="20"/>
          <w:szCs w:val="20"/>
        </w:rPr>
        <w:t xml:space="preserve"> con anterioridad, el pago de las subvenciones quedará condicionado a la presentación de la documentación justificativa para el pago en el plazo, en los términos y en el modo establecido en la resolución de concesión. Excepcionalmente, y por causas debidamente justificadas, el órgano concedente podrá otorgar una ampliación del plazo establecido para la presentación de la justificación que no exceda de la mitad de este. El acuerdo de ampliación deberá ser notificado a las personas o entidades beneficiarias. La documentación que se debe presentar es la siguiente:</w:t>
      </w:r>
    </w:p>
    <w:p w14:paraId="217A08C1" w14:textId="77777777" w:rsidR="00A107A9" w:rsidRPr="0023359E" w:rsidRDefault="00A107A9" w:rsidP="006F226B">
      <w:pPr>
        <w:jc w:val="both"/>
        <w:rPr>
          <w:sz w:val="20"/>
          <w:szCs w:val="20"/>
        </w:rPr>
      </w:pPr>
    </w:p>
    <w:p w14:paraId="61AE9141" w14:textId="77777777" w:rsidR="00A107A9" w:rsidRPr="0023359E" w:rsidRDefault="00A107A9" w:rsidP="006F226B">
      <w:pPr>
        <w:jc w:val="both"/>
        <w:rPr>
          <w:sz w:val="20"/>
          <w:szCs w:val="20"/>
        </w:rPr>
      </w:pPr>
    </w:p>
    <w:p w14:paraId="01074CD9" w14:textId="77777777" w:rsidR="00A107A9" w:rsidRPr="0023359E" w:rsidRDefault="00A107A9" w:rsidP="006F226B">
      <w:pPr>
        <w:jc w:val="both"/>
        <w:rPr>
          <w:sz w:val="20"/>
          <w:szCs w:val="20"/>
        </w:rPr>
      </w:pPr>
      <w:r w:rsidRPr="0023359E">
        <w:rPr>
          <w:sz w:val="20"/>
          <w:szCs w:val="20"/>
        </w:rPr>
        <w:lastRenderedPageBreak/>
        <w:t>a) Declaración complementaria de la presentada con la solicitud, del conjunto de las ayudas solicitadas, tanto las aprobadas o concedidas como las pendientes de resolución, para la misma finalidad de las distintas administraciones públicas competentes u otros entes públicos o, en su caso, una declaración de que no solicitó ni percibió otras ayudas o subvenciones, según el modelo del anexo.</w:t>
      </w:r>
    </w:p>
    <w:p w14:paraId="101BD955" w14:textId="77777777" w:rsidR="00A107A9" w:rsidRPr="0023359E" w:rsidRDefault="00A107A9" w:rsidP="006F226B">
      <w:pPr>
        <w:jc w:val="both"/>
        <w:rPr>
          <w:sz w:val="20"/>
          <w:szCs w:val="20"/>
        </w:rPr>
      </w:pPr>
    </w:p>
    <w:p w14:paraId="176D43B6" w14:textId="77777777" w:rsidR="00A107A9" w:rsidRPr="0023359E" w:rsidRDefault="00A107A9" w:rsidP="006F226B">
      <w:pPr>
        <w:jc w:val="both"/>
        <w:rPr>
          <w:sz w:val="20"/>
          <w:szCs w:val="20"/>
        </w:rPr>
      </w:pPr>
      <w:r w:rsidRPr="0023359E">
        <w:rPr>
          <w:sz w:val="20"/>
          <w:szCs w:val="20"/>
        </w:rPr>
        <w:t>b) Copia de los contratos de trabajo objeto de subvención y alta y baja en la seguridad social (sí el trabajador sigue prestando servicios en la empresa pasados los tres meses, certificado de la empresa en ese sentido).</w:t>
      </w:r>
    </w:p>
    <w:p w14:paraId="55CB5413" w14:textId="77777777" w:rsidR="00A107A9" w:rsidRPr="0023359E" w:rsidRDefault="00A107A9" w:rsidP="006F226B">
      <w:pPr>
        <w:jc w:val="both"/>
        <w:rPr>
          <w:sz w:val="20"/>
          <w:szCs w:val="20"/>
        </w:rPr>
      </w:pPr>
    </w:p>
    <w:p w14:paraId="746552E0" w14:textId="77777777" w:rsidR="00A107A9" w:rsidRPr="0023359E" w:rsidRDefault="00A107A9" w:rsidP="006F226B">
      <w:pPr>
        <w:jc w:val="both"/>
        <w:rPr>
          <w:sz w:val="20"/>
          <w:szCs w:val="20"/>
        </w:rPr>
      </w:pPr>
      <w:r w:rsidRPr="0023359E">
        <w:rPr>
          <w:sz w:val="20"/>
          <w:szCs w:val="20"/>
        </w:rPr>
        <w:t>c) Declaración de la empresa beneficiaria del incremento del empleo neto de la empresa respeto al mes anterior al mes de realización de la contratación por la que se solicita subvención.</w:t>
      </w:r>
    </w:p>
    <w:p w14:paraId="6E29482B" w14:textId="77777777" w:rsidR="00A107A9" w:rsidRPr="0023359E" w:rsidRDefault="00A107A9" w:rsidP="006F226B">
      <w:pPr>
        <w:jc w:val="both"/>
        <w:rPr>
          <w:sz w:val="20"/>
          <w:szCs w:val="20"/>
        </w:rPr>
      </w:pPr>
    </w:p>
    <w:p w14:paraId="40C28FEF" w14:textId="77777777" w:rsidR="00A107A9" w:rsidRPr="0023359E" w:rsidRDefault="00A107A9" w:rsidP="006F226B">
      <w:pPr>
        <w:jc w:val="both"/>
        <w:rPr>
          <w:sz w:val="20"/>
          <w:szCs w:val="20"/>
        </w:rPr>
      </w:pPr>
      <w:r w:rsidRPr="0023359E">
        <w:rPr>
          <w:sz w:val="20"/>
          <w:szCs w:val="20"/>
        </w:rPr>
        <w:t>d) Certificados de la empresa beneficiaria de estar al corriente en el cumplimiento de sus obligaciones tributarias y frente a la Seguridad Social y con la Administración pública de la Comunidad Autónoma.</w:t>
      </w:r>
    </w:p>
    <w:p w14:paraId="03189679" w14:textId="77777777" w:rsidR="00A107A9" w:rsidRPr="0023359E" w:rsidRDefault="00A107A9" w:rsidP="006F226B">
      <w:pPr>
        <w:jc w:val="both"/>
        <w:rPr>
          <w:sz w:val="20"/>
          <w:szCs w:val="20"/>
        </w:rPr>
      </w:pPr>
    </w:p>
    <w:p w14:paraId="615160D8" w14:textId="77777777" w:rsidR="00A107A9" w:rsidRPr="0023359E" w:rsidRDefault="00A107A9" w:rsidP="006F226B">
      <w:pPr>
        <w:jc w:val="both"/>
        <w:rPr>
          <w:sz w:val="20"/>
          <w:szCs w:val="20"/>
        </w:rPr>
      </w:pPr>
      <w:r w:rsidRPr="0023359E">
        <w:rPr>
          <w:sz w:val="20"/>
          <w:szCs w:val="20"/>
        </w:rPr>
        <w:t>2. No podrá realizarse el pago de la subvención en tanto la entidad beneficiaria no esté al corriente en el cumplimiento de sus obligaciones tributarias y frente a la Seguridad Social o tenga pendiente de pago alguna otra deuda con la Administración pública de la Comunidad Autónoma o sea deudora en virtud de resolución firme declarativa de origen de reintegro.</w:t>
      </w:r>
    </w:p>
    <w:p w14:paraId="09FD23DA" w14:textId="77777777" w:rsidR="00A107A9" w:rsidRPr="0023359E" w:rsidRDefault="00A107A9" w:rsidP="006F226B">
      <w:pPr>
        <w:jc w:val="both"/>
        <w:rPr>
          <w:sz w:val="20"/>
          <w:szCs w:val="20"/>
        </w:rPr>
      </w:pPr>
    </w:p>
    <w:p w14:paraId="4F552375" w14:textId="77777777" w:rsidR="00A107A9" w:rsidRPr="0023359E" w:rsidRDefault="00A107A9" w:rsidP="006F226B">
      <w:pPr>
        <w:jc w:val="both"/>
        <w:rPr>
          <w:sz w:val="20"/>
          <w:szCs w:val="20"/>
        </w:rPr>
      </w:pPr>
      <w:r w:rsidRPr="0023359E">
        <w:rPr>
          <w:sz w:val="20"/>
          <w:szCs w:val="20"/>
        </w:rPr>
        <w:t>Artículo 8. Deberes de las entidades beneficiarias.</w:t>
      </w:r>
    </w:p>
    <w:p w14:paraId="103E215D" w14:textId="77777777" w:rsidR="00A107A9" w:rsidRPr="0023359E" w:rsidRDefault="00A107A9" w:rsidP="006F226B">
      <w:pPr>
        <w:jc w:val="both"/>
        <w:rPr>
          <w:sz w:val="20"/>
          <w:szCs w:val="20"/>
        </w:rPr>
      </w:pPr>
    </w:p>
    <w:p w14:paraId="3A92A8CE" w14:textId="77777777" w:rsidR="00A107A9" w:rsidRPr="0023359E" w:rsidRDefault="00A107A9" w:rsidP="006F226B">
      <w:pPr>
        <w:jc w:val="both"/>
        <w:rPr>
          <w:sz w:val="20"/>
          <w:szCs w:val="20"/>
        </w:rPr>
      </w:pPr>
      <w:r w:rsidRPr="0023359E">
        <w:rPr>
          <w:sz w:val="20"/>
          <w:szCs w:val="20"/>
        </w:rPr>
        <w:t>1. Incorporar a la persona en un puesto de trabajo directamente relacionado con la formación recibida en el taller dual de empleo (“Repoblaciones forestales y tratamientos silvícolas” o “Actividades auxiliares en mejora y conservación de montes”).</w:t>
      </w:r>
    </w:p>
    <w:p w14:paraId="2762AD45" w14:textId="77777777" w:rsidR="00A107A9" w:rsidRPr="0023359E" w:rsidRDefault="00A107A9" w:rsidP="006F226B">
      <w:pPr>
        <w:jc w:val="both"/>
        <w:rPr>
          <w:sz w:val="20"/>
          <w:szCs w:val="20"/>
        </w:rPr>
      </w:pPr>
    </w:p>
    <w:p w14:paraId="0F9E0005" w14:textId="77777777" w:rsidR="00A107A9" w:rsidRPr="0023359E" w:rsidRDefault="00A107A9" w:rsidP="006F226B">
      <w:pPr>
        <w:jc w:val="both"/>
        <w:rPr>
          <w:sz w:val="20"/>
          <w:szCs w:val="20"/>
        </w:rPr>
      </w:pPr>
      <w:r w:rsidRPr="0023359E">
        <w:rPr>
          <w:sz w:val="20"/>
          <w:szCs w:val="20"/>
        </w:rPr>
        <w:t>2. Mantener en su personal a la persona contratada por el período de duración del contrato objeto de subvención. En el caso de extinción del contrato de trabajo temporal por las causas previstas en la normativa laboral vigente con anterioridad a la finalización del período exigible, la empresa deberá comunicar esta circunstancia a la entidad promotora de los talleres duales de empleo en el plazo de siete días desde que se produzca, para promover su relevo en iguales condiciones, ofertando la cobertura del puesto de trabajo vacante la otras personas participantes en el taller, que no fueran contratadas previamente.</w:t>
      </w:r>
    </w:p>
    <w:p w14:paraId="3B736C06" w14:textId="77777777" w:rsidR="00A107A9" w:rsidRPr="0023359E" w:rsidRDefault="00A107A9" w:rsidP="006F226B">
      <w:pPr>
        <w:jc w:val="both"/>
        <w:rPr>
          <w:sz w:val="20"/>
          <w:szCs w:val="20"/>
        </w:rPr>
      </w:pPr>
    </w:p>
    <w:p w14:paraId="56040276" w14:textId="77777777" w:rsidR="00A107A9" w:rsidRPr="0023359E" w:rsidRDefault="00A107A9" w:rsidP="006F226B">
      <w:pPr>
        <w:jc w:val="both"/>
        <w:rPr>
          <w:sz w:val="20"/>
          <w:szCs w:val="20"/>
        </w:rPr>
      </w:pPr>
      <w:r>
        <w:rPr>
          <w:sz w:val="20"/>
          <w:szCs w:val="20"/>
        </w:rPr>
        <w:t xml:space="preserve">3. </w:t>
      </w:r>
      <w:r w:rsidRPr="0023359E">
        <w:rPr>
          <w:sz w:val="20"/>
          <w:szCs w:val="20"/>
        </w:rPr>
        <w:t>A consecuencia de la contratación temporal por la que se solicita la subvención, tiene que incrementarse el empleo neto de la entidad solicitante en el ámbito territorial de Galicia respeto al mes anterior al mes de realización de la contratación por la que se solicita la subvención. Para el cálculo del incremento del personal no se computarán las personas trabajadoras cuyo contrato de trabajo se extinga por causas objetivas o por despido disciplinario que no sean declarados improcedentes, o cuyas bajas se produjeron por dimisión de la persona trabajadora o por muerte, jubilación, incapacidad permanente total o absoluta o grande invalidez legalmente reconocidas, o por finalización del contrato.</w:t>
      </w:r>
    </w:p>
    <w:p w14:paraId="72DF525D" w14:textId="77777777" w:rsidR="00A107A9" w:rsidRPr="0023359E" w:rsidRDefault="00A107A9" w:rsidP="006F226B">
      <w:pPr>
        <w:jc w:val="both"/>
        <w:rPr>
          <w:sz w:val="20"/>
          <w:szCs w:val="20"/>
        </w:rPr>
      </w:pPr>
    </w:p>
    <w:p w14:paraId="7C67B065" w14:textId="77777777" w:rsidR="00A107A9" w:rsidRPr="0023359E" w:rsidRDefault="00A107A9" w:rsidP="006F226B">
      <w:pPr>
        <w:jc w:val="both"/>
        <w:rPr>
          <w:sz w:val="20"/>
          <w:szCs w:val="20"/>
        </w:rPr>
      </w:pPr>
      <w:r w:rsidRPr="0023359E">
        <w:rPr>
          <w:sz w:val="20"/>
          <w:szCs w:val="20"/>
        </w:rPr>
        <w:t>4. Las contrataciones por las que se solicita subvención deberán formalizarse y comunicarse a la oficina pública de empleo en la forma reglamentariamente establecida.</w:t>
      </w:r>
    </w:p>
    <w:p w14:paraId="30E70136" w14:textId="77777777" w:rsidR="00A107A9" w:rsidRPr="0023359E" w:rsidRDefault="00A107A9" w:rsidP="006F226B">
      <w:pPr>
        <w:jc w:val="both"/>
        <w:rPr>
          <w:sz w:val="20"/>
          <w:szCs w:val="20"/>
        </w:rPr>
      </w:pPr>
    </w:p>
    <w:p w14:paraId="29264B76" w14:textId="77777777" w:rsidR="00A107A9" w:rsidRPr="0023359E" w:rsidRDefault="00A107A9" w:rsidP="006F226B">
      <w:pPr>
        <w:jc w:val="both"/>
        <w:rPr>
          <w:sz w:val="20"/>
          <w:szCs w:val="20"/>
        </w:rPr>
      </w:pPr>
      <w:r w:rsidRPr="0023359E">
        <w:rPr>
          <w:sz w:val="20"/>
          <w:szCs w:val="20"/>
        </w:rPr>
        <w:t>5. Una vez finalizado el período de cumplimiento de esta obligación, le corresponderá a la entidad promotora del taller dual de empleo llevar a cabo a función de control de las subvenciones concedidas, así como la evaluación y seguimiento de este programa.</w:t>
      </w:r>
    </w:p>
    <w:p w14:paraId="3D29B559" w14:textId="77777777" w:rsidR="00A107A9" w:rsidRPr="0023359E" w:rsidRDefault="00A107A9" w:rsidP="006F226B">
      <w:pPr>
        <w:jc w:val="both"/>
        <w:rPr>
          <w:sz w:val="20"/>
          <w:szCs w:val="20"/>
        </w:rPr>
      </w:pPr>
    </w:p>
    <w:p w14:paraId="041EFC1D" w14:textId="77777777" w:rsidR="00A107A9" w:rsidRPr="0023359E" w:rsidRDefault="00A107A9" w:rsidP="006F226B">
      <w:pPr>
        <w:jc w:val="both"/>
        <w:rPr>
          <w:sz w:val="20"/>
          <w:szCs w:val="20"/>
        </w:rPr>
      </w:pPr>
      <w:r w:rsidRPr="0023359E">
        <w:rPr>
          <w:sz w:val="20"/>
          <w:szCs w:val="20"/>
        </w:rPr>
        <w:t>Artículo 9. Competencia.</w:t>
      </w:r>
    </w:p>
    <w:p w14:paraId="33BAA3C7" w14:textId="77777777" w:rsidR="00A107A9" w:rsidRPr="0023359E" w:rsidRDefault="00A107A9" w:rsidP="006F226B">
      <w:pPr>
        <w:jc w:val="both"/>
        <w:rPr>
          <w:sz w:val="20"/>
          <w:szCs w:val="20"/>
        </w:rPr>
      </w:pPr>
    </w:p>
    <w:p w14:paraId="1A29C876" w14:textId="77777777" w:rsidR="00A107A9" w:rsidRPr="0023359E" w:rsidRDefault="00A107A9" w:rsidP="006F226B">
      <w:pPr>
        <w:jc w:val="both"/>
        <w:rPr>
          <w:sz w:val="20"/>
          <w:szCs w:val="20"/>
        </w:rPr>
      </w:pPr>
      <w:r w:rsidRPr="0023359E">
        <w:rPr>
          <w:sz w:val="20"/>
          <w:szCs w:val="20"/>
        </w:rPr>
        <w:t>La competencia para resolver las solicitudes de ayudas corresponderá a las personas titulares de la entidad promotora del taller dual de empleo.</w:t>
      </w:r>
    </w:p>
    <w:p w14:paraId="4FFC0F10" w14:textId="77777777" w:rsidR="00A107A9" w:rsidRPr="0023359E" w:rsidRDefault="00A107A9" w:rsidP="006F226B">
      <w:pPr>
        <w:jc w:val="both"/>
        <w:rPr>
          <w:sz w:val="20"/>
          <w:szCs w:val="20"/>
        </w:rPr>
      </w:pPr>
    </w:p>
    <w:p w14:paraId="13DABB7F" w14:textId="77777777" w:rsidR="00A107A9" w:rsidRPr="0023359E" w:rsidRDefault="00A107A9" w:rsidP="006F226B">
      <w:pPr>
        <w:jc w:val="both"/>
        <w:rPr>
          <w:sz w:val="20"/>
          <w:szCs w:val="20"/>
        </w:rPr>
      </w:pPr>
      <w:r w:rsidRPr="0023359E">
        <w:rPr>
          <w:sz w:val="20"/>
          <w:szCs w:val="20"/>
        </w:rPr>
        <w:t>Artículo 10. Procedimiento de concesión, instrucción y tramitación.</w:t>
      </w:r>
    </w:p>
    <w:p w14:paraId="4957B314" w14:textId="77777777" w:rsidR="00A107A9" w:rsidRPr="0023359E" w:rsidRDefault="00A107A9" w:rsidP="006F226B">
      <w:pPr>
        <w:jc w:val="both"/>
        <w:rPr>
          <w:sz w:val="20"/>
          <w:szCs w:val="20"/>
        </w:rPr>
      </w:pPr>
    </w:p>
    <w:p w14:paraId="447DEC18" w14:textId="77777777" w:rsidR="00A107A9" w:rsidRPr="00403B3E" w:rsidRDefault="00A107A9" w:rsidP="00403B3E">
      <w:pPr>
        <w:jc w:val="both"/>
        <w:rPr>
          <w:sz w:val="20"/>
          <w:szCs w:val="20"/>
        </w:rPr>
      </w:pPr>
      <w:r w:rsidRPr="00403B3E">
        <w:rPr>
          <w:sz w:val="20"/>
          <w:szCs w:val="20"/>
        </w:rPr>
        <w:lastRenderedPageBreak/>
        <w:t>El procedimiento de concesión de las solicitudes presentadas al amparo de esta convocatoria no tiene la consideración de concurrencia competitiva, dado que, de acuerdo con la finalidad y el objeto del programa, no resulta necesario realizar la comparación y prelación de las solicitudes presentadas en un único procedimiento, sino que la concesión de la ayuda se realiza por la comprobación de la concurrencia en las empresas y nos empleadores de los requisitos establecidos, hasta el agotamiento del crédito presupuestario.</w:t>
      </w:r>
    </w:p>
    <w:p w14:paraId="2DD728CA" w14:textId="77777777" w:rsidR="00A107A9" w:rsidRPr="00403B3E" w:rsidRDefault="00A107A9" w:rsidP="00403B3E">
      <w:pPr>
        <w:jc w:val="both"/>
        <w:rPr>
          <w:sz w:val="20"/>
          <w:szCs w:val="20"/>
        </w:rPr>
      </w:pPr>
    </w:p>
    <w:p w14:paraId="32449F95" w14:textId="77777777" w:rsidR="00A107A9" w:rsidRPr="00403B3E" w:rsidRDefault="00A107A9" w:rsidP="006F226B">
      <w:pPr>
        <w:jc w:val="both"/>
        <w:rPr>
          <w:sz w:val="20"/>
          <w:szCs w:val="20"/>
        </w:rPr>
      </w:pPr>
      <w:r w:rsidRPr="00403B3E">
        <w:rPr>
          <w:sz w:val="20"/>
          <w:szCs w:val="20"/>
        </w:rPr>
        <w:t>Estos incentivos a la contratación temporal por cuenta ajena quedan sometidos al régimen</w:t>
      </w:r>
      <w:r>
        <w:rPr>
          <w:sz w:val="20"/>
          <w:szCs w:val="20"/>
        </w:rPr>
        <w:t xml:space="preserve"> de ay</w:t>
      </w:r>
      <w:r w:rsidRPr="00403B3E">
        <w:rPr>
          <w:sz w:val="20"/>
          <w:szCs w:val="20"/>
        </w:rPr>
        <w:t>uda de mínimis, en los términos establecidos en el Regla</w:t>
      </w:r>
      <w:r>
        <w:rPr>
          <w:sz w:val="20"/>
          <w:szCs w:val="20"/>
        </w:rPr>
        <w:t>mento (UE) nº 1407/2013 de</w:t>
      </w:r>
      <w:r w:rsidRPr="00403B3E">
        <w:rPr>
          <w:sz w:val="20"/>
          <w:szCs w:val="20"/>
        </w:rPr>
        <w:t xml:space="preserve"> la Comisión, del 18 de diciembre de 2013, relativo a la  aplicación de los artículos 107 e 108 del Tratado de Funcionam</w:t>
      </w:r>
      <w:r>
        <w:rPr>
          <w:sz w:val="20"/>
          <w:szCs w:val="20"/>
        </w:rPr>
        <w:t>i</w:t>
      </w:r>
      <w:r w:rsidRPr="00403B3E">
        <w:rPr>
          <w:sz w:val="20"/>
          <w:szCs w:val="20"/>
        </w:rPr>
        <w:t>ento de  la Unión Europea a las ayudas de</w:t>
      </w:r>
      <w:r>
        <w:rPr>
          <w:sz w:val="20"/>
          <w:szCs w:val="20"/>
        </w:rPr>
        <w:t xml:space="preserve"> mínimis (DOUE L352, del</w:t>
      </w:r>
      <w:r w:rsidRPr="00403B3E">
        <w:rPr>
          <w:sz w:val="20"/>
          <w:szCs w:val="20"/>
        </w:rPr>
        <w:t xml:space="preserve"> 24 de diciembre de 2013). Esta circunstancia se hará constar expresamente en la resolución de concesión.</w:t>
      </w:r>
    </w:p>
    <w:p w14:paraId="0DAAD493" w14:textId="77777777" w:rsidR="00A107A9" w:rsidRPr="0023359E" w:rsidRDefault="00A107A9" w:rsidP="006F226B">
      <w:pPr>
        <w:jc w:val="both"/>
        <w:rPr>
          <w:sz w:val="20"/>
          <w:szCs w:val="20"/>
        </w:rPr>
      </w:pPr>
    </w:p>
    <w:p w14:paraId="6DA9BCC7" w14:textId="77777777" w:rsidR="00A107A9" w:rsidRPr="0023359E" w:rsidRDefault="00A107A9" w:rsidP="006F226B">
      <w:pPr>
        <w:jc w:val="both"/>
        <w:rPr>
          <w:sz w:val="20"/>
          <w:szCs w:val="20"/>
        </w:rPr>
      </w:pPr>
      <w:r w:rsidRPr="0023359E">
        <w:rPr>
          <w:sz w:val="20"/>
          <w:szCs w:val="20"/>
        </w:rPr>
        <w:t>Artículo 11. Resolución y recursos.</w:t>
      </w:r>
    </w:p>
    <w:p w14:paraId="23BC1309" w14:textId="77777777" w:rsidR="00A107A9" w:rsidRPr="0023359E" w:rsidRDefault="00A107A9" w:rsidP="006F226B">
      <w:pPr>
        <w:jc w:val="both"/>
        <w:rPr>
          <w:sz w:val="20"/>
          <w:szCs w:val="20"/>
        </w:rPr>
      </w:pPr>
    </w:p>
    <w:p w14:paraId="0132F3C0" w14:textId="77777777" w:rsidR="00A107A9" w:rsidRPr="0023359E" w:rsidRDefault="00A107A9" w:rsidP="006F226B">
      <w:pPr>
        <w:jc w:val="both"/>
        <w:rPr>
          <w:sz w:val="20"/>
          <w:szCs w:val="20"/>
        </w:rPr>
      </w:pPr>
      <w:r w:rsidRPr="0023359E">
        <w:rPr>
          <w:sz w:val="20"/>
          <w:szCs w:val="20"/>
        </w:rPr>
        <w:t>1. Las resoluciones de concesión o denegación serán siempre motivadas. El órgano resolutorio es la Xunta de Gobierno Local del Ayuntamiento de Ordes.</w:t>
      </w:r>
    </w:p>
    <w:p w14:paraId="1ABDB810" w14:textId="77777777" w:rsidR="00A107A9" w:rsidRPr="0023359E" w:rsidRDefault="00A107A9" w:rsidP="006F226B">
      <w:pPr>
        <w:jc w:val="both"/>
        <w:rPr>
          <w:sz w:val="20"/>
          <w:szCs w:val="20"/>
        </w:rPr>
      </w:pPr>
    </w:p>
    <w:p w14:paraId="7B4AF0D6" w14:textId="77777777" w:rsidR="00A107A9" w:rsidRPr="0023359E" w:rsidRDefault="00A107A9" w:rsidP="006F226B">
      <w:pPr>
        <w:jc w:val="both"/>
        <w:rPr>
          <w:sz w:val="20"/>
          <w:szCs w:val="20"/>
        </w:rPr>
      </w:pPr>
      <w:r w:rsidRPr="0023359E">
        <w:rPr>
          <w:sz w:val="20"/>
          <w:szCs w:val="20"/>
        </w:rPr>
        <w:t>2. El plazo para resolver y notificar es dos meses,</w:t>
      </w:r>
      <w:r>
        <w:rPr>
          <w:sz w:val="20"/>
          <w:szCs w:val="20"/>
        </w:rPr>
        <w:t xml:space="preserve"> que se computarán desde la fecha</w:t>
      </w:r>
      <w:r w:rsidRPr="0023359E">
        <w:rPr>
          <w:sz w:val="20"/>
          <w:szCs w:val="20"/>
        </w:rPr>
        <w:t xml:space="preserve"> de entrada de la solicitud en el registro del órgano competente para su tramitación.</w:t>
      </w:r>
    </w:p>
    <w:p w14:paraId="050641D6" w14:textId="77777777" w:rsidR="00A107A9" w:rsidRPr="0023359E" w:rsidRDefault="00A107A9" w:rsidP="006F226B">
      <w:pPr>
        <w:jc w:val="both"/>
        <w:rPr>
          <w:sz w:val="20"/>
          <w:szCs w:val="20"/>
        </w:rPr>
      </w:pPr>
    </w:p>
    <w:p w14:paraId="5C1862D1" w14:textId="77777777" w:rsidR="00A107A9" w:rsidRPr="0023359E" w:rsidRDefault="00A107A9" w:rsidP="006F226B">
      <w:pPr>
        <w:jc w:val="both"/>
        <w:rPr>
          <w:sz w:val="20"/>
          <w:szCs w:val="20"/>
        </w:rPr>
      </w:pPr>
      <w:r w:rsidRPr="0023359E">
        <w:rPr>
          <w:sz w:val="20"/>
          <w:szCs w:val="20"/>
        </w:rPr>
        <w:t>Transcurrido dicho plazo sin que se dicte resolución expresa, se entenderá desestimada la solicitud, de acuerdo con el establecido en el artículo 23.5 de la Ley de subvenciones de Galicia.</w:t>
      </w:r>
    </w:p>
    <w:p w14:paraId="2E93CEFB" w14:textId="77777777" w:rsidR="00A107A9" w:rsidRPr="0023359E" w:rsidRDefault="00A107A9" w:rsidP="006F226B">
      <w:pPr>
        <w:jc w:val="both"/>
        <w:rPr>
          <w:sz w:val="20"/>
          <w:szCs w:val="20"/>
        </w:rPr>
      </w:pPr>
    </w:p>
    <w:p w14:paraId="777851F7" w14:textId="77777777" w:rsidR="00A107A9" w:rsidRPr="0023359E" w:rsidRDefault="00A107A9" w:rsidP="006F226B">
      <w:pPr>
        <w:jc w:val="both"/>
        <w:rPr>
          <w:sz w:val="20"/>
          <w:szCs w:val="20"/>
        </w:rPr>
      </w:pPr>
      <w:r w:rsidRPr="0023359E">
        <w:rPr>
          <w:sz w:val="20"/>
          <w:szCs w:val="20"/>
        </w:rPr>
        <w:t>3. Notificada la resolución por el órgano competente, las entidades propuestas cómo beneficiarias dispondrán de un plazo de diez días para su aceptación; transcurrido este, sin que se produzca manifestación expresa, se entenderá tácitamente aceptada.</w:t>
      </w:r>
    </w:p>
    <w:p w14:paraId="5DED6851" w14:textId="77777777" w:rsidR="00A107A9" w:rsidRPr="0023359E" w:rsidRDefault="00A107A9" w:rsidP="006F226B">
      <w:pPr>
        <w:jc w:val="both"/>
        <w:rPr>
          <w:sz w:val="20"/>
          <w:szCs w:val="20"/>
        </w:rPr>
      </w:pPr>
    </w:p>
    <w:p w14:paraId="77C7C15E" w14:textId="77777777" w:rsidR="00A107A9" w:rsidRPr="0023359E" w:rsidRDefault="00A107A9" w:rsidP="006F226B">
      <w:pPr>
        <w:jc w:val="both"/>
        <w:rPr>
          <w:sz w:val="20"/>
          <w:szCs w:val="20"/>
        </w:rPr>
      </w:pPr>
      <w:r w:rsidRPr="0023359E">
        <w:rPr>
          <w:sz w:val="20"/>
          <w:szCs w:val="20"/>
        </w:rPr>
        <w:t>4. Las resoluciones que se dicten en este procedimiento agotan la vía administrativa y contra ellas cabe interponer recurso contencioso-administrativo, en el plazo de dos meses, ante el órgano competente de la jurisdicción contencioso-administrativa, de acuerdo con el dispuesto en</w:t>
      </w:r>
      <w:r>
        <w:rPr>
          <w:sz w:val="20"/>
          <w:szCs w:val="20"/>
        </w:rPr>
        <w:t xml:space="preserve"> la Ley 29/1998, de 13 de julio</w:t>
      </w:r>
      <w:r w:rsidRPr="0023359E">
        <w:rPr>
          <w:sz w:val="20"/>
          <w:szCs w:val="20"/>
        </w:rPr>
        <w:t>, reguladora de la jurisdicción contencioso-administrativa. Podrá formularse, con carácter potestativo, recurso de reposición, en el plazo de un mes, ante el mismo órgano que dictó la resolución impugnada, de conformidad con la Ley 39/2015, de 1 de octubre, del procedimiento administrativo común de las administraciones públicas.</w:t>
      </w:r>
    </w:p>
    <w:p w14:paraId="45521A1A" w14:textId="77777777" w:rsidR="00A107A9" w:rsidRPr="0023359E" w:rsidRDefault="00A107A9" w:rsidP="006F226B">
      <w:pPr>
        <w:jc w:val="both"/>
        <w:rPr>
          <w:sz w:val="20"/>
          <w:szCs w:val="20"/>
        </w:rPr>
      </w:pPr>
    </w:p>
    <w:p w14:paraId="79C02119" w14:textId="77777777" w:rsidR="00A107A9" w:rsidRPr="0023359E" w:rsidRDefault="00A107A9" w:rsidP="006F226B">
      <w:pPr>
        <w:jc w:val="both"/>
        <w:rPr>
          <w:sz w:val="20"/>
          <w:szCs w:val="20"/>
        </w:rPr>
      </w:pPr>
      <w:r w:rsidRPr="0023359E">
        <w:rPr>
          <w:sz w:val="20"/>
          <w:szCs w:val="20"/>
        </w:rPr>
        <w:t>Artículo 12. Incompatibilidades y concurrencia.</w:t>
      </w:r>
    </w:p>
    <w:p w14:paraId="5AC2AB20" w14:textId="77777777" w:rsidR="00A107A9" w:rsidRPr="0023359E" w:rsidRDefault="00A107A9" w:rsidP="006F226B">
      <w:pPr>
        <w:jc w:val="both"/>
        <w:rPr>
          <w:sz w:val="20"/>
          <w:szCs w:val="20"/>
        </w:rPr>
      </w:pPr>
    </w:p>
    <w:p w14:paraId="792BCBF4" w14:textId="77777777" w:rsidR="00A107A9" w:rsidRPr="0023359E" w:rsidRDefault="00A107A9" w:rsidP="006F226B">
      <w:pPr>
        <w:jc w:val="both"/>
        <w:rPr>
          <w:sz w:val="20"/>
          <w:szCs w:val="20"/>
        </w:rPr>
      </w:pPr>
      <w:r w:rsidRPr="0023359E">
        <w:rPr>
          <w:sz w:val="20"/>
          <w:szCs w:val="20"/>
        </w:rPr>
        <w:t xml:space="preserve">1. Las ayudas previstas en este programa para las contrataciones por cuenta ajena son incompatibles con otras que, por los mismos conceptos, puedan otorgar las administraciones públicas como medida de fomento de empleo. Con todo, serán compatibles, en su caso, con las bonificaciones o reducciones de cotizaciones a la Seguridad Social. </w:t>
      </w:r>
    </w:p>
    <w:p w14:paraId="203C4DF9" w14:textId="77777777" w:rsidR="00A107A9" w:rsidRPr="0023359E" w:rsidRDefault="00A107A9" w:rsidP="006F226B">
      <w:pPr>
        <w:jc w:val="both"/>
        <w:rPr>
          <w:sz w:val="20"/>
          <w:szCs w:val="20"/>
        </w:rPr>
      </w:pPr>
    </w:p>
    <w:p w14:paraId="44880686" w14:textId="77777777" w:rsidR="00A107A9" w:rsidRPr="0023359E" w:rsidRDefault="00A107A9" w:rsidP="006F226B">
      <w:pPr>
        <w:jc w:val="both"/>
        <w:rPr>
          <w:sz w:val="20"/>
          <w:szCs w:val="20"/>
        </w:rPr>
      </w:pPr>
      <w:r w:rsidRPr="0023359E">
        <w:rPr>
          <w:sz w:val="20"/>
          <w:szCs w:val="20"/>
        </w:rPr>
        <w:t>2. Los incentivos establecidos en este programa serán compatibles con cualquier otra ayuda para distinta finalidad de la Unión Europea, de otras administraciones públicas o entes públicos o privados pero, sin que en ningún caso, aisladamente o en concurrencia con otras puedan superar los límites establecidos por la Unión Europea y los que establece el artículo 17.3 de la Ley 9/2007, de 13 de junio , de subvenciones de Galicia.</w:t>
      </w:r>
    </w:p>
    <w:p w14:paraId="316F1DF2" w14:textId="77777777" w:rsidR="00A107A9" w:rsidRPr="0023359E" w:rsidRDefault="00A107A9" w:rsidP="006F226B">
      <w:pPr>
        <w:jc w:val="both"/>
        <w:rPr>
          <w:sz w:val="20"/>
          <w:szCs w:val="20"/>
        </w:rPr>
      </w:pPr>
    </w:p>
    <w:p w14:paraId="0EDC8989" w14:textId="77777777" w:rsidR="00A107A9" w:rsidRPr="0023359E" w:rsidRDefault="00A107A9" w:rsidP="006F226B">
      <w:pPr>
        <w:jc w:val="both"/>
        <w:rPr>
          <w:sz w:val="20"/>
          <w:szCs w:val="20"/>
        </w:rPr>
      </w:pPr>
      <w:r w:rsidRPr="0023359E">
        <w:rPr>
          <w:sz w:val="20"/>
          <w:szCs w:val="20"/>
        </w:rPr>
        <w:t>Artículo 13. Pérdida del derecho al cobro de la subvención y reintegro.</w:t>
      </w:r>
    </w:p>
    <w:p w14:paraId="3D94FE39" w14:textId="77777777" w:rsidR="00A107A9" w:rsidRPr="0023359E" w:rsidRDefault="00A107A9" w:rsidP="006F226B">
      <w:pPr>
        <w:jc w:val="both"/>
        <w:rPr>
          <w:sz w:val="20"/>
          <w:szCs w:val="20"/>
        </w:rPr>
      </w:pPr>
    </w:p>
    <w:p w14:paraId="17E9A60E" w14:textId="77777777" w:rsidR="00A107A9" w:rsidRPr="0023359E" w:rsidRDefault="00A107A9" w:rsidP="006F226B">
      <w:pPr>
        <w:jc w:val="both"/>
        <w:rPr>
          <w:sz w:val="20"/>
          <w:szCs w:val="20"/>
        </w:rPr>
      </w:pPr>
      <w:r w:rsidRPr="0023359E">
        <w:rPr>
          <w:sz w:val="20"/>
          <w:szCs w:val="20"/>
        </w:rPr>
        <w:t xml:space="preserve">1. Procederá la pérdida del derecho al cobro de la subvención, así como el reintegro total o parcial de las cantidades percibidas y la exigencia de los intereses de </w:t>
      </w:r>
      <w:r>
        <w:rPr>
          <w:sz w:val="20"/>
          <w:szCs w:val="20"/>
        </w:rPr>
        <w:t>de</w:t>
      </w:r>
      <w:r w:rsidRPr="0023359E">
        <w:rPr>
          <w:sz w:val="20"/>
          <w:szCs w:val="20"/>
        </w:rPr>
        <w:t>mora correspondientes desde el momento del pagado de la subvención hasta la fecha en que se acuerde el origen del reintegro, en los casos previstos en el artículo 33 de la Ley 9/2007, de 13 de junio, de subvenciones de Galicia.</w:t>
      </w:r>
    </w:p>
    <w:p w14:paraId="7994164A" w14:textId="77777777" w:rsidR="00A107A9" w:rsidRPr="0023359E" w:rsidRDefault="00A107A9" w:rsidP="006F226B">
      <w:pPr>
        <w:jc w:val="both"/>
        <w:rPr>
          <w:sz w:val="20"/>
          <w:szCs w:val="20"/>
        </w:rPr>
      </w:pPr>
    </w:p>
    <w:p w14:paraId="4127FF5B" w14:textId="77777777" w:rsidR="00A107A9" w:rsidRPr="0023359E" w:rsidRDefault="00A107A9" w:rsidP="006F226B">
      <w:pPr>
        <w:jc w:val="both"/>
        <w:rPr>
          <w:sz w:val="20"/>
          <w:szCs w:val="20"/>
        </w:rPr>
      </w:pPr>
      <w:r w:rsidRPr="0023359E">
        <w:rPr>
          <w:sz w:val="20"/>
          <w:szCs w:val="20"/>
        </w:rPr>
        <w:lastRenderedPageBreak/>
        <w:t>2. L</w:t>
      </w:r>
      <w:r>
        <w:rPr>
          <w:sz w:val="20"/>
          <w:szCs w:val="20"/>
        </w:rPr>
        <w:t>a</w:t>
      </w:r>
      <w:r w:rsidRPr="0023359E">
        <w:rPr>
          <w:sz w:val="20"/>
          <w:szCs w:val="20"/>
        </w:rPr>
        <w:t>s obligaciones de reintegro establecidas en esta orden, se entenderán sin perjuicio de</w:t>
      </w:r>
      <w:r>
        <w:rPr>
          <w:sz w:val="20"/>
          <w:szCs w:val="20"/>
        </w:rPr>
        <w:t xml:space="preserve"> </w:t>
      </w:r>
      <w:r w:rsidRPr="0023359E">
        <w:rPr>
          <w:sz w:val="20"/>
          <w:szCs w:val="20"/>
        </w:rPr>
        <w:t>l</w:t>
      </w:r>
      <w:r>
        <w:rPr>
          <w:sz w:val="20"/>
          <w:szCs w:val="20"/>
        </w:rPr>
        <w:t>o</w:t>
      </w:r>
      <w:r w:rsidRPr="0023359E">
        <w:rPr>
          <w:sz w:val="20"/>
          <w:szCs w:val="20"/>
        </w:rPr>
        <w:t xml:space="preserve"> establecido en el Real decreto legislativo 5/2000, de 4 de agosto, que aprueba el texto refundido de la Ley sobre infracciones y sanciones en la orden social.</w:t>
      </w:r>
    </w:p>
    <w:p w14:paraId="367C243F" w14:textId="77777777" w:rsidR="00A107A9" w:rsidRPr="0023359E" w:rsidRDefault="00A107A9" w:rsidP="006F226B">
      <w:pPr>
        <w:jc w:val="both"/>
        <w:rPr>
          <w:sz w:val="20"/>
          <w:szCs w:val="20"/>
        </w:rPr>
      </w:pPr>
    </w:p>
    <w:p w14:paraId="538744BA" w14:textId="77777777" w:rsidR="00A107A9" w:rsidRPr="0023359E" w:rsidRDefault="00A107A9" w:rsidP="006F226B">
      <w:pPr>
        <w:jc w:val="both"/>
        <w:rPr>
          <w:sz w:val="20"/>
          <w:szCs w:val="20"/>
        </w:rPr>
      </w:pPr>
      <w:r w:rsidRPr="0023359E">
        <w:rPr>
          <w:sz w:val="20"/>
          <w:szCs w:val="20"/>
        </w:rPr>
        <w:t>3. Se entenderá que se produce un incumplimiento parcial y, por tanto, procederá el reintegro parcial de los incentivos cuando la persona trabajadora subvencionada cese en su relación laboral antes de que transcurra el período mínimo de subvención y la empresa no proceda a sustituirlo.</w:t>
      </w:r>
    </w:p>
    <w:p w14:paraId="0764641F" w14:textId="77777777" w:rsidR="00A107A9" w:rsidRPr="0023359E" w:rsidRDefault="00A107A9" w:rsidP="006F226B">
      <w:pPr>
        <w:jc w:val="both"/>
        <w:rPr>
          <w:sz w:val="20"/>
          <w:szCs w:val="20"/>
        </w:rPr>
      </w:pPr>
    </w:p>
    <w:p w14:paraId="3161B6DB" w14:textId="77777777" w:rsidR="00A107A9" w:rsidRPr="0023359E" w:rsidRDefault="00A107A9" w:rsidP="006F226B">
      <w:pPr>
        <w:jc w:val="both"/>
        <w:rPr>
          <w:sz w:val="20"/>
          <w:szCs w:val="20"/>
        </w:rPr>
      </w:pPr>
      <w:r w:rsidRPr="0023359E">
        <w:rPr>
          <w:sz w:val="20"/>
          <w:szCs w:val="20"/>
        </w:rPr>
        <w:t>Artículo 14. Devolución voluntaria de la subvención.</w:t>
      </w:r>
    </w:p>
    <w:p w14:paraId="0CB0AEE0" w14:textId="77777777" w:rsidR="00A107A9" w:rsidRPr="0023359E" w:rsidRDefault="00A107A9" w:rsidP="006F226B">
      <w:pPr>
        <w:jc w:val="both"/>
        <w:rPr>
          <w:sz w:val="20"/>
          <w:szCs w:val="20"/>
        </w:rPr>
      </w:pPr>
    </w:p>
    <w:p w14:paraId="71318D81" w14:textId="77777777" w:rsidR="00A107A9" w:rsidRPr="0023359E" w:rsidRDefault="00A107A9" w:rsidP="006F226B">
      <w:pPr>
        <w:jc w:val="both"/>
        <w:rPr>
          <w:sz w:val="20"/>
          <w:szCs w:val="20"/>
        </w:rPr>
      </w:pPr>
      <w:r w:rsidRPr="0023359E">
        <w:rPr>
          <w:sz w:val="20"/>
          <w:szCs w:val="20"/>
        </w:rPr>
        <w:t xml:space="preserve">1. De acuerdo con el establecido en el artículo 64 del Reglamento de la Ley 9/2007, de 13 de junio, de subvenciones de Galicia, aprobado por el Decreto 11/2009, de 8 de enero, las entidades beneficiarias podrán realizar, sin el requerimiento previo de la Administración, la devolución total o parcial de la subvención concedida, mediante su ingreso en la cuenta de la entidad promotora del taller dual de empleo, en concepto de devolución voluntaria de la subvención. </w:t>
      </w:r>
    </w:p>
    <w:p w14:paraId="150E8EAB" w14:textId="77777777" w:rsidR="00A107A9" w:rsidRPr="0023359E" w:rsidRDefault="00A107A9" w:rsidP="006F226B">
      <w:pPr>
        <w:jc w:val="both"/>
        <w:rPr>
          <w:sz w:val="20"/>
          <w:szCs w:val="20"/>
        </w:rPr>
      </w:pPr>
    </w:p>
    <w:p w14:paraId="6A83F2E3" w14:textId="77777777" w:rsidR="00A107A9" w:rsidRPr="0023359E" w:rsidRDefault="00A107A9" w:rsidP="006F226B">
      <w:pPr>
        <w:jc w:val="both"/>
        <w:rPr>
          <w:sz w:val="20"/>
          <w:szCs w:val="20"/>
        </w:rPr>
      </w:pPr>
      <w:r w:rsidRPr="0023359E">
        <w:rPr>
          <w:sz w:val="20"/>
          <w:szCs w:val="20"/>
        </w:rPr>
        <w:t>2. En todo caso, la entidad beneficiaria deberá presentar ante el órgano concedente copia justificativa de la devolución voluntaria realizada, en que conste la fecha del ingreso, su importe, el número del expediente y denominación de la subvención concedida.</w:t>
      </w:r>
    </w:p>
    <w:p w14:paraId="6309D437" w14:textId="77777777" w:rsidR="00A107A9" w:rsidRPr="0023359E" w:rsidRDefault="00A107A9" w:rsidP="006F226B">
      <w:pPr>
        <w:jc w:val="both"/>
        <w:rPr>
          <w:sz w:val="20"/>
          <w:szCs w:val="20"/>
        </w:rPr>
      </w:pPr>
    </w:p>
    <w:p w14:paraId="0B1F3573" w14:textId="77777777" w:rsidR="00A107A9" w:rsidRPr="0023359E" w:rsidRDefault="00A107A9" w:rsidP="006F226B">
      <w:pPr>
        <w:jc w:val="both"/>
        <w:rPr>
          <w:sz w:val="20"/>
          <w:szCs w:val="20"/>
        </w:rPr>
      </w:pPr>
      <w:r w:rsidRPr="0023359E">
        <w:rPr>
          <w:sz w:val="20"/>
          <w:szCs w:val="20"/>
        </w:rPr>
        <w:t>Artículo 15. Comprobación de datos.</w:t>
      </w:r>
    </w:p>
    <w:p w14:paraId="47522CBB" w14:textId="77777777" w:rsidR="00A107A9" w:rsidRPr="0023359E" w:rsidRDefault="00A107A9" w:rsidP="006F226B">
      <w:pPr>
        <w:jc w:val="both"/>
        <w:rPr>
          <w:sz w:val="20"/>
          <w:szCs w:val="20"/>
        </w:rPr>
      </w:pPr>
    </w:p>
    <w:p w14:paraId="368AE55D" w14:textId="77777777" w:rsidR="00A107A9" w:rsidRPr="0023359E" w:rsidRDefault="00A107A9" w:rsidP="006F226B">
      <w:pPr>
        <w:jc w:val="both"/>
        <w:rPr>
          <w:sz w:val="20"/>
          <w:szCs w:val="20"/>
        </w:rPr>
      </w:pPr>
      <w:r w:rsidRPr="0023359E">
        <w:rPr>
          <w:sz w:val="20"/>
          <w:szCs w:val="20"/>
        </w:rPr>
        <w:t>1. Para la tramitación de este procedimiento se consultarán automáticamente los datos incluidos en los siguientes documentos elaborados por las administraciones públicas:</w:t>
      </w:r>
    </w:p>
    <w:p w14:paraId="098DFC0D" w14:textId="77777777" w:rsidR="00A107A9" w:rsidRPr="0023359E" w:rsidRDefault="00A107A9" w:rsidP="006F226B">
      <w:pPr>
        <w:jc w:val="both"/>
        <w:rPr>
          <w:sz w:val="20"/>
          <w:szCs w:val="20"/>
        </w:rPr>
      </w:pPr>
    </w:p>
    <w:p w14:paraId="270B3B57" w14:textId="77777777" w:rsidR="00A107A9" w:rsidRPr="0023359E" w:rsidRDefault="00A107A9" w:rsidP="006F226B">
      <w:pPr>
        <w:jc w:val="both"/>
        <w:rPr>
          <w:sz w:val="20"/>
          <w:szCs w:val="20"/>
        </w:rPr>
      </w:pPr>
      <w:r w:rsidRPr="0023359E">
        <w:rPr>
          <w:sz w:val="20"/>
          <w:szCs w:val="20"/>
        </w:rPr>
        <w:t>- DNI/NIE de la persona que, en nombre y representación de la entidad, solicita la concesión de la subvención.</w:t>
      </w:r>
    </w:p>
    <w:p w14:paraId="74F0506B" w14:textId="77777777" w:rsidR="00A107A9" w:rsidRPr="0023359E" w:rsidRDefault="00A107A9" w:rsidP="006F226B">
      <w:pPr>
        <w:jc w:val="both"/>
        <w:rPr>
          <w:sz w:val="20"/>
          <w:szCs w:val="20"/>
        </w:rPr>
      </w:pPr>
      <w:r w:rsidRPr="0023359E">
        <w:rPr>
          <w:sz w:val="20"/>
          <w:szCs w:val="20"/>
        </w:rPr>
        <w:t>- NIF de la entidad solicitante.</w:t>
      </w:r>
    </w:p>
    <w:p w14:paraId="424A1494" w14:textId="77777777" w:rsidR="00A107A9" w:rsidRPr="0023359E" w:rsidRDefault="00A107A9" w:rsidP="006F226B">
      <w:pPr>
        <w:jc w:val="both"/>
        <w:rPr>
          <w:sz w:val="20"/>
          <w:szCs w:val="20"/>
        </w:rPr>
      </w:pPr>
      <w:r w:rsidRPr="0023359E">
        <w:rPr>
          <w:sz w:val="20"/>
          <w:szCs w:val="20"/>
        </w:rPr>
        <w:t>- Certificado de estar al corriente con la Agencia Tributaria.</w:t>
      </w:r>
    </w:p>
    <w:p w14:paraId="2F044769" w14:textId="77777777" w:rsidR="00A107A9" w:rsidRPr="0023359E" w:rsidRDefault="00A107A9" w:rsidP="006F226B">
      <w:pPr>
        <w:jc w:val="both"/>
        <w:rPr>
          <w:sz w:val="20"/>
          <w:szCs w:val="20"/>
        </w:rPr>
      </w:pPr>
      <w:r w:rsidRPr="0023359E">
        <w:rPr>
          <w:sz w:val="20"/>
          <w:szCs w:val="20"/>
        </w:rPr>
        <w:t>- Certificado de estar al corriente con la Seguridad Social.</w:t>
      </w:r>
    </w:p>
    <w:p w14:paraId="52345239" w14:textId="77777777" w:rsidR="00A107A9" w:rsidRDefault="00A107A9" w:rsidP="006F226B">
      <w:pPr>
        <w:jc w:val="both"/>
        <w:rPr>
          <w:sz w:val="20"/>
          <w:szCs w:val="20"/>
        </w:rPr>
      </w:pPr>
      <w:r w:rsidRPr="0023359E">
        <w:rPr>
          <w:sz w:val="20"/>
          <w:szCs w:val="20"/>
        </w:rPr>
        <w:t>- Certificado de estar al corriente con la Administración Pública de la Comunidad Autónoma.</w:t>
      </w:r>
    </w:p>
    <w:p w14:paraId="3C432EB2" w14:textId="77777777" w:rsidR="00A107A9" w:rsidRPr="0023359E" w:rsidRDefault="00A107A9" w:rsidP="006F226B">
      <w:pPr>
        <w:jc w:val="both"/>
        <w:rPr>
          <w:sz w:val="20"/>
          <w:szCs w:val="20"/>
        </w:rPr>
      </w:pPr>
    </w:p>
    <w:p w14:paraId="78634245" w14:textId="77777777" w:rsidR="00A107A9" w:rsidRPr="0023359E" w:rsidRDefault="00A107A9" w:rsidP="006F226B">
      <w:pPr>
        <w:jc w:val="both"/>
        <w:rPr>
          <w:sz w:val="20"/>
          <w:szCs w:val="20"/>
        </w:rPr>
      </w:pPr>
      <w:r w:rsidRPr="0023359E">
        <w:rPr>
          <w:sz w:val="20"/>
          <w:szCs w:val="20"/>
        </w:rPr>
        <w:t>2. En caso de que las personas interesadas se opongan la esta consulta deberán indicarlo en el cuadro correspondiente, habilitado nos anexos de solicitud y justificación, y acercar los dito documentos.</w:t>
      </w:r>
    </w:p>
    <w:p w14:paraId="12F24895" w14:textId="77777777" w:rsidR="00A107A9" w:rsidRPr="0023359E" w:rsidRDefault="00A107A9" w:rsidP="006F226B">
      <w:pPr>
        <w:jc w:val="both"/>
        <w:rPr>
          <w:sz w:val="20"/>
          <w:szCs w:val="20"/>
        </w:rPr>
      </w:pPr>
    </w:p>
    <w:p w14:paraId="73D724D0" w14:textId="77777777" w:rsidR="00A107A9" w:rsidRPr="0023359E" w:rsidRDefault="00A107A9" w:rsidP="006F226B">
      <w:pPr>
        <w:jc w:val="both"/>
        <w:rPr>
          <w:sz w:val="20"/>
          <w:szCs w:val="20"/>
        </w:rPr>
      </w:pPr>
      <w:r w:rsidRPr="0023359E">
        <w:rPr>
          <w:sz w:val="20"/>
          <w:szCs w:val="20"/>
        </w:rPr>
        <w:t>3. Excepcionalmente, en caso de que alguna circunstancia imposibilite la obtención de los citados datos, se podrá solicitar a las personas interesadas la presentación de los documentos correspondientes.</w:t>
      </w:r>
    </w:p>
    <w:p w14:paraId="1FAC319B" w14:textId="77777777" w:rsidR="00A107A9" w:rsidRPr="0023359E" w:rsidRDefault="00A107A9" w:rsidP="006F226B">
      <w:pPr>
        <w:jc w:val="both"/>
        <w:rPr>
          <w:sz w:val="20"/>
          <w:szCs w:val="20"/>
        </w:rPr>
      </w:pPr>
    </w:p>
    <w:p w14:paraId="2BF7CC78" w14:textId="77777777" w:rsidR="00A107A9" w:rsidRPr="0023359E" w:rsidRDefault="00A107A9" w:rsidP="006F226B">
      <w:pPr>
        <w:jc w:val="both"/>
        <w:rPr>
          <w:sz w:val="20"/>
          <w:szCs w:val="20"/>
        </w:rPr>
      </w:pPr>
      <w:r w:rsidRPr="0023359E">
        <w:rPr>
          <w:sz w:val="20"/>
          <w:szCs w:val="20"/>
        </w:rPr>
        <w:t>Disposición adicional primera.</w:t>
      </w:r>
    </w:p>
    <w:p w14:paraId="5C6BE42B" w14:textId="77777777" w:rsidR="00A107A9" w:rsidRPr="0023359E" w:rsidRDefault="00A107A9" w:rsidP="006F226B">
      <w:pPr>
        <w:jc w:val="both"/>
        <w:rPr>
          <w:sz w:val="20"/>
          <w:szCs w:val="20"/>
        </w:rPr>
      </w:pPr>
    </w:p>
    <w:p w14:paraId="321D37E3" w14:textId="77777777" w:rsidR="00A107A9" w:rsidRPr="0023359E" w:rsidRDefault="00A107A9" w:rsidP="006F226B">
      <w:pPr>
        <w:jc w:val="both"/>
        <w:rPr>
          <w:sz w:val="20"/>
          <w:szCs w:val="20"/>
        </w:rPr>
      </w:pPr>
      <w:r w:rsidRPr="0023359E">
        <w:rPr>
          <w:sz w:val="20"/>
          <w:szCs w:val="20"/>
        </w:rPr>
        <w:t xml:space="preserve">Las ayudas a empresas que se puedan conceder al amparo de la presente convocatoria, se someten al régimen de minimis , en los términos establecidos en el Reglamento (UE) núm. 1407/2013 de la Comisión, de 18 de diciembre  de 2013, relativo a la aplicación de los artículos 107 y 108 del Tratado de funcionamiento de la Unión Europea a la ayudas </w:t>
      </w:r>
      <w:r w:rsidRPr="0023359E">
        <w:rPr>
          <w:i/>
          <w:iCs/>
          <w:sz w:val="20"/>
          <w:szCs w:val="20"/>
        </w:rPr>
        <w:t>de minimis</w:t>
      </w:r>
      <w:r w:rsidRPr="0023359E">
        <w:rPr>
          <w:sz w:val="20"/>
          <w:szCs w:val="20"/>
        </w:rPr>
        <w:t xml:space="preserve"> (DOUE L352, de 24 de diciembre  de 2013).</w:t>
      </w:r>
    </w:p>
    <w:p w14:paraId="25F5D961" w14:textId="77777777" w:rsidR="00A107A9" w:rsidRPr="0023359E" w:rsidRDefault="00A107A9" w:rsidP="006F226B">
      <w:pPr>
        <w:jc w:val="both"/>
        <w:rPr>
          <w:sz w:val="20"/>
          <w:szCs w:val="20"/>
        </w:rPr>
      </w:pPr>
    </w:p>
    <w:p w14:paraId="63A136E0" w14:textId="77777777" w:rsidR="00A107A9" w:rsidRPr="0023359E" w:rsidRDefault="00A107A9" w:rsidP="006F226B">
      <w:pPr>
        <w:jc w:val="both"/>
        <w:rPr>
          <w:sz w:val="20"/>
          <w:szCs w:val="20"/>
        </w:rPr>
      </w:pPr>
      <w:r w:rsidRPr="0023359E">
        <w:rPr>
          <w:sz w:val="20"/>
          <w:szCs w:val="20"/>
        </w:rPr>
        <w:t>Disposición adicional segunda.</w:t>
      </w:r>
    </w:p>
    <w:p w14:paraId="3AC32B02" w14:textId="77777777" w:rsidR="00A107A9" w:rsidRPr="0023359E" w:rsidRDefault="00A107A9" w:rsidP="006F226B">
      <w:pPr>
        <w:jc w:val="both"/>
        <w:rPr>
          <w:sz w:val="20"/>
          <w:szCs w:val="20"/>
        </w:rPr>
      </w:pPr>
    </w:p>
    <w:p w14:paraId="6C55BA53" w14:textId="77777777" w:rsidR="00A107A9" w:rsidRPr="0023359E" w:rsidRDefault="00A107A9" w:rsidP="006F226B">
      <w:pPr>
        <w:jc w:val="both"/>
        <w:rPr>
          <w:sz w:val="20"/>
          <w:szCs w:val="20"/>
        </w:rPr>
      </w:pPr>
      <w:r w:rsidRPr="0023359E">
        <w:rPr>
          <w:sz w:val="20"/>
          <w:szCs w:val="20"/>
        </w:rPr>
        <w:t>Al final del Obradoiro de Empleo BRAÑAS DEL ILLÓ-RÍO SAMO</w:t>
      </w:r>
      <w:r>
        <w:rPr>
          <w:sz w:val="20"/>
          <w:szCs w:val="20"/>
        </w:rPr>
        <w:t xml:space="preserve"> III</w:t>
      </w:r>
      <w:r w:rsidRPr="0023359E">
        <w:rPr>
          <w:sz w:val="20"/>
          <w:szCs w:val="20"/>
        </w:rPr>
        <w:t xml:space="preserve">, la dirección del taller emitirá un informe en el que se relacione al alumnado trabajador con la puntuación obtenida durante su participación en el mismo, para de esta manera seguir te eres orden de prelación a la hora de asignar los trabajadores a las empresas. En el caso de empate en las puntuaciones y sea necesario desempatar para asignar un trabajador la una empresa se realizará un sorteo público. </w:t>
      </w:r>
    </w:p>
    <w:p w14:paraId="2FD9F0BF" w14:textId="77777777" w:rsidR="00A107A9" w:rsidRPr="0023359E" w:rsidRDefault="00A107A9" w:rsidP="006F226B">
      <w:pPr>
        <w:jc w:val="both"/>
        <w:rPr>
          <w:sz w:val="20"/>
          <w:szCs w:val="20"/>
        </w:rPr>
      </w:pPr>
    </w:p>
    <w:p w14:paraId="56F5AD1F" w14:textId="77777777" w:rsidR="00A107A9" w:rsidRPr="0023359E" w:rsidRDefault="00A107A9" w:rsidP="006F226B">
      <w:pPr>
        <w:jc w:val="both"/>
        <w:rPr>
          <w:sz w:val="20"/>
          <w:szCs w:val="20"/>
        </w:rPr>
      </w:pPr>
    </w:p>
    <w:p w14:paraId="29FF6105" w14:textId="77777777" w:rsidR="00A107A9" w:rsidRPr="0023359E" w:rsidRDefault="00A107A9" w:rsidP="006F226B">
      <w:pPr>
        <w:jc w:val="both"/>
        <w:rPr>
          <w:sz w:val="20"/>
          <w:szCs w:val="20"/>
        </w:rPr>
      </w:pPr>
    </w:p>
    <w:p w14:paraId="4539BFBA" w14:textId="77777777" w:rsidR="00A107A9" w:rsidRPr="0023359E" w:rsidRDefault="00A107A9" w:rsidP="006F226B">
      <w:pPr>
        <w:jc w:val="both"/>
        <w:rPr>
          <w:sz w:val="20"/>
          <w:szCs w:val="20"/>
        </w:rPr>
      </w:pPr>
    </w:p>
    <w:p w14:paraId="537D2447" w14:textId="77777777" w:rsidR="00A107A9" w:rsidRPr="0023359E" w:rsidRDefault="00A107A9" w:rsidP="006F226B">
      <w:pPr>
        <w:jc w:val="both"/>
        <w:rPr>
          <w:sz w:val="20"/>
          <w:szCs w:val="20"/>
        </w:rPr>
      </w:pPr>
    </w:p>
    <w:p w14:paraId="02E58C3E" w14:textId="77777777" w:rsidR="00A107A9" w:rsidRPr="0023359E" w:rsidRDefault="00A107A9" w:rsidP="006F226B">
      <w:pPr>
        <w:jc w:val="both"/>
        <w:rPr>
          <w:sz w:val="20"/>
          <w:szCs w:val="20"/>
        </w:rPr>
      </w:pPr>
    </w:p>
    <w:p w14:paraId="3B41CED6" w14:textId="77777777" w:rsidR="00A107A9" w:rsidRPr="0023359E" w:rsidRDefault="00A107A9" w:rsidP="006F226B">
      <w:pPr>
        <w:jc w:val="both"/>
        <w:rPr>
          <w:sz w:val="20"/>
          <w:szCs w:val="20"/>
        </w:rPr>
      </w:pPr>
    </w:p>
    <w:p w14:paraId="66A8B6F1" w14:textId="77777777" w:rsidR="00A107A9" w:rsidRPr="0023359E" w:rsidRDefault="00A107A9" w:rsidP="001E54C5">
      <w:pPr>
        <w:jc w:val="center"/>
        <w:rPr>
          <w:b/>
          <w:bCs/>
          <w:sz w:val="20"/>
          <w:szCs w:val="20"/>
        </w:rPr>
      </w:pPr>
      <w:r w:rsidRPr="0023359E">
        <w:rPr>
          <w:b/>
          <w:bCs/>
          <w:sz w:val="20"/>
          <w:szCs w:val="20"/>
        </w:rPr>
        <w:t>ANEXO I</w:t>
      </w:r>
    </w:p>
    <w:p w14:paraId="717F2C2A" w14:textId="77777777" w:rsidR="00A107A9" w:rsidRPr="0023359E" w:rsidRDefault="00A107A9" w:rsidP="006F226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99"/>
        <w:gridCol w:w="1995"/>
      </w:tblGrid>
      <w:tr w:rsidR="00A107A9" w:rsidRPr="0023359E" w14:paraId="64BC954B" w14:textId="77777777" w:rsidTr="00A1030A">
        <w:tc>
          <w:tcPr>
            <w:tcW w:w="6629" w:type="dxa"/>
          </w:tcPr>
          <w:p w14:paraId="36CE47B0" w14:textId="77777777" w:rsidR="00A107A9" w:rsidRPr="00A1030A" w:rsidRDefault="00A107A9" w:rsidP="00A1030A">
            <w:pPr>
              <w:jc w:val="both"/>
              <w:rPr>
                <w:sz w:val="20"/>
                <w:szCs w:val="20"/>
              </w:rPr>
            </w:pPr>
            <w:r w:rsidRPr="00A1030A">
              <w:rPr>
                <w:sz w:val="20"/>
                <w:szCs w:val="20"/>
              </w:rPr>
              <w:t>INCENTIVOS A LA CONTRATACIÓN TEMPORAL POR CUENTA AJENA DEL ALUMNADO DEL OBRADOIRO DE EMPLEO BRAÑAS DEL ILLÓ-RÍO SAMO</w:t>
            </w:r>
            <w:r>
              <w:rPr>
                <w:sz w:val="20"/>
                <w:szCs w:val="20"/>
              </w:rPr>
              <w:t xml:space="preserve"> III</w:t>
            </w:r>
          </w:p>
        </w:tc>
        <w:tc>
          <w:tcPr>
            <w:tcW w:w="2015" w:type="dxa"/>
          </w:tcPr>
          <w:p w14:paraId="22A0EB4E" w14:textId="77777777" w:rsidR="00A107A9" w:rsidRPr="00A1030A" w:rsidRDefault="00A107A9" w:rsidP="00A1030A">
            <w:pPr>
              <w:jc w:val="both"/>
              <w:rPr>
                <w:sz w:val="20"/>
                <w:szCs w:val="20"/>
              </w:rPr>
            </w:pPr>
          </w:p>
          <w:p w14:paraId="126FC3F0" w14:textId="77777777" w:rsidR="00A107A9" w:rsidRPr="00A1030A" w:rsidRDefault="00A107A9" w:rsidP="00A1030A">
            <w:pPr>
              <w:jc w:val="both"/>
              <w:rPr>
                <w:sz w:val="20"/>
                <w:szCs w:val="20"/>
              </w:rPr>
            </w:pPr>
            <w:r w:rsidRPr="00A1030A">
              <w:rPr>
                <w:sz w:val="20"/>
                <w:szCs w:val="20"/>
              </w:rPr>
              <w:t>SOLICITUD</w:t>
            </w:r>
          </w:p>
        </w:tc>
      </w:tr>
    </w:tbl>
    <w:p w14:paraId="31B8468C" w14:textId="77777777" w:rsidR="00A107A9" w:rsidRPr="0023359E" w:rsidRDefault="00A107A9" w:rsidP="006F226B">
      <w:pPr>
        <w:jc w:val="both"/>
        <w:rPr>
          <w:sz w:val="20"/>
          <w:szCs w:val="20"/>
        </w:rPr>
      </w:pPr>
    </w:p>
    <w:p w14:paraId="05773CB5" w14:textId="77777777" w:rsidR="00A107A9" w:rsidRPr="0023359E" w:rsidRDefault="00A107A9" w:rsidP="006F226B">
      <w:pPr>
        <w:jc w:val="both"/>
        <w:rPr>
          <w:b/>
          <w:bCs/>
          <w:sz w:val="20"/>
          <w:szCs w:val="20"/>
        </w:rPr>
      </w:pPr>
      <w:r w:rsidRPr="0023359E">
        <w:rPr>
          <w:b/>
          <w:bCs/>
          <w:sz w:val="20"/>
          <w:szCs w:val="20"/>
        </w:rPr>
        <w:t>DATOS DE La ENTIDAD SOLICITANTE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1"/>
        <w:gridCol w:w="1872"/>
        <w:gridCol w:w="825"/>
        <w:gridCol w:w="2966"/>
      </w:tblGrid>
      <w:tr w:rsidR="00A107A9" w:rsidRPr="0023359E" w14:paraId="734D50DF" w14:textId="77777777" w:rsidTr="00A1030A">
        <w:tc>
          <w:tcPr>
            <w:tcW w:w="5637" w:type="dxa"/>
            <w:gridSpan w:val="3"/>
          </w:tcPr>
          <w:p w14:paraId="4A60A90C" w14:textId="77777777" w:rsidR="00A107A9" w:rsidRPr="00A1030A" w:rsidRDefault="00A107A9" w:rsidP="00A1030A">
            <w:pPr>
              <w:jc w:val="both"/>
              <w:rPr>
                <w:sz w:val="20"/>
                <w:szCs w:val="20"/>
              </w:rPr>
            </w:pPr>
            <w:r w:rsidRPr="00A1030A">
              <w:rPr>
                <w:sz w:val="20"/>
                <w:szCs w:val="20"/>
              </w:rPr>
              <w:t>RAZÓN SOCIAL</w:t>
            </w:r>
          </w:p>
        </w:tc>
        <w:tc>
          <w:tcPr>
            <w:tcW w:w="3007" w:type="dxa"/>
          </w:tcPr>
          <w:p w14:paraId="7941FB29" w14:textId="77777777" w:rsidR="00A107A9" w:rsidRPr="00A1030A" w:rsidRDefault="00A107A9" w:rsidP="00A1030A">
            <w:pPr>
              <w:jc w:val="both"/>
              <w:rPr>
                <w:sz w:val="20"/>
                <w:szCs w:val="20"/>
              </w:rPr>
            </w:pPr>
            <w:r w:rsidRPr="00A1030A">
              <w:rPr>
                <w:sz w:val="20"/>
                <w:szCs w:val="20"/>
              </w:rPr>
              <w:t>NIF</w:t>
            </w:r>
          </w:p>
        </w:tc>
      </w:tr>
      <w:tr w:rsidR="00A107A9" w:rsidRPr="0023359E" w14:paraId="6F2FCF50" w14:textId="77777777" w:rsidTr="00A1030A">
        <w:tc>
          <w:tcPr>
            <w:tcW w:w="5637" w:type="dxa"/>
            <w:gridSpan w:val="3"/>
          </w:tcPr>
          <w:p w14:paraId="78247A50" w14:textId="77777777" w:rsidR="00A107A9" w:rsidRPr="00A1030A" w:rsidRDefault="00A107A9" w:rsidP="00A1030A">
            <w:pPr>
              <w:jc w:val="both"/>
              <w:rPr>
                <w:sz w:val="20"/>
                <w:szCs w:val="20"/>
              </w:rPr>
            </w:pPr>
          </w:p>
        </w:tc>
        <w:tc>
          <w:tcPr>
            <w:tcW w:w="3007" w:type="dxa"/>
          </w:tcPr>
          <w:p w14:paraId="2A754048" w14:textId="77777777" w:rsidR="00A107A9" w:rsidRPr="00A1030A" w:rsidRDefault="00A107A9" w:rsidP="00A1030A">
            <w:pPr>
              <w:jc w:val="both"/>
              <w:rPr>
                <w:sz w:val="20"/>
                <w:szCs w:val="20"/>
              </w:rPr>
            </w:pPr>
          </w:p>
        </w:tc>
      </w:tr>
      <w:tr w:rsidR="00A107A9" w:rsidRPr="0023359E" w14:paraId="3018A96B" w14:textId="77777777" w:rsidTr="00A1030A">
        <w:tc>
          <w:tcPr>
            <w:tcW w:w="8644" w:type="dxa"/>
            <w:gridSpan w:val="4"/>
          </w:tcPr>
          <w:p w14:paraId="18312301" w14:textId="77777777" w:rsidR="00A107A9" w:rsidRPr="00A1030A" w:rsidRDefault="00A107A9" w:rsidP="00A1030A">
            <w:pPr>
              <w:jc w:val="both"/>
              <w:rPr>
                <w:sz w:val="20"/>
                <w:szCs w:val="20"/>
              </w:rPr>
            </w:pPr>
            <w:r w:rsidRPr="00A1030A">
              <w:rPr>
                <w:sz w:val="20"/>
                <w:szCs w:val="20"/>
              </w:rPr>
              <w:t>DIRECCIÓN</w:t>
            </w:r>
          </w:p>
        </w:tc>
      </w:tr>
      <w:tr w:rsidR="00A107A9" w:rsidRPr="0023359E" w14:paraId="49ADACD2" w14:textId="77777777" w:rsidTr="00A1030A">
        <w:tc>
          <w:tcPr>
            <w:tcW w:w="8644" w:type="dxa"/>
            <w:gridSpan w:val="4"/>
          </w:tcPr>
          <w:p w14:paraId="3D282F5C" w14:textId="77777777" w:rsidR="00A107A9" w:rsidRPr="00A1030A" w:rsidRDefault="00A107A9" w:rsidP="00A1030A">
            <w:pPr>
              <w:jc w:val="both"/>
              <w:rPr>
                <w:sz w:val="20"/>
                <w:szCs w:val="20"/>
              </w:rPr>
            </w:pPr>
          </w:p>
        </w:tc>
      </w:tr>
      <w:tr w:rsidR="00A107A9" w:rsidRPr="0023359E" w14:paraId="1A31100E" w14:textId="77777777" w:rsidTr="00A1030A">
        <w:tc>
          <w:tcPr>
            <w:tcW w:w="2889" w:type="dxa"/>
          </w:tcPr>
          <w:p w14:paraId="26CBCA4F" w14:textId="77777777" w:rsidR="00A107A9" w:rsidRPr="00A1030A" w:rsidRDefault="00A107A9" w:rsidP="00A1030A">
            <w:pPr>
              <w:jc w:val="both"/>
              <w:rPr>
                <w:sz w:val="20"/>
                <w:szCs w:val="20"/>
              </w:rPr>
            </w:pPr>
            <w:r w:rsidRPr="00A1030A">
              <w:rPr>
                <w:sz w:val="20"/>
                <w:szCs w:val="20"/>
              </w:rPr>
              <w:t>COD POSTAL</w:t>
            </w:r>
          </w:p>
        </w:tc>
        <w:tc>
          <w:tcPr>
            <w:tcW w:w="2748" w:type="dxa"/>
            <w:gridSpan w:val="2"/>
          </w:tcPr>
          <w:p w14:paraId="731D0041" w14:textId="77777777" w:rsidR="00A107A9" w:rsidRPr="00A1030A" w:rsidRDefault="00A107A9" w:rsidP="00A1030A">
            <w:pPr>
              <w:jc w:val="both"/>
              <w:rPr>
                <w:sz w:val="20"/>
                <w:szCs w:val="20"/>
              </w:rPr>
            </w:pPr>
            <w:r w:rsidRPr="00A1030A">
              <w:rPr>
                <w:sz w:val="20"/>
                <w:szCs w:val="20"/>
              </w:rPr>
              <w:t>PROVINCIA</w:t>
            </w:r>
          </w:p>
        </w:tc>
        <w:tc>
          <w:tcPr>
            <w:tcW w:w="3007" w:type="dxa"/>
          </w:tcPr>
          <w:p w14:paraId="3A9FA95C" w14:textId="77777777" w:rsidR="00A107A9" w:rsidRPr="00A1030A" w:rsidRDefault="00A107A9" w:rsidP="00A1030A">
            <w:pPr>
              <w:jc w:val="both"/>
              <w:rPr>
                <w:sz w:val="20"/>
                <w:szCs w:val="20"/>
              </w:rPr>
            </w:pPr>
            <w:r w:rsidRPr="00A1030A">
              <w:rPr>
                <w:sz w:val="20"/>
                <w:szCs w:val="20"/>
              </w:rPr>
              <w:t>AYUNTAMIENTO</w:t>
            </w:r>
          </w:p>
        </w:tc>
      </w:tr>
      <w:tr w:rsidR="00A107A9" w:rsidRPr="0023359E" w14:paraId="5FE680C5" w14:textId="77777777" w:rsidTr="00A1030A">
        <w:tc>
          <w:tcPr>
            <w:tcW w:w="2889" w:type="dxa"/>
          </w:tcPr>
          <w:p w14:paraId="6741B68F" w14:textId="77777777" w:rsidR="00A107A9" w:rsidRPr="00A1030A" w:rsidRDefault="00A107A9" w:rsidP="00A1030A">
            <w:pPr>
              <w:jc w:val="both"/>
              <w:rPr>
                <w:sz w:val="20"/>
                <w:szCs w:val="20"/>
              </w:rPr>
            </w:pPr>
          </w:p>
        </w:tc>
        <w:tc>
          <w:tcPr>
            <w:tcW w:w="2748" w:type="dxa"/>
            <w:gridSpan w:val="2"/>
          </w:tcPr>
          <w:p w14:paraId="5F05851B" w14:textId="77777777" w:rsidR="00A107A9" w:rsidRPr="00A1030A" w:rsidRDefault="00A107A9" w:rsidP="00A1030A">
            <w:pPr>
              <w:jc w:val="both"/>
              <w:rPr>
                <w:sz w:val="20"/>
                <w:szCs w:val="20"/>
              </w:rPr>
            </w:pPr>
          </w:p>
        </w:tc>
        <w:tc>
          <w:tcPr>
            <w:tcW w:w="3007" w:type="dxa"/>
          </w:tcPr>
          <w:p w14:paraId="71D051FE" w14:textId="77777777" w:rsidR="00A107A9" w:rsidRPr="00A1030A" w:rsidRDefault="00A107A9" w:rsidP="00A1030A">
            <w:pPr>
              <w:jc w:val="both"/>
              <w:rPr>
                <w:sz w:val="20"/>
                <w:szCs w:val="20"/>
              </w:rPr>
            </w:pPr>
          </w:p>
        </w:tc>
      </w:tr>
      <w:tr w:rsidR="00A107A9" w:rsidRPr="0023359E" w14:paraId="2B2E29BD" w14:textId="77777777" w:rsidTr="00A1030A">
        <w:tc>
          <w:tcPr>
            <w:tcW w:w="2889" w:type="dxa"/>
          </w:tcPr>
          <w:p w14:paraId="28E6FD61" w14:textId="77777777" w:rsidR="00A107A9" w:rsidRPr="00A1030A" w:rsidRDefault="00A107A9" w:rsidP="00A1030A">
            <w:pPr>
              <w:jc w:val="both"/>
              <w:rPr>
                <w:sz w:val="20"/>
                <w:szCs w:val="20"/>
              </w:rPr>
            </w:pPr>
            <w:r w:rsidRPr="00A1030A">
              <w:rPr>
                <w:sz w:val="20"/>
                <w:szCs w:val="20"/>
              </w:rPr>
              <w:t>TELÉFONO</w:t>
            </w:r>
          </w:p>
        </w:tc>
        <w:tc>
          <w:tcPr>
            <w:tcW w:w="1897" w:type="dxa"/>
          </w:tcPr>
          <w:p w14:paraId="409336B9" w14:textId="77777777" w:rsidR="00A107A9" w:rsidRPr="00A1030A" w:rsidRDefault="00A107A9" w:rsidP="00A1030A">
            <w:pPr>
              <w:jc w:val="both"/>
              <w:rPr>
                <w:sz w:val="20"/>
                <w:szCs w:val="20"/>
              </w:rPr>
            </w:pPr>
            <w:r w:rsidRPr="00A1030A">
              <w:rPr>
                <w:sz w:val="20"/>
                <w:szCs w:val="20"/>
              </w:rPr>
              <w:t>FAX</w:t>
            </w:r>
          </w:p>
        </w:tc>
        <w:tc>
          <w:tcPr>
            <w:tcW w:w="3858" w:type="dxa"/>
            <w:gridSpan w:val="2"/>
          </w:tcPr>
          <w:p w14:paraId="6AA731CB" w14:textId="77777777" w:rsidR="00A107A9" w:rsidRPr="00A1030A" w:rsidRDefault="00A107A9" w:rsidP="00A1030A">
            <w:pPr>
              <w:jc w:val="both"/>
              <w:rPr>
                <w:sz w:val="20"/>
                <w:szCs w:val="20"/>
              </w:rPr>
            </w:pPr>
            <w:r w:rsidRPr="00A1030A">
              <w:rPr>
                <w:sz w:val="20"/>
                <w:szCs w:val="20"/>
              </w:rPr>
              <w:t>CORREO ELECTRÓNICO</w:t>
            </w:r>
          </w:p>
        </w:tc>
      </w:tr>
      <w:tr w:rsidR="00A107A9" w:rsidRPr="0023359E" w14:paraId="184FCA2E" w14:textId="77777777" w:rsidTr="00A1030A">
        <w:tc>
          <w:tcPr>
            <w:tcW w:w="2889" w:type="dxa"/>
          </w:tcPr>
          <w:p w14:paraId="25040E34" w14:textId="77777777" w:rsidR="00A107A9" w:rsidRPr="00A1030A" w:rsidRDefault="00A107A9" w:rsidP="00A1030A">
            <w:pPr>
              <w:jc w:val="both"/>
              <w:rPr>
                <w:sz w:val="20"/>
                <w:szCs w:val="20"/>
              </w:rPr>
            </w:pPr>
          </w:p>
        </w:tc>
        <w:tc>
          <w:tcPr>
            <w:tcW w:w="1897" w:type="dxa"/>
          </w:tcPr>
          <w:p w14:paraId="27A1B2DD" w14:textId="77777777" w:rsidR="00A107A9" w:rsidRPr="00A1030A" w:rsidRDefault="00A107A9" w:rsidP="00A1030A">
            <w:pPr>
              <w:jc w:val="both"/>
              <w:rPr>
                <w:sz w:val="20"/>
                <w:szCs w:val="20"/>
              </w:rPr>
            </w:pPr>
          </w:p>
        </w:tc>
        <w:tc>
          <w:tcPr>
            <w:tcW w:w="3858" w:type="dxa"/>
            <w:gridSpan w:val="2"/>
          </w:tcPr>
          <w:p w14:paraId="01579730" w14:textId="77777777" w:rsidR="00A107A9" w:rsidRPr="00A1030A" w:rsidRDefault="00A107A9" w:rsidP="00A1030A">
            <w:pPr>
              <w:jc w:val="both"/>
              <w:rPr>
                <w:sz w:val="20"/>
                <w:szCs w:val="20"/>
              </w:rPr>
            </w:pPr>
          </w:p>
        </w:tc>
      </w:tr>
    </w:tbl>
    <w:p w14:paraId="480C13F7" w14:textId="77777777" w:rsidR="00A107A9" w:rsidRPr="0023359E" w:rsidRDefault="00A107A9" w:rsidP="006F226B">
      <w:pPr>
        <w:jc w:val="both"/>
        <w:rPr>
          <w:sz w:val="20"/>
          <w:szCs w:val="20"/>
        </w:rPr>
      </w:pPr>
    </w:p>
    <w:p w14:paraId="1266B420" w14:textId="77777777" w:rsidR="00A107A9" w:rsidRPr="0023359E" w:rsidRDefault="00A107A9" w:rsidP="006F226B">
      <w:pPr>
        <w:jc w:val="both"/>
        <w:rPr>
          <w:sz w:val="20"/>
          <w:szCs w:val="20"/>
        </w:rPr>
      </w:pPr>
      <w:r w:rsidRPr="0023359E">
        <w:rPr>
          <w:b/>
          <w:bCs/>
          <w:sz w:val="20"/>
          <w:szCs w:val="20"/>
        </w:rPr>
        <w:t>Y, EN SU REPRESENTACIÓN</w:t>
      </w:r>
      <w:r w:rsidRPr="0023359E">
        <w:rPr>
          <w:sz w:val="20"/>
          <w:szCs w:val="20"/>
        </w:rPr>
        <w:t xml:space="preserve"> (deberá acreditarse la representación fidedigna por cualquiera medio válido en derecho)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3"/>
        <w:gridCol w:w="2840"/>
        <w:gridCol w:w="2821"/>
      </w:tblGrid>
      <w:tr w:rsidR="00A107A9" w:rsidRPr="0023359E" w14:paraId="1A02B64D" w14:textId="77777777" w:rsidTr="00A1030A">
        <w:tc>
          <w:tcPr>
            <w:tcW w:w="2881" w:type="dxa"/>
          </w:tcPr>
          <w:p w14:paraId="0918F310" w14:textId="77777777" w:rsidR="00A107A9" w:rsidRPr="00A1030A" w:rsidRDefault="00A107A9" w:rsidP="00A1030A">
            <w:pPr>
              <w:jc w:val="both"/>
              <w:rPr>
                <w:sz w:val="20"/>
                <w:szCs w:val="20"/>
              </w:rPr>
            </w:pPr>
            <w:r w:rsidRPr="00A1030A">
              <w:rPr>
                <w:sz w:val="20"/>
                <w:szCs w:val="20"/>
              </w:rPr>
              <w:t>NOMBRE</w:t>
            </w:r>
          </w:p>
        </w:tc>
        <w:tc>
          <w:tcPr>
            <w:tcW w:w="2881" w:type="dxa"/>
          </w:tcPr>
          <w:p w14:paraId="1D317293" w14:textId="77777777" w:rsidR="00A107A9" w:rsidRPr="00A1030A" w:rsidRDefault="00A107A9" w:rsidP="00A1030A">
            <w:pPr>
              <w:jc w:val="both"/>
              <w:rPr>
                <w:sz w:val="20"/>
                <w:szCs w:val="20"/>
              </w:rPr>
            </w:pPr>
            <w:r w:rsidRPr="00A1030A">
              <w:rPr>
                <w:sz w:val="20"/>
                <w:szCs w:val="20"/>
              </w:rPr>
              <w:t>APELLIDOS</w:t>
            </w:r>
          </w:p>
        </w:tc>
        <w:tc>
          <w:tcPr>
            <w:tcW w:w="2882" w:type="dxa"/>
          </w:tcPr>
          <w:p w14:paraId="0D052901" w14:textId="77777777" w:rsidR="00A107A9" w:rsidRPr="00A1030A" w:rsidRDefault="00A107A9" w:rsidP="00A1030A">
            <w:pPr>
              <w:jc w:val="both"/>
              <w:rPr>
                <w:sz w:val="20"/>
                <w:szCs w:val="20"/>
              </w:rPr>
            </w:pPr>
            <w:r w:rsidRPr="00A1030A">
              <w:rPr>
                <w:sz w:val="20"/>
                <w:szCs w:val="20"/>
              </w:rPr>
              <w:t>NIF</w:t>
            </w:r>
          </w:p>
        </w:tc>
      </w:tr>
      <w:tr w:rsidR="00A107A9" w:rsidRPr="0023359E" w14:paraId="721D9507" w14:textId="77777777" w:rsidTr="00A1030A">
        <w:tc>
          <w:tcPr>
            <w:tcW w:w="2881" w:type="dxa"/>
          </w:tcPr>
          <w:p w14:paraId="75185E84" w14:textId="77777777" w:rsidR="00A107A9" w:rsidRPr="00A1030A" w:rsidRDefault="00A107A9" w:rsidP="00A1030A">
            <w:pPr>
              <w:jc w:val="both"/>
              <w:rPr>
                <w:sz w:val="20"/>
                <w:szCs w:val="20"/>
              </w:rPr>
            </w:pPr>
          </w:p>
        </w:tc>
        <w:tc>
          <w:tcPr>
            <w:tcW w:w="2881" w:type="dxa"/>
          </w:tcPr>
          <w:p w14:paraId="42EEF726" w14:textId="77777777" w:rsidR="00A107A9" w:rsidRPr="00A1030A" w:rsidRDefault="00A107A9" w:rsidP="00A1030A">
            <w:pPr>
              <w:jc w:val="both"/>
              <w:rPr>
                <w:sz w:val="20"/>
                <w:szCs w:val="20"/>
              </w:rPr>
            </w:pPr>
          </w:p>
        </w:tc>
        <w:tc>
          <w:tcPr>
            <w:tcW w:w="2882" w:type="dxa"/>
          </w:tcPr>
          <w:p w14:paraId="648C36C2" w14:textId="77777777" w:rsidR="00A107A9" w:rsidRPr="00A1030A" w:rsidRDefault="00A107A9" w:rsidP="00A1030A">
            <w:pPr>
              <w:jc w:val="both"/>
              <w:rPr>
                <w:sz w:val="20"/>
                <w:szCs w:val="20"/>
              </w:rPr>
            </w:pPr>
          </w:p>
        </w:tc>
      </w:tr>
    </w:tbl>
    <w:p w14:paraId="73EB249A" w14:textId="77777777" w:rsidR="00A107A9" w:rsidRPr="0023359E" w:rsidRDefault="00A107A9" w:rsidP="006F226B">
      <w:pPr>
        <w:jc w:val="both"/>
        <w:rPr>
          <w:sz w:val="20"/>
          <w:szCs w:val="20"/>
        </w:rPr>
      </w:pPr>
    </w:p>
    <w:p w14:paraId="1EE819EA" w14:textId="77777777" w:rsidR="00A107A9" w:rsidRPr="0023359E" w:rsidRDefault="00A107A9" w:rsidP="006F226B">
      <w:pPr>
        <w:jc w:val="both"/>
        <w:rPr>
          <w:b/>
          <w:bCs/>
          <w:sz w:val="20"/>
          <w:szCs w:val="20"/>
        </w:rPr>
      </w:pPr>
      <w:r w:rsidRPr="0023359E">
        <w:rPr>
          <w:b/>
          <w:bCs/>
          <w:sz w:val="20"/>
          <w:szCs w:val="20"/>
        </w:rPr>
        <w:t>DATOS PARA EFECTOS DE NOTIFICACIÓN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98"/>
        <w:gridCol w:w="281"/>
        <w:gridCol w:w="1605"/>
        <w:gridCol w:w="237"/>
        <w:gridCol w:w="1873"/>
      </w:tblGrid>
      <w:tr w:rsidR="00A107A9" w:rsidRPr="0023359E" w14:paraId="63DB7984" w14:textId="77777777" w:rsidTr="00A1030A">
        <w:tc>
          <w:tcPr>
            <w:tcW w:w="4644" w:type="dxa"/>
          </w:tcPr>
          <w:p w14:paraId="4936E420" w14:textId="77777777" w:rsidR="00A107A9" w:rsidRPr="00A1030A" w:rsidRDefault="00A107A9" w:rsidP="00A1030A">
            <w:pPr>
              <w:jc w:val="both"/>
              <w:rPr>
                <w:sz w:val="20"/>
                <w:szCs w:val="20"/>
              </w:rPr>
            </w:pPr>
            <w:r w:rsidRPr="00A1030A">
              <w:rPr>
                <w:sz w:val="20"/>
                <w:szCs w:val="20"/>
              </w:rPr>
              <w:t>MÉTODO DE NOTIFICACIÓN PREFERENTE</w:t>
            </w:r>
          </w:p>
        </w:tc>
        <w:tc>
          <w:tcPr>
            <w:tcW w:w="284" w:type="dxa"/>
          </w:tcPr>
          <w:p w14:paraId="59DA695A" w14:textId="77777777" w:rsidR="00A107A9" w:rsidRPr="00A1030A" w:rsidRDefault="00A107A9" w:rsidP="00A1030A">
            <w:pPr>
              <w:jc w:val="both"/>
              <w:rPr>
                <w:sz w:val="20"/>
                <w:szCs w:val="20"/>
              </w:rPr>
            </w:pPr>
          </w:p>
        </w:tc>
        <w:tc>
          <w:tcPr>
            <w:tcW w:w="1605" w:type="dxa"/>
          </w:tcPr>
          <w:p w14:paraId="2B0897B5" w14:textId="77777777" w:rsidR="00A107A9" w:rsidRPr="00A1030A" w:rsidRDefault="00A107A9" w:rsidP="00A1030A">
            <w:pPr>
              <w:jc w:val="both"/>
              <w:rPr>
                <w:sz w:val="20"/>
                <w:szCs w:val="20"/>
              </w:rPr>
            </w:pPr>
            <w:r w:rsidRPr="00A1030A">
              <w:rPr>
                <w:sz w:val="20"/>
                <w:szCs w:val="20"/>
              </w:rPr>
              <w:t>ELECTRÓNICA</w:t>
            </w:r>
          </w:p>
        </w:tc>
        <w:tc>
          <w:tcPr>
            <w:tcW w:w="238" w:type="dxa"/>
          </w:tcPr>
          <w:p w14:paraId="03B0D7D2" w14:textId="77777777" w:rsidR="00A107A9" w:rsidRPr="00A1030A" w:rsidRDefault="00A107A9" w:rsidP="00A1030A">
            <w:pPr>
              <w:jc w:val="both"/>
              <w:rPr>
                <w:sz w:val="20"/>
                <w:szCs w:val="20"/>
              </w:rPr>
            </w:pPr>
          </w:p>
        </w:tc>
        <w:tc>
          <w:tcPr>
            <w:tcW w:w="1919" w:type="dxa"/>
          </w:tcPr>
          <w:p w14:paraId="32543755" w14:textId="77777777" w:rsidR="00A107A9" w:rsidRPr="00A1030A" w:rsidRDefault="00A107A9" w:rsidP="00A1030A">
            <w:pPr>
              <w:jc w:val="both"/>
              <w:rPr>
                <w:sz w:val="20"/>
                <w:szCs w:val="20"/>
              </w:rPr>
            </w:pPr>
            <w:r w:rsidRPr="00A1030A">
              <w:rPr>
                <w:sz w:val="20"/>
                <w:szCs w:val="20"/>
              </w:rPr>
              <w:t>POSTAL</w:t>
            </w:r>
          </w:p>
        </w:tc>
      </w:tr>
      <w:tr w:rsidR="00A107A9" w:rsidRPr="0023359E" w14:paraId="053F33AA" w14:textId="77777777" w:rsidTr="00A1030A">
        <w:tc>
          <w:tcPr>
            <w:tcW w:w="8690" w:type="dxa"/>
            <w:gridSpan w:val="5"/>
          </w:tcPr>
          <w:p w14:paraId="75D19B49" w14:textId="77777777" w:rsidR="00A107A9" w:rsidRPr="00A1030A" w:rsidRDefault="00A107A9" w:rsidP="00A1030A">
            <w:pPr>
              <w:jc w:val="both"/>
              <w:rPr>
                <w:sz w:val="20"/>
                <w:szCs w:val="20"/>
              </w:rPr>
            </w:pPr>
            <w:r w:rsidRPr="00A1030A">
              <w:rPr>
                <w:sz w:val="20"/>
                <w:szCs w:val="20"/>
              </w:rPr>
              <w:t>DIRECCIÓN ELECTRÓNICA</w:t>
            </w:r>
          </w:p>
        </w:tc>
      </w:tr>
      <w:tr w:rsidR="00A107A9" w:rsidRPr="0023359E" w14:paraId="744D5178" w14:textId="77777777" w:rsidTr="00A1030A">
        <w:tc>
          <w:tcPr>
            <w:tcW w:w="8690" w:type="dxa"/>
            <w:gridSpan w:val="5"/>
          </w:tcPr>
          <w:p w14:paraId="64ADA2D9" w14:textId="77777777" w:rsidR="00A107A9" w:rsidRPr="00A1030A" w:rsidRDefault="00A107A9" w:rsidP="00A1030A">
            <w:pPr>
              <w:jc w:val="both"/>
              <w:rPr>
                <w:sz w:val="20"/>
                <w:szCs w:val="20"/>
              </w:rPr>
            </w:pPr>
          </w:p>
        </w:tc>
      </w:tr>
    </w:tbl>
    <w:p w14:paraId="553B6559" w14:textId="77777777" w:rsidR="00A107A9" w:rsidRPr="0023359E" w:rsidRDefault="00A107A9" w:rsidP="006F226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26"/>
        <w:gridCol w:w="2700"/>
        <w:gridCol w:w="2968"/>
      </w:tblGrid>
      <w:tr w:rsidR="00A107A9" w:rsidRPr="0023359E" w14:paraId="796849F1" w14:textId="77777777" w:rsidTr="00A1030A">
        <w:tc>
          <w:tcPr>
            <w:tcW w:w="8644" w:type="dxa"/>
            <w:gridSpan w:val="3"/>
          </w:tcPr>
          <w:p w14:paraId="62ABF1CE" w14:textId="77777777" w:rsidR="00A107A9" w:rsidRPr="00A1030A" w:rsidRDefault="00A107A9" w:rsidP="00A1030A">
            <w:pPr>
              <w:jc w:val="both"/>
              <w:rPr>
                <w:sz w:val="20"/>
                <w:szCs w:val="20"/>
              </w:rPr>
            </w:pPr>
            <w:r w:rsidRPr="00A1030A">
              <w:rPr>
                <w:sz w:val="20"/>
                <w:szCs w:val="20"/>
              </w:rPr>
              <w:t>DIRECCIÓN POSTAL</w:t>
            </w:r>
          </w:p>
        </w:tc>
      </w:tr>
      <w:tr w:rsidR="00A107A9" w:rsidRPr="0023359E" w14:paraId="0EE48E8D" w14:textId="77777777" w:rsidTr="00A1030A">
        <w:tc>
          <w:tcPr>
            <w:tcW w:w="8644" w:type="dxa"/>
            <w:gridSpan w:val="3"/>
          </w:tcPr>
          <w:p w14:paraId="30E9A826" w14:textId="77777777" w:rsidR="00A107A9" w:rsidRPr="00A1030A" w:rsidRDefault="00A107A9" w:rsidP="00A1030A">
            <w:pPr>
              <w:jc w:val="both"/>
              <w:rPr>
                <w:sz w:val="20"/>
                <w:szCs w:val="20"/>
              </w:rPr>
            </w:pPr>
          </w:p>
        </w:tc>
      </w:tr>
      <w:tr w:rsidR="00A107A9" w:rsidRPr="0023359E" w14:paraId="3CC1E62F" w14:textId="77777777" w:rsidTr="00A1030A">
        <w:tc>
          <w:tcPr>
            <w:tcW w:w="2889" w:type="dxa"/>
          </w:tcPr>
          <w:p w14:paraId="713D7B68" w14:textId="77777777" w:rsidR="00A107A9" w:rsidRPr="00A1030A" w:rsidRDefault="00A107A9" w:rsidP="00A1030A">
            <w:pPr>
              <w:jc w:val="both"/>
              <w:rPr>
                <w:sz w:val="20"/>
                <w:szCs w:val="20"/>
              </w:rPr>
            </w:pPr>
            <w:r w:rsidRPr="00A1030A">
              <w:rPr>
                <w:sz w:val="20"/>
                <w:szCs w:val="20"/>
              </w:rPr>
              <w:t>COD POSTAL</w:t>
            </w:r>
          </w:p>
        </w:tc>
        <w:tc>
          <w:tcPr>
            <w:tcW w:w="2748" w:type="dxa"/>
          </w:tcPr>
          <w:p w14:paraId="5EB429DC" w14:textId="77777777" w:rsidR="00A107A9" w:rsidRPr="00A1030A" w:rsidRDefault="00A107A9" w:rsidP="00A1030A">
            <w:pPr>
              <w:jc w:val="both"/>
              <w:rPr>
                <w:sz w:val="20"/>
                <w:szCs w:val="20"/>
              </w:rPr>
            </w:pPr>
            <w:r w:rsidRPr="00A1030A">
              <w:rPr>
                <w:sz w:val="20"/>
                <w:szCs w:val="20"/>
              </w:rPr>
              <w:t>PROVINCIA</w:t>
            </w:r>
          </w:p>
        </w:tc>
        <w:tc>
          <w:tcPr>
            <w:tcW w:w="3007" w:type="dxa"/>
          </w:tcPr>
          <w:p w14:paraId="40B6B81C" w14:textId="77777777" w:rsidR="00A107A9" w:rsidRPr="00A1030A" w:rsidRDefault="00A107A9" w:rsidP="00A1030A">
            <w:pPr>
              <w:jc w:val="both"/>
              <w:rPr>
                <w:sz w:val="20"/>
                <w:szCs w:val="20"/>
              </w:rPr>
            </w:pPr>
            <w:r w:rsidRPr="00A1030A">
              <w:rPr>
                <w:sz w:val="20"/>
                <w:szCs w:val="20"/>
              </w:rPr>
              <w:t>AYUNTAMIENTO</w:t>
            </w:r>
          </w:p>
        </w:tc>
      </w:tr>
      <w:tr w:rsidR="00A107A9" w:rsidRPr="0023359E" w14:paraId="477ACF97" w14:textId="77777777" w:rsidTr="00A1030A">
        <w:tc>
          <w:tcPr>
            <w:tcW w:w="2889" w:type="dxa"/>
          </w:tcPr>
          <w:p w14:paraId="75A87502" w14:textId="77777777" w:rsidR="00A107A9" w:rsidRPr="00A1030A" w:rsidRDefault="00A107A9" w:rsidP="00A1030A">
            <w:pPr>
              <w:jc w:val="both"/>
              <w:rPr>
                <w:sz w:val="20"/>
                <w:szCs w:val="20"/>
              </w:rPr>
            </w:pPr>
          </w:p>
        </w:tc>
        <w:tc>
          <w:tcPr>
            <w:tcW w:w="2748" w:type="dxa"/>
          </w:tcPr>
          <w:p w14:paraId="5A9DC90F" w14:textId="77777777" w:rsidR="00A107A9" w:rsidRPr="00A1030A" w:rsidRDefault="00A107A9" w:rsidP="00A1030A">
            <w:pPr>
              <w:jc w:val="both"/>
              <w:rPr>
                <w:sz w:val="20"/>
                <w:szCs w:val="20"/>
              </w:rPr>
            </w:pPr>
          </w:p>
        </w:tc>
        <w:tc>
          <w:tcPr>
            <w:tcW w:w="3007" w:type="dxa"/>
          </w:tcPr>
          <w:p w14:paraId="72371DB0" w14:textId="77777777" w:rsidR="00A107A9" w:rsidRPr="00A1030A" w:rsidRDefault="00A107A9" w:rsidP="00A1030A">
            <w:pPr>
              <w:jc w:val="both"/>
              <w:rPr>
                <w:sz w:val="20"/>
                <w:szCs w:val="20"/>
              </w:rPr>
            </w:pPr>
          </w:p>
        </w:tc>
      </w:tr>
    </w:tbl>
    <w:p w14:paraId="4D7AA800" w14:textId="77777777" w:rsidR="00A107A9" w:rsidRPr="0023359E" w:rsidRDefault="00A107A9" w:rsidP="006F226B">
      <w:pPr>
        <w:jc w:val="both"/>
        <w:rPr>
          <w:sz w:val="20"/>
          <w:szCs w:val="20"/>
        </w:rPr>
      </w:pPr>
    </w:p>
    <w:p w14:paraId="758BE129" w14:textId="77777777" w:rsidR="00A107A9" w:rsidRPr="0023359E" w:rsidRDefault="00A107A9" w:rsidP="006F226B">
      <w:pPr>
        <w:jc w:val="both"/>
        <w:rPr>
          <w:b/>
          <w:bCs/>
          <w:sz w:val="20"/>
          <w:szCs w:val="20"/>
        </w:rPr>
      </w:pPr>
      <w:r w:rsidRPr="0023359E">
        <w:rPr>
          <w:b/>
          <w:bCs/>
          <w:sz w:val="20"/>
          <w:szCs w:val="20"/>
        </w:rPr>
        <w:t>DATOS BANCARIOS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214"/>
        <w:gridCol w:w="1211"/>
        <w:gridCol w:w="1211"/>
        <w:gridCol w:w="1211"/>
        <w:gridCol w:w="1211"/>
        <w:gridCol w:w="1211"/>
      </w:tblGrid>
      <w:tr w:rsidR="00A107A9" w:rsidRPr="0023359E" w14:paraId="04E1AAD9" w14:textId="77777777" w:rsidTr="00A1030A">
        <w:tc>
          <w:tcPr>
            <w:tcW w:w="2469" w:type="dxa"/>
            <w:gridSpan w:val="2"/>
          </w:tcPr>
          <w:p w14:paraId="1249E7F2" w14:textId="77777777" w:rsidR="00A107A9" w:rsidRPr="00A1030A" w:rsidRDefault="00A107A9" w:rsidP="00A1030A">
            <w:pPr>
              <w:jc w:val="both"/>
              <w:rPr>
                <w:sz w:val="20"/>
                <w:szCs w:val="20"/>
              </w:rPr>
            </w:pPr>
            <w:r w:rsidRPr="00A1030A">
              <w:rPr>
                <w:sz w:val="20"/>
                <w:szCs w:val="20"/>
              </w:rPr>
              <w:t>TITULAR DE LA CUENTA</w:t>
            </w:r>
          </w:p>
        </w:tc>
        <w:tc>
          <w:tcPr>
            <w:tcW w:w="6175" w:type="dxa"/>
            <w:gridSpan w:val="5"/>
          </w:tcPr>
          <w:p w14:paraId="3853E0BE" w14:textId="77777777" w:rsidR="00A107A9" w:rsidRPr="00A1030A" w:rsidRDefault="00A107A9" w:rsidP="00A1030A">
            <w:pPr>
              <w:jc w:val="both"/>
              <w:rPr>
                <w:sz w:val="20"/>
                <w:szCs w:val="20"/>
              </w:rPr>
            </w:pPr>
          </w:p>
        </w:tc>
      </w:tr>
      <w:tr w:rsidR="00A107A9" w:rsidRPr="0023359E" w14:paraId="788BE317" w14:textId="77777777" w:rsidTr="00A1030A">
        <w:tc>
          <w:tcPr>
            <w:tcW w:w="8644" w:type="dxa"/>
            <w:gridSpan w:val="7"/>
          </w:tcPr>
          <w:p w14:paraId="606407CB" w14:textId="77777777" w:rsidR="00A107A9" w:rsidRPr="00A1030A" w:rsidRDefault="00A107A9" w:rsidP="00A1030A">
            <w:pPr>
              <w:jc w:val="both"/>
              <w:rPr>
                <w:sz w:val="20"/>
                <w:szCs w:val="20"/>
              </w:rPr>
            </w:pPr>
            <w:r w:rsidRPr="00A1030A">
              <w:rPr>
                <w:sz w:val="20"/>
                <w:szCs w:val="20"/>
              </w:rPr>
              <w:t>NÚMERO DE CUENTA</w:t>
            </w:r>
          </w:p>
        </w:tc>
      </w:tr>
      <w:tr w:rsidR="00A107A9" w:rsidRPr="0023359E" w14:paraId="3F503445" w14:textId="77777777" w:rsidTr="00A1030A">
        <w:tc>
          <w:tcPr>
            <w:tcW w:w="1234" w:type="dxa"/>
          </w:tcPr>
          <w:p w14:paraId="2993DC39" w14:textId="77777777" w:rsidR="00A107A9" w:rsidRPr="00A1030A" w:rsidRDefault="00A107A9" w:rsidP="00A1030A">
            <w:pPr>
              <w:jc w:val="both"/>
              <w:rPr>
                <w:sz w:val="20"/>
                <w:szCs w:val="20"/>
              </w:rPr>
            </w:pPr>
            <w:r w:rsidRPr="00A1030A">
              <w:rPr>
                <w:sz w:val="20"/>
                <w:szCs w:val="20"/>
              </w:rPr>
              <w:t>IBAN</w:t>
            </w:r>
          </w:p>
          <w:p w14:paraId="28743BB8" w14:textId="77777777" w:rsidR="00A107A9" w:rsidRPr="00A1030A" w:rsidRDefault="00A107A9" w:rsidP="00A1030A">
            <w:pPr>
              <w:jc w:val="both"/>
              <w:rPr>
                <w:sz w:val="20"/>
                <w:szCs w:val="20"/>
              </w:rPr>
            </w:pPr>
          </w:p>
        </w:tc>
        <w:tc>
          <w:tcPr>
            <w:tcW w:w="1235" w:type="dxa"/>
          </w:tcPr>
          <w:p w14:paraId="0E23C07D" w14:textId="77777777" w:rsidR="00A107A9" w:rsidRPr="00A1030A" w:rsidRDefault="00A107A9" w:rsidP="00A1030A">
            <w:pPr>
              <w:jc w:val="both"/>
              <w:rPr>
                <w:sz w:val="20"/>
                <w:szCs w:val="20"/>
              </w:rPr>
            </w:pPr>
          </w:p>
        </w:tc>
        <w:tc>
          <w:tcPr>
            <w:tcW w:w="1235" w:type="dxa"/>
          </w:tcPr>
          <w:p w14:paraId="0C9C2932" w14:textId="77777777" w:rsidR="00A107A9" w:rsidRPr="00A1030A" w:rsidRDefault="00A107A9" w:rsidP="00A1030A">
            <w:pPr>
              <w:jc w:val="both"/>
              <w:rPr>
                <w:sz w:val="20"/>
                <w:szCs w:val="20"/>
              </w:rPr>
            </w:pPr>
          </w:p>
        </w:tc>
        <w:tc>
          <w:tcPr>
            <w:tcW w:w="1235" w:type="dxa"/>
          </w:tcPr>
          <w:p w14:paraId="5DE515F7" w14:textId="77777777" w:rsidR="00A107A9" w:rsidRPr="00A1030A" w:rsidRDefault="00A107A9" w:rsidP="00A1030A">
            <w:pPr>
              <w:jc w:val="both"/>
              <w:rPr>
                <w:sz w:val="20"/>
                <w:szCs w:val="20"/>
              </w:rPr>
            </w:pPr>
          </w:p>
        </w:tc>
        <w:tc>
          <w:tcPr>
            <w:tcW w:w="1235" w:type="dxa"/>
          </w:tcPr>
          <w:p w14:paraId="3888846A" w14:textId="77777777" w:rsidR="00A107A9" w:rsidRPr="00A1030A" w:rsidRDefault="00A107A9" w:rsidP="00A1030A">
            <w:pPr>
              <w:jc w:val="both"/>
              <w:rPr>
                <w:sz w:val="20"/>
                <w:szCs w:val="20"/>
              </w:rPr>
            </w:pPr>
          </w:p>
        </w:tc>
        <w:tc>
          <w:tcPr>
            <w:tcW w:w="1235" w:type="dxa"/>
          </w:tcPr>
          <w:p w14:paraId="684CAE9F" w14:textId="77777777" w:rsidR="00A107A9" w:rsidRPr="00A1030A" w:rsidRDefault="00A107A9" w:rsidP="00A1030A">
            <w:pPr>
              <w:jc w:val="both"/>
              <w:rPr>
                <w:sz w:val="20"/>
                <w:szCs w:val="20"/>
              </w:rPr>
            </w:pPr>
          </w:p>
        </w:tc>
        <w:tc>
          <w:tcPr>
            <w:tcW w:w="1235" w:type="dxa"/>
          </w:tcPr>
          <w:p w14:paraId="60D3FAFA" w14:textId="77777777" w:rsidR="00A107A9" w:rsidRPr="00A1030A" w:rsidRDefault="00A107A9" w:rsidP="00A1030A">
            <w:pPr>
              <w:jc w:val="both"/>
              <w:rPr>
                <w:sz w:val="20"/>
                <w:szCs w:val="20"/>
              </w:rPr>
            </w:pPr>
          </w:p>
        </w:tc>
      </w:tr>
    </w:tbl>
    <w:p w14:paraId="02F200AE" w14:textId="77777777" w:rsidR="00A107A9" w:rsidRPr="0023359E" w:rsidRDefault="00A107A9" w:rsidP="006F226B">
      <w:pPr>
        <w:jc w:val="both"/>
        <w:rPr>
          <w:sz w:val="20"/>
          <w:szCs w:val="20"/>
        </w:rPr>
      </w:pPr>
    </w:p>
    <w:p w14:paraId="1910BCE0" w14:textId="77777777" w:rsidR="00A107A9" w:rsidRPr="0023359E" w:rsidRDefault="00A107A9" w:rsidP="006F226B">
      <w:pPr>
        <w:jc w:val="both"/>
        <w:rPr>
          <w:sz w:val="20"/>
          <w:szCs w:val="20"/>
        </w:rPr>
      </w:pPr>
      <w:r w:rsidRPr="0023359E">
        <w:rPr>
          <w:sz w:val="20"/>
          <w:szCs w:val="20"/>
        </w:rPr>
        <w:t>SUBVENCIÓN SOLICITADA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107A9" w:rsidRPr="0023359E" w14:paraId="3099617B" w14:textId="77777777" w:rsidTr="00A1030A">
        <w:tc>
          <w:tcPr>
            <w:tcW w:w="8644" w:type="dxa"/>
          </w:tcPr>
          <w:p w14:paraId="322A908E" w14:textId="77777777" w:rsidR="00A107A9" w:rsidRPr="00A1030A" w:rsidRDefault="00A107A9" w:rsidP="00A1030A">
            <w:pPr>
              <w:jc w:val="both"/>
              <w:rPr>
                <w:sz w:val="20"/>
                <w:szCs w:val="20"/>
              </w:rPr>
            </w:pPr>
            <w:r w:rsidRPr="00A1030A">
              <w:rPr>
                <w:sz w:val="20"/>
                <w:szCs w:val="20"/>
              </w:rPr>
              <w:t>SE SOLICITA UNA AYUDA PARA LA CONTRATACIÓN DE ____ PERSONA/S ALUMNA/S DEL OBRADOIRO DE EMPLEO BRAÑAS DEL ILLÓ-RÍO SAMO</w:t>
            </w:r>
            <w:r>
              <w:rPr>
                <w:sz w:val="20"/>
                <w:szCs w:val="20"/>
              </w:rPr>
              <w:t xml:space="preserve"> III</w:t>
            </w:r>
            <w:r w:rsidRPr="00A1030A">
              <w:rPr>
                <w:sz w:val="20"/>
                <w:szCs w:val="20"/>
              </w:rPr>
              <w:t>, A JORNADA COMPLETA, POR UN PERÍODO MÍNIMO DE 3 MESES, DE LA ESPECIALIDAD DE:</w:t>
            </w:r>
          </w:p>
          <w:p w14:paraId="25F86464" w14:textId="77777777" w:rsidR="00A107A9" w:rsidRPr="00A1030A" w:rsidRDefault="00A107A9" w:rsidP="00A1030A">
            <w:pPr>
              <w:jc w:val="both"/>
              <w:rPr>
                <w:sz w:val="20"/>
                <w:szCs w:val="20"/>
              </w:rPr>
            </w:pPr>
            <w:r w:rsidRPr="00A1030A">
              <w:rPr>
                <w:sz w:val="20"/>
                <w:szCs w:val="20"/>
              </w:rPr>
              <w:t>_____ Repoblaciones forestales y tratamientos silvícolas</w:t>
            </w:r>
          </w:p>
          <w:p w14:paraId="45300AC6" w14:textId="77777777" w:rsidR="00A107A9" w:rsidRPr="00A1030A" w:rsidRDefault="00A107A9" w:rsidP="00A1030A">
            <w:pPr>
              <w:jc w:val="both"/>
              <w:rPr>
                <w:sz w:val="20"/>
                <w:szCs w:val="20"/>
              </w:rPr>
            </w:pPr>
            <w:r w:rsidRPr="00A1030A">
              <w:rPr>
                <w:sz w:val="20"/>
                <w:szCs w:val="20"/>
              </w:rPr>
              <w:t>_____ Actividades auxiliares en mejora y conservación de montes</w:t>
            </w:r>
          </w:p>
          <w:p w14:paraId="5F1A1B7B" w14:textId="77777777" w:rsidR="00A107A9" w:rsidRPr="00A1030A" w:rsidRDefault="00A107A9" w:rsidP="00A1030A">
            <w:pPr>
              <w:jc w:val="both"/>
              <w:rPr>
                <w:sz w:val="20"/>
                <w:szCs w:val="20"/>
              </w:rPr>
            </w:pPr>
          </w:p>
          <w:p w14:paraId="079D1774" w14:textId="77777777" w:rsidR="00A107A9" w:rsidRPr="00A1030A" w:rsidRDefault="00A107A9" w:rsidP="00A1030A">
            <w:pPr>
              <w:jc w:val="both"/>
              <w:rPr>
                <w:sz w:val="20"/>
                <w:szCs w:val="20"/>
              </w:rPr>
            </w:pPr>
          </w:p>
        </w:tc>
      </w:tr>
    </w:tbl>
    <w:p w14:paraId="073D8933" w14:textId="77777777" w:rsidR="00A107A9" w:rsidRPr="0023359E" w:rsidRDefault="00A107A9" w:rsidP="006F226B">
      <w:pPr>
        <w:jc w:val="both"/>
        <w:rPr>
          <w:sz w:val="20"/>
          <w:szCs w:val="20"/>
        </w:rPr>
      </w:pPr>
    </w:p>
    <w:p w14:paraId="5EC51103" w14:textId="77777777" w:rsidR="00A107A9" w:rsidRPr="0023359E" w:rsidRDefault="00A107A9" w:rsidP="000C127E">
      <w:pPr>
        <w:jc w:val="both"/>
        <w:rPr>
          <w:sz w:val="20"/>
          <w:szCs w:val="20"/>
        </w:rPr>
      </w:pPr>
      <w:r w:rsidRPr="0023359E">
        <w:rPr>
          <w:sz w:val="20"/>
          <w:szCs w:val="20"/>
        </w:rPr>
        <w:t>LA PERSONA REPRESENTANTE DECLARA:</w:t>
      </w:r>
    </w:p>
    <w:p w14:paraId="492A95BA" w14:textId="77777777" w:rsidR="00A107A9" w:rsidRPr="0023359E" w:rsidRDefault="00A107A9" w:rsidP="000C127E">
      <w:pPr>
        <w:jc w:val="both"/>
        <w:rPr>
          <w:sz w:val="20"/>
          <w:szCs w:val="20"/>
        </w:rPr>
      </w:pPr>
      <w:r w:rsidRPr="0023359E">
        <w:rPr>
          <w:sz w:val="20"/>
          <w:szCs w:val="20"/>
        </w:rPr>
        <w:t>1. Que en relación con otras ayudas concedidas o solicitadas:</w:t>
      </w:r>
    </w:p>
    <w:p w14:paraId="01BEE128" w14:textId="77777777" w:rsidR="00A107A9" w:rsidRPr="0023359E" w:rsidRDefault="00A107A9" w:rsidP="000C127E">
      <w:pPr>
        <w:jc w:val="both"/>
        <w:rPr>
          <w:sz w:val="20"/>
          <w:szCs w:val="20"/>
        </w:rPr>
      </w:pPr>
      <w:r w:rsidRPr="0023359E">
        <w:rPr>
          <w:sz w:val="20"/>
          <w:szCs w:val="20"/>
        </w:rPr>
        <w:t>__ No solicitó ni se le concedió ninguna otra ayuda para la misma finalidad para la que se solicita</w:t>
      </w:r>
    </w:p>
    <w:p w14:paraId="12D0742E" w14:textId="77777777" w:rsidR="00A107A9" w:rsidRPr="0023359E" w:rsidRDefault="00A107A9" w:rsidP="000C127E">
      <w:pPr>
        <w:jc w:val="both"/>
        <w:rPr>
          <w:sz w:val="20"/>
          <w:szCs w:val="20"/>
        </w:rPr>
      </w:pPr>
      <w:r w:rsidRPr="0023359E">
        <w:rPr>
          <w:sz w:val="20"/>
          <w:szCs w:val="20"/>
        </w:rPr>
        <w:t>esta subvención.</w:t>
      </w:r>
    </w:p>
    <w:p w14:paraId="6205C87A" w14:textId="77777777" w:rsidR="00A107A9" w:rsidRPr="0023359E" w:rsidRDefault="00A107A9" w:rsidP="000C127E">
      <w:pPr>
        <w:jc w:val="both"/>
        <w:rPr>
          <w:sz w:val="20"/>
          <w:szCs w:val="20"/>
        </w:rPr>
      </w:pPr>
      <w:r w:rsidRPr="0023359E">
        <w:rPr>
          <w:sz w:val="20"/>
          <w:szCs w:val="20"/>
        </w:rPr>
        <w:t>__ Sí solicitó y/o se le concedieron otras ayudas para la misma finalidad para la que se solicita esta</w:t>
      </w:r>
    </w:p>
    <w:p w14:paraId="12E8D0E8" w14:textId="77777777" w:rsidR="00A107A9" w:rsidRPr="0023359E" w:rsidRDefault="00A107A9" w:rsidP="000C127E">
      <w:pPr>
        <w:jc w:val="both"/>
        <w:rPr>
          <w:sz w:val="20"/>
          <w:szCs w:val="20"/>
        </w:rPr>
      </w:pPr>
      <w:r w:rsidRPr="0023359E">
        <w:rPr>
          <w:sz w:val="20"/>
          <w:szCs w:val="20"/>
        </w:rPr>
        <w:lastRenderedPageBreak/>
        <w:t xml:space="preserve">subvención, que son las que </w:t>
      </w:r>
      <w:r>
        <w:rPr>
          <w:sz w:val="20"/>
          <w:szCs w:val="20"/>
        </w:rPr>
        <w:t>de s</w:t>
      </w:r>
      <w:r w:rsidRPr="0023359E">
        <w:rPr>
          <w:sz w:val="20"/>
          <w:szCs w:val="20"/>
        </w:rPr>
        <w:t>egui</w:t>
      </w:r>
      <w:r>
        <w:rPr>
          <w:sz w:val="20"/>
          <w:szCs w:val="20"/>
        </w:rPr>
        <w:t>do</w:t>
      </w:r>
      <w:r w:rsidRPr="0023359E">
        <w:rPr>
          <w:sz w:val="20"/>
          <w:szCs w:val="20"/>
        </w:rPr>
        <w:t xml:space="preserve"> se relacionan:</w:t>
      </w:r>
    </w:p>
    <w:p w14:paraId="08A30CEE" w14:textId="77777777" w:rsidR="00A107A9" w:rsidRPr="0023359E" w:rsidRDefault="00A107A9" w:rsidP="000C127E">
      <w:pPr>
        <w:jc w:val="both"/>
        <w:rPr>
          <w:sz w:val="20"/>
          <w:szCs w:val="20"/>
        </w:rPr>
      </w:pPr>
    </w:p>
    <w:p w14:paraId="7233C639" w14:textId="77777777" w:rsidR="00A107A9" w:rsidRPr="0023359E" w:rsidRDefault="00A107A9" w:rsidP="000C127E">
      <w:pPr>
        <w:jc w:val="both"/>
        <w:rPr>
          <w:sz w:val="20"/>
          <w:szCs w:val="20"/>
        </w:rPr>
      </w:pPr>
    </w:p>
    <w:p w14:paraId="474868A6" w14:textId="77777777" w:rsidR="00A107A9" w:rsidRPr="0023359E" w:rsidRDefault="00A107A9" w:rsidP="000C127E">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34"/>
        <w:gridCol w:w="2960"/>
      </w:tblGrid>
      <w:tr w:rsidR="00A107A9" w:rsidRPr="0023359E" w14:paraId="7DF577EE" w14:textId="77777777" w:rsidTr="00A1030A">
        <w:tc>
          <w:tcPr>
            <w:tcW w:w="5637" w:type="dxa"/>
          </w:tcPr>
          <w:p w14:paraId="3FE39088" w14:textId="77777777" w:rsidR="00A107A9" w:rsidRPr="00A1030A" w:rsidRDefault="00A107A9" w:rsidP="00A1030A">
            <w:pPr>
              <w:jc w:val="both"/>
              <w:rPr>
                <w:sz w:val="20"/>
                <w:szCs w:val="20"/>
              </w:rPr>
            </w:pPr>
            <w:r w:rsidRPr="00A1030A">
              <w:rPr>
                <w:sz w:val="20"/>
                <w:szCs w:val="20"/>
              </w:rPr>
              <w:t>ORGANISMO</w:t>
            </w:r>
          </w:p>
        </w:tc>
        <w:tc>
          <w:tcPr>
            <w:tcW w:w="3007" w:type="dxa"/>
          </w:tcPr>
          <w:p w14:paraId="182C7E49" w14:textId="77777777" w:rsidR="00A107A9" w:rsidRPr="00A1030A" w:rsidRDefault="00A107A9" w:rsidP="00A1030A">
            <w:pPr>
              <w:jc w:val="both"/>
              <w:rPr>
                <w:sz w:val="20"/>
                <w:szCs w:val="20"/>
              </w:rPr>
            </w:pPr>
            <w:r w:rsidRPr="00A1030A">
              <w:rPr>
                <w:sz w:val="20"/>
                <w:szCs w:val="20"/>
              </w:rPr>
              <w:t>IMPORTE</w:t>
            </w:r>
          </w:p>
        </w:tc>
      </w:tr>
      <w:tr w:rsidR="00A107A9" w:rsidRPr="0023359E" w14:paraId="3D66CB4C" w14:textId="77777777" w:rsidTr="00A1030A">
        <w:tc>
          <w:tcPr>
            <w:tcW w:w="5637" w:type="dxa"/>
          </w:tcPr>
          <w:p w14:paraId="4D06D541" w14:textId="77777777" w:rsidR="00A107A9" w:rsidRPr="00A1030A" w:rsidRDefault="00A107A9" w:rsidP="00A1030A">
            <w:pPr>
              <w:jc w:val="both"/>
              <w:rPr>
                <w:sz w:val="20"/>
                <w:szCs w:val="20"/>
              </w:rPr>
            </w:pPr>
          </w:p>
        </w:tc>
        <w:tc>
          <w:tcPr>
            <w:tcW w:w="3007" w:type="dxa"/>
          </w:tcPr>
          <w:p w14:paraId="1A2FF8C1" w14:textId="77777777" w:rsidR="00A107A9" w:rsidRPr="00A1030A" w:rsidRDefault="00A107A9" w:rsidP="00A1030A">
            <w:pPr>
              <w:jc w:val="both"/>
              <w:rPr>
                <w:sz w:val="20"/>
                <w:szCs w:val="20"/>
              </w:rPr>
            </w:pPr>
          </w:p>
        </w:tc>
      </w:tr>
      <w:tr w:rsidR="00A107A9" w:rsidRPr="0023359E" w14:paraId="11782EE1" w14:textId="77777777" w:rsidTr="00A1030A">
        <w:tc>
          <w:tcPr>
            <w:tcW w:w="5637" w:type="dxa"/>
          </w:tcPr>
          <w:p w14:paraId="2B91EB84" w14:textId="77777777" w:rsidR="00A107A9" w:rsidRPr="00A1030A" w:rsidRDefault="00A107A9" w:rsidP="00A1030A">
            <w:pPr>
              <w:jc w:val="both"/>
              <w:rPr>
                <w:sz w:val="20"/>
                <w:szCs w:val="20"/>
              </w:rPr>
            </w:pPr>
          </w:p>
        </w:tc>
        <w:tc>
          <w:tcPr>
            <w:tcW w:w="3007" w:type="dxa"/>
          </w:tcPr>
          <w:p w14:paraId="1804F6AE" w14:textId="77777777" w:rsidR="00A107A9" w:rsidRPr="00A1030A" w:rsidRDefault="00A107A9" w:rsidP="00A1030A">
            <w:pPr>
              <w:jc w:val="both"/>
              <w:rPr>
                <w:sz w:val="20"/>
                <w:szCs w:val="20"/>
              </w:rPr>
            </w:pPr>
          </w:p>
        </w:tc>
      </w:tr>
    </w:tbl>
    <w:p w14:paraId="4AAB3405" w14:textId="77777777" w:rsidR="00A107A9" w:rsidRPr="0023359E" w:rsidRDefault="00A107A9" w:rsidP="009018C8">
      <w:pPr>
        <w:jc w:val="both"/>
        <w:rPr>
          <w:sz w:val="20"/>
          <w:szCs w:val="20"/>
        </w:rPr>
      </w:pPr>
      <w:r w:rsidRPr="0023359E">
        <w:rPr>
          <w:sz w:val="20"/>
          <w:szCs w:val="20"/>
        </w:rPr>
        <w:t>Asimismo, se compromete a comunicar inmediatamente cuantas ayudas solicite y/u obtenga de otras</w:t>
      </w:r>
    </w:p>
    <w:p w14:paraId="24F78C32" w14:textId="77777777" w:rsidR="00A107A9" w:rsidRPr="0023359E" w:rsidRDefault="00A107A9" w:rsidP="009018C8">
      <w:pPr>
        <w:jc w:val="both"/>
        <w:rPr>
          <w:sz w:val="20"/>
          <w:szCs w:val="20"/>
        </w:rPr>
      </w:pPr>
      <w:r w:rsidRPr="0023359E">
        <w:rPr>
          <w:sz w:val="20"/>
          <w:szCs w:val="20"/>
        </w:rPr>
        <w:t>administraciones públicas o de otros entes públicos, nacionales o internacionales, a partir de la fecha de esta</w:t>
      </w:r>
    </w:p>
    <w:p w14:paraId="47CA0E9D" w14:textId="77777777" w:rsidR="00A107A9" w:rsidRPr="0023359E" w:rsidRDefault="00A107A9" w:rsidP="009018C8">
      <w:pPr>
        <w:jc w:val="both"/>
        <w:rPr>
          <w:sz w:val="20"/>
          <w:szCs w:val="20"/>
        </w:rPr>
      </w:pPr>
      <w:r w:rsidRPr="0023359E">
        <w:rPr>
          <w:sz w:val="20"/>
          <w:szCs w:val="20"/>
        </w:rPr>
        <w:t>declaración.</w:t>
      </w:r>
    </w:p>
    <w:p w14:paraId="2D9F7C92" w14:textId="77777777" w:rsidR="00A107A9" w:rsidRPr="0023359E" w:rsidRDefault="00A107A9" w:rsidP="009018C8">
      <w:pPr>
        <w:jc w:val="both"/>
        <w:rPr>
          <w:sz w:val="20"/>
          <w:szCs w:val="20"/>
        </w:rPr>
      </w:pPr>
      <w:r w:rsidRPr="0023359E">
        <w:rPr>
          <w:sz w:val="20"/>
          <w:szCs w:val="20"/>
        </w:rPr>
        <w:t>2. Que en relación con las ayudas de minimis</w:t>
      </w:r>
    </w:p>
    <w:p w14:paraId="5A7AB737" w14:textId="77777777" w:rsidR="00A107A9" w:rsidRPr="0023359E" w:rsidRDefault="00A107A9" w:rsidP="009018C8">
      <w:pPr>
        <w:jc w:val="both"/>
        <w:rPr>
          <w:sz w:val="20"/>
          <w:szCs w:val="20"/>
        </w:rPr>
      </w:pPr>
      <w:r w:rsidRPr="0023359E">
        <w:rPr>
          <w:sz w:val="20"/>
          <w:szCs w:val="20"/>
        </w:rPr>
        <w:t>__ No solicitó ni se le concedió ninguna otra ayuda de minimis</w:t>
      </w:r>
    </w:p>
    <w:p w14:paraId="30D3B271" w14:textId="77777777" w:rsidR="00A107A9" w:rsidRPr="0023359E" w:rsidRDefault="00A107A9" w:rsidP="009018C8">
      <w:pPr>
        <w:jc w:val="both"/>
        <w:rPr>
          <w:sz w:val="20"/>
          <w:szCs w:val="20"/>
        </w:rPr>
      </w:pPr>
      <w:r w:rsidRPr="0023359E">
        <w:rPr>
          <w:sz w:val="20"/>
          <w:szCs w:val="20"/>
        </w:rPr>
        <w:t xml:space="preserve">__ Sí solicitó y/o se le concedieron otras ayudas de minimis, que son las que </w:t>
      </w:r>
      <w:r>
        <w:rPr>
          <w:sz w:val="20"/>
          <w:szCs w:val="20"/>
        </w:rPr>
        <w:t xml:space="preserve">de </w:t>
      </w:r>
      <w:r w:rsidRPr="0023359E">
        <w:rPr>
          <w:sz w:val="20"/>
          <w:szCs w:val="20"/>
        </w:rPr>
        <w:t>segui</w:t>
      </w:r>
      <w:r>
        <w:rPr>
          <w:sz w:val="20"/>
          <w:szCs w:val="20"/>
        </w:rPr>
        <w:t>do</w:t>
      </w:r>
      <w:r w:rsidRPr="0023359E">
        <w:rPr>
          <w:sz w:val="20"/>
          <w:szCs w:val="20"/>
        </w:rPr>
        <w:t xml:space="preserve"> se relacionan:</w:t>
      </w:r>
    </w:p>
    <w:p w14:paraId="44715D63" w14:textId="77777777" w:rsidR="00A107A9" w:rsidRPr="0023359E" w:rsidRDefault="00A107A9" w:rsidP="006F226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2"/>
        <w:gridCol w:w="1252"/>
        <w:gridCol w:w="2923"/>
        <w:gridCol w:w="1707"/>
      </w:tblGrid>
      <w:tr w:rsidR="00A107A9" w:rsidRPr="0023359E" w14:paraId="5B15BFEF" w14:textId="77777777" w:rsidTr="00A1030A">
        <w:tc>
          <w:tcPr>
            <w:tcW w:w="2660" w:type="dxa"/>
          </w:tcPr>
          <w:p w14:paraId="4C186B9E" w14:textId="77777777" w:rsidR="00A107A9" w:rsidRPr="00A1030A" w:rsidRDefault="00A107A9" w:rsidP="00A1030A">
            <w:pPr>
              <w:jc w:val="both"/>
              <w:rPr>
                <w:sz w:val="20"/>
                <w:szCs w:val="20"/>
              </w:rPr>
            </w:pPr>
            <w:r w:rsidRPr="00A1030A">
              <w:rPr>
                <w:sz w:val="20"/>
                <w:szCs w:val="20"/>
              </w:rPr>
              <w:t>ORGANISMO</w:t>
            </w:r>
          </w:p>
        </w:tc>
        <w:tc>
          <w:tcPr>
            <w:tcW w:w="1276" w:type="dxa"/>
          </w:tcPr>
          <w:p w14:paraId="5FE55F44" w14:textId="77777777" w:rsidR="00A107A9" w:rsidRPr="00A1030A" w:rsidRDefault="00A107A9" w:rsidP="00A1030A">
            <w:pPr>
              <w:jc w:val="both"/>
              <w:rPr>
                <w:sz w:val="20"/>
                <w:szCs w:val="20"/>
              </w:rPr>
            </w:pPr>
            <w:r w:rsidRPr="00A1030A">
              <w:rPr>
                <w:sz w:val="20"/>
                <w:szCs w:val="20"/>
              </w:rPr>
              <w:t>AÑO</w:t>
            </w:r>
          </w:p>
        </w:tc>
        <w:tc>
          <w:tcPr>
            <w:tcW w:w="2976" w:type="dxa"/>
          </w:tcPr>
          <w:p w14:paraId="7D84AFDB" w14:textId="77777777" w:rsidR="00A107A9" w:rsidRPr="00A1030A" w:rsidRDefault="00A107A9" w:rsidP="00A1030A">
            <w:pPr>
              <w:jc w:val="both"/>
              <w:rPr>
                <w:sz w:val="20"/>
                <w:szCs w:val="20"/>
              </w:rPr>
            </w:pPr>
            <w:r w:rsidRPr="00A1030A">
              <w:rPr>
                <w:sz w:val="20"/>
                <w:szCs w:val="20"/>
              </w:rPr>
              <w:t>DISPOSICIÓN REGULADORA</w:t>
            </w:r>
          </w:p>
        </w:tc>
        <w:tc>
          <w:tcPr>
            <w:tcW w:w="1732" w:type="dxa"/>
          </w:tcPr>
          <w:p w14:paraId="665B63EF" w14:textId="77777777" w:rsidR="00A107A9" w:rsidRPr="00A1030A" w:rsidRDefault="00A107A9" w:rsidP="00A1030A">
            <w:pPr>
              <w:jc w:val="both"/>
              <w:rPr>
                <w:sz w:val="20"/>
                <w:szCs w:val="20"/>
              </w:rPr>
            </w:pPr>
            <w:r w:rsidRPr="00A1030A">
              <w:rPr>
                <w:sz w:val="20"/>
                <w:szCs w:val="20"/>
              </w:rPr>
              <w:t>IMPORTE</w:t>
            </w:r>
          </w:p>
        </w:tc>
      </w:tr>
      <w:tr w:rsidR="00A107A9" w:rsidRPr="0023359E" w14:paraId="4E4F777B" w14:textId="77777777" w:rsidTr="00A1030A">
        <w:tc>
          <w:tcPr>
            <w:tcW w:w="2660" w:type="dxa"/>
          </w:tcPr>
          <w:p w14:paraId="6C71142E" w14:textId="77777777" w:rsidR="00A107A9" w:rsidRPr="00A1030A" w:rsidRDefault="00A107A9" w:rsidP="00A1030A">
            <w:pPr>
              <w:jc w:val="both"/>
              <w:rPr>
                <w:sz w:val="20"/>
                <w:szCs w:val="20"/>
              </w:rPr>
            </w:pPr>
          </w:p>
        </w:tc>
        <w:tc>
          <w:tcPr>
            <w:tcW w:w="1276" w:type="dxa"/>
          </w:tcPr>
          <w:p w14:paraId="4920192E" w14:textId="77777777" w:rsidR="00A107A9" w:rsidRPr="00A1030A" w:rsidRDefault="00A107A9" w:rsidP="00A1030A">
            <w:pPr>
              <w:jc w:val="both"/>
              <w:rPr>
                <w:sz w:val="20"/>
                <w:szCs w:val="20"/>
              </w:rPr>
            </w:pPr>
          </w:p>
        </w:tc>
        <w:tc>
          <w:tcPr>
            <w:tcW w:w="2976" w:type="dxa"/>
          </w:tcPr>
          <w:p w14:paraId="6F72C5E9" w14:textId="77777777" w:rsidR="00A107A9" w:rsidRPr="00A1030A" w:rsidRDefault="00A107A9" w:rsidP="00A1030A">
            <w:pPr>
              <w:jc w:val="both"/>
              <w:rPr>
                <w:sz w:val="20"/>
                <w:szCs w:val="20"/>
              </w:rPr>
            </w:pPr>
          </w:p>
        </w:tc>
        <w:tc>
          <w:tcPr>
            <w:tcW w:w="1732" w:type="dxa"/>
          </w:tcPr>
          <w:p w14:paraId="211F716F" w14:textId="77777777" w:rsidR="00A107A9" w:rsidRPr="00A1030A" w:rsidRDefault="00A107A9" w:rsidP="00A1030A">
            <w:pPr>
              <w:jc w:val="both"/>
              <w:rPr>
                <w:sz w:val="20"/>
                <w:szCs w:val="20"/>
              </w:rPr>
            </w:pPr>
          </w:p>
        </w:tc>
      </w:tr>
      <w:tr w:rsidR="00A107A9" w:rsidRPr="0023359E" w14:paraId="6BFF1B0A" w14:textId="77777777" w:rsidTr="00A1030A">
        <w:tc>
          <w:tcPr>
            <w:tcW w:w="2660" w:type="dxa"/>
          </w:tcPr>
          <w:p w14:paraId="59A78073" w14:textId="77777777" w:rsidR="00A107A9" w:rsidRPr="00A1030A" w:rsidRDefault="00A107A9" w:rsidP="00A1030A">
            <w:pPr>
              <w:jc w:val="both"/>
              <w:rPr>
                <w:sz w:val="20"/>
                <w:szCs w:val="20"/>
              </w:rPr>
            </w:pPr>
          </w:p>
        </w:tc>
        <w:tc>
          <w:tcPr>
            <w:tcW w:w="1276" w:type="dxa"/>
          </w:tcPr>
          <w:p w14:paraId="09F7A2A8" w14:textId="77777777" w:rsidR="00A107A9" w:rsidRPr="00A1030A" w:rsidRDefault="00A107A9" w:rsidP="00A1030A">
            <w:pPr>
              <w:jc w:val="both"/>
              <w:rPr>
                <w:sz w:val="20"/>
                <w:szCs w:val="20"/>
              </w:rPr>
            </w:pPr>
          </w:p>
        </w:tc>
        <w:tc>
          <w:tcPr>
            <w:tcW w:w="2976" w:type="dxa"/>
          </w:tcPr>
          <w:p w14:paraId="7C27C990" w14:textId="77777777" w:rsidR="00A107A9" w:rsidRPr="00A1030A" w:rsidRDefault="00A107A9" w:rsidP="00A1030A">
            <w:pPr>
              <w:jc w:val="both"/>
              <w:rPr>
                <w:sz w:val="20"/>
                <w:szCs w:val="20"/>
              </w:rPr>
            </w:pPr>
          </w:p>
        </w:tc>
        <w:tc>
          <w:tcPr>
            <w:tcW w:w="1732" w:type="dxa"/>
          </w:tcPr>
          <w:p w14:paraId="1D6CA4E8" w14:textId="77777777" w:rsidR="00A107A9" w:rsidRPr="00A1030A" w:rsidRDefault="00A107A9" w:rsidP="00A1030A">
            <w:pPr>
              <w:jc w:val="both"/>
              <w:rPr>
                <w:sz w:val="20"/>
                <w:szCs w:val="20"/>
              </w:rPr>
            </w:pPr>
          </w:p>
        </w:tc>
      </w:tr>
    </w:tbl>
    <w:p w14:paraId="34BD48C4" w14:textId="77777777" w:rsidR="00A107A9" w:rsidRPr="0023359E" w:rsidRDefault="00A107A9" w:rsidP="006F226B">
      <w:pPr>
        <w:jc w:val="both"/>
        <w:rPr>
          <w:sz w:val="20"/>
          <w:szCs w:val="20"/>
        </w:rPr>
      </w:pPr>
    </w:p>
    <w:p w14:paraId="5C9D640A" w14:textId="77777777" w:rsidR="00A107A9" w:rsidRPr="0023359E" w:rsidRDefault="00A107A9" w:rsidP="009018C8">
      <w:pPr>
        <w:jc w:val="both"/>
        <w:rPr>
          <w:sz w:val="20"/>
          <w:szCs w:val="20"/>
        </w:rPr>
      </w:pPr>
      <w:r w:rsidRPr="0023359E">
        <w:rPr>
          <w:sz w:val="20"/>
          <w:szCs w:val="20"/>
        </w:rPr>
        <w:t>Asimismo, se compromete a comunicar inmediatamente cuantas ayudas en régimen de minimis solicite y/o</w:t>
      </w:r>
    </w:p>
    <w:p w14:paraId="1D13AF7F" w14:textId="77777777" w:rsidR="00A107A9" w:rsidRPr="0023359E" w:rsidRDefault="00A107A9" w:rsidP="009018C8">
      <w:pPr>
        <w:jc w:val="both"/>
        <w:rPr>
          <w:sz w:val="20"/>
          <w:szCs w:val="20"/>
        </w:rPr>
      </w:pPr>
      <w:r w:rsidRPr="0023359E">
        <w:rPr>
          <w:sz w:val="20"/>
          <w:szCs w:val="20"/>
        </w:rPr>
        <w:t>obtenga de otras administraciones públicas o de otros entes públicos, nacionales o internacionales, a partir de la</w:t>
      </w:r>
    </w:p>
    <w:p w14:paraId="17406924" w14:textId="77777777" w:rsidR="00A107A9" w:rsidRPr="0023359E" w:rsidRDefault="00A107A9" w:rsidP="009018C8">
      <w:pPr>
        <w:jc w:val="both"/>
        <w:rPr>
          <w:sz w:val="20"/>
          <w:szCs w:val="20"/>
        </w:rPr>
      </w:pPr>
      <w:r w:rsidRPr="0023359E">
        <w:rPr>
          <w:sz w:val="20"/>
          <w:szCs w:val="20"/>
        </w:rPr>
        <w:t>fecha de esta declaración.</w:t>
      </w:r>
    </w:p>
    <w:p w14:paraId="1D0E40EE" w14:textId="77777777" w:rsidR="00A107A9" w:rsidRPr="0023359E" w:rsidRDefault="00A107A9" w:rsidP="009018C8">
      <w:pPr>
        <w:jc w:val="both"/>
        <w:rPr>
          <w:sz w:val="20"/>
          <w:szCs w:val="20"/>
        </w:rPr>
      </w:pPr>
      <w:r w:rsidRPr="0023359E">
        <w:rPr>
          <w:sz w:val="20"/>
          <w:szCs w:val="20"/>
        </w:rPr>
        <w:t>3. Que posee la capacidad administrativa, financiera y operativa para cumplir las condiciones de la ayuda.</w:t>
      </w:r>
    </w:p>
    <w:p w14:paraId="46DD9C70" w14:textId="77777777" w:rsidR="00A107A9" w:rsidRPr="0023359E" w:rsidRDefault="00A107A9" w:rsidP="009018C8">
      <w:pPr>
        <w:jc w:val="both"/>
        <w:rPr>
          <w:sz w:val="20"/>
          <w:szCs w:val="20"/>
        </w:rPr>
      </w:pPr>
      <w:r w:rsidRPr="0023359E">
        <w:rPr>
          <w:sz w:val="20"/>
          <w:szCs w:val="20"/>
        </w:rPr>
        <w:t>4. Que el personal de todos los centros de trabajo de la empresa en Galicia en el mes anterior al mes de publicación de la presente convocatoria es de _________</w:t>
      </w:r>
    </w:p>
    <w:p w14:paraId="3EC75472" w14:textId="77777777" w:rsidR="00A107A9" w:rsidRPr="0023359E" w:rsidRDefault="00A107A9" w:rsidP="009018C8">
      <w:pPr>
        <w:jc w:val="both"/>
        <w:rPr>
          <w:sz w:val="20"/>
          <w:szCs w:val="20"/>
        </w:rPr>
      </w:pPr>
      <w:r w:rsidRPr="0023359E">
        <w:rPr>
          <w:sz w:val="20"/>
          <w:szCs w:val="20"/>
        </w:rPr>
        <w:t>5. Que son ciertos cuantos datos figuran en la presente solicitud, que conoce las estipulaciones de la presente convocatoria y que cumple los requisitos señalados en la misma.</w:t>
      </w:r>
    </w:p>
    <w:p w14:paraId="7FFF787F" w14:textId="77777777" w:rsidR="00A107A9" w:rsidRPr="0023359E" w:rsidRDefault="00A107A9" w:rsidP="009018C8">
      <w:pPr>
        <w:jc w:val="both"/>
        <w:rPr>
          <w:sz w:val="20"/>
          <w:szCs w:val="20"/>
        </w:rPr>
      </w:pPr>
      <w:r w:rsidRPr="0023359E">
        <w:rPr>
          <w:sz w:val="20"/>
          <w:szCs w:val="20"/>
        </w:rPr>
        <w:t>6. No estar incursa en ninguna de las circunstancias previstas en el artículo 10 de la Ley 9/2007, de 13 de junio, de subvenciones de Galicia.</w:t>
      </w:r>
    </w:p>
    <w:p w14:paraId="06BE8D3C" w14:textId="77777777" w:rsidR="00A107A9" w:rsidRPr="0023359E" w:rsidRDefault="00A107A9" w:rsidP="009018C8">
      <w:pPr>
        <w:jc w:val="both"/>
        <w:rPr>
          <w:sz w:val="20"/>
          <w:szCs w:val="20"/>
        </w:rPr>
      </w:pPr>
      <w:r w:rsidRPr="0023359E">
        <w:rPr>
          <w:sz w:val="20"/>
          <w:szCs w:val="20"/>
        </w:rPr>
        <w:t>7. No estar excluidos del acceso a los beneficios derivados de la aplicación de los programas de empleo, conforme al establecido en el artículo 46 y 46 bis del texto refundido de la Ley de infracciones y sanciones en la orden social, aprobado por el Real decreto legislativo 5/2000, de 4 de agost .</w:t>
      </w:r>
    </w:p>
    <w:p w14:paraId="573CFC41" w14:textId="77777777" w:rsidR="00A107A9" w:rsidRPr="0023359E" w:rsidRDefault="00A107A9" w:rsidP="009018C8">
      <w:pPr>
        <w:jc w:val="both"/>
        <w:rPr>
          <w:sz w:val="20"/>
          <w:szCs w:val="20"/>
        </w:rPr>
      </w:pPr>
      <w:r w:rsidRPr="0023359E">
        <w:rPr>
          <w:sz w:val="20"/>
          <w:szCs w:val="20"/>
        </w:rPr>
        <w:t>8. Que la entidad solicitante cumple los requisitos establecidos para obtener la condición de beneficiaria segundo el artículo 10 de la Ley 9/2007, de 13 de junio, de subvenciones de Galicia; específicamente, estar al día en el cumplimiento de los deberes tributarios o frente a la Seguridad Social y no tener pendiente de pago ninguna otra deuda con la Administración pública de la Comunidad Autónoma.</w:t>
      </w:r>
    </w:p>
    <w:p w14:paraId="59A63210" w14:textId="77777777" w:rsidR="00A107A9" w:rsidRPr="0023359E" w:rsidRDefault="00A107A9" w:rsidP="006F226B">
      <w:pPr>
        <w:jc w:val="both"/>
        <w:rPr>
          <w:sz w:val="20"/>
          <w:szCs w:val="20"/>
        </w:rPr>
      </w:pPr>
    </w:p>
    <w:p w14:paraId="57DB7198" w14:textId="77777777" w:rsidR="00A107A9" w:rsidRPr="0023359E" w:rsidRDefault="00A107A9" w:rsidP="009018C8">
      <w:pPr>
        <w:jc w:val="both"/>
        <w:rPr>
          <w:b/>
          <w:bCs/>
          <w:sz w:val="20"/>
          <w:szCs w:val="20"/>
        </w:rPr>
      </w:pPr>
      <w:r w:rsidRPr="0023359E">
        <w:rPr>
          <w:b/>
          <w:bCs/>
          <w:sz w:val="20"/>
          <w:szCs w:val="20"/>
        </w:rPr>
        <w:t>DOCUMENTACIÓN QUE SE PRESENTA:</w:t>
      </w:r>
    </w:p>
    <w:p w14:paraId="18A1AFA2" w14:textId="77777777" w:rsidR="00A107A9" w:rsidRPr="0023359E" w:rsidRDefault="00A107A9" w:rsidP="009018C8">
      <w:pPr>
        <w:jc w:val="both"/>
        <w:rPr>
          <w:sz w:val="20"/>
          <w:szCs w:val="20"/>
        </w:rPr>
      </w:pPr>
      <w:r w:rsidRPr="0023359E">
        <w:rPr>
          <w:sz w:val="20"/>
          <w:szCs w:val="20"/>
        </w:rPr>
        <w:t>____DNI/NIE de la persona representante</w:t>
      </w:r>
    </w:p>
    <w:p w14:paraId="0DDBA469" w14:textId="77777777" w:rsidR="00A107A9" w:rsidRPr="0023359E" w:rsidRDefault="00A107A9" w:rsidP="009018C8">
      <w:pPr>
        <w:jc w:val="both"/>
        <w:rPr>
          <w:sz w:val="20"/>
          <w:szCs w:val="20"/>
        </w:rPr>
      </w:pPr>
      <w:r w:rsidRPr="0023359E">
        <w:rPr>
          <w:sz w:val="20"/>
          <w:szCs w:val="20"/>
        </w:rPr>
        <w:t>____NIF de la entidad solicitante</w:t>
      </w:r>
    </w:p>
    <w:p w14:paraId="3E3EF95B" w14:textId="77777777" w:rsidR="00A107A9" w:rsidRPr="0023359E" w:rsidRDefault="00A107A9" w:rsidP="009018C8">
      <w:pPr>
        <w:jc w:val="both"/>
        <w:rPr>
          <w:sz w:val="20"/>
          <w:szCs w:val="20"/>
        </w:rPr>
      </w:pPr>
      <w:r w:rsidRPr="0023359E">
        <w:rPr>
          <w:sz w:val="20"/>
          <w:szCs w:val="20"/>
        </w:rPr>
        <w:t>____Poder para actuar en nombre de la entidad</w:t>
      </w:r>
    </w:p>
    <w:p w14:paraId="10F0EE28" w14:textId="77777777" w:rsidR="00A107A9" w:rsidRPr="0023359E" w:rsidRDefault="00A107A9" w:rsidP="009018C8">
      <w:pPr>
        <w:jc w:val="both"/>
        <w:rPr>
          <w:sz w:val="20"/>
          <w:szCs w:val="20"/>
        </w:rPr>
      </w:pPr>
      <w:r w:rsidRPr="0023359E">
        <w:rPr>
          <w:sz w:val="20"/>
          <w:szCs w:val="20"/>
        </w:rPr>
        <w:t>____Certificación bancaria del número de cuenta</w:t>
      </w:r>
    </w:p>
    <w:p w14:paraId="05ED1CB2" w14:textId="77777777" w:rsidR="00A107A9" w:rsidRPr="0023359E" w:rsidRDefault="00A107A9" w:rsidP="006F226B">
      <w:pPr>
        <w:jc w:val="both"/>
        <w:rPr>
          <w:sz w:val="20"/>
          <w:szCs w:val="20"/>
        </w:rPr>
      </w:pPr>
    </w:p>
    <w:p w14:paraId="747299EC" w14:textId="77777777" w:rsidR="00A107A9" w:rsidRPr="0023359E" w:rsidRDefault="00A107A9" w:rsidP="006F226B">
      <w:pPr>
        <w:jc w:val="both"/>
        <w:rPr>
          <w:b/>
          <w:bCs/>
          <w:sz w:val="20"/>
          <w:szCs w:val="20"/>
        </w:rPr>
      </w:pPr>
      <w:r w:rsidRPr="0023359E">
        <w:rPr>
          <w:b/>
          <w:bCs/>
          <w:sz w:val="20"/>
          <w:szCs w:val="20"/>
        </w:rPr>
        <w:t>COMPROBACIÓN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5"/>
        <w:gridCol w:w="1849"/>
      </w:tblGrid>
      <w:tr w:rsidR="00A107A9" w:rsidRPr="0023359E" w14:paraId="5EE5B3A2" w14:textId="77777777" w:rsidTr="00A1030A">
        <w:tc>
          <w:tcPr>
            <w:tcW w:w="6771" w:type="dxa"/>
          </w:tcPr>
          <w:p w14:paraId="6B87FAF4" w14:textId="77777777" w:rsidR="00A107A9" w:rsidRPr="00A1030A" w:rsidRDefault="00A107A9" w:rsidP="00A1030A">
            <w:pPr>
              <w:jc w:val="both"/>
              <w:rPr>
                <w:sz w:val="20"/>
                <w:szCs w:val="20"/>
              </w:rPr>
            </w:pPr>
            <w:r w:rsidRPr="00A1030A">
              <w:rPr>
                <w:sz w:val="20"/>
                <w:szCs w:val="20"/>
              </w:rPr>
              <w:t>Los documentos relacionados serán objeto de consulta a las administraciones públicas.</w:t>
            </w:r>
          </w:p>
          <w:p w14:paraId="5AB3452C" w14:textId="77777777" w:rsidR="00A107A9" w:rsidRPr="00A1030A" w:rsidRDefault="00A107A9" w:rsidP="00A1030A">
            <w:pPr>
              <w:jc w:val="both"/>
              <w:rPr>
                <w:sz w:val="20"/>
                <w:szCs w:val="20"/>
              </w:rPr>
            </w:pPr>
            <w:r w:rsidRPr="00A1030A">
              <w:rPr>
                <w:sz w:val="20"/>
                <w:szCs w:val="20"/>
              </w:rPr>
              <w:t>En caso de que las personas interesadas se opongan a esta consulta, deberán indicarlo en el cuadro correspondiente y aportar una copia de los documentos.</w:t>
            </w:r>
          </w:p>
        </w:tc>
        <w:tc>
          <w:tcPr>
            <w:tcW w:w="1873" w:type="dxa"/>
          </w:tcPr>
          <w:p w14:paraId="2A717D6E" w14:textId="77777777" w:rsidR="00A107A9" w:rsidRPr="00A1030A" w:rsidRDefault="00A107A9" w:rsidP="00A1030A">
            <w:pPr>
              <w:jc w:val="both"/>
              <w:rPr>
                <w:sz w:val="20"/>
                <w:szCs w:val="20"/>
              </w:rPr>
            </w:pPr>
            <w:r w:rsidRPr="00A1030A">
              <w:rPr>
                <w:sz w:val="20"/>
                <w:szCs w:val="20"/>
              </w:rPr>
              <w:t>Me opongo a la consulta</w:t>
            </w:r>
          </w:p>
        </w:tc>
      </w:tr>
      <w:tr w:rsidR="00A107A9" w:rsidRPr="0023359E" w14:paraId="21466F65" w14:textId="77777777" w:rsidTr="00A1030A">
        <w:tc>
          <w:tcPr>
            <w:tcW w:w="6771" w:type="dxa"/>
          </w:tcPr>
          <w:p w14:paraId="2D29436A" w14:textId="77777777" w:rsidR="00A107A9" w:rsidRPr="00A1030A" w:rsidRDefault="00A107A9" w:rsidP="00A1030A">
            <w:pPr>
              <w:jc w:val="both"/>
              <w:rPr>
                <w:sz w:val="20"/>
                <w:szCs w:val="20"/>
              </w:rPr>
            </w:pPr>
            <w:r w:rsidRPr="00A1030A">
              <w:rPr>
                <w:sz w:val="20"/>
                <w:szCs w:val="20"/>
              </w:rPr>
              <w:t>DNI/NIE de la persona representante</w:t>
            </w:r>
          </w:p>
        </w:tc>
        <w:tc>
          <w:tcPr>
            <w:tcW w:w="1873" w:type="dxa"/>
          </w:tcPr>
          <w:p w14:paraId="230C1320" w14:textId="77777777" w:rsidR="00A107A9" w:rsidRPr="00A1030A" w:rsidRDefault="00A107A9" w:rsidP="00A1030A">
            <w:pPr>
              <w:jc w:val="both"/>
              <w:rPr>
                <w:sz w:val="20"/>
                <w:szCs w:val="20"/>
              </w:rPr>
            </w:pPr>
          </w:p>
        </w:tc>
      </w:tr>
      <w:tr w:rsidR="00A107A9" w:rsidRPr="0023359E" w14:paraId="74B66340" w14:textId="77777777" w:rsidTr="00A1030A">
        <w:tc>
          <w:tcPr>
            <w:tcW w:w="6771" w:type="dxa"/>
          </w:tcPr>
          <w:p w14:paraId="262C3515" w14:textId="77777777" w:rsidR="00A107A9" w:rsidRPr="00A1030A" w:rsidRDefault="00A107A9" w:rsidP="00A1030A">
            <w:pPr>
              <w:jc w:val="both"/>
              <w:rPr>
                <w:sz w:val="20"/>
                <w:szCs w:val="20"/>
              </w:rPr>
            </w:pPr>
            <w:r w:rsidRPr="00A1030A">
              <w:rPr>
                <w:sz w:val="20"/>
                <w:szCs w:val="20"/>
              </w:rPr>
              <w:t>NIF de la entidad solicitante</w:t>
            </w:r>
          </w:p>
        </w:tc>
        <w:tc>
          <w:tcPr>
            <w:tcW w:w="1873" w:type="dxa"/>
          </w:tcPr>
          <w:p w14:paraId="08FD33BC" w14:textId="77777777" w:rsidR="00A107A9" w:rsidRPr="00A1030A" w:rsidRDefault="00A107A9" w:rsidP="00A1030A">
            <w:pPr>
              <w:jc w:val="both"/>
              <w:rPr>
                <w:sz w:val="20"/>
                <w:szCs w:val="20"/>
              </w:rPr>
            </w:pPr>
          </w:p>
        </w:tc>
      </w:tr>
    </w:tbl>
    <w:p w14:paraId="140A71AF" w14:textId="77777777" w:rsidR="00A107A9" w:rsidRPr="0023359E" w:rsidRDefault="00A107A9" w:rsidP="006F226B">
      <w:pPr>
        <w:jc w:val="both"/>
        <w:rPr>
          <w:sz w:val="20"/>
          <w:szCs w:val="20"/>
        </w:rPr>
      </w:pPr>
    </w:p>
    <w:p w14:paraId="6FB7FB8C" w14:textId="77777777" w:rsidR="00A107A9" w:rsidRPr="0023359E" w:rsidRDefault="00A107A9" w:rsidP="006F226B">
      <w:pPr>
        <w:jc w:val="both"/>
        <w:rPr>
          <w:b/>
          <w:bCs/>
          <w:sz w:val="20"/>
          <w:szCs w:val="20"/>
        </w:rPr>
      </w:pPr>
      <w:r w:rsidRPr="0023359E">
        <w:rPr>
          <w:b/>
          <w:bCs/>
          <w:sz w:val="20"/>
          <w:szCs w:val="20"/>
        </w:rPr>
        <w:t>PROTECCIÓN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107A9" w:rsidRPr="0023359E" w14:paraId="4CF3E2AE" w14:textId="77777777" w:rsidTr="00A1030A">
        <w:tc>
          <w:tcPr>
            <w:tcW w:w="8644" w:type="dxa"/>
          </w:tcPr>
          <w:p w14:paraId="003A13D0" w14:textId="77777777" w:rsidR="00A107A9" w:rsidRPr="00876D01" w:rsidRDefault="00A107A9" w:rsidP="00A1030A">
            <w:pPr>
              <w:jc w:val="both"/>
              <w:rPr>
                <w:sz w:val="20"/>
                <w:szCs w:val="20"/>
              </w:rPr>
            </w:pPr>
            <w:r>
              <w:rPr>
                <w:sz w:val="20"/>
                <w:szCs w:val="20"/>
              </w:rPr>
              <w:t xml:space="preserve">De acuerdo con lo </w:t>
            </w:r>
            <w:r w:rsidRPr="00A1030A">
              <w:rPr>
                <w:sz w:val="20"/>
                <w:szCs w:val="20"/>
              </w:rPr>
              <w:t xml:space="preserve">establecido por la normativa vigente en materia de protección de datos, le informamos </w:t>
            </w:r>
            <w:r w:rsidRPr="00A1030A">
              <w:rPr>
                <w:sz w:val="20"/>
                <w:szCs w:val="20"/>
              </w:rPr>
              <w:lastRenderedPageBreak/>
              <w:t xml:space="preserve">de que el Responsable de Tratamiento de sus datos personales es AYUNTAMIENTO DE ORDES, con dirección en rúa alfonso senra, 108, 15680 - ordes (A Coruña); </w:t>
            </w:r>
            <w:r w:rsidRPr="00876D01">
              <w:rPr>
                <w:sz w:val="20"/>
                <w:szCs w:val="20"/>
              </w:rPr>
              <w:t>correo@ordes.gal</w:t>
            </w:r>
          </w:p>
          <w:p w14:paraId="4F16C00B" w14:textId="77777777" w:rsidR="00A107A9" w:rsidRPr="00876D01" w:rsidRDefault="00A107A9" w:rsidP="00A1030A">
            <w:pPr>
              <w:jc w:val="both"/>
              <w:rPr>
                <w:sz w:val="20"/>
                <w:szCs w:val="20"/>
              </w:rPr>
            </w:pPr>
            <w:r w:rsidRPr="00876D01">
              <w:rPr>
                <w:sz w:val="20"/>
                <w:szCs w:val="20"/>
              </w:rPr>
              <w:t>El Delegado de Protección de Datos del ayuntamiento de Ordes es</w:t>
            </w:r>
            <w:r>
              <w:rPr>
                <w:sz w:val="20"/>
                <w:szCs w:val="20"/>
              </w:rPr>
              <w:t xml:space="preserve"> </w:t>
            </w:r>
            <w:r w:rsidRPr="00876D01">
              <w:rPr>
                <w:sz w:val="20"/>
                <w:szCs w:val="20"/>
              </w:rPr>
              <w:t>el ayuntamiento de Ordes, con el. que el que podrá contactar en correo@ordes.gal</w:t>
            </w:r>
          </w:p>
          <w:p w14:paraId="36D249A7" w14:textId="77777777" w:rsidR="00A107A9" w:rsidRPr="00876D01" w:rsidRDefault="00A107A9" w:rsidP="00A1030A">
            <w:pPr>
              <w:jc w:val="both"/>
              <w:rPr>
                <w:sz w:val="20"/>
                <w:szCs w:val="20"/>
              </w:rPr>
            </w:pPr>
            <w:r w:rsidRPr="00876D01">
              <w:rPr>
                <w:sz w:val="20"/>
                <w:szCs w:val="20"/>
              </w:rPr>
              <w:t>Los datos serán utilizados para prestarle el servicio solicitado y la gestión administrativa derivada de la prestación del servicio. Los datos no se cederán a terceros, salvo por deber legal.</w:t>
            </w:r>
          </w:p>
          <w:p w14:paraId="3C6063DC" w14:textId="77777777" w:rsidR="00A107A9" w:rsidRPr="00876D01" w:rsidRDefault="00A107A9" w:rsidP="00A1030A">
            <w:pPr>
              <w:jc w:val="both"/>
              <w:rPr>
                <w:sz w:val="20"/>
                <w:szCs w:val="20"/>
              </w:rPr>
            </w:pPr>
            <w:r w:rsidRPr="00876D01">
              <w:rPr>
                <w:sz w:val="20"/>
                <w:szCs w:val="20"/>
              </w:rPr>
              <w:t>Tiene usted derecho a acceder, rectificar o suprimir los datos erróneos, solicitar la limitación del tratamiento de sus datos así como oponerse o retirar el consentimiento en cualquier momento y solicitar</w:t>
            </w:r>
          </w:p>
          <w:p w14:paraId="58E3C0BE" w14:textId="77777777" w:rsidR="00A107A9" w:rsidRPr="00876D01" w:rsidRDefault="00A107A9" w:rsidP="00A1030A">
            <w:pPr>
              <w:jc w:val="both"/>
              <w:rPr>
                <w:sz w:val="20"/>
                <w:szCs w:val="20"/>
              </w:rPr>
            </w:pPr>
            <w:r>
              <w:rPr>
                <w:sz w:val="20"/>
                <w:szCs w:val="20"/>
              </w:rPr>
              <w:t>la portabilidad</w:t>
            </w:r>
            <w:r w:rsidRPr="00876D01">
              <w:rPr>
                <w:sz w:val="20"/>
                <w:szCs w:val="20"/>
              </w:rPr>
              <w:t xml:space="preserve"> de los mismos en</w:t>
            </w:r>
            <w:r>
              <w:rPr>
                <w:sz w:val="20"/>
                <w:szCs w:val="20"/>
              </w:rPr>
              <w:t xml:space="preserve"> cualquier momento. Para ello </w:t>
            </w:r>
            <w:r w:rsidRPr="00876D01">
              <w:rPr>
                <w:sz w:val="20"/>
                <w:szCs w:val="20"/>
              </w:rPr>
              <w:t>,</w:t>
            </w:r>
            <w:r>
              <w:rPr>
                <w:sz w:val="20"/>
                <w:szCs w:val="20"/>
              </w:rPr>
              <w:t xml:space="preserve">el </w:t>
            </w:r>
            <w:r w:rsidRPr="00876D01">
              <w:rPr>
                <w:sz w:val="20"/>
                <w:szCs w:val="20"/>
              </w:rPr>
              <w:t>ayuntamiento de Ordes dispone de formularios específicos para facilitarle el ejercicio de sus derechos. Puede presentar su propia solicitud o solicitar nuestros formularios, siempre acompañados de una copia de su DNI para acreditar</w:t>
            </w:r>
          </w:p>
          <w:p w14:paraId="3466205A" w14:textId="77777777" w:rsidR="00A107A9" w:rsidRPr="00A1030A" w:rsidRDefault="00A107A9" w:rsidP="00A1030A">
            <w:pPr>
              <w:jc w:val="both"/>
              <w:rPr>
                <w:sz w:val="20"/>
                <w:szCs w:val="20"/>
              </w:rPr>
            </w:pPr>
            <w:r w:rsidRPr="00876D01">
              <w:rPr>
                <w:sz w:val="20"/>
                <w:szCs w:val="20"/>
              </w:rPr>
              <w:t>su identidad. Puede consultar la información adicional y detallada sobre Protección de Datos solicitándola por correo electrónico: correo@ordes.gal</w:t>
            </w:r>
          </w:p>
        </w:tc>
      </w:tr>
    </w:tbl>
    <w:p w14:paraId="434BF9B6" w14:textId="77777777" w:rsidR="00A107A9" w:rsidRPr="0023359E" w:rsidRDefault="00A107A9" w:rsidP="006F226B">
      <w:pPr>
        <w:jc w:val="both"/>
        <w:rPr>
          <w:sz w:val="20"/>
          <w:szCs w:val="20"/>
        </w:rPr>
      </w:pPr>
    </w:p>
    <w:p w14:paraId="54B7A66A" w14:textId="77777777" w:rsidR="00A107A9" w:rsidRPr="0023359E" w:rsidRDefault="00A107A9" w:rsidP="006F226B">
      <w:pPr>
        <w:jc w:val="both"/>
        <w:rPr>
          <w:sz w:val="20"/>
          <w:szCs w:val="20"/>
        </w:rPr>
      </w:pPr>
    </w:p>
    <w:p w14:paraId="24780E8B" w14:textId="77777777" w:rsidR="00A107A9" w:rsidRPr="0023359E" w:rsidRDefault="00A107A9" w:rsidP="006F226B">
      <w:pPr>
        <w:jc w:val="both"/>
        <w:rPr>
          <w:b/>
          <w:bCs/>
          <w:sz w:val="20"/>
          <w:szCs w:val="20"/>
        </w:rPr>
      </w:pPr>
      <w:r w:rsidRPr="0023359E">
        <w:rPr>
          <w:b/>
          <w:bCs/>
          <w:sz w:val="20"/>
          <w:szCs w:val="20"/>
        </w:rPr>
        <w:t>LEGISLACIÓN APLICABLE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107A9" w:rsidRPr="0023359E" w14:paraId="2C868BA2" w14:textId="77777777" w:rsidTr="00A1030A">
        <w:tc>
          <w:tcPr>
            <w:tcW w:w="8644" w:type="dxa"/>
          </w:tcPr>
          <w:p w14:paraId="2CD2C2C3" w14:textId="77777777" w:rsidR="00A107A9" w:rsidRPr="00A1030A" w:rsidRDefault="00A107A9" w:rsidP="00A1030A">
            <w:pPr>
              <w:jc w:val="both"/>
              <w:rPr>
                <w:sz w:val="20"/>
                <w:szCs w:val="20"/>
              </w:rPr>
            </w:pPr>
            <w:r w:rsidRPr="00A1030A">
              <w:rPr>
                <w:sz w:val="20"/>
                <w:szCs w:val="20"/>
              </w:rPr>
              <w:t>Convocatoria de ayudas a través de incentivos a la contratación temporal por cuenta ajena del alumnado del Obradoiro de Empleo BRAÑAS DEL ILLÓ-RÍO SAMO</w:t>
            </w:r>
            <w:r>
              <w:rPr>
                <w:sz w:val="20"/>
                <w:szCs w:val="20"/>
              </w:rPr>
              <w:t xml:space="preserve"> III</w:t>
            </w:r>
            <w:r w:rsidRPr="00A1030A">
              <w:rPr>
                <w:sz w:val="20"/>
                <w:szCs w:val="20"/>
              </w:rPr>
              <w:t xml:space="preserve"> </w:t>
            </w:r>
          </w:p>
        </w:tc>
      </w:tr>
      <w:tr w:rsidR="00A107A9" w:rsidRPr="0023359E" w14:paraId="754DAD05" w14:textId="77777777" w:rsidTr="00A1030A">
        <w:tc>
          <w:tcPr>
            <w:tcW w:w="8644" w:type="dxa"/>
          </w:tcPr>
          <w:p w14:paraId="40A782B2" w14:textId="77777777" w:rsidR="00A107A9" w:rsidRPr="00A1030A" w:rsidRDefault="00A107A9" w:rsidP="00A1030A">
            <w:pPr>
              <w:jc w:val="both"/>
              <w:rPr>
                <w:sz w:val="20"/>
                <w:szCs w:val="20"/>
              </w:rPr>
            </w:pPr>
            <w:r w:rsidRPr="00A1030A">
              <w:rPr>
                <w:sz w:val="20"/>
                <w:szCs w:val="20"/>
              </w:rPr>
              <w:t xml:space="preserve">Orden de </w:t>
            </w:r>
            <w:r>
              <w:rPr>
                <w:sz w:val="20"/>
                <w:szCs w:val="20"/>
              </w:rPr>
              <w:t>27 de diciembre de 2019</w:t>
            </w:r>
            <w:r w:rsidRPr="00A1030A">
              <w:rPr>
                <w:sz w:val="20"/>
                <w:szCs w:val="20"/>
              </w:rPr>
              <w:t xml:space="preserve"> por la que se establecen las bases reguladoras de las ayudas y subvenciones para los talleres duales de empleo de la Comunidad Autónoma de Galicia y se procede a </w:t>
            </w:r>
            <w:r>
              <w:rPr>
                <w:sz w:val="20"/>
                <w:szCs w:val="20"/>
              </w:rPr>
              <w:t xml:space="preserve">su convocatoria para el año 2020.(DOG núm. 14, de 22 de enero </w:t>
            </w:r>
            <w:r w:rsidRPr="00A1030A">
              <w:rPr>
                <w:sz w:val="20"/>
                <w:szCs w:val="20"/>
              </w:rPr>
              <w:t>de 20</w:t>
            </w:r>
            <w:r>
              <w:rPr>
                <w:sz w:val="20"/>
                <w:szCs w:val="20"/>
              </w:rPr>
              <w:t>20</w:t>
            </w:r>
            <w:r w:rsidRPr="00A1030A">
              <w:rPr>
                <w:sz w:val="20"/>
                <w:szCs w:val="20"/>
              </w:rPr>
              <w:t>)</w:t>
            </w:r>
          </w:p>
        </w:tc>
      </w:tr>
    </w:tbl>
    <w:p w14:paraId="3FF38829" w14:textId="77777777" w:rsidR="00A107A9" w:rsidRPr="0023359E" w:rsidRDefault="00A107A9" w:rsidP="006F226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107A9" w:rsidRPr="0023359E" w14:paraId="3BEE1124" w14:textId="77777777" w:rsidTr="00A1030A">
        <w:tc>
          <w:tcPr>
            <w:tcW w:w="8644" w:type="dxa"/>
          </w:tcPr>
          <w:p w14:paraId="7CBB63BC" w14:textId="77777777" w:rsidR="00A107A9" w:rsidRPr="00A1030A" w:rsidRDefault="00A107A9" w:rsidP="00A1030A">
            <w:pPr>
              <w:jc w:val="both"/>
              <w:rPr>
                <w:b/>
                <w:bCs/>
                <w:sz w:val="20"/>
                <w:szCs w:val="20"/>
              </w:rPr>
            </w:pPr>
            <w:r>
              <w:rPr>
                <w:b/>
                <w:bCs/>
                <w:sz w:val="20"/>
                <w:szCs w:val="20"/>
              </w:rPr>
              <w:t>FIRMA DE LA</w:t>
            </w:r>
            <w:r w:rsidRPr="00A1030A">
              <w:rPr>
                <w:b/>
                <w:bCs/>
                <w:sz w:val="20"/>
                <w:szCs w:val="20"/>
              </w:rPr>
              <w:t xml:space="preserve"> PERSONA SOLICITANTE O REPRESENTANTE</w:t>
            </w:r>
          </w:p>
        </w:tc>
      </w:tr>
      <w:tr w:rsidR="00A107A9" w:rsidRPr="0023359E" w14:paraId="0493FF35" w14:textId="77777777" w:rsidTr="00A1030A">
        <w:tc>
          <w:tcPr>
            <w:tcW w:w="8644" w:type="dxa"/>
          </w:tcPr>
          <w:p w14:paraId="37147702" w14:textId="77777777" w:rsidR="00A107A9" w:rsidRPr="00A1030A" w:rsidRDefault="00A107A9" w:rsidP="00A1030A">
            <w:pPr>
              <w:jc w:val="both"/>
              <w:rPr>
                <w:sz w:val="20"/>
                <w:szCs w:val="20"/>
              </w:rPr>
            </w:pPr>
          </w:p>
          <w:p w14:paraId="272654E8" w14:textId="77777777" w:rsidR="00A107A9" w:rsidRPr="00A1030A" w:rsidRDefault="00A107A9" w:rsidP="00A1030A">
            <w:pPr>
              <w:jc w:val="both"/>
              <w:rPr>
                <w:sz w:val="20"/>
                <w:szCs w:val="20"/>
              </w:rPr>
            </w:pPr>
          </w:p>
        </w:tc>
      </w:tr>
      <w:tr w:rsidR="00A107A9" w:rsidRPr="0023359E" w14:paraId="1F48792B" w14:textId="77777777" w:rsidTr="00A1030A">
        <w:tc>
          <w:tcPr>
            <w:tcW w:w="8644" w:type="dxa"/>
          </w:tcPr>
          <w:p w14:paraId="3CB24D33" w14:textId="77777777" w:rsidR="00A107A9" w:rsidRPr="00A1030A" w:rsidRDefault="00A107A9" w:rsidP="00A1030A">
            <w:pPr>
              <w:jc w:val="both"/>
              <w:rPr>
                <w:sz w:val="20"/>
                <w:szCs w:val="20"/>
              </w:rPr>
            </w:pPr>
            <w:r w:rsidRPr="00A1030A">
              <w:rPr>
                <w:sz w:val="20"/>
                <w:szCs w:val="20"/>
              </w:rPr>
              <w:t>Lugar y fecha</w:t>
            </w:r>
          </w:p>
        </w:tc>
      </w:tr>
      <w:tr w:rsidR="00A107A9" w:rsidRPr="0023359E" w14:paraId="2196990E" w14:textId="77777777" w:rsidTr="00A1030A">
        <w:tc>
          <w:tcPr>
            <w:tcW w:w="8644" w:type="dxa"/>
          </w:tcPr>
          <w:p w14:paraId="3A5D1FB8" w14:textId="77777777" w:rsidR="00A107A9" w:rsidRPr="00A1030A" w:rsidRDefault="00A107A9" w:rsidP="00A1030A">
            <w:pPr>
              <w:jc w:val="both"/>
              <w:rPr>
                <w:sz w:val="20"/>
                <w:szCs w:val="20"/>
              </w:rPr>
            </w:pPr>
          </w:p>
        </w:tc>
      </w:tr>
    </w:tbl>
    <w:p w14:paraId="297A854E" w14:textId="77777777" w:rsidR="00A107A9" w:rsidRPr="0023359E" w:rsidRDefault="00A107A9" w:rsidP="006F226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107A9" w:rsidRPr="0023359E" w14:paraId="5495C4C8" w14:textId="77777777" w:rsidTr="00A1030A">
        <w:tc>
          <w:tcPr>
            <w:tcW w:w="8644" w:type="dxa"/>
          </w:tcPr>
          <w:p w14:paraId="5C58C54B" w14:textId="77777777" w:rsidR="00A107A9" w:rsidRPr="00A1030A" w:rsidRDefault="00A107A9" w:rsidP="00A1030A">
            <w:pPr>
              <w:jc w:val="center"/>
              <w:rPr>
                <w:sz w:val="20"/>
                <w:szCs w:val="20"/>
              </w:rPr>
            </w:pPr>
            <w:r w:rsidRPr="00A1030A">
              <w:rPr>
                <w:sz w:val="20"/>
                <w:szCs w:val="20"/>
              </w:rPr>
              <w:t>Sr. ALCALDE DEL AYUNTAMIENTO DE ORDES</w:t>
            </w:r>
          </w:p>
        </w:tc>
      </w:tr>
    </w:tbl>
    <w:p w14:paraId="10AB1423" w14:textId="77777777" w:rsidR="00A107A9" w:rsidRPr="0023359E" w:rsidRDefault="00A107A9" w:rsidP="006F226B">
      <w:pPr>
        <w:jc w:val="both"/>
        <w:rPr>
          <w:sz w:val="20"/>
          <w:szCs w:val="20"/>
        </w:rPr>
      </w:pPr>
    </w:p>
    <w:p w14:paraId="0E303046" w14:textId="77777777" w:rsidR="00A107A9" w:rsidRPr="0023359E" w:rsidRDefault="00A107A9" w:rsidP="006F226B">
      <w:pPr>
        <w:jc w:val="both"/>
        <w:rPr>
          <w:sz w:val="20"/>
          <w:szCs w:val="20"/>
        </w:rPr>
      </w:pPr>
    </w:p>
    <w:p w14:paraId="69B8B1B0" w14:textId="77777777" w:rsidR="00A107A9" w:rsidRPr="0023359E" w:rsidRDefault="00A107A9" w:rsidP="006F226B">
      <w:pPr>
        <w:jc w:val="both"/>
        <w:rPr>
          <w:sz w:val="20"/>
          <w:szCs w:val="20"/>
        </w:rPr>
      </w:pPr>
    </w:p>
    <w:p w14:paraId="6D8598FB" w14:textId="77777777" w:rsidR="00A107A9" w:rsidRPr="0023359E" w:rsidRDefault="00A107A9" w:rsidP="006F226B">
      <w:pPr>
        <w:jc w:val="both"/>
        <w:rPr>
          <w:sz w:val="20"/>
          <w:szCs w:val="20"/>
        </w:rPr>
      </w:pPr>
    </w:p>
    <w:p w14:paraId="394AD28A" w14:textId="77777777" w:rsidR="00A107A9" w:rsidRPr="0023359E" w:rsidRDefault="00A107A9" w:rsidP="006F226B">
      <w:pPr>
        <w:jc w:val="both"/>
        <w:rPr>
          <w:sz w:val="20"/>
          <w:szCs w:val="20"/>
        </w:rPr>
      </w:pPr>
    </w:p>
    <w:p w14:paraId="067BCDA1" w14:textId="77777777" w:rsidR="00A107A9" w:rsidRPr="0023359E" w:rsidRDefault="00A107A9" w:rsidP="006F226B">
      <w:pPr>
        <w:jc w:val="both"/>
        <w:rPr>
          <w:sz w:val="20"/>
          <w:szCs w:val="20"/>
        </w:rPr>
      </w:pPr>
    </w:p>
    <w:p w14:paraId="568C56A1" w14:textId="77777777" w:rsidR="00A107A9" w:rsidRPr="0023359E" w:rsidRDefault="00A107A9" w:rsidP="006F226B">
      <w:pPr>
        <w:jc w:val="both"/>
        <w:rPr>
          <w:sz w:val="20"/>
          <w:szCs w:val="20"/>
        </w:rPr>
      </w:pPr>
    </w:p>
    <w:p w14:paraId="60E440B8" w14:textId="77777777" w:rsidR="00A107A9" w:rsidRPr="0023359E" w:rsidRDefault="00A107A9" w:rsidP="006F226B">
      <w:pPr>
        <w:jc w:val="both"/>
        <w:rPr>
          <w:sz w:val="20"/>
          <w:szCs w:val="20"/>
        </w:rPr>
      </w:pPr>
    </w:p>
    <w:p w14:paraId="2F93B1B4" w14:textId="77777777" w:rsidR="00A107A9" w:rsidRPr="0023359E" w:rsidRDefault="00A107A9" w:rsidP="006F226B">
      <w:pPr>
        <w:jc w:val="both"/>
        <w:rPr>
          <w:sz w:val="20"/>
          <w:szCs w:val="20"/>
        </w:rPr>
      </w:pPr>
    </w:p>
    <w:p w14:paraId="50151E95" w14:textId="77777777" w:rsidR="00A107A9" w:rsidRPr="0023359E" w:rsidRDefault="00A107A9" w:rsidP="006F226B">
      <w:pPr>
        <w:jc w:val="both"/>
        <w:rPr>
          <w:sz w:val="20"/>
          <w:szCs w:val="20"/>
        </w:rPr>
      </w:pPr>
    </w:p>
    <w:p w14:paraId="55430BF3" w14:textId="77777777" w:rsidR="00A107A9" w:rsidRPr="0023359E" w:rsidRDefault="00A107A9" w:rsidP="006F226B">
      <w:pPr>
        <w:jc w:val="both"/>
        <w:rPr>
          <w:sz w:val="20"/>
          <w:szCs w:val="20"/>
        </w:rPr>
      </w:pPr>
    </w:p>
    <w:p w14:paraId="082E509B" w14:textId="77777777" w:rsidR="00A107A9" w:rsidRPr="0023359E" w:rsidRDefault="00A107A9" w:rsidP="006F226B">
      <w:pPr>
        <w:jc w:val="both"/>
        <w:rPr>
          <w:sz w:val="20"/>
          <w:szCs w:val="20"/>
        </w:rPr>
      </w:pPr>
    </w:p>
    <w:p w14:paraId="73D7104A" w14:textId="77777777" w:rsidR="00A107A9" w:rsidRPr="0023359E" w:rsidRDefault="00A107A9" w:rsidP="006F226B">
      <w:pPr>
        <w:jc w:val="both"/>
        <w:rPr>
          <w:sz w:val="20"/>
          <w:szCs w:val="20"/>
        </w:rPr>
      </w:pPr>
    </w:p>
    <w:p w14:paraId="1C98D9C0" w14:textId="77777777" w:rsidR="00A107A9" w:rsidRPr="0023359E" w:rsidRDefault="00A107A9" w:rsidP="006F226B">
      <w:pPr>
        <w:jc w:val="both"/>
        <w:rPr>
          <w:sz w:val="20"/>
          <w:szCs w:val="20"/>
        </w:rPr>
      </w:pPr>
    </w:p>
    <w:p w14:paraId="2EE65FC3" w14:textId="77777777" w:rsidR="00A107A9" w:rsidRPr="0023359E" w:rsidRDefault="00A107A9" w:rsidP="006F226B">
      <w:pPr>
        <w:jc w:val="both"/>
        <w:rPr>
          <w:sz w:val="20"/>
          <w:szCs w:val="20"/>
        </w:rPr>
      </w:pPr>
    </w:p>
    <w:p w14:paraId="56F47A7B" w14:textId="77777777" w:rsidR="00A107A9" w:rsidRPr="0023359E" w:rsidRDefault="00A107A9" w:rsidP="006F226B">
      <w:pPr>
        <w:jc w:val="both"/>
        <w:rPr>
          <w:sz w:val="20"/>
          <w:szCs w:val="20"/>
        </w:rPr>
      </w:pPr>
    </w:p>
    <w:p w14:paraId="7C0B94D3" w14:textId="77777777" w:rsidR="00A107A9" w:rsidRPr="0023359E" w:rsidRDefault="00A107A9" w:rsidP="006F226B">
      <w:pPr>
        <w:jc w:val="both"/>
        <w:rPr>
          <w:sz w:val="20"/>
          <w:szCs w:val="20"/>
        </w:rPr>
      </w:pPr>
    </w:p>
    <w:p w14:paraId="6359622E" w14:textId="77777777" w:rsidR="00A107A9" w:rsidRPr="0023359E" w:rsidRDefault="00A107A9" w:rsidP="006F226B">
      <w:pPr>
        <w:jc w:val="both"/>
        <w:rPr>
          <w:sz w:val="20"/>
          <w:szCs w:val="20"/>
        </w:rPr>
      </w:pPr>
    </w:p>
    <w:p w14:paraId="77185E8B" w14:textId="77777777" w:rsidR="00A107A9" w:rsidRPr="0023359E" w:rsidRDefault="00A107A9" w:rsidP="006F226B">
      <w:pPr>
        <w:jc w:val="both"/>
        <w:rPr>
          <w:sz w:val="20"/>
          <w:szCs w:val="20"/>
        </w:rPr>
      </w:pPr>
    </w:p>
    <w:p w14:paraId="7CEFE08C" w14:textId="77777777" w:rsidR="00A107A9" w:rsidRPr="0023359E" w:rsidRDefault="00A107A9" w:rsidP="006F226B">
      <w:pPr>
        <w:jc w:val="both"/>
        <w:rPr>
          <w:sz w:val="20"/>
          <w:szCs w:val="20"/>
        </w:rPr>
      </w:pPr>
    </w:p>
    <w:p w14:paraId="198643FD" w14:textId="77777777" w:rsidR="00A107A9" w:rsidRPr="0023359E" w:rsidRDefault="00A107A9" w:rsidP="006F226B">
      <w:pPr>
        <w:jc w:val="both"/>
        <w:rPr>
          <w:sz w:val="20"/>
          <w:szCs w:val="20"/>
        </w:rPr>
      </w:pPr>
    </w:p>
    <w:p w14:paraId="4EEAEE64" w14:textId="77777777" w:rsidR="00A107A9" w:rsidRPr="0023359E" w:rsidRDefault="00A107A9" w:rsidP="006F226B">
      <w:pPr>
        <w:jc w:val="both"/>
        <w:rPr>
          <w:sz w:val="20"/>
          <w:szCs w:val="20"/>
        </w:rPr>
      </w:pPr>
    </w:p>
    <w:p w14:paraId="25C855FC" w14:textId="77777777" w:rsidR="00A107A9" w:rsidRPr="0023359E" w:rsidRDefault="00A107A9" w:rsidP="006F226B">
      <w:pPr>
        <w:jc w:val="both"/>
        <w:rPr>
          <w:sz w:val="20"/>
          <w:szCs w:val="20"/>
        </w:rPr>
      </w:pPr>
    </w:p>
    <w:p w14:paraId="11976E5B" w14:textId="77777777" w:rsidR="00A107A9" w:rsidRPr="0023359E" w:rsidRDefault="00A107A9" w:rsidP="006F226B">
      <w:pPr>
        <w:jc w:val="both"/>
        <w:rPr>
          <w:sz w:val="20"/>
          <w:szCs w:val="20"/>
        </w:rPr>
      </w:pPr>
    </w:p>
    <w:p w14:paraId="7971494F" w14:textId="77777777" w:rsidR="00A107A9" w:rsidRPr="0023359E" w:rsidRDefault="00A107A9" w:rsidP="006F226B">
      <w:pPr>
        <w:jc w:val="both"/>
        <w:rPr>
          <w:sz w:val="20"/>
          <w:szCs w:val="20"/>
        </w:rPr>
      </w:pPr>
    </w:p>
    <w:p w14:paraId="0A165B02" w14:textId="77777777" w:rsidR="00A107A9" w:rsidRPr="0023359E" w:rsidRDefault="00A107A9" w:rsidP="006F226B">
      <w:pPr>
        <w:jc w:val="both"/>
        <w:rPr>
          <w:sz w:val="20"/>
          <w:szCs w:val="20"/>
        </w:rPr>
      </w:pPr>
    </w:p>
    <w:p w14:paraId="16AE0038" w14:textId="77777777" w:rsidR="00A107A9" w:rsidRPr="0023359E" w:rsidRDefault="00A107A9" w:rsidP="006F226B">
      <w:pPr>
        <w:jc w:val="both"/>
        <w:rPr>
          <w:sz w:val="20"/>
          <w:szCs w:val="20"/>
        </w:rPr>
      </w:pPr>
    </w:p>
    <w:p w14:paraId="2C4B296E" w14:textId="77777777" w:rsidR="00A107A9" w:rsidRPr="0023359E" w:rsidRDefault="00A107A9" w:rsidP="006F226B">
      <w:pPr>
        <w:jc w:val="both"/>
        <w:rPr>
          <w:sz w:val="20"/>
          <w:szCs w:val="20"/>
        </w:rPr>
      </w:pPr>
    </w:p>
    <w:p w14:paraId="5A812691" w14:textId="77777777" w:rsidR="00A107A9" w:rsidRPr="0023359E" w:rsidRDefault="00A107A9" w:rsidP="006F226B">
      <w:pPr>
        <w:jc w:val="both"/>
        <w:rPr>
          <w:sz w:val="20"/>
          <w:szCs w:val="20"/>
        </w:rPr>
      </w:pPr>
      <w:r w:rsidRPr="0023359E">
        <w:rPr>
          <w:sz w:val="20"/>
          <w:szCs w:val="20"/>
        </w:rPr>
        <w:t>ANEXO II</w:t>
      </w:r>
    </w:p>
    <w:p w14:paraId="27B17F10" w14:textId="77777777" w:rsidR="00A107A9" w:rsidRPr="0023359E" w:rsidRDefault="00A107A9" w:rsidP="006F226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9"/>
        <w:gridCol w:w="2005"/>
      </w:tblGrid>
      <w:tr w:rsidR="00A107A9" w:rsidRPr="0023359E" w14:paraId="36A9600D" w14:textId="77777777" w:rsidTr="00A1030A">
        <w:tc>
          <w:tcPr>
            <w:tcW w:w="6629" w:type="dxa"/>
          </w:tcPr>
          <w:p w14:paraId="5F64625A" w14:textId="77777777" w:rsidR="00A107A9" w:rsidRPr="00A1030A" w:rsidRDefault="00A107A9" w:rsidP="00A1030A">
            <w:pPr>
              <w:jc w:val="both"/>
              <w:rPr>
                <w:sz w:val="20"/>
                <w:szCs w:val="20"/>
              </w:rPr>
            </w:pPr>
            <w:r w:rsidRPr="00A1030A">
              <w:rPr>
                <w:sz w:val="20"/>
                <w:szCs w:val="20"/>
              </w:rPr>
              <w:t>INCENTIVOS A LA CONTRATACIÓN TEMPORAL POR CUENTA AJENA DEL ALUMNADO DEL OBRADOIRO DE EMPLEO BRAÑAS DEL ILLÓ-RÍO SAMO</w:t>
            </w:r>
          </w:p>
        </w:tc>
        <w:tc>
          <w:tcPr>
            <w:tcW w:w="2015" w:type="dxa"/>
          </w:tcPr>
          <w:p w14:paraId="291DF2DC" w14:textId="77777777" w:rsidR="00A107A9" w:rsidRPr="00A1030A" w:rsidRDefault="00A107A9" w:rsidP="00A1030A">
            <w:pPr>
              <w:jc w:val="both"/>
              <w:rPr>
                <w:sz w:val="20"/>
                <w:szCs w:val="20"/>
              </w:rPr>
            </w:pPr>
          </w:p>
          <w:p w14:paraId="7CFAA56E" w14:textId="77777777" w:rsidR="00A107A9" w:rsidRPr="00A1030A" w:rsidRDefault="00A107A9" w:rsidP="00A1030A">
            <w:pPr>
              <w:jc w:val="both"/>
              <w:rPr>
                <w:sz w:val="20"/>
                <w:szCs w:val="20"/>
              </w:rPr>
            </w:pPr>
            <w:r w:rsidRPr="00A1030A">
              <w:rPr>
                <w:sz w:val="20"/>
                <w:szCs w:val="20"/>
              </w:rPr>
              <w:t>JUSTIFICACIÓN</w:t>
            </w:r>
          </w:p>
        </w:tc>
      </w:tr>
    </w:tbl>
    <w:p w14:paraId="1AD6AC90" w14:textId="77777777" w:rsidR="00A107A9" w:rsidRPr="0023359E" w:rsidRDefault="00A107A9" w:rsidP="006A1FDA">
      <w:pPr>
        <w:jc w:val="both"/>
        <w:rPr>
          <w:b/>
          <w:bCs/>
          <w:sz w:val="20"/>
          <w:szCs w:val="20"/>
        </w:rPr>
      </w:pPr>
    </w:p>
    <w:p w14:paraId="38A6E1FC" w14:textId="77777777" w:rsidR="00A107A9" w:rsidRPr="0023359E" w:rsidRDefault="00A107A9" w:rsidP="006A1FDA">
      <w:pPr>
        <w:jc w:val="both"/>
        <w:rPr>
          <w:b/>
          <w:bCs/>
          <w:sz w:val="20"/>
          <w:szCs w:val="20"/>
        </w:rPr>
      </w:pPr>
      <w:r w:rsidRPr="0023359E">
        <w:rPr>
          <w:b/>
          <w:bCs/>
          <w:sz w:val="20"/>
          <w:szCs w:val="20"/>
        </w:rPr>
        <w:t>SOLICITANTE: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1"/>
        <w:gridCol w:w="1872"/>
        <w:gridCol w:w="825"/>
        <w:gridCol w:w="2966"/>
      </w:tblGrid>
      <w:tr w:rsidR="00A107A9" w:rsidRPr="0023359E" w14:paraId="43052043" w14:textId="77777777" w:rsidTr="00A1030A">
        <w:tc>
          <w:tcPr>
            <w:tcW w:w="5637" w:type="dxa"/>
            <w:gridSpan w:val="3"/>
          </w:tcPr>
          <w:p w14:paraId="753859EF" w14:textId="77777777" w:rsidR="00A107A9" w:rsidRPr="00A1030A" w:rsidRDefault="00A107A9" w:rsidP="00A1030A">
            <w:pPr>
              <w:jc w:val="both"/>
              <w:rPr>
                <w:sz w:val="20"/>
                <w:szCs w:val="20"/>
              </w:rPr>
            </w:pPr>
            <w:r w:rsidRPr="00A1030A">
              <w:rPr>
                <w:sz w:val="20"/>
                <w:szCs w:val="20"/>
              </w:rPr>
              <w:t>RAZÓN SOCIAL</w:t>
            </w:r>
          </w:p>
        </w:tc>
        <w:tc>
          <w:tcPr>
            <w:tcW w:w="3007" w:type="dxa"/>
          </w:tcPr>
          <w:p w14:paraId="0DDF1A6B" w14:textId="77777777" w:rsidR="00A107A9" w:rsidRPr="00A1030A" w:rsidRDefault="00A107A9" w:rsidP="00A1030A">
            <w:pPr>
              <w:jc w:val="both"/>
              <w:rPr>
                <w:sz w:val="20"/>
                <w:szCs w:val="20"/>
              </w:rPr>
            </w:pPr>
            <w:r w:rsidRPr="00A1030A">
              <w:rPr>
                <w:sz w:val="20"/>
                <w:szCs w:val="20"/>
              </w:rPr>
              <w:t>NIF</w:t>
            </w:r>
          </w:p>
        </w:tc>
      </w:tr>
      <w:tr w:rsidR="00A107A9" w:rsidRPr="0023359E" w14:paraId="24CCC538" w14:textId="77777777" w:rsidTr="00A1030A">
        <w:tc>
          <w:tcPr>
            <w:tcW w:w="5637" w:type="dxa"/>
            <w:gridSpan w:val="3"/>
          </w:tcPr>
          <w:p w14:paraId="36B37651" w14:textId="77777777" w:rsidR="00A107A9" w:rsidRPr="00A1030A" w:rsidRDefault="00A107A9" w:rsidP="00A1030A">
            <w:pPr>
              <w:jc w:val="both"/>
              <w:rPr>
                <w:sz w:val="20"/>
                <w:szCs w:val="20"/>
              </w:rPr>
            </w:pPr>
          </w:p>
        </w:tc>
        <w:tc>
          <w:tcPr>
            <w:tcW w:w="3007" w:type="dxa"/>
          </w:tcPr>
          <w:p w14:paraId="1DCEE24F" w14:textId="77777777" w:rsidR="00A107A9" w:rsidRPr="00A1030A" w:rsidRDefault="00A107A9" w:rsidP="00A1030A">
            <w:pPr>
              <w:jc w:val="both"/>
              <w:rPr>
                <w:sz w:val="20"/>
                <w:szCs w:val="20"/>
              </w:rPr>
            </w:pPr>
          </w:p>
        </w:tc>
      </w:tr>
      <w:tr w:rsidR="00A107A9" w:rsidRPr="0023359E" w14:paraId="259616FE" w14:textId="77777777" w:rsidTr="00A1030A">
        <w:tc>
          <w:tcPr>
            <w:tcW w:w="8644" w:type="dxa"/>
            <w:gridSpan w:val="4"/>
          </w:tcPr>
          <w:p w14:paraId="5EB6CAFC" w14:textId="77777777" w:rsidR="00A107A9" w:rsidRPr="00A1030A" w:rsidRDefault="00A107A9" w:rsidP="00A1030A">
            <w:pPr>
              <w:jc w:val="both"/>
              <w:rPr>
                <w:sz w:val="20"/>
                <w:szCs w:val="20"/>
              </w:rPr>
            </w:pPr>
            <w:r w:rsidRPr="00A1030A">
              <w:rPr>
                <w:sz w:val="20"/>
                <w:szCs w:val="20"/>
              </w:rPr>
              <w:t>DIRECCIÓN</w:t>
            </w:r>
          </w:p>
        </w:tc>
      </w:tr>
      <w:tr w:rsidR="00A107A9" w:rsidRPr="0023359E" w14:paraId="40A7742A" w14:textId="77777777" w:rsidTr="00A1030A">
        <w:tc>
          <w:tcPr>
            <w:tcW w:w="8644" w:type="dxa"/>
            <w:gridSpan w:val="4"/>
          </w:tcPr>
          <w:p w14:paraId="09FCC1E7" w14:textId="77777777" w:rsidR="00A107A9" w:rsidRPr="00A1030A" w:rsidRDefault="00A107A9" w:rsidP="00A1030A">
            <w:pPr>
              <w:jc w:val="both"/>
              <w:rPr>
                <w:sz w:val="20"/>
                <w:szCs w:val="20"/>
              </w:rPr>
            </w:pPr>
          </w:p>
        </w:tc>
      </w:tr>
      <w:tr w:rsidR="00A107A9" w:rsidRPr="0023359E" w14:paraId="3BF6994F" w14:textId="77777777" w:rsidTr="00A1030A">
        <w:tc>
          <w:tcPr>
            <w:tcW w:w="2889" w:type="dxa"/>
          </w:tcPr>
          <w:p w14:paraId="73204067" w14:textId="77777777" w:rsidR="00A107A9" w:rsidRPr="00A1030A" w:rsidRDefault="00A107A9" w:rsidP="00A1030A">
            <w:pPr>
              <w:jc w:val="both"/>
              <w:rPr>
                <w:sz w:val="20"/>
                <w:szCs w:val="20"/>
              </w:rPr>
            </w:pPr>
            <w:r w:rsidRPr="00A1030A">
              <w:rPr>
                <w:sz w:val="20"/>
                <w:szCs w:val="20"/>
              </w:rPr>
              <w:t>COD POSTAL</w:t>
            </w:r>
          </w:p>
        </w:tc>
        <w:tc>
          <w:tcPr>
            <w:tcW w:w="2748" w:type="dxa"/>
            <w:gridSpan w:val="2"/>
          </w:tcPr>
          <w:p w14:paraId="3753A4C2" w14:textId="77777777" w:rsidR="00A107A9" w:rsidRPr="00A1030A" w:rsidRDefault="00A107A9" w:rsidP="00A1030A">
            <w:pPr>
              <w:jc w:val="both"/>
              <w:rPr>
                <w:sz w:val="20"/>
                <w:szCs w:val="20"/>
              </w:rPr>
            </w:pPr>
            <w:r w:rsidRPr="00A1030A">
              <w:rPr>
                <w:sz w:val="20"/>
                <w:szCs w:val="20"/>
              </w:rPr>
              <w:t>PROVINCIA</w:t>
            </w:r>
          </w:p>
        </w:tc>
        <w:tc>
          <w:tcPr>
            <w:tcW w:w="3007" w:type="dxa"/>
          </w:tcPr>
          <w:p w14:paraId="1EE46B57" w14:textId="77777777" w:rsidR="00A107A9" w:rsidRPr="00A1030A" w:rsidRDefault="00A107A9" w:rsidP="00A1030A">
            <w:pPr>
              <w:jc w:val="both"/>
              <w:rPr>
                <w:sz w:val="20"/>
                <w:szCs w:val="20"/>
              </w:rPr>
            </w:pPr>
            <w:r w:rsidRPr="00A1030A">
              <w:rPr>
                <w:sz w:val="20"/>
                <w:szCs w:val="20"/>
              </w:rPr>
              <w:t>AYUNTAMIENTO</w:t>
            </w:r>
          </w:p>
        </w:tc>
      </w:tr>
      <w:tr w:rsidR="00A107A9" w:rsidRPr="0023359E" w14:paraId="5D570E30" w14:textId="77777777" w:rsidTr="00A1030A">
        <w:tc>
          <w:tcPr>
            <w:tcW w:w="2889" w:type="dxa"/>
          </w:tcPr>
          <w:p w14:paraId="7E644815" w14:textId="77777777" w:rsidR="00A107A9" w:rsidRPr="00A1030A" w:rsidRDefault="00A107A9" w:rsidP="00A1030A">
            <w:pPr>
              <w:jc w:val="both"/>
              <w:rPr>
                <w:sz w:val="20"/>
                <w:szCs w:val="20"/>
              </w:rPr>
            </w:pPr>
          </w:p>
        </w:tc>
        <w:tc>
          <w:tcPr>
            <w:tcW w:w="2748" w:type="dxa"/>
            <w:gridSpan w:val="2"/>
          </w:tcPr>
          <w:p w14:paraId="682E4C68" w14:textId="77777777" w:rsidR="00A107A9" w:rsidRPr="00A1030A" w:rsidRDefault="00A107A9" w:rsidP="00A1030A">
            <w:pPr>
              <w:jc w:val="both"/>
              <w:rPr>
                <w:sz w:val="20"/>
                <w:szCs w:val="20"/>
              </w:rPr>
            </w:pPr>
          </w:p>
        </w:tc>
        <w:tc>
          <w:tcPr>
            <w:tcW w:w="3007" w:type="dxa"/>
          </w:tcPr>
          <w:p w14:paraId="53361882" w14:textId="77777777" w:rsidR="00A107A9" w:rsidRPr="00A1030A" w:rsidRDefault="00A107A9" w:rsidP="00A1030A">
            <w:pPr>
              <w:jc w:val="both"/>
              <w:rPr>
                <w:sz w:val="20"/>
                <w:szCs w:val="20"/>
              </w:rPr>
            </w:pPr>
          </w:p>
        </w:tc>
      </w:tr>
      <w:tr w:rsidR="00A107A9" w:rsidRPr="0023359E" w14:paraId="00B46F31" w14:textId="77777777" w:rsidTr="00A1030A">
        <w:tc>
          <w:tcPr>
            <w:tcW w:w="2889" w:type="dxa"/>
          </w:tcPr>
          <w:p w14:paraId="6FC834E8" w14:textId="77777777" w:rsidR="00A107A9" w:rsidRPr="00A1030A" w:rsidRDefault="00A107A9" w:rsidP="00A1030A">
            <w:pPr>
              <w:jc w:val="both"/>
              <w:rPr>
                <w:sz w:val="20"/>
                <w:szCs w:val="20"/>
              </w:rPr>
            </w:pPr>
            <w:r w:rsidRPr="00A1030A">
              <w:rPr>
                <w:sz w:val="20"/>
                <w:szCs w:val="20"/>
              </w:rPr>
              <w:t>TELÉFONO</w:t>
            </w:r>
          </w:p>
        </w:tc>
        <w:tc>
          <w:tcPr>
            <w:tcW w:w="1897" w:type="dxa"/>
          </w:tcPr>
          <w:p w14:paraId="6EA29094" w14:textId="77777777" w:rsidR="00A107A9" w:rsidRPr="00A1030A" w:rsidRDefault="00A107A9" w:rsidP="00A1030A">
            <w:pPr>
              <w:jc w:val="both"/>
              <w:rPr>
                <w:sz w:val="20"/>
                <w:szCs w:val="20"/>
              </w:rPr>
            </w:pPr>
            <w:r w:rsidRPr="00A1030A">
              <w:rPr>
                <w:sz w:val="20"/>
                <w:szCs w:val="20"/>
              </w:rPr>
              <w:t>FAX</w:t>
            </w:r>
          </w:p>
        </w:tc>
        <w:tc>
          <w:tcPr>
            <w:tcW w:w="3858" w:type="dxa"/>
            <w:gridSpan w:val="2"/>
          </w:tcPr>
          <w:p w14:paraId="6D9177F9" w14:textId="77777777" w:rsidR="00A107A9" w:rsidRPr="00A1030A" w:rsidRDefault="00A107A9" w:rsidP="00A1030A">
            <w:pPr>
              <w:jc w:val="both"/>
              <w:rPr>
                <w:sz w:val="20"/>
                <w:szCs w:val="20"/>
              </w:rPr>
            </w:pPr>
            <w:r w:rsidRPr="00A1030A">
              <w:rPr>
                <w:sz w:val="20"/>
                <w:szCs w:val="20"/>
              </w:rPr>
              <w:t>CORREO ELECTRÓNICO</w:t>
            </w:r>
          </w:p>
        </w:tc>
      </w:tr>
      <w:tr w:rsidR="00A107A9" w:rsidRPr="0023359E" w14:paraId="27D12EEB" w14:textId="77777777" w:rsidTr="00A1030A">
        <w:tc>
          <w:tcPr>
            <w:tcW w:w="2889" w:type="dxa"/>
          </w:tcPr>
          <w:p w14:paraId="251A5549" w14:textId="77777777" w:rsidR="00A107A9" w:rsidRPr="00A1030A" w:rsidRDefault="00A107A9" w:rsidP="00A1030A">
            <w:pPr>
              <w:jc w:val="both"/>
              <w:rPr>
                <w:sz w:val="20"/>
                <w:szCs w:val="20"/>
              </w:rPr>
            </w:pPr>
          </w:p>
        </w:tc>
        <w:tc>
          <w:tcPr>
            <w:tcW w:w="1897" w:type="dxa"/>
          </w:tcPr>
          <w:p w14:paraId="7E46AAFB" w14:textId="77777777" w:rsidR="00A107A9" w:rsidRPr="00A1030A" w:rsidRDefault="00A107A9" w:rsidP="00A1030A">
            <w:pPr>
              <w:jc w:val="both"/>
              <w:rPr>
                <w:sz w:val="20"/>
                <w:szCs w:val="20"/>
              </w:rPr>
            </w:pPr>
          </w:p>
        </w:tc>
        <w:tc>
          <w:tcPr>
            <w:tcW w:w="3858" w:type="dxa"/>
            <w:gridSpan w:val="2"/>
          </w:tcPr>
          <w:p w14:paraId="781A663D" w14:textId="77777777" w:rsidR="00A107A9" w:rsidRPr="00A1030A" w:rsidRDefault="00A107A9" w:rsidP="00A1030A">
            <w:pPr>
              <w:jc w:val="both"/>
              <w:rPr>
                <w:sz w:val="20"/>
                <w:szCs w:val="20"/>
              </w:rPr>
            </w:pPr>
          </w:p>
        </w:tc>
      </w:tr>
    </w:tbl>
    <w:p w14:paraId="1F01B17C" w14:textId="77777777" w:rsidR="00A107A9" w:rsidRPr="0023359E" w:rsidRDefault="00A107A9" w:rsidP="006A1FDA">
      <w:pPr>
        <w:jc w:val="both"/>
        <w:rPr>
          <w:sz w:val="20"/>
          <w:szCs w:val="20"/>
        </w:rPr>
      </w:pPr>
    </w:p>
    <w:p w14:paraId="1F0299CC" w14:textId="77777777" w:rsidR="00A107A9" w:rsidRPr="0023359E" w:rsidRDefault="00A107A9" w:rsidP="006A1FDA">
      <w:pPr>
        <w:jc w:val="both"/>
        <w:rPr>
          <w:sz w:val="20"/>
          <w:szCs w:val="20"/>
        </w:rPr>
      </w:pPr>
      <w:r w:rsidRPr="0023359E">
        <w:rPr>
          <w:b/>
          <w:bCs/>
          <w:sz w:val="20"/>
          <w:szCs w:val="20"/>
        </w:rPr>
        <w:t>Y, EN SU REPRESENTACIÓN</w:t>
      </w:r>
      <w:r w:rsidRPr="0023359E">
        <w:rPr>
          <w:sz w:val="20"/>
          <w:szCs w:val="20"/>
        </w:rPr>
        <w:t xml:space="preserve"> (deberá acreditarse la representación fidedigna por cualquiera medio válido en derecho)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3"/>
        <w:gridCol w:w="2840"/>
        <w:gridCol w:w="2821"/>
      </w:tblGrid>
      <w:tr w:rsidR="00A107A9" w:rsidRPr="0023359E" w14:paraId="79293F20" w14:textId="77777777" w:rsidTr="00A1030A">
        <w:tc>
          <w:tcPr>
            <w:tcW w:w="2881" w:type="dxa"/>
          </w:tcPr>
          <w:p w14:paraId="41D2DFFB" w14:textId="77777777" w:rsidR="00A107A9" w:rsidRPr="00A1030A" w:rsidRDefault="00A107A9" w:rsidP="00A1030A">
            <w:pPr>
              <w:jc w:val="both"/>
              <w:rPr>
                <w:sz w:val="20"/>
                <w:szCs w:val="20"/>
              </w:rPr>
            </w:pPr>
            <w:r w:rsidRPr="00A1030A">
              <w:rPr>
                <w:sz w:val="20"/>
                <w:szCs w:val="20"/>
              </w:rPr>
              <w:t>NOMBRE</w:t>
            </w:r>
          </w:p>
        </w:tc>
        <w:tc>
          <w:tcPr>
            <w:tcW w:w="2881" w:type="dxa"/>
          </w:tcPr>
          <w:p w14:paraId="51E774DA" w14:textId="77777777" w:rsidR="00A107A9" w:rsidRPr="00A1030A" w:rsidRDefault="00A107A9" w:rsidP="00A1030A">
            <w:pPr>
              <w:jc w:val="both"/>
              <w:rPr>
                <w:sz w:val="20"/>
                <w:szCs w:val="20"/>
              </w:rPr>
            </w:pPr>
            <w:r w:rsidRPr="00A1030A">
              <w:rPr>
                <w:sz w:val="20"/>
                <w:szCs w:val="20"/>
              </w:rPr>
              <w:t>APELLIDOS</w:t>
            </w:r>
          </w:p>
        </w:tc>
        <w:tc>
          <w:tcPr>
            <w:tcW w:w="2882" w:type="dxa"/>
          </w:tcPr>
          <w:p w14:paraId="377AB2C7" w14:textId="77777777" w:rsidR="00A107A9" w:rsidRPr="00A1030A" w:rsidRDefault="00A107A9" w:rsidP="00A1030A">
            <w:pPr>
              <w:jc w:val="both"/>
              <w:rPr>
                <w:sz w:val="20"/>
                <w:szCs w:val="20"/>
              </w:rPr>
            </w:pPr>
            <w:r w:rsidRPr="00A1030A">
              <w:rPr>
                <w:sz w:val="20"/>
                <w:szCs w:val="20"/>
              </w:rPr>
              <w:t>NIF</w:t>
            </w:r>
          </w:p>
        </w:tc>
      </w:tr>
      <w:tr w:rsidR="00A107A9" w:rsidRPr="0023359E" w14:paraId="2D5F7211" w14:textId="77777777" w:rsidTr="00A1030A">
        <w:tc>
          <w:tcPr>
            <w:tcW w:w="2881" w:type="dxa"/>
          </w:tcPr>
          <w:p w14:paraId="3E67AFBA" w14:textId="77777777" w:rsidR="00A107A9" w:rsidRPr="00A1030A" w:rsidRDefault="00A107A9" w:rsidP="00A1030A">
            <w:pPr>
              <w:jc w:val="both"/>
              <w:rPr>
                <w:sz w:val="20"/>
                <w:szCs w:val="20"/>
              </w:rPr>
            </w:pPr>
          </w:p>
        </w:tc>
        <w:tc>
          <w:tcPr>
            <w:tcW w:w="2881" w:type="dxa"/>
          </w:tcPr>
          <w:p w14:paraId="2ACD4B36" w14:textId="77777777" w:rsidR="00A107A9" w:rsidRPr="00A1030A" w:rsidRDefault="00A107A9" w:rsidP="00A1030A">
            <w:pPr>
              <w:jc w:val="both"/>
              <w:rPr>
                <w:sz w:val="20"/>
                <w:szCs w:val="20"/>
              </w:rPr>
            </w:pPr>
          </w:p>
        </w:tc>
        <w:tc>
          <w:tcPr>
            <w:tcW w:w="2882" w:type="dxa"/>
          </w:tcPr>
          <w:p w14:paraId="20CB2BE3" w14:textId="77777777" w:rsidR="00A107A9" w:rsidRPr="00A1030A" w:rsidRDefault="00A107A9" w:rsidP="00A1030A">
            <w:pPr>
              <w:jc w:val="both"/>
              <w:rPr>
                <w:sz w:val="20"/>
                <w:szCs w:val="20"/>
              </w:rPr>
            </w:pPr>
          </w:p>
        </w:tc>
      </w:tr>
    </w:tbl>
    <w:p w14:paraId="41A7BE68" w14:textId="77777777" w:rsidR="00A107A9" w:rsidRPr="0023359E" w:rsidRDefault="00A107A9" w:rsidP="006F226B">
      <w:pPr>
        <w:jc w:val="both"/>
        <w:rPr>
          <w:sz w:val="20"/>
          <w:szCs w:val="20"/>
        </w:rPr>
      </w:pPr>
    </w:p>
    <w:p w14:paraId="5B407984" w14:textId="77777777" w:rsidR="00A107A9" w:rsidRPr="0023359E" w:rsidRDefault="00A107A9" w:rsidP="006A1FDA">
      <w:pPr>
        <w:jc w:val="both"/>
        <w:rPr>
          <w:b/>
          <w:bCs/>
          <w:sz w:val="20"/>
          <w:szCs w:val="20"/>
        </w:rPr>
      </w:pPr>
      <w:r w:rsidRPr="0023359E">
        <w:rPr>
          <w:b/>
          <w:bCs/>
          <w:sz w:val="20"/>
          <w:szCs w:val="20"/>
        </w:rPr>
        <w:t>La PERSONA REPRESENTANTE DECLARA:</w:t>
      </w:r>
    </w:p>
    <w:p w14:paraId="53829FB5" w14:textId="77777777" w:rsidR="00A107A9" w:rsidRPr="0023359E" w:rsidRDefault="00A107A9" w:rsidP="006A1FDA">
      <w:pPr>
        <w:jc w:val="both"/>
        <w:rPr>
          <w:sz w:val="20"/>
          <w:szCs w:val="20"/>
        </w:rPr>
      </w:pPr>
      <w:r w:rsidRPr="0023359E">
        <w:rPr>
          <w:sz w:val="20"/>
          <w:szCs w:val="20"/>
        </w:rPr>
        <w:t>1. Que en relación con otras ayudas concedidas o solicitadas:</w:t>
      </w:r>
    </w:p>
    <w:p w14:paraId="5535CC07" w14:textId="77777777" w:rsidR="00A107A9" w:rsidRPr="0023359E" w:rsidRDefault="00A107A9" w:rsidP="006A1FDA">
      <w:pPr>
        <w:jc w:val="both"/>
        <w:rPr>
          <w:sz w:val="20"/>
          <w:szCs w:val="20"/>
        </w:rPr>
      </w:pPr>
      <w:r w:rsidRPr="0023359E">
        <w:rPr>
          <w:sz w:val="20"/>
          <w:szCs w:val="20"/>
        </w:rPr>
        <w:t>__ No haber solicitado o concedida ninguna otra ayuda para la misma finalidad.</w:t>
      </w:r>
    </w:p>
    <w:p w14:paraId="0BE10A41" w14:textId="77777777" w:rsidR="00A107A9" w:rsidRPr="0023359E" w:rsidRDefault="00A107A9" w:rsidP="006A1FDA">
      <w:pPr>
        <w:jc w:val="both"/>
        <w:rPr>
          <w:sz w:val="20"/>
          <w:szCs w:val="20"/>
        </w:rPr>
      </w:pPr>
      <w:r w:rsidRPr="0023359E">
        <w:rPr>
          <w:sz w:val="20"/>
          <w:szCs w:val="20"/>
        </w:rPr>
        <w:t xml:space="preserve">__ Haber concedido o solicitado otras ayudas para la misma finalidad: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34"/>
        <w:gridCol w:w="2960"/>
      </w:tblGrid>
      <w:tr w:rsidR="00A107A9" w:rsidRPr="0023359E" w14:paraId="4481BCCE" w14:textId="77777777" w:rsidTr="00A1030A">
        <w:tc>
          <w:tcPr>
            <w:tcW w:w="5637" w:type="dxa"/>
          </w:tcPr>
          <w:p w14:paraId="53530DB1" w14:textId="77777777" w:rsidR="00A107A9" w:rsidRPr="00A1030A" w:rsidRDefault="00A107A9" w:rsidP="00A1030A">
            <w:pPr>
              <w:jc w:val="both"/>
              <w:rPr>
                <w:sz w:val="20"/>
                <w:szCs w:val="20"/>
              </w:rPr>
            </w:pPr>
            <w:r w:rsidRPr="00A1030A">
              <w:rPr>
                <w:sz w:val="20"/>
                <w:szCs w:val="20"/>
              </w:rPr>
              <w:t>ORGANISMO</w:t>
            </w:r>
          </w:p>
        </w:tc>
        <w:tc>
          <w:tcPr>
            <w:tcW w:w="3007" w:type="dxa"/>
          </w:tcPr>
          <w:p w14:paraId="34413457" w14:textId="77777777" w:rsidR="00A107A9" w:rsidRPr="00A1030A" w:rsidRDefault="00A107A9" w:rsidP="00A1030A">
            <w:pPr>
              <w:jc w:val="both"/>
              <w:rPr>
                <w:sz w:val="20"/>
                <w:szCs w:val="20"/>
              </w:rPr>
            </w:pPr>
            <w:r w:rsidRPr="00A1030A">
              <w:rPr>
                <w:sz w:val="20"/>
                <w:szCs w:val="20"/>
              </w:rPr>
              <w:t>IMPORTE</w:t>
            </w:r>
          </w:p>
        </w:tc>
      </w:tr>
      <w:tr w:rsidR="00A107A9" w:rsidRPr="0023359E" w14:paraId="7728B408" w14:textId="77777777" w:rsidTr="00A1030A">
        <w:tc>
          <w:tcPr>
            <w:tcW w:w="5637" w:type="dxa"/>
          </w:tcPr>
          <w:p w14:paraId="40350473" w14:textId="77777777" w:rsidR="00A107A9" w:rsidRPr="00A1030A" w:rsidRDefault="00A107A9" w:rsidP="00A1030A">
            <w:pPr>
              <w:jc w:val="both"/>
              <w:rPr>
                <w:sz w:val="20"/>
                <w:szCs w:val="20"/>
              </w:rPr>
            </w:pPr>
          </w:p>
        </w:tc>
        <w:tc>
          <w:tcPr>
            <w:tcW w:w="3007" w:type="dxa"/>
          </w:tcPr>
          <w:p w14:paraId="4CF892E8" w14:textId="77777777" w:rsidR="00A107A9" w:rsidRPr="00A1030A" w:rsidRDefault="00A107A9" w:rsidP="00A1030A">
            <w:pPr>
              <w:jc w:val="both"/>
              <w:rPr>
                <w:sz w:val="20"/>
                <w:szCs w:val="20"/>
              </w:rPr>
            </w:pPr>
          </w:p>
        </w:tc>
      </w:tr>
      <w:tr w:rsidR="00A107A9" w:rsidRPr="0023359E" w14:paraId="7F466C63" w14:textId="77777777" w:rsidTr="00A1030A">
        <w:tc>
          <w:tcPr>
            <w:tcW w:w="5637" w:type="dxa"/>
          </w:tcPr>
          <w:p w14:paraId="6F8F8A5E" w14:textId="77777777" w:rsidR="00A107A9" w:rsidRPr="00A1030A" w:rsidRDefault="00A107A9" w:rsidP="00A1030A">
            <w:pPr>
              <w:jc w:val="both"/>
              <w:rPr>
                <w:sz w:val="20"/>
                <w:szCs w:val="20"/>
              </w:rPr>
            </w:pPr>
          </w:p>
        </w:tc>
        <w:tc>
          <w:tcPr>
            <w:tcW w:w="3007" w:type="dxa"/>
          </w:tcPr>
          <w:p w14:paraId="70BC34E7" w14:textId="77777777" w:rsidR="00A107A9" w:rsidRPr="00A1030A" w:rsidRDefault="00A107A9" w:rsidP="00A1030A">
            <w:pPr>
              <w:jc w:val="both"/>
              <w:rPr>
                <w:sz w:val="20"/>
                <w:szCs w:val="20"/>
              </w:rPr>
            </w:pPr>
          </w:p>
        </w:tc>
      </w:tr>
    </w:tbl>
    <w:p w14:paraId="4BB91683" w14:textId="77777777" w:rsidR="00A107A9" w:rsidRPr="0023359E" w:rsidRDefault="00A107A9" w:rsidP="006A1FDA">
      <w:pPr>
        <w:jc w:val="both"/>
        <w:rPr>
          <w:sz w:val="20"/>
          <w:szCs w:val="20"/>
        </w:rPr>
      </w:pPr>
      <w:r w:rsidRPr="0023359E">
        <w:rPr>
          <w:sz w:val="20"/>
          <w:szCs w:val="20"/>
        </w:rPr>
        <w:t>Asimismo, se compromete a comunicar inmediatamente cuantas ayudas solicite y/u obtenga de otras administraciones públicas o de otros entes públicos, nacionales o internacionales, a partir de la fecha de esta declaración.</w:t>
      </w:r>
    </w:p>
    <w:p w14:paraId="16A185DF" w14:textId="77777777" w:rsidR="00A107A9" w:rsidRPr="0023359E" w:rsidRDefault="00A107A9" w:rsidP="006A1FDA">
      <w:pPr>
        <w:jc w:val="both"/>
        <w:rPr>
          <w:sz w:val="20"/>
          <w:szCs w:val="20"/>
        </w:rPr>
      </w:pPr>
    </w:p>
    <w:p w14:paraId="4D996D2A" w14:textId="77777777" w:rsidR="00A107A9" w:rsidRPr="0023359E" w:rsidRDefault="00A107A9" w:rsidP="006A1FDA">
      <w:pPr>
        <w:jc w:val="both"/>
        <w:rPr>
          <w:sz w:val="20"/>
          <w:szCs w:val="20"/>
        </w:rPr>
      </w:pPr>
      <w:r w:rsidRPr="0023359E">
        <w:rPr>
          <w:sz w:val="20"/>
          <w:szCs w:val="20"/>
        </w:rPr>
        <w:t>2. Que en relación con las ayudas de minimis</w:t>
      </w:r>
    </w:p>
    <w:p w14:paraId="11FDC418" w14:textId="77777777" w:rsidR="00A107A9" w:rsidRPr="0023359E" w:rsidRDefault="00A107A9" w:rsidP="006A1FDA">
      <w:pPr>
        <w:jc w:val="both"/>
        <w:rPr>
          <w:sz w:val="20"/>
          <w:szCs w:val="20"/>
        </w:rPr>
      </w:pPr>
      <w:r w:rsidRPr="0023359E">
        <w:rPr>
          <w:sz w:val="20"/>
          <w:szCs w:val="20"/>
        </w:rPr>
        <w:t>__No haber solicitado o concedida ninguna otra ayuda de minimis.</w:t>
      </w:r>
    </w:p>
    <w:p w14:paraId="4F588C68" w14:textId="77777777" w:rsidR="00A107A9" w:rsidRPr="0023359E" w:rsidRDefault="00A107A9" w:rsidP="006A1FDA">
      <w:pPr>
        <w:jc w:val="both"/>
        <w:rPr>
          <w:sz w:val="20"/>
          <w:szCs w:val="20"/>
        </w:rPr>
      </w:pPr>
      <w:r w:rsidRPr="0023359E">
        <w:rPr>
          <w:sz w:val="20"/>
          <w:szCs w:val="20"/>
        </w:rPr>
        <w:t xml:space="preserve">__ Haber concedido o solicitado otras ayudas de minimis, que son las que </w:t>
      </w:r>
      <w:r>
        <w:rPr>
          <w:sz w:val="20"/>
          <w:szCs w:val="20"/>
        </w:rPr>
        <w:t>de s</w:t>
      </w:r>
      <w:r w:rsidRPr="0023359E">
        <w:rPr>
          <w:sz w:val="20"/>
          <w:szCs w:val="20"/>
        </w:rPr>
        <w:t>egui</w:t>
      </w:r>
      <w:r>
        <w:rPr>
          <w:sz w:val="20"/>
          <w:szCs w:val="20"/>
        </w:rPr>
        <w:t>do</w:t>
      </w:r>
      <w:r w:rsidRPr="0023359E">
        <w:rPr>
          <w:sz w:val="20"/>
          <w:szCs w:val="20"/>
        </w:rPr>
        <w:t xml:space="preserve"> se relacionan:</w:t>
      </w:r>
    </w:p>
    <w:p w14:paraId="130F5AC2" w14:textId="77777777" w:rsidR="00A107A9" w:rsidRPr="0023359E" w:rsidRDefault="00A107A9" w:rsidP="006A1FDA">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2"/>
        <w:gridCol w:w="1252"/>
        <w:gridCol w:w="2923"/>
        <w:gridCol w:w="1707"/>
      </w:tblGrid>
      <w:tr w:rsidR="00A107A9" w:rsidRPr="0023359E" w14:paraId="23D0864F" w14:textId="77777777" w:rsidTr="00A1030A">
        <w:tc>
          <w:tcPr>
            <w:tcW w:w="2660" w:type="dxa"/>
          </w:tcPr>
          <w:p w14:paraId="4F198A4F" w14:textId="77777777" w:rsidR="00A107A9" w:rsidRPr="00A1030A" w:rsidRDefault="00A107A9" w:rsidP="00A1030A">
            <w:pPr>
              <w:jc w:val="both"/>
              <w:rPr>
                <w:sz w:val="20"/>
                <w:szCs w:val="20"/>
              </w:rPr>
            </w:pPr>
            <w:r w:rsidRPr="00A1030A">
              <w:rPr>
                <w:sz w:val="20"/>
                <w:szCs w:val="20"/>
              </w:rPr>
              <w:t>ORGANISMO</w:t>
            </w:r>
          </w:p>
        </w:tc>
        <w:tc>
          <w:tcPr>
            <w:tcW w:w="1276" w:type="dxa"/>
          </w:tcPr>
          <w:p w14:paraId="21DBDDA1" w14:textId="77777777" w:rsidR="00A107A9" w:rsidRPr="00A1030A" w:rsidRDefault="00A107A9" w:rsidP="00A1030A">
            <w:pPr>
              <w:jc w:val="both"/>
              <w:rPr>
                <w:sz w:val="20"/>
                <w:szCs w:val="20"/>
              </w:rPr>
            </w:pPr>
            <w:r w:rsidRPr="00A1030A">
              <w:rPr>
                <w:sz w:val="20"/>
                <w:szCs w:val="20"/>
              </w:rPr>
              <w:t>AÑO</w:t>
            </w:r>
          </w:p>
        </w:tc>
        <w:tc>
          <w:tcPr>
            <w:tcW w:w="2976" w:type="dxa"/>
          </w:tcPr>
          <w:p w14:paraId="0AD236AB" w14:textId="77777777" w:rsidR="00A107A9" w:rsidRPr="00A1030A" w:rsidRDefault="00A107A9" w:rsidP="00A1030A">
            <w:pPr>
              <w:jc w:val="both"/>
              <w:rPr>
                <w:sz w:val="20"/>
                <w:szCs w:val="20"/>
              </w:rPr>
            </w:pPr>
            <w:r w:rsidRPr="00A1030A">
              <w:rPr>
                <w:sz w:val="20"/>
                <w:szCs w:val="20"/>
              </w:rPr>
              <w:t>DISPOSICIÓN REGULADORA</w:t>
            </w:r>
          </w:p>
        </w:tc>
        <w:tc>
          <w:tcPr>
            <w:tcW w:w="1732" w:type="dxa"/>
          </w:tcPr>
          <w:p w14:paraId="3D87F50B" w14:textId="77777777" w:rsidR="00A107A9" w:rsidRPr="00A1030A" w:rsidRDefault="00A107A9" w:rsidP="00A1030A">
            <w:pPr>
              <w:jc w:val="both"/>
              <w:rPr>
                <w:sz w:val="20"/>
                <w:szCs w:val="20"/>
              </w:rPr>
            </w:pPr>
            <w:r w:rsidRPr="00A1030A">
              <w:rPr>
                <w:sz w:val="20"/>
                <w:szCs w:val="20"/>
              </w:rPr>
              <w:t>IMPORTE</w:t>
            </w:r>
          </w:p>
        </w:tc>
      </w:tr>
      <w:tr w:rsidR="00A107A9" w:rsidRPr="0023359E" w14:paraId="309D774B" w14:textId="77777777" w:rsidTr="00A1030A">
        <w:tc>
          <w:tcPr>
            <w:tcW w:w="2660" w:type="dxa"/>
          </w:tcPr>
          <w:p w14:paraId="11BD39FA" w14:textId="77777777" w:rsidR="00A107A9" w:rsidRPr="00A1030A" w:rsidRDefault="00A107A9" w:rsidP="00A1030A">
            <w:pPr>
              <w:jc w:val="both"/>
              <w:rPr>
                <w:sz w:val="20"/>
                <w:szCs w:val="20"/>
              </w:rPr>
            </w:pPr>
          </w:p>
        </w:tc>
        <w:tc>
          <w:tcPr>
            <w:tcW w:w="1276" w:type="dxa"/>
          </w:tcPr>
          <w:p w14:paraId="2365E4EB" w14:textId="77777777" w:rsidR="00A107A9" w:rsidRPr="00A1030A" w:rsidRDefault="00A107A9" w:rsidP="00A1030A">
            <w:pPr>
              <w:jc w:val="both"/>
              <w:rPr>
                <w:sz w:val="20"/>
                <w:szCs w:val="20"/>
              </w:rPr>
            </w:pPr>
          </w:p>
        </w:tc>
        <w:tc>
          <w:tcPr>
            <w:tcW w:w="2976" w:type="dxa"/>
          </w:tcPr>
          <w:p w14:paraId="170BCE96" w14:textId="77777777" w:rsidR="00A107A9" w:rsidRPr="00A1030A" w:rsidRDefault="00A107A9" w:rsidP="00A1030A">
            <w:pPr>
              <w:jc w:val="both"/>
              <w:rPr>
                <w:sz w:val="20"/>
                <w:szCs w:val="20"/>
              </w:rPr>
            </w:pPr>
          </w:p>
        </w:tc>
        <w:tc>
          <w:tcPr>
            <w:tcW w:w="1732" w:type="dxa"/>
          </w:tcPr>
          <w:p w14:paraId="3B010159" w14:textId="77777777" w:rsidR="00A107A9" w:rsidRPr="00A1030A" w:rsidRDefault="00A107A9" w:rsidP="00A1030A">
            <w:pPr>
              <w:jc w:val="both"/>
              <w:rPr>
                <w:sz w:val="20"/>
                <w:szCs w:val="20"/>
              </w:rPr>
            </w:pPr>
          </w:p>
        </w:tc>
      </w:tr>
      <w:tr w:rsidR="00A107A9" w:rsidRPr="0023359E" w14:paraId="1E27A610" w14:textId="77777777" w:rsidTr="00A1030A">
        <w:tc>
          <w:tcPr>
            <w:tcW w:w="2660" w:type="dxa"/>
          </w:tcPr>
          <w:p w14:paraId="23F6486C" w14:textId="77777777" w:rsidR="00A107A9" w:rsidRPr="00A1030A" w:rsidRDefault="00A107A9" w:rsidP="00A1030A">
            <w:pPr>
              <w:jc w:val="both"/>
              <w:rPr>
                <w:sz w:val="20"/>
                <w:szCs w:val="20"/>
              </w:rPr>
            </w:pPr>
          </w:p>
        </w:tc>
        <w:tc>
          <w:tcPr>
            <w:tcW w:w="1276" w:type="dxa"/>
          </w:tcPr>
          <w:p w14:paraId="3A451859" w14:textId="77777777" w:rsidR="00A107A9" w:rsidRPr="00A1030A" w:rsidRDefault="00A107A9" w:rsidP="00A1030A">
            <w:pPr>
              <w:jc w:val="both"/>
              <w:rPr>
                <w:sz w:val="20"/>
                <w:szCs w:val="20"/>
              </w:rPr>
            </w:pPr>
          </w:p>
        </w:tc>
        <w:tc>
          <w:tcPr>
            <w:tcW w:w="2976" w:type="dxa"/>
          </w:tcPr>
          <w:p w14:paraId="07C3E241" w14:textId="77777777" w:rsidR="00A107A9" w:rsidRPr="00A1030A" w:rsidRDefault="00A107A9" w:rsidP="00A1030A">
            <w:pPr>
              <w:jc w:val="both"/>
              <w:rPr>
                <w:sz w:val="20"/>
                <w:szCs w:val="20"/>
              </w:rPr>
            </w:pPr>
          </w:p>
        </w:tc>
        <w:tc>
          <w:tcPr>
            <w:tcW w:w="1732" w:type="dxa"/>
          </w:tcPr>
          <w:p w14:paraId="00CB9BE1" w14:textId="77777777" w:rsidR="00A107A9" w:rsidRPr="00A1030A" w:rsidRDefault="00A107A9" w:rsidP="00A1030A">
            <w:pPr>
              <w:jc w:val="both"/>
              <w:rPr>
                <w:sz w:val="20"/>
                <w:szCs w:val="20"/>
              </w:rPr>
            </w:pPr>
          </w:p>
        </w:tc>
      </w:tr>
    </w:tbl>
    <w:p w14:paraId="721A6470" w14:textId="77777777" w:rsidR="00A107A9" w:rsidRPr="0023359E" w:rsidRDefault="00A107A9" w:rsidP="005F219D">
      <w:pPr>
        <w:jc w:val="both"/>
        <w:rPr>
          <w:sz w:val="20"/>
          <w:szCs w:val="20"/>
        </w:rPr>
      </w:pPr>
      <w:r w:rsidRPr="0023359E">
        <w:rPr>
          <w:sz w:val="20"/>
          <w:szCs w:val="20"/>
        </w:rPr>
        <w:t>Asimismo, se compromete a comunicar inmediatamente cuantas ayudas en régimen de minimis solicite y/o</w:t>
      </w:r>
    </w:p>
    <w:p w14:paraId="798C23F8" w14:textId="77777777" w:rsidR="00A107A9" w:rsidRPr="0023359E" w:rsidRDefault="00A107A9" w:rsidP="005F219D">
      <w:pPr>
        <w:jc w:val="both"/>
        <w:rPr>
          <w:sz w:val="20"/>
          <w:szCs w:val="20"/>
        </w:rPr>
      </w:pPr>
      <w:r w:rsidRPr="0023359E">
        <w:rPr>
          <w:sz w:val="20"/>
          <w:szCs w:val="20"/>
        </w:rPr>
        <w:t>obtenga de otras administraciones públicas o de otros entes públicos, nacionales o internacionales, a partir de la</w:t>
      </w:r>
    </w:p>
    <w:p w14:paraId="104CCC52" w14:textId="77777777" w:rsidR="00A107A9" w:rsidRPr="0023359E" w:rsidRDefault="00A107A9" w:rsidP="005F219D">
      <w:pPr>
        <w:jc w:val="both"/>
        <w:rPr>
          <w:sz w:val="20"/>
          <w:szCs w:val="20"/>
        </w:rPr>
      </w:pPr>
      <w:r w:rsidRPr="0023359E">
        <w:rPr>
          <w:sz w:val="20"/>
          <w:szCs w:val="20"/>
        </w:rPr>
        <w:t>fecha de esta declaración.</w:t>
      </w:r>
    </w:p>
    <w:p w14:paraId="6D471691" w14:textId="77777777" w:rsidR="00A107A9" w:rsidRPr="0023359E" w:rsidRDefault="00A107A9" w:rsidP="005F219D">
      <w:pPr>
        <w:jc w:val="both"/>
        <w:rPr>
          <w:sz w:val="20"/>
          <w:szCs w:val="20"/>
        </w:rPr>
      </w:pPr>
      <w:r w:rsidRPr="0023359E">
        <w:rPr>
          <w:sz w:val="20"/>
          <w:szCs w:val="20"/>
        </w:rPr>
        <w:t>3. Que el incremento del empleo neto de la empresa respeto al mes anterior al mes de realización de la</w:t>
      </w:r>
    </w:p>
    <w:p w14:paraId="5B399C08" w14:textId="77777777" w:rsidR="00A107A9" w:rsidRPr="0023359E" w:rsidRDefault="00A107A9" w:rsidP="005F219D">
      <w:pPr>
        <w:jc w:val="both"/>
        <w:rPr>
          <w:sz w:val="20"/>
          <w:szCs w:val="20"/>
        </w:rPr>
      </w:pPr>
      <w:r w:rsidRPr="0023359E">
        <w:rPr>
          <w:sz w:val="20"/>
          <w:szCs w:val="20"/>
        </w:rPr>
        <w:t xml:space="preserve">contratación fue de:____________________ </w:t>
      </w:r>
    </w:p>
    <w:p w14:paraId="4C23B35A" w14:textId="77777777" w:rsidR="00A107A9" w:rsidRPr="0023359E" w:rsidRDefault="00A107A9" w:rsidP="005F219D">
      <w:pPr>
        <w:jc w:val="both"/>
        <w:rPr>
          <w:sz w:val="20"/>
          <w:szCs w:val="20"/>
        </w:rPr>
      </w:pPr>
      <w:r w:rsidRPr="0023359E">
        <w:rPr>
          <w:sz w:val="20"/>
          <w:szCs w:val="20"/>
        </w:rPr>
        <w:t>DOCUMENTACIÓN QUE SE PRESENTA:</w:t>
      </w:r>
    </w:p>
    <w:p w14:paraId="10A45260" w14:textId="77777777" w:rsidR="00A107A9" w:rsidRPr="0023359E" w:rsidRDefault="00A107A9" w:rsidP="005F219D">
      <w:pPr>
        <w:jc w:val="both"/>
        <w:rPr>
          <w:sz w:val="20"/>
          <w:szCs w:val="20"/>
        </w:rPr>
      </w:pPr>
      <w:r w:rsidRPr="0023359E">
        <w:rPr>
          <w:sz w:val="20"/>
          <w:szCs w:val="20"/>
        </w:rPr>
        <w:t>____Copias de los contratos de trabajo objeto de la subvención</w:t>
      </w:r>
    </w:p>
    <w:p w14:paraId="0AF8D5B7" w14:textId="77777777" w:rsidR="00A107A9" w:rsidRPr="0023359E" w:rsidRDefault="00A107A9" w:rsidP="005F219D">
      <w:pPr>
        <w:jc w:val="both"/>
        <w:rPr>
          <w:sz w:val="20"/>
          <w:szCs w:val="20"/>
        </w:rPr>
      </w:pPr>
      <w:r w:rsidRPr="0023359E">
        <w:rPr>
          <w:sz w:val="20"/>
          <w:szCs w:val="20"/>
        </w:rPr>
        <w:t>____Alta y baja en la Seguridad social</w:t>
      </w:r>
    </w:p>
    <w:p w14:paraId="072B80BC" w14:textId="77777777" w:rsidR="00A107A9" w:rsidRPr="0023359E" w:rsidRDefault="00A107A9" w:rsidP="005F219D">
      <w:pPr>
        <w:jc w:val="both"/>
        <w:rPr>
          <w:sz w:val="20"/>
          <w:szCs w:val="20"/>
        </w:rPr>
      </w:pPr>
      <w:r w:rsidRPr="0023359E">
        <w:rPr>
          <w:sz w:val="20"/>
          <w:szCs w:val="20"/>
        </w:rPr>
        <w:t>____Certificados de estar al corriente en el cumplimiento de sus deberes tributarios y frente a Seguridad Social y con la Admón. Pública de la comunidad Autónoma.</w:t>
      </w:r>
    </w:p>
    <w:p w14:paraId="2AF66911" w14:textId="77777777" w:rsidR="00A107A9" w:rsidRPr="0023359E" w:rsidRDefault="00A107A9" w:rsidP="005F219D">
      <w:pPr>
        <w:jc w:val="both"/>
        <w:rPr>
          <w:sz w:val="20"/>
          <w:szCs w:val="20"/>
        </w:rPr>
      </w:pPr>
    </w:p>
    <w:p w14:paraId="4A297091" w14:textId="77777777" w:rsidR="00A107A9" w:rsidRPr="0023359E" w:rsidRDefault="00A107A9" w:rsidP="005F219D">
      <w:pPr>
        <w:jc w:val="both"/>
        <w:rPr>
          <w:sz w:val="20"/>
          <w:szCs w:val="20"/>
        </w:rPr>
      </w:pPr>
    </w:p>
    <w:p w14:paraId="32D037C7" w14:textId="77777777" w:rsidR="00A107A9" w:rsidRPr="0023359E" w:rsidRDefault="00A107A9" w:rsidP="005F219D">
      <w:pPr>
        <w:jc w:val="both"/>
        <w:rPr>
          <w:sz w:val="20"/>
          <w:szCs w:val="20"/>
        </w:rPr>
      </w:pPr>
    </w:p>
    <w:p w14:paraId="78F8A39B" w14:textId="77777777" w:rsidR="00A107A9" w:rsidRPr="0023359E" w:rsidRDefault="00A107A9" w:rsidP="005F219D">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5"/>
        <w:gridCol w:w="1849"/>
      </w:tblGrid>
      <w:tr w:rsidR="00A107A9" w:rsidRPr="0023359E" w14:paraId="4A952EE0" w14:textId="77777777" w:rsidTr="00A1030A">
        <w:tc>
          <w:tcPr>
            <w:tcW w:w="6771" w:type="dxa"/>
          </w:tcPr>
          <w:p w14:paraId="75A97B19" w14:textId="77777777" w:rsidR="00A107A9" w:rsidRPr="00A1030A" w:rsidRDefault="00A107A9" w:rsidP="00A1030A">
            <w:pPr>
              <w:jc w:val="both"/>
              <w:rPr>
                <w:sz w:val="20"/>
                <w:szCs w:val="20"/>
              </w:rPr>
            </w:pPr>
            <w:r w:rsidRPr="00A1030A">
              <w:rPr>
                <w:sz w:val="20"/>
                <w:szCs w:val="20"/>
              </w:rPr>
              <w:t>Los documentos relacionados serán objeto de consulta a las administraciones públicas.</w:t>
            </w:r>
          </w:p>
          <w:p w14:paraId="01E46FC9" w14:textId="77777777" w:rsidR="00A107A9" w:rsidRPr="00A1030A" w:rsidRDefault="00A107A9" w:rsidP="00A1030A">
            <w:pPr>
              <w:jc w:val="both"/>
              <w:rPr>
                <w:sz w:val="20"/>
                <w:szCs w:val="20"/>
              </w:rPr>
            </w:pPr>
            <w:r w:rsidRPr="00A1030A">
              <w:rPr>
                <w:sz w:val="20"/>
                <w:szCs w:val="20"/>
              </w:rPr>
              <w:t>En caso de que las personas interesadas se opongan a esta consulta, deberán indicarlo en el cuadro correspondiente y acercar una copia de los documentos.</w:t>
            </w:r>
          </w:p>
        </w:tc>
        <w:tc>
          <w:tcPr>
            <w:tcW w:w="1873" w:type="dxa"/>
          </w:tcPr>
          <w:p w14:paraId="33A135AE" w14:textId="77777777" w:rsidR="00A107A9" w:rsidRPr="00A1030A" w:rsidRDefault="00A107A9" w:rsidP="00A1030A">
            <w:pPr>
              <w:jc w:val="both"/>
              <w:rPr>
                <w:sz w:val="20"/>
                <w:szCs w:val="20"/>
              </w:rPr>
            </w:pPr>
            <w:r w:rsidRPr="00A1030A">
              <w:rPr>
                <w:sz w:val="20"/>
                <w:szCs w:val="20"/>
              </w:rPr>
              <w:t>Me opongo a la consulta</w:t>
            </w:r>
          </w:p>
        </w:tc>
      </w:tr>
      <w:tr w:rsidR="00A107A9" w:rsidRPr="0023359E" w14:paraId="4A80B885" w14:textId="77777777" w:rsidTr="00A1030A">
        <w:tc>
          <w:tcPr>
            <w:tcW w:w="6771" w:type="dxa"/>
          </w:tcPr>
          <w:p w14:paraId="58342FF9" w14:textId="77777777" w:rsidR="00A107A9" w:rsidRPr="00A1030A" w:rsidRDefault="00A107A9" w:rsidP="00A1030A">
            <w:pPr>
              <w:jc w:val="both"/>
              <w:rPr>
                <w:sz w:val="20"/>
                <w:szCs w:val="20"/>
              </w:rPr>
            </w:pPr>
            <w:r w:rsidRPr="00A1030A">
              <w:rPr>
                <w:sz w:val="20"/>
                <w:szCs w:val="20"/>
              </w:rPr>
              <w:t>Certificado de estar al corriente con la Agencia Tributaria</w:t>
            </w:r>
          </w:p>
        </w:tc>
        <w:tc>
          <w:tcPr>
            <w:tcW w:w="1873" w:type="dxa"/>
          </w:tcPr>
          <w:p w14:paraId="6521532C" w14:textId="77777777" w:rsidR="00A107A9" w:rsidRPr="00A1030A" w:rsidRDefault="00A107A9" w:rsidP="00A1030A">
            <w:pPr>
              <w:jc w:val="both"/>
              <w:rPr>
                <w:sz w:val="20"/>
                <w:szCs w:val="20"/>
              </w:rPr>
            </w:pPr>
          </w:p>
        </w:tc>
      </w:tr>
      <w:tr w:rsidR="00A107A9" w:rsidRPr="0023359E" w14:paraId="0F16957F" w14:textId="77777777" w:rsidTr="00A1030A">
        <w:tc>
          <w:tcPr>
            <w:tcW w:w="6771" w:type="dxa"/>
          </w:tcPr>
          <w:p w14:paraId="4733919F" w14:textId="77777777" w:rsidR="00A107A9" w:rsidRPr="00A1030A" w:rsidRDefault="00A107A9" w:rsidP="00A1030A">
            <w:pPr>
              <w:jc w:val="both"/>
              <w:rPr>
                <w:sz w:val="20"/>
                <w:szCs w:val="20"/>
              </w:rPr>
            </w:pPr>
            <w:r w:rsidRPr="00A1030A">
              <w:rPr>
                <w:sz w:val="20"/>
                <w:szCs w:val="20"/>
              </w:rPr>
              <w:t>Certificado de estar al corriente con la Seguridad Social</w:t>
            </w:r>
          </w:p>
        </w:tc>
        <w:tc>
          <w:tcPr>
            <w:tcW w:w="1873" w:type="dxa"/>
          </w:tcPr>
          <w:p w14:paraId="2066494B" w14:textId="77777777" w:rsidR="00A107A9" w:rsidRPr="00A1030A" w:rsidRDefault="00A107A9" w:rsidP="00A1030A">
            <w:pPr>
              <w:jc w:val="both"/>
              <w:rPr>
                <w:sz w:val="20"/>
                <w:szCs w:val="20"/>
              </w:rPr>
            </w:pPr>
          </w:p>
        </w:tc>
      </w:tr>
      <w:tr w:rsidR="00A107A9" w:rsidRPr="0023359E" w14:paraId="5775E643" w14:textId="77777777" w:rsidTr="00A1030A">
        <w:tc>
          <w:tcPr>
            <w:tcW w:w="6771" w:type="dxa"/>
          </w:tcPr>
          <w:p w14:paraId="7071D50B" w14:textId="77777777" w:rsidR="00A107A9" w:rsidRPr="00A1030A" w:rsidRDefault="00A107A9" w:rsidP="00A1030A">
            <w:pPr>
              <w:jc w:val="both"/>
              <w:rPr>
                <w:sz w:val="20"/>
                <w:szCs w:val="20"/>
              </w:rPr>
            </w:pPr>
            <w:r w:rsidRPr="00A1030A">
              <w:rPr>
                <w:sz w:val="20"/>
                <w:szCs w:val="20"/>
              </w:rPr>
              <w:t>Certificado de estar al corriente con la ATRIGA</w:t>
            </w:r>
          </w:p>
        </w:tc>
        <w:tc>
          <w:tcPr>
            <w:tcW w:w="1873" w:type="dxa"/>
          </w:tcPr>
          <w:p w14:paraId="5A06F1C5" w14:textId="77777777" w:rsidR="00A107A9" w:rsidRPr="00A1030A" w:rsidRDefault="00A107A9" w:rsidP="00A1030A">
            <w:pPr>
              <w:jc w:val="both"/>
              <w:rPr>
                <w:sz w:val="20"/>
                <w:szCs w:val="20"/>
              </w:rPr>
            </w:pPr>
          </w:p>
        </w:tc>
      </w:tr>
    </w:tbl>
    <w:p w14:paraId="610F6E0E" w14:textId="77777777" w:rsidR="00A107A9" w:rsidRPr="0023359E" w:rsidRDefault="00A107A9" w:rsidP="005F219D">
      <w:pPr>
        <w:jc w:val="both"/>
        <w:rPr>
          <w:sz w:val="20"/>
          <w:szCs w:val="20"/>
        </w:rPr>
      </w:pPr>
    </w:p>
    <w:p w14:paraId="27FE077F" w14:textId="77777777" w:rsidR="00A107A9" w:rsidRPr="0023359E" w:rsidRDefault="00A107A9" w:rsidP="005F219D">
      <w:pPr>
        <w:jc w:val="both"/>
        <w:rPr>
          <w:b/>
          <w:bCs/>
          <w:sz w:val="20"/>
          <w:szCs w:val="20"/>
        </w:rPr>
      </w:pPr>
      <w:r w:rsidRPr="0023359E">
        <w:rPr>
          <w:b/>
          <w:bCs/>
          <w:sz w:val="20"/>
          <w:szCs w:val="20"/>
        </w:rPr>
        <w:t>PROTECCIÓN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107A9" w:rsidRPr="0023359E" w14:paraId="0921047A" w14:textId="77777777" w:rsidTr="00A1030A">
        <w:tc>
          <w:tcPr>
            <w:tcW w:w="8644" w:type="dxa"/>
          </w:tcPr>
          <w:p w14:paraId="57726901" w14:textId="77777777" w:rsidR="00A107A9" w:rsidRPr="00A1030A" w:rsidRDefault="00A107A9" w:rsidP="00A1030A">
            <w:pPr>
              <w:jc w:val="both"/>
              <w:rPr>
                <w:color w:val="FF0000"/>
                <w:sz w:val="20"/>
                <w:szCs w:val="20"/>
              </w:rPr>
            </w:pPr>
            <w:r>
              <w:rPr>
                <w:sz w:val="20"/>
                <w:szCs w:val="20"/>
              </w:rPr>
              <w:t>De acuerdo co  lo</w:t>
            </w:r>
            <w:r w:rsidRPr="00A1030A">
              <w:rPr>
                <w:sz w:val="20"/>
                <w:szCs w:val="20"/>
              </w:rPr>
              <w:t xml:space="preserve"> establecido por la normativa vigente en materia de protección de datos, le informamos de que el Responsable de Tratamiento de sus datos personales es AYUNTAMIENTO DE ORDES, con dirección en RÚA ALFONSO SENRA, 108, 15680 - ORDES (A Coruña); </w:t>
            </w:r>
            <w:r w:rsidRPr="00876D01">
              <w:rPr>
                <w:sz w:val="20"/>
                <w:szCs w:val="20"/>
              </w:rPr>
              <w:t>correo@ordes.gal</w:t>
            </w:r>
          </w:p>
          <w:p w14:paraId="5B332B58" w14:textId="77777777" w:rsidR="00A107A9" w:rsidRPr="00876D01" w:rsidRDefault="00A107A9" w:rsidP="00E93DAC">
            <w:pPr>
              <w:jc w:val="both"/>
              <w:rPr>
                <w:sz w:val="20"/>
                <w:szCs w:val="20"/>
              </w:rPr>
            </w:pPr>
            <w:r w:rsidRPr="00876D01">
              <w:rPr>
                <w:sz w:val="20"/>
                <w:szCs w:val="20"/>
              </w:rPr>
              <w:t>El Delegado de Protección de Datos del ayuntamiento de Ordes es</w:t>
            </w:r>
            <w:r>
              <w:rPr>
                <w:sz w:val="20"/>
                <w:szCs w:val="20"/>
              </w:rPr>
              <w:t xml:space="preserve"> </w:t>
            </w:r>
            <w:r w:rsidRPr="00876D01">
              <w:rPr>
                <w:sz w:val="20"/>
                <w:szCs w:val="20"/>
              </w:rPr>
              <w:t>el ayuntamiento de Ordes, con el. que el que podrá contactar en correo@ordes.gal</w:t>
            </w:r>
          </w:p>
          <w:p w14:paraId="5512C2F5" w14:textId="77777777" w:rsidR="00A107A9" w:rsidRPr="00876D01" w:rsidRDefault="00A107A9" w:rsidP="00E93DAC">
            <w:pPr>
              <w:jc w:val="both"/>
              <w:rPr>
                <w:sz w:val="20"/>
                <w:szCs w:val="20"/>
              </w:rPr>
            </w:pPr>
            <w:r w:rsidRPr="00876D01">
              <w:rPr>
                <w:sz w:val="20"/>
                <w:szCs w:val="20"/>
              </w:rPr>
              <w:t>Los datos serán utilizados para prestarle el servicio solicitado y la gestión administrativa derivada de la prestación del servicio. Los datos no se cederán a terceros, salvo por deber legal.</w:t>
            </w:r>
          </w:p>
          <w:p w14:paraId="4BCE11BC" w14:textId="77777777" w:rsidR="00A107A9" w:rsidRPr="00876D01" w:rsidRDefault="00A107A9" w:rsidP="00E93DAC">
            <w:pPr>
              <w:jc w:val="both"/>
              <w:rPr>
                <w:sz w:val="20"/>
                <w:szCs w:val="20"/>
              </w:rPr>
            </w:pPr>
            <w:r w:rsidRPr="00876D01">
              <w:rPr>
                <w:sz w:val="20"/>
                <w:szCs w:val="20"/>
              </w:rPr>
              <w:t>Tiene usted derecho a acceder, rectificar o suprimir los datos erróneos, solicitar la limitación del tratamiento de sus datos así como oponerse o retirar el consentimiento en cualquier momento y solicitar</w:t>
            </w:r>
          </w:p>
          <w:p w14:paraId="3B8B463E" w14:textId="77777777" w:rsidR="00A107A9" w:rsidRPr="00876D01" w:rsidRDefault="00A107A9" w:rsidP="00E93DAC">
            <w:pPr>
              <w:jc w:val="both"/>
              <w:rPr>
                <w:sz w:val="20"/>
                <w:szCs w:val="20"/>
              </w:rPr>
            </w:pPr>
            <w:r>
              <w:rPr>
                <w:sz w:val="20"/>
                <w:szCs w:val="20"/>
              </w:rPr>
              <w:t>la portabilidad</w:t>
            </w:r>
            <w:r w:rsidRPr="00876D01">
              <w:rPr>
                <w:sz w:val="20"/>
                <w:szCs w:val="20"/>
              </w:rPr>
              <w:t xml:space="preserve"> de los mismos en</w:t>
            </w:r>
            <w:r>
              <w:rPr>
                <w:sz w:val="20"/>
                <w:szCs w:val="20"/>
              </w:rPr>
              <w:t xml:space="preserve"> cualquier momento. Para ello, el</w:t>
            </w:r>
            <w:r w:rsidRPr="00876D01">
              <w:rPr>
                <w:sz w:val="20"/>
                <w:szCs w:val="20"/>
              </w:rPr>
              <w:t xml:space="preserve"> ayuntamiento de Ordes dispone de formularios específicos para facilitarle el ejercicio de sus derechos. Puede presentar su propia solicitud o solicitar nuestros formularios, siempre acompañados de una copia de su DNI para acreditar</w:t>
            </w:r>
          </w:p>
          <w:p w14:paraId="69129668" w14:textId="77777777" w:rsidR="00A107A9" w:rsidRPr="00A1030A" w:rsidRDefault="00A107A9" w:rsidP="00E93DAC">
            <w:pPr>
              <w:jc w:val="both"/>
              <w:rPr>
                <w:sz w:val="20"/>
                <w:szCs w:val="20"/>
              </w:rPr>
            </w:pPr>
            <w:r w:rsidRPr="00876D01">
              <w:rPr>
                <w:sz w:val="20"/>
                <w:szCs w:val="20"/>
              </w:rPr>
              <w:t>su identidad. Puede consultar la información adicional y detallada sobre Protección de Datos solicitándola por correo electrónico: correo@ordes.gal</w:t>
            </w:r>
          </w:p>
        </w:tc>
      </w:tr>
    </w:tbl>
    <w:p w14:paraId="52B576FD" w14:textId="77777777" w:rsidR="00A107A9" w:rsidRPr="0023359E" w:rsidRDefault="00A107A9" w:rsidP="005F219D">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107A9" w:rsidRPr="0023359E" w14:paraId="796EA58C" w14:textId="77777777" w:rsidTr="00A1030A">
        <w:tc>
          <w:tcPr>
            <w:tcW w:w="8644" w:type="dxa"/>
          </w:tcPr>
          <w:p w14:paraId="16A2AA5E" w14:textId="77777777" w:rsidR="00A107A9" w:rsidRPr="00A1030A" w:rsidRDefault="00A107A9" w:rsidP="00A1030A">
            <w:pPr>
              <w:jc w:val="both"/>
              <w:rPr>
                <w:b/>
                <w:bCs/>
                <w:sz w:val="20"/>
                <w:szCs w:val="20"/>
              </w:rPr>
            </w:pPr>
            <w:r w:rsidRPr="00A1030A">
              <w:rPr>
                <w:b/>
                <w:bCs/>
                <w:sz w:val="20"/>
                <w:szCs w:val="20"/>
              </w:rPr>
              <w:t>FIRMA DE LA PERSONA SOLICITANTE O REPRESENTANTE</w:t>
            </w:r>
          </w:p>
        </w:tc>
      </w:tr>
      <w:tr w:rsidR="00A107A9" w:rsidRPr="0023359E" w14:paraId="1C6F5BE3" w14:textId="77777777" w:rsidTr="00A1030A">
        <w:tc>
          <w:tcPr>
            <w:tcW w:w="8644" w:type="dxa"/>
          </w:tcPr>
          <w:p w14:paraId="24D1DE0D" w14:textId="77777777" w:rsidR="00A107A9" w:rsidRPr="00A1030A" w:rsidRDefault="00A107A9" w:rsidP="00A1030A">
            <w:pPr>
              <w:jc w:val="both"/>
              <w:rPr>
                <w:sz w:val="20"/>
                <w:szCs w:val="20"/>
              </w:rPr>
            </w:pPr>
          </w:p>
          <w:p w14:paraId="22406BAC" w14:textId="77777777" w:rsidR="00A107A9" w:rsidRPr="00A1030A" w:rsidRDefault="00A107A9" w:rsidP="00A1030A">
            <w:pPr>
              <w:jc w:val="both"/>
              <w:rPr>
                <w:sz w:val="20"/>
                <w:szCs w:val="20"/>
              </w:rPr>
            </w:pPr>
          </w:p>
        </w:tc>
      </w:tr>
      <w:tr w:rsidR="00A107A9" w:rsidRPr="0023359E" w14:paraId="583325C2" w14:textId="77777777" w:rsidTr="00A1030A">
        <w:tc>
          <w:tcPr>
            <w:tcW w:w="8644" w:type="dxa"/>
          </w:tcPr>
          <w:p w14:paraId="7724C1FE" w14:textId="77777777" w:rsidR="00A107A9" w:rsidRPr="00A1030A" w:rsidRDefault="00A107A9" w:rsidP="00A1030A">
            <w:pPr>
              <w:jc w:val="both"/>
              <w:rPr>
                <w:sz w:val="20"/>
                <w:szCs w:val="20"/>
              </w:rPr>
            </w:pPr>
            <w:r w:rsidRPr="00A1030A">
              <w:rPr>
                <w:sz w:val="20"/>
                <w:szCs w:val="20"/>
              </w:rPr>
              <w:t>Lugar y fecha</w:t>
            </w:r>
          </w:p>
        </w:tc>
      </w:tr>
      <w:tr w:rsidR="00A107A9" w:rsidRPr="0023359E" w14:paraId="5047B8ED" w14:textId="77777777" w:rsidTr="00A1030A">
        <w:tc>
          <w:tcPr>
            <w:tcW w:w="8644" w:type="dxa"/>
          </w:tcPr>
          <w:p w14:paraId="3D3C6050" w14:textId="77777777" w:rsidR="00A107A9" w:rsidRPr="00A1030A" w:rsidRDefault="00A107A9" w:rsidP="00A1030A">
            <w:pPr>
              <w:jc w:val="both"/>
              <w:rPr>
                <w:sz w:val="20"/>
                <w:szCs w:val="20"/>
              </w:rPr>
            </w:pPr>
          </w:p>
        </w:tc>
      </w:tr>
    </w:tbl>
    <w:p w14:paraId="6A8E2A19" w14:textId="77777777" w:rsidR="00A107A9" w:rsidRPr="0023359E" w:rsidRDefault="00A107A9" w:rsidP="005F219D">
      <w:pPr>
        <w:jc w:val="both"/>
        <w:rPr>
          <w:sz w:val="20"/>
          <w:szCs w:val="20"/>
        </w:rPr>
      </w:pPr>
    </w:p>
    <w:p w14:paraId="6AF1DE4A" w14:textId="77777777" w:rsidR="00A107A9" w:rsidRPr="0023359E" w:rsidRDefault="00A107A9" w:rsidP="005F219D">
      <w:pPr>
        <w:jc w:val="both"/>
        <w:rPr>
          <w:sz w:val="20"/>
          <w:szCs w:val="20"/>
        </w:rPr>
      </w:pPr>
    </w:p>
    <w:p w14:paraId="5BE9BB96" w14:textId="77777777" w:rsidR="00A107A9" w:rsidRPr="0023359E" w:rsidRDefault="00A107A9" w:rsidP="005F219D">
      <w:pPr>
        <w:jc w:val="both"/>
        <w:rPr>
          <w:sz w:val="20"/>
          <w:szCs w:val="20"/>
        </w:rPr>
      </w:pPr>
    </w:p>
    <w:p w14:paraId="30CE4954" w14:textId="77777777" w:rsidR="00A107A9" w:rsidRPr="0023359E" w:rsidRDefault="00A107A9" w:rsidP="005F219D">
      <w:pPr>
        <w:jc w:val="both"/>
        <w:rPr>
          <w:sz w:val="20"/>
          <w:szCs w:val="20"/>
        </w:rPr>
      </w:pPr>
    </w:p>
    <w:p w14:paraId="74DFDB34" w14:textId="77777777" w:rsidR="00A107A9" w:rsidRPr="0023359E" w:rsidRDefault="00A107A9" w:rsidP="005F219D">
      <w:pPr>
        <w:jc w:val="both"/>
        <w:rPr>
          <w:sz w:val="20"/>
          <w:szCs w:val="20"/>
        </w:rPr>
      </w:pPr>
    </w:p>
    <w:p w14:paraId="4AE942DD" w14:textId="77777777" w:rsidR="00A107A9" w:rsidRPr="0023359E" w:rsidRDefault="00A107A9" w:rsidP="005F219D">
      <w:pPr>
        <w:jc w:val="both"/>
        <w:rPr>
          <w:sz w:val="20"/>
          <w:szCs w:val="20"/>
        </w:rPr>
      </w:pPr>
    </w:p>
    <w:p w14:paraId="71B7048E" w14:textId="77777777" w:rsidR="00A107A9" w:rsidRPr="0023359E" w:rsidRDefault="00A107A9" w:rsidP="005F219D">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107A9" w:rsidRPr="0023359E" w14:paraId="6CC40919" w14:textId="77777777" w:rsidTr="00A1030A">
        <w:tc>
          <w:tcPr>
            <w:tcW w:w="8644" w:type="dxa"/>
          </w:tcPr>
          <w:p w14:paraId="1536A77C" w14:textId="77777777" w:rsidR="00A107A9" w:rsidRPr="00A1030A" w:rsidRDefault="00A107A9" w:rsidP="00A1030A">
            <w:pPr>
              <w:jc w:val="center"/>
              <w:rPr>
                <w:sz w:val="20"/>
                <w:szCs w:val="20"/>
              </w:rPr>
            </w:pPr>
            <w:r w:rsidRPr="00A1030A">
              <w:rPr>
                <w:sz w:val="20"/>
                <w:szCs w:val="20"/>
              </w:rPr>
              <w:t>Sr. ALCALDE DEL AYUNTAMIENTO DE ORDES</w:t>
            </w:r>
          </w:p>
        </w:tc>
      </w:tr>
    </w:tbl>
    <w:p w14:paraId="379E081B" w14:textId="77777777" w:rsidR="00A107A9" w:rsidRPr="0023359E" w:rsidRDefault="00A107A9" w:rsidP="005F219D">
      <w:pPr>
        <w:jc w:val="both"/>
        <w:rPr>
          <w:sz w:val="20"/>
          <w:szCs w:val="20"/>
        </w:rPr>
      </w:pPr>
    </w:p>
    <w:sectPr w:rsidR="00A107A9" w:rsidRPr="0023359E" w:rsidSect="00922480">
      <w:headerReference w:type="default" r:id="rId6"/>
      <w:footerReference w:type="default" r:id="rId7"/>
      <w:pgSz w:w="11906" w:h="16838"/>
      <w:pgMar w:top="116"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A8B8D" w14:textId="77777777" w:rsidR="00A107A9" w:rsidRDefault="00A107A9">
      <w:r>
        <w:separator/>
      </w:r>
    </w:p>
  </w:endnote>
  <w:endnote w:type="continuationSeparator" w:id="0">
    <w:p w14:paraId="6D04E1A6" w14:textId="77777777" w:rsidR="00A107A9" w:rsidRDefault="00A10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CBFFA" w14:textId="77777777" w:rsidR="00A107A9" w:rsidRPr="00385557" w:rsidRDefault="00A107A9" w:rsidP="00E51482">
    <w:pPr>
      <w:pStyle w:val="Piedepgina"/>
      <w:pBdr>
        <w:top w:val="single" w:sz="8" w:space="1" w:color="auto"/>
      </w:pBdr>
      <w:spacing w:line="240" w:lineRule="exact"/>
      <w:ind w:left="-1077" w:right="-1038"/>
      <w:jc w:val="center"/>
      <w:rPr>
        <w:rFonts w:ascii="Century Gothic" w:hAnsi="Century Gothic"/>
        <w:b/>
        <w:sz w:val="20"/>
        <w:szCs w:val="20"/>
        <w:lang w:val="pt-BR"/>
      </w:rPr>
    </w:pPr>
    <w:r w:rsidRPr="00385557">
      <w:rPr>
        <w:rFonts w:ascii="Century Gothic" w:hAnsi="Century Gothic"/>
        <w:b/>
        <w:sz w:val="20"/>
        <w:szCs w:val="20"/>
        <w:lang w:val="pt-BR"/>
      </w:rPr>
      <w:t>C/. Alfonso Senra, 108  -  C.P. 15680  -  Teléfono 981 68 00 02  -  Fax 981 68 22 21</w:t>
    </w:r>
  </w:p>
  <w:p w14:paraId="10ADD9E0" w14:textId="77777777" w:rsidR="00A107A9" w:rsidRPr="00385557" w:rsidRDefault="00A107A9">
    <w:pPr>
      <w:pStyle w:val="Piedepgina"/>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9CFBF" w14:textId="77777777" w:rsidR="00A107A9" w:rsidRDefault="00A107A9">
      <w:r>
        <w:separator/>
      </w:r>
    </w:p>
  </w:footnote>
  <w:footnote w:type="continuationSeparator" w:id="0">
    <w:p w14:paraId="58882726" w14:textId="77777777" w:rsidR="00A107A9" w:rsidRDefault="00A10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1E0" w:firstRow="1" w:lastRow="1" w:firstColumn="1" w:lastColumn="1" w:noHBand="0" w:noVBand="0"/>
    </w:tblPr>
    <w:tblGrid>
      <w:gridCol w:w="2268"/>
      <w:gridCol w:w="4573"/>
      <w:gridCol w:w="1664"/>
    </w:tblGrid>
    <w:tr w:rsidR="00A107A9" w14:paraId="2CFF8C37" w14:textId="77777777" w:rsidTr="00A1030A">
      <w:trPr>
        <w:trHeight w:val="1043"/>
        <w:jc w:val="center"/>
      </w:trPr>
      <w:tc>
        <w:tcPr>
          <w:tcW w:w="2268" w:type="dxa"/>
          <w:vMerge w:val="restart"/>
          <w:vAlign w:val="center"/>
        </w:tcPr>
        <w:p w14:paraId="288A5C2F" w14:textId="3BC4EB8D" w:rsidR="00A107A9" w:rsidRDefault="00EC7068" w:rsidP="00A1030A">
          <w:pPr>
            <w:pStyle w:val="Encabezado"/>
            <w:tabs>
              <w:tab w:val="clear" w:pos="4252"/>
              <w:tab w:val="clear" w:pos="8504"/>
              <w:tab w:val="left" w:pos="1815"/>
              <w:tab w:val="left" w:pos="1965"/>
            </w:tabs>
            <w:jc w:val="center"/>
          </w:pPr>
          <w:r>
            <w:rPr>
              <w:noProof/>
            </w:rPr>
            <w:drawing>
              <wp:inline distT="0" distB="0" distL="0" distR="0" wp14:anchorId="5E86F733" wp14:editId="5710D4EA">
                <wp:extent cx="590550" cy="904875"/>
                <wp:effectExtent l="0" t="0" r="0" b="0"/>
                <wp:docPr id="1" name="Imagen 1" descr="Ordes 3 - 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Ordes 3 - 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904875"/>
                        </a:xfrm>
                        <a:prstGeom prst="rect">
                          <a:avLst/>
                        </a:prstGeom>
                        <a:noFill/>
                        <a:ln>
                          <a:noFill/>
                        </a:ln>
                      </pic:spPr>
                    </pic:pic>
                  </a:graphicData>
                </a:graphic>
              </wp:inline>
            </w:drawing>
          </w:r>
        </w:p>
      </w:tc>
      <w:tc>
        <w:tcPr>
          <w:tcW w:w="4573" w:type="dxa"/>
          <w:tcBorders>
            <w:bottom w:val="single" w:sz="12" w:space="0" w:color="auto"/>
          </w:tcBorders>
          <w:vAlign w:val="bottom"/>
        </w:tcPr>
        <w:p w14:paraId="5EFF3723" w14:textId="77777777" w:rsidR="00A107A9" w:rsidRPr="00A1030A" w:rsidRDefault="00A107A9" w:rsidP="00A1030A">
          <w:pPr>
            <w:pStyle w:val="Encabezado"/>
            <w:tabs>
              <w:tab w:val="clear" w:pos="4252"/>
              <w:tab w:val="clear" w:pos="8504"/>
              <w:tab w:val="left" w:pos="1815"/>
              <w:tab w:val="left" w:pos="1965"/>
            </w:tabs>
            <w:jc w:val="center"/>
            <w:rPr>
              <w:rFonts w:ascii="Century Gothic" w:hAnsi="Century Gothic"/>
              <w:b/>
              <w:spacing w:val="60"/>
              <w:sz w:val="28"/>
              <w:szCs w:val="28"/>
            </w:rPr>
          </w:pPr>
          <w:r w:rsidRPr="00A1030A">
            <w:rPr>
              <w:rFonts w:ascii="Century Gothic" w:hAnsi="Century Gothic"/>
              <w:b/>
              <w:spacing w:val="60"/>
              <w:sz w:val="28"/>
              <w:szCs w:val="28"/>
            </w:rPr>
            <w:t>AYUNTAMIENTO DE ORDES</w:t>
          </w:r>
        </w:p>
      </w:tc>
      <w:tc>
        <w:tcPr>
          <w:tcW w:w="1664" w:type="dxa"/>
          <w:vMerge w:val="restart"/>
          <w:vAlign w:val="bottom"/>
        </w:tcPr>
        <w:p w14:paraId="7FF31F2A" w14:textId="77777777" w:rsidR="00A107A9" w:rsidRPr="00A1030A" w:rsidRDefault="00A107A9" w:rsidP="00A1030A">
          <w:pPr>
            <w:pStyle w:val="Encabezado"/>
            <w:tabs>
              <w:tab w:val="clear" w:pos="4252"/>
              <w:tab w:val="clear" w:pos="8504"/>
              <w:tab w:val="left" w:pos="1815"/>
              <w:tab w:val="left" w:pos="1965"/>
            </w:tabs>
            <w:rPr>
              <w:rFonts w:ascii="Century Gothic" w:hAnsi="Century Gothic"/>
              <w:b/>
              <w:spacing w:val="60"/>
              <w:sz w:val="28"/>
              <w:szCs w:val="28"/>
              <w:u w:val="single"/>
            </w:rPr>
          </w:pPr>
        </w:p>
      </w:tc>
    </w:tr>
    <w:tr w:rsidR="00A107A9" w14:paraId="057C2A2C" w14:textId="77777777" w:rsidTr="00A1030A">
      <w:trPr>
        <w:trHeight w:val="50"/>
        <w:jc w:val="center"/>
      </w:trPr>
      <w:tc>
        <w:tcPr>
          <w:tcW w:w="2268" w:type="dxa"/>
          <w:vMerge/>
          <w:vAlign w:val="center"/>
        </w:tcPr>
        <w:p w14:paraId="62B2DA7E" w14:textId="77777777" w:rsidR="00A107A9" w:rsidRDefault="00A107A9" w:rsidP="00A1030A">
          <w:pPr>
            <w:pStyle w:val="Encabezado"/>
            <w:tabs>
              <w:tab w:val="clear" w:pos="4252"/>
              <w:tab w:val="clear" w:pos="8504"/>
              <w:tab w:val="left" w:pos="1815"/>
              <w:tab w:val="left" w:pos="1965"/>
            </w:tabs>
            <w:jc w:val="center"/>
          </w:pPr>
        </w:p>
      </w:tc>
      <w:tc>
        <w:tcPr>
          <w:tcW w:w="4573" w:type="dxa"/>
          <w:tcBorders>
            <w:top w:val="single" w:sz="12" w:space="0" w:color="auto"/>
          </w:tcBorders>
        </w:tcPr>
        <w:p w14:paraId="0274FCAD" w14:textId="77777777" w:rsidR="00A107A9" w:rsidRPr="00A1030A" w:rsidRDefault="00A107A9" w:rsidP="00A1030A">
          <w:pPr>
            <w:pStyle w:val="Encabezado"/>
            <w:tabs>
              <w:tab w:val="clear" w:pos="4252"/>
              <w:tab w:val="clear" w:pos="8504"/>
              <w:tab w:val="left" w:pos="1815"/>
              <w:tab w:val="left" w:pos="1965"/>
            </w:tabs>
            <w:spacing w:before="120"/>
            <w:jc w:val="center"/>
            <w:rPr>
              <w:rFonts w:ascii="Century Gothic" w:hAnsi="Century Gothic"/>
              <w:b/>
              <w:spacing w:val="60"/>
              <w:sz w:val="32"/>
              <w:szCs w:val="32"/>
            </w:rPr>
          </w:pPr>
          <w:r w:rsidRPr="00A1030A">
            <w:rPr>
              <w:rFonts w:ascii="Century Gothic" w:hAnsi="Century Gothic"/>
              <w:b/>
            </w:rPr>
            <w:t>(A Coruña)</w:t>
          </w:r>
        </w:p>
      </w:tc>
      <w:tc>
        <w:tcPr>
          <w:tcW w:w="1664" w:type="dxa"/>
          <w:vMerge/>
        </w:tcPr>
        <w:p w14:paraId="5D0E37B6" w14:textId="77777777" w:rsidR="00A107A9" w:rsidRPr="00A1030A" w:rsidRDefault="00A107A9" w:rsidP="00A1030A">
          <w:pPr>
            <w:pStyle w:val="Encabezado"/>
            <w:tabs>
              <w:tab w:val="clear" w:pos="4252"/>
              <w:tab w:val="clear" w:pos="8504"/>
              <w:tab w:val="left" w:pos="1815"/>
              <w:tab w:val="left" w:pos="1965"/>
            </w:tabs>
            <w:spacing w:before="120"/>
            <w:jc w:val="center"/>
            <w:rPr>
              <w:rFonts w:ascii="Century Gothic" w:hAnsi="Century Gothic"/>
              <w:b/>
              <w:spacing w:val="60"/>
              <w:sz w:val="32"/>
              <w:szCs w:val="32"/>
              <w:u w:val="single"/>
            </w:rPr>
          </w:pPr>
        </w:p>
      </w:tc>
    </w:tr>
  </w:tbl>
  <w:p w14:paraId="076A976E" w14:textId="77777777" w:rsidR="00A107A9" w:rsidRDefault="00A107A9" w:rsidP="00A94487">
    <w:pPr>
      <w:tabs>
        <w:tab w:val="left" w:pos="346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26B"/>
    <w:rsid w:val="0001218A"/>
    <w:rsid w:val="000259CB"/>
    <w:rsid w:val="00046307"/>
    <w:rsid w:val="00085741"/>
    <w:rsid w:val="000B7A90"/>
    <w:rsid w:val="000C127E"/>
    <w:rsid w:val="001106A3"/>
    <w:rsid w:val="001829D8"/>
    <w:rsid w:val="001D607C"/>
    <w:rsid w:val="001E54C5"/>
    <w:rsid w:val="0023359E"/>
    <w:rsid w:val="003222DD"/>
    <w:rsid w:val="00385557"/>
    <w:rsid w:val="003A41DF"/>
    <w:rsid w:val="003D5B77"/>
    <w:rsid w:val="00403B3E"/>
    <w:rsid w:val="00411652"/>
    <w:rsid w:val="00412BC5"/>
    <w:rsid w:val="0046512A"/>
    <w:rsid w:val="004A4441"/>
    <w:rsid w:val="0053711E"/>
    <w:rsid w:val="00584659"/>
    <w:rsid w:val="005F219D"/>
    <w:rsid w:val="00633F4D"/>
    <w:rsid w:val="00660800"/>
    <w:rsid w:val="006A1FDA"/>
    <w:rsid w:val="006F226B"/>
    <w:rsid w:val="00703C82"/>
    <w:rsid w:val="0072676F"/>
    <w:rsid w:val="007608C6"/>
    <w:rsid w:val="00767C65"/>
    <w:rsid w:val="0079425D"/>
    <w:rsid w:val="007C7DD3"/>
    <w:rsid w:val="008472C0"/>
    <w:rsid w:val="00870EBF"/>
    <w:rsid w:val="008760D9"/>
    <w:rsid w:val="00876D01"/>
    <w:rsid w:val="008857C5"/>
    <w:rsid w:val="009018C8"/>
    <w:rsid w:val="0091152C"/>
    <w:rsid w:val="00922480"/>
    <w:rsid w:val="00965A42"/>
    <w:rsid w:val="00995624"/>
    <w:rsid w:val="009B1E96"/>
    <w:rsid w:val="009D24F5"/>
    <w:rsid w:val="00A1030A"/>
    <w:rsid w:val="00A107A9"/>
    <w:rsid w:val="00A854F4"/>
    <w:rsid w:val="00A94487"/>
    <w:rsid w:val="00AC64DE"/>
    <w:rsid w:val="00B54C19"/>
    <w:rsid w:val="00C25FE2"/>
    <w:rsid w:val="00C45D8B"/>
    <w:rsid w:val="00C50757"/>
    <w:rsid w:val="00C558D4"/>
    <w:rsid w:val="00C97146"/>
    <w:rsid w:val="00CB4844"/>
    <w:rsid w:val="00CC07C3"/>
    <w:rsid w:val="00CD5316"/>
    <w:rsid w:val="00CE1C6C"/>
    <w:rsid w:val="00D43F15"/>
    <w:rsid w:val="00DB1560"/>
    <w:rsid w:val="00E058E0"/>
    <w:rsid w:val="00E51482"/>
    <w:rsid w:val="00E93DAC"/>
    <w:rsid w:val="00E95841"/>
    <w:rsid w:val="00E969F0"/>
    <w:rsid w:val="00EB00A5"/>
    <w:rsid w:val="00EC7068"/>
    <w:rsid w:val="00ED1E60"/>
    <w:rsid w:val="00ED7299"/>
    <w:rsid w:val="00EF1F8C"/>
    <w:rsid w:val="00F31D0E"/>
    <w:rsid w:val="00F32F1F"/>
    <w:rsid w:val="00F42F9A"/>
    <w:rsid w:val="00FC46A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653861E"/>
  <w15:docId w15:val="{9134C001-9E6A-4A9F-BF74-879C44A75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semiHidden="1" w:uiPriority="0"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307"/>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E51482"/>
    <w:pPr>
      <w:tabs>
        <w:tab w:val="center" w:pos="4252"/>
        <w:tab w:val="right" w:pos="8504"/>
      </w:tabs>
    </w:pPr>
  </w:style>
  <w:style w:type="character" w:customStyle="1" w:styleId="EncabezadoCar">
    <w:name w:val="Encabezado Car"/>
    <w:basedOn w:val="Fuentedeprrafopredeter"/>
    <w:link w:val="Encabezado"/>
    <w:uiPriority w:val="99"/>
    <w:semiHidden/>
    <w:locked/>
    <w:rsid w:val="004A4441"/>
    <w:rPr>
      <w:rFonts w:cs="Times New Roman"/>
      <w:sz w:val="24"/>
      <w:szCs w:val="24"/>
    </w:rPr>
  </w:style>
  <w:style w:type="paragraph" w:styleId="Piedepgina">
    <w:name w:val="footer"/>
    <w:basedOn w:val="Normal"/>
    <w:link w:val="PiedepginaCar"/>
    <w:uiPriority w:val="99"/>
    <w:rsid w:val="00E51482"/>
    <w:pPr>
      <w:tabs>
        <w:tab w:val="center" w:pos="4252"/>
        <w:tab w:val="right" w:pos="8504"/>
      </w:tabs>
    </w:pPr>
  </w:style>
  <w:style w:type="character" w:customStyle="1" w:styleId="PiedepginaCar">
    <w:name w:val="Pie de página Car"/>
    <w:basedOn w:val="Fuentedeprrafopredeter"/>
    <w:link w:val="Piedepgina"/>
    <w:uiPriority w:val="99"/>
    <w:semiHidden/>
    <w:locked/>
    <w:rsid w:val="004A4441"/>
    <w:rPr>
      <w:rFonts w:cs="Times New Roman"/>
      <w:sz w:val="24"/>
      <w:szCs w:val="24"/>
    </w:rPr>
  </w:style>
  <w:style w:type="paragraph" w:styleId="Textodeglobo">
    <w:name w:val="Balloon Text"/>
    <w:basedOn w:val="Normal"/>
    <w:link w:val="TextodegloboCar"/>
    <w:uiPriority w:val="99"/>
    <w:semiHidden/>
    <w:rsid w:val="00B54C19"/>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4A4441"/>
    <w:rPr>
      <w:rFonts w:cs="Times New Roman"/>
      <w:sz w:val="2"/>
    </w:rPr>
  </w:style>
  <w:style w:type="table" w:styleId="Tablaconcuadrcula">
    <w:name w:val="Table Grid"/>
    <w:basedOn w:val="Tablanormal"/>
    <w:uiPriority w:val="99"/>
    <w:rsid w:val="008472C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rsid w:val="009018C8"/>
    <w:rPr>
      <w:rFonts w:cs="Times New Roman"/>
      <w:color w:val="0563C1"/>
      <w:u w:val="single"/>
    </w:rPr>
  </w:style>
  <w:style w:type="character" w:customStyle="1" w:styleId="Mencinsinresolver1">
    <w:name w:val="Mención sin resolver1"/>
    <w:basedOn w:val="Fuentedeprrafopredeter"/>
    <w:uiPriority w:val="99"/>
    <w:semiHidden/>
    <w:rsid w:val="009018C8"/>
    <w:rPr>
      <w:rFonts w:cs="Times New Roman"/>
      <w:color w:val="605E5C"/>
      <w:shd w:val="clear" w:color="auto" w:fill="E1DFDD"/>
    </w:rPr>
  </w:style>
  <w:style w:type="paragraph" w:styleId="HTMLconformatoprevio">
    <w:name w:val="HTML Preformatted"/>
    <w:basedOn w:val="Normal"/>
    <w:link w:val="HTMLconformatoprevioCar"/>
    <w:uiPriority w:val="99"/>
    <w:locked/>
    <w:rsid w:val="00403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locked/>
    <w:rsid w:val="0072676F"/>
    <w:rPr>
      <w:rFonts w:ascii="Courier New" w:hAnsi="Courier New" w:cs="Courier New"/>
      <w:sz w:val="20"/>
      <w:szCs w:val="20"/>
    </w:rPr>
  </w:style>
  <w:style w:type="character" w:customStyle="1" w:styleId="y2iqfc">
    <w:name w:val="y2iqfc"/>
    <w:basedOn w:val="Fuentedeprrafopredeter"/>
    <w:uiPriority w:val="99"/>
    <w:rsid w:val="00403B3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6999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Desktop\Membrete%20nov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novo.dot</Template>
  <TotalTime>2</TotalTime>
  <Pages>11</Pages>
  <Words>4835</Words>
  <Characters>26598</Characters>
  <Application>Microsoft Office Word</Application>
  <DocSecurity>0</DocSecurity>
  <Lines>221</Lines>
  <Paragraphs>62</Paragraphs>
  <ScaleCrop>false</ScaleCrop>
  <Company/>
  <LinksUpToDate>false</LinksUpToDate>
  <CharactersWithSpaces>31371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dc:title>
  <dc:subject/>
  <dc:creator>JAVIER</dc:creator>
  <cp:keywords/>
  <dc:description/>
  <cp:lastModifiedBy>Javier Siro Suárez Rodríguez</cp:lastModifiedBy>
  <cp:revision>2</cp:revision>
  <cp:lastPrinted>2008-09-02T12:34:00Z</cp:lastPrinted>
  <dcterms:created xsi:type="dcterms:W3CDTF">2021-07-20T09:13:00Z</dcterms:created>
  <dcterms:modified xsi:type="dcterms:W3CDTF">2021-07-20T09:13:00Z</dcterms:modified>
</cp:coreProperties>
</file>