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7C780EEB" w14:textId="77777777" w:rsidR="005F0EEF" w:rsidRDefault="005F0EEF" w:rsidP="005F0EEF">
      <w:pPr>
        <w:jc w:val="center"/>
        <w:rPr>
          <w:rFonts w:ascii="Calibri" w:hAnsi="Calibri" w:cs="Calibri"/>
          <w:b/>
          <w:sz w:val="36"/>
        </w:rPr>
      </w:pPr>
    </w:p>
    <w:p w14:paraId="24E15871" w14:textId="77777777" w:rsidR="005F0EEF" w:rsidRDefault="005F0EEF" w:rsidP="005F0EEF">
      <w:pPr>
        <w:jc w:val="center"/>
        <w:rPr>
          <w:rFonts w:ascii="Calibri" w:hAnsi="Calibri" w:cs="Calibri"/>
          <w:b/>
          <w:sz w:val="36"/>
        </w:rPr>
      </w:pPr>
    </w:p>
    <w:p w14:paraId="6248C729" w14:textId="227EFB36" w:rsidR="005F0EEF" w:rsidRPr="00D033DB" w:rsidRDefault="005F0EEF" w:rsidP="005F0EEF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3</w:t>
      </w: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21A49F24" w14:textId="77777777" w:rsidR="00506F85" w:rsidRDefault="00506F85" w:rsidP="00506F85">
      <w:pPr>
        <w:outlineLvl w:val="0"/>
        <w:rPr>
          <w:rFonts w:ascii="Calibri" w:hAnsi="Calibri" w:cs="Calibri"/>
        </w:rPr>
      </w:pPr>
    </w:p>
    <w:p w14:paraId="4379EF69" w14:textId="77777777" w:rsidR="00661E14" w:rsidRDefault="00661E14" w:rsidP="00506F85">
      <w:pPr>
        <w:outlineLvl w:val="0"/>
        <w:rPr>
          <w:rFonts w:ascii="Calibri" w:hAnsi="Calibri" w:cs="Calibri"/>
        </w:rPr>
      </w:pPr>
    </w:p>
    <w:p w14:paraId="37E265FD" w14:textId="77777777" w:rsidR="00661E14" w:rsidRPr="00D033DB" w:rsidRDefault="00661E14" w:rsidP="00506F85">
      <w:pPr>
        <w:outlineLvl w:val="0"/>
        <w:rPr>
          <w:rFonts w:ascii="Calibri" w:hAnsi="Calibri" w:cs="Calibri"/>
        </w:rPr>
      </w:pPr>
    </w:p>
    <w:p w14:paraId="036F6265" w14:textId="77777777" w:rsidR="00506F85" w:rsidRPr="00D033DB" w:rsidRDefault="00506F85" w:rsidP="00506F85">
      <w:pPr>
        <w:pStyle w:val="Ttulo9"/>
        <w:numPr>
          <w:ilvl w:val="0"/>
          <w:numId w:val="0"/>
        </w:numPr>
        <w:pBdr>
          <w:bottom w:val="single" w:sz="4" w:space="0" w:color="auto"/>
        </w:pBdr>
        <w:ind w:left="710" w:firstLine="708"/>
        <w:jc w:val="center"/>
        <w:rPr>
          <w:rFonts w:ascii="Calibri" w:hAnsi="Calibri" w:cs="Calibri"/>
        </w:rPr>
      </w:pPr>
      <w:r w:rsidRPr="00D033DB">
        <w:rPr>
          <w:rFonts w:ascii="Calibri" w:hAnsi="Calibri" w:cs="Calibri"/>
        </w:rPr>
        <w:t>Memoria Económica del programa o actividad</w:t>
      </w:r>
    </w:p>
    <w:p w14:paraId="631E7B1B" w14:textId="77777777" w:rsidR="00506F85" w:rsidRPr="00D033DB" w:rsidRDefault="00506F85" w:rsidP="00506F85">
      <w:pPr>
        <w:rPr>
          <w:rFonts w:ascii="Calibri" w:hAnsi="Calibri" w:cs="Calibri"/>
        </w:rPr>
      </w:pPr>
    </w:p>
    <w:p w14:paraId="2365A06A" w14:textId="77777777" w:rsidR="00506F85" w:rsidRPr="00D033DB" w:rsidRDefault="00506F85" w:rsidP="00506F85">
      <w:pPr>
        <w:rPr>
          <w:rFonts w:ascii="Calibri" w:hAnsi="Calibri" w:cs="Calibri"/>
        </w:rPr>
      </w:pPr>
    </w:p>
    <w:p w14:paraId="0CC7C1AD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665DC20B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5EA02AD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6D758927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511B82FF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77D44C8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BC485D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D4EA8FA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1DB5309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B154241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99BA310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2CB626C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F8B9942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6983528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CFE880D" w14:textId="77777777" w:rsidR="005F0EEF" w:rsidRDefault="005F0EEF" w:rsidP="005F0EEF">
      <w:pPr>
        <w:ind w:left="284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AYUDA </w:t>
      </w:r>
      <w:r>
        <w:rPr>
          <w:b/>
          <w:caps/>
          <w:sz w:val="24"/>
          <w:szCs w:val="24"/>
        </w:rPr>
        <w:t>para la concesión de subvenciones a universidades españolas para la financiación de cátedras en materia de seguridad nuclear y protección radiológica</w:t>
      </w:r>
    </w:p>
    <w:p w14:paraId="5BB6445F" w14:textId="77777777" w:rsidR="005F0EEF" w:rsidRDefault="005F0EEF" w:rsidP="005F0EEF">
      <w:pPr>
        <w:ind w:left="284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Año 2021</w:t>
      </w:r>
    </w:p>
    <w:p w14:paraId="5AFC84B8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47C7AC3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567E3E3D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4269B3A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181DDD95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CCA6AFB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0C76EE76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49A6DF16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1C92E01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DF69C21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38D06792" w14:textId="77777777" w:rsidR="00506F85" w:rsidRPr="00D033DB" w:rsidRDefault="00506F85" w:rsidP="00506F85">
      <w:pPr>
        <w:outlineLvl w:val="0"/>
        <w:rPr>
          <w:rFonts w:ascii="Calibri" w:hAnsi="Calibri" w:cs="Calibri"/>
        </w:rPr>
      </w:pPr>
    </w:p>
    <w:p w14:paraId="2E220DC1" w14:textId="090769BC" w:rsidR="00506F85" w:rsidRPr="00D033DB" w:rsidRDefault="00506F85" w:rsidP="00506F85">
      <w:pPr>
        <w:tabs>
          <w:tab w:val="left" w:pos="1620"/>
        </w:tabs>
        <w:ind w:left="1620" w:hanging="162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PROGRAMA/ACTIVIDAD: </w:t>
      </w:r>
      <w:r w:rsidR="00147A06">
        <w:rPr>
          <w:rFonts w:ascii="Calibri" w:hAnsi="Calibri" w:cs="Calibri"/>
          <w:b/>
          <w:sz w:val="28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147A06">
        <w:rPr>
          <w:rFonts w:ascii="Calibri" w:hAnsi="Calibri" w:cs="Calibri"/>
          <w:b/>
          <w:sz w:val="28"/>
        </w:rPr>
        <w:instrText xml:space="preserve"> FORMTEXT </w:instrText>
      </w:r>
      <w:r w:rsidR="00147A06">
        <w:rPr>
          <w:rFonts w:ascii="Calibri" w:hAnsi="Calibri" w:cs="Calibri"/>
          <w:b/>
          <w:sz w:val="28"/>
        </w:rPr>
      </w:r>
      <w:r w:rsidR="00147A06">
        <w:rPr>
          <w:rFonts w:ascii="Calibri" w:hAnsi="Calibri" w:cs="Calibri"/>
          <w:b/>
          <w:sz w:val="28"/>
        </w:rPr>
        <w:fldChar w:fldCharType="separate"/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sz w:val="28"/>
        </w:rPr>
        <w:fldChar w:fldCharType="end"/>
      </w:r>
      <w:bookmarkEnd w:id="0"/>
      <w:r w:rsidRPr="00D033DB">
        <w:rPr>
          <w:rFonts w:ascii="Calibri" w:hAnsi="Calibri" w:cs="Calibri"/>
          <w:b/>
          <w:sz w:val="28"/>
        </w:rPr>
        <w:tab/>
      </w:r>
    </w:p>
    <w:p w14:paraId="6B76640D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37E936BE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08E5DFC8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75C6BD71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645E8452" w14:textId="0D7CF6F6" w:rsidR="00506F85" w:rsidRPr="00D033DB" w:rsidRDefault="00506F85" w:rsidP="00506F85">
      <w:pPr>
        <w:tabs>
          <w:tab w:val="left" w:pos="2880"/>
        </w:tabs>
        <w:ind w:left="2880" w:hanging="288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>ENTIDAD SOLICITANTE:</w:t>
      </w:r>
      <w:r w:rsidRPr="00D033DB">
        <w:rPr>
          <w:rFonts w:ascii="Calibri" w:hAnsi="Calibri" w:cs="Calibri"/>
          <w:b/>
          <w:sz w:val="28"/>
        </w:rPr>
        <w:tab/>
      </w:r>
      <w:r w:rsidR="00147A06">
        <w:rPr>
          <w:rFonts w:ascii="Calibri" w:hAnsi="Calibri" w:cs="Calibri"/>
          <w:b/>
          <w:sz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147A06">
        <w:rPr>
          <w:rFonts w:ascii="Calibri" w:hAnsi="Calibri" w:cs="Calibri"/>
          <w:b/>
          <w:sz w:val="28"/>
        </w:rPr>
        <w:instrText xml:space="preserve"> FORMTEXT </w:instrText>
      </w:r>
      <w:r w:rsidR="00147A06">
        <w:rPr>
          <w:rFonts w:ascii="Calibri" w:hAnsi="Calibri" w:cs="Calibri"/>
          <w:b/>
          <w:sz w:val="28"/>
        </w:rPr>
      </w:r>
      <w:r w:rsidR="00147A06">
        <w:rPr>
          <w:rFonts w:ascii="Calibri" w:hAnsi="Calibri" w:cs="Calibri"/>
          <w:b/>
          <w:sz w:val="28"/>
        </w:rPr>
        <w:fldChar w:fldCharType="separate"/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noProof/>
          <w:sz w:val="28"/>
        </w:rPr>
        <w:t> </w:t>
      </w:r>
      <w:r w:rsidR="00147A06">
        <w:rPr>
          <w:rFonts w:ascii="Calibri" w:hAnsi="Calibri" w:cs="Calibri"/>
          <w:b/>
          <w:sz w:val="28"/>
        </w:rPr>
        <w:fldChar w:fldCharType="end"/>
      </w:r>
      <w:bookmarkStart w:id="2" w:name="_GoBack"/>
      <w:bookmarkEnd w:id="1"/>
      <w:bookmarkEnd w:id="2"/>
    </w:p>
    <w:p w14:paraId="190729C3" w14:textId="77777777" w:rsidR="00506F85" w:rsidRPr="00D033DB" w:rsidRDefault="00506F85" w:rsidP="00506F85">
      <w:pPr>
        <w:ind w:left="1620"/>
        <w:rPr>
          <w:rFonts w:ascii="Calibri" w:hAnsi="Calibri" w:cs="Calibri"/>
          <w:b/>
          <w:sz w:val="28"/>
        </w:rPr>
      </w:pPr>
    </w:p>
    <w:p w14:paraId="42D9EDDD" w14:textId="77777777" w:rsidR="00506F85" w:rsidRPr="00D033DB" w:rsidRDefault="00506F85" w:rsidP="00506F85">
      <w:pPr>
        <w:ind w:right="-1"/>
        <w:jc w:val="center"/>
        <w:outlineLvl w:val="0"/>
        <w:rPr>
          <w:rFonts w:ascii="Calibri" w:hAnsi="Calibri" w:cs="Calibri"/>
        </w:rPr>
      </w:pPr>
      <w:r w:rsidRPr="00D033DB">
        <w:rPr>
          <w:rFonts w:ascii="Calibri" w:hAnsi="Calibri" w:cs="Calibri"/>
        </w:rPr>
        <w:br w:type="page"/>
      </w:r>
    </w:p>
    <w:p w14:paraId="3D8710D3" w14:textId="77777777" w:rsidR="00506F85" w:rsidRPr="00D033DB" w:rsidRDefault="00506F85" w:rsidP="00506F85">
      <w:pPr>
        <w:ind w:right="-1"/>
        <w:jc w:val="center"/>
        <w:outlineLvl w:val="0"/>
        <w:rPr>
          <w:rFonts w:ascii="Calibri" w:hAnsi="Calibri" w:cs="Calibri"/>
          <w:b/>
          <w:color w:val="000000"/>
          <w:sz w:val="28"/>
        </w:rPr>
      </w:pPr>
      <w:r w:rsidRPr="00D033DB">
        <w:rPr>
          <w:rFonts w:ascii="Calibri" w:hAnsi="Calibri" w:cs="Calibri"/>
          <w:b/>
          <w:color w:val="000000"/>
          <w:sz w:val="28"/>
        </w:rPr>
        <w:lastRenderedPageBreak/>
        <w:t>MEMORIA ECONÓMICA</w:t>
      </w:r>
    </w:p>
    <w:p w14:paraId="019D4AD1" w14:textId="77777777" w:rsidR="00506F85" w:rsidRPr="00D033DB" w:rsidRDefault="00506F85" w:rsidP="00506F85">
      <w:pPr>
        <w:ind w:right="-1"/>
        <w:jc w:val="center"/>
        <w:outlineLvl w:val="0"/>
        <w:rPr>
          <w:rFonts w:ascii="Calibri" w:hAnsi="Calibri" w:cs="Calibri"/>
          <w:b/>
          <w:color w:val="000000"/>
          <w:sz w:val="28"/>
        </w:rPr>
      </w:pPr>
    </w:p>
    <w:p w14:paraId="0A4BF771" w14:textId="77777777" w:rsidR="00506F85" w:rsidRPr="00D033DB" w:rsidRDefault="00506F85" w:rsidP="00506F85">
      <w:pPr>
        <w:pStyle w:val="Sangradetextonormal"/>
        <w:ind w:left="0"/>
        <w:jc w:val="both"/>
        <w:rPr>
          <w:rFonts w:ascii="Calibri" w:hAnsi="Calibri" w:cs="Calibri"/>
        </w:rPr>
      </w:pPr>
    </w:p>
    <w:p w14:paraId="1F60506B" w14:textId="77777777" w:rsidR="00506F85" w:rsidRPr="00D033DB" w:rsidRDefault="00506F85" w:rsidP="00506F85">
      <w:pPr>
        <w:tabs>
          <w:tab w:val="left" w:pos="540"/>
        </w:tabs>
        <w:spacing w:after="60"/>
        <w:ind w:right="566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1.</w:t>
      </w:r>
      <w:r w:rsidRPr="00D033DB">
        <w:rPr>
          <w:rFonts w:ascii="Calibri" w:hAnsi="Calibri" w:cs="Calibri"/>
          <w:b/>
          <w:sz w:val="22"/>
          <w:szCs w:val="22"/>
        </w:rPr>
        <w:tab/>
        <w:t>PRESUPUESTO DE GASTOS</w:t>
      </w:r>
    </w:p>
    <w:p w14:paraId="4CF9D7D9" w14:textId="09CD8394" w:rsidR="00506F85" w:rsidRPr="00D033DB" w:rsidRDefault="00506F85" w:rsidP="00506F85">
      <w:pPr>
        <w:spacing w:after="60"/>
        <w:ind w:left="540" w:right="44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 xml:space="preserve">Indique el presupuesto detallado de los gastos </w:t>
      </w:r>
      <w:r w:rsidRPr="00D033DB">
        <w:rPr>
          <w:rFonts w:ascii="Calibri" w:hAnsi="Calibri" w:cs="Calibri"/>
        </w:rPr>
        <w:t xml:space="preserve">únicamente de los considerados subvencionables según el artículo </w:t>
      </w:r>
      <w:r w:rsidR="005F0EEF">
        <w:rPr>
          <w:rFonts w:ascii="Calibri" w:hAnsi="Calibri" w:cs="Calibri"/>
        </w:rPr>
        <w:t>1 de la r</w:t>
      </w:r>
      <w:r w:rsidRPr="00D033DB">
        <w:rPr>
          <w:rFonts w:ascii="Calibri" w:hAnsi="Calibri" w:cs="Calibri"/>
        </w:rPr>
        <w:t>esolución, derivados del programa o actividad</w:t>
      </w:r>
      <w:r w:rsidRPr="00D033DB">
        <w:rPr>
          <w:rFonts w:ascii="Calibri" w:hAnsi="Calibri" w:cs="Calibri"/>
          <w:sz w:val="22"/>
          <w:szCs w:val="22"/>
        </w:rPr>
        <w:t>.</w:t>
      </w:r>
    </w:p>
    <w:p w14:paraId="27DA8027" w14:textId="77777777" w:rsidR="00506F85" w:rsidRPr="00D033DB" w:rsidRDefault="00506F85" w:rsidP="00506F85">
      <w:pPr>
        <w:pStyle w:val="Sangradetextonormal"/>
        <w:ind w:left="0"/>
        <w:jc w:val="both"/>
        <w:rPr>
          <w:rFonts w:ascii="Calibri" w:hAnsi="Calibri" w:cs="Calibri"/>
          <w:sz w:val="24"/>
        </w:rPr>
      </w:pPr>
    </w:p>
    <w:p w14:paraId="047331F0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  <w:bCs/>
          <w:u w:val="single"/>
        </w:rPr>
      </w:pPr>
    </w:p>
    <w:p w14:paraId="524F6887" w14:textId="77777777" w:rsidR="00506F85" w:rsidRPr="00D033DB" w:rsidRDefault="00506F85" w:rsidP="00506F85">
      <w:pPr>
        <w:rPr>
          <w:rFonts w:ascii="Calibri" w:hAnsi="Calibri" w:cs="Calibri"/>
          <w:bCs/>
          <w:u w:val="single"/>
        </w:rPr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2080"/>
        <w:gridCol w:w="1200"/>
        <w:gridCol w:w="1200"/>
        <w:gridCol w:w="1200"/>
      </w:tblGrid>
      <w:tr w:rsidR="00506F85" w:rsidRPr="00D033DB" w14:paraId="37D87570" w14:textId="77777777" w:rsidTr="00C667EB">
        <w:trPr>
          <w:trHeight w:val="413"/>
        </w:trPr>
        <w:tc>
          <w:tcPr>
            <w:tcW w:w="8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14:paraId="4B69E08E" w14:textId="77777777" w:rsidR="00506F85" w:rsidRPr="00D033DB" w:rsidRDefault="00506F85" w:rsidP="00C667EB">
            <w:pPr>
              <w:ind w:left="438" w:right="-69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1.1.- GASTOS DE PERSONAL</w:t>
            </w:r>
          </w:p>
        </w:tc>
      </w:tr>
      <w:tr w:rsidR="00506F85" w:rsidRPr="00D033DB" w14:paraId="35C9232E" w14:textId="77777777" w:rsidTr="00C667EB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E18F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Apellidos y nombre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075F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 xml:space="preserve">Concepto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9CA49" w14:textId="5B1DC31A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Importe</w:t>
            </w:r>
            <w:r w:rsidR="00C27AAF">
              <w:rPr>
                <w:rFonts w:ascii="Calibri" w:hAnsi="Calibri" w:cs="Calibri"/>
              </w:rPr>
              <w:t xml:space="preserve"> del</w:t>
            </w:r>
            <w:r w:rsidRPr="00D033DB">
              <w:rPr>
                <w:rFonts w:ascii="Calibri" w:hAnsi="Calibri" w:cs="Calibri"/>
              </w:rPr>
              <w:br/>
              <w:t>gasto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238A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 xml:space="preserve">Ayuda que </w:t>
            </w:r>
            <w:r w:rsidRPr="00D033DB">
              <w:rPr>
                <w:rFonts w:ascii="Calibri" w:hAnsi="Calibri" w:cs="Calibri"/>
              </w:rPr>
              <w:br/>
              <w:t>se solicita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401E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% del gasto</w:t>
            </w:r>
            <w:r w:rsidRPr="00D033DB">
              <w:rPr>
                <w:rFonts w:ascii="Calibri" w:hAnsi="Calibri" w:cs="Calibri"/>
              </w:rPr>
              <w:br/>
              <w:t>solicitado</w:t>
            </w:r>
          </w:p>
        </w:tc>
      </w:tr>
      <w:tr w:rsidR="00506F85" w:rsidRPr="00D033DB" w14:paraId="1150EEC9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5AB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0623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3DCB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7952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BB0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7A7BF32C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566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A9C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2B4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A23C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C120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0F31A219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E96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1F49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5A9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C2B6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9767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21D5DAD5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452C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70E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912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0531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95F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</w:rPr>
              <w:t> </w:t>
            </w:r>
          </w:p>
        </w:tc>
      </w:tr>
      <w:tr w:rsidR="00506F85" w:rsidRPr="00D033DB" w14:paraId="1CBF7AD4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D667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5E9A9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D3BC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96E2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2FCD" w14:textId="77777777" w:rsidR="00506F85" w:rsidRPr="00D033DB" w:rsidRDefault="00506F85" w:rsidP="00C667EB">
            <w:pPr>
              <w:rPr>
                <w:rFonts w:ascii="Calibri" w:hAnsi="Calibri" w:cs="Calibri"/>
                <w:color w:val="000000"/>
              </w:rPr>
            </w:pPr>
            <w:r w:rsidRPr="00D033DB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78D7E90F" w14:textId="77777777" w:rsidR="00506F85" w:rsidRPr="00D033DB" w:rsidRDefault="00506F85" w:rsidP="00506F85">
      <w:pPr>
        <w:rPr>
          <w:rFonts w:ascii="Calibri" w:hAnsi="Calibri" w:cs="Calibri"/>
          <w:bCs/>
        </w:rPr>
      </w:pPr>
    </w:p>
    <w:p w14:paraId="0E14E0AF" w14:textId="77777777" w:rsidR="00506F85" w:rsidRPr="00D033DB" w:rsidRDefault="00506F85" w:rsidP="00272E7A">
      <w:pPr>
        <w:jc w:val="both"/>
        <w:rPr>
          <w:rFonts w:ascii="Calibri" w:hAnsi="Calibri" w:cs="Calibri"/>
          <w:bCs/>
        </w:rPr>
      </w:pPr>
      <w:r w:rsidRPr="00D033DB">
        <w:rPr>
          <w:rFonts w:ascii="Calibri" w:hAnsi="Calibri" w:cs="Calibri"/>
          <w:bCs/>
        </w:rPr>
        <w:t>Se incluirán en este apartado los pagos al personal propio de la Entidad solicitante, en concepto de organización, desarrollo, coordinación, etc., distintos de las retribuciones que dicho personal percibe habitualmente y que deberán ser aprobados por el responsable de dicho programa o actividad y justificados documentalmente.</w:t>
      </w:r>
    </w:p>
    <w:p w14:paraId="51FC5358" w14:textId="77777777" w:rsidR="00506F85" w:rsidRPr="00D033DB" w:rsidRDefault="00506F85" w:rsidP="00506F85">
      <w:pPr>
        <w:rPr>
          <w:rFonts w:ascii="Calibri" w:hAnsi="Calibri" w:cs="Calibri"/>
          <w:bCs/>
          <w:u w:val="single"/>
        </w:rPr>
      </w:pPr>
    </w:p>
    <w:p w14:paraId="58163288" w14:textId="77777777" w:rsidR="00506F85" w:rsidRPr="00D033DB" w:rsidRDefault="00506F85" w:rsidP="00506F85">
      <w:pPr>
        <w:ind w:hanging="540"/>
        <w:rPr>
          <w:rFonts w:ascii="Calibri" w:hAnsi="Calibri" w:cs="Calibri"/>
        </w:rPr>
      </w:pPr>
    </w:p>
    <w:p w14:paraId="669D63E5" w14:textId="77777777" w:rsidR="00506F85" w:rsidRPr="00D033DB" w:rsidRDefault="00506F85" w:rsidP="00506F85">
      <w:pPr>
        <w:ind w:hanging="540"/>
        <w:rPr>
          <w:rFonts w:ascii="Calibri" w:hAnsi="Calibri" w:cs="Calibri"/>
        </w:rPr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0"/>
        <w:gridCol w:w="2080"/>
        <w:gridCol w:w="1200"/>
        <w:gridCol w:w="1200"/>
        <w:gridCol w:w="1200"/>
      </w:tblGrid>
      <w:tr w:rsidR="00506F85" w:rsidRPr="00D033DB" w14:paraId="39BD7890" w14:textId="77777777" w:rsidTr="00C667EB">
        <w:trPr>
          <w:trHeight w:val="405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3F0E35E3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1.2.- OTROS GASTOS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1F361C4F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79E8CA2D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  <w:hideMark/>
          </w:tcPr>
          <w:p w14:paraId="72A12B7D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14:paraId="2C0E4017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506F85" w:rsidRPr="00D033DB" w14:paraId="07FBB0AA" w14:textId="77777777" w:rsidTr="00C667EB">
        <w:trPr>
          <w:trHeight w:val="6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C70DB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Concepto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62AC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3F374" w14:textId="1FD29949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Importe</w:t>
            </w:r>
            <w:r w:rsidR="00C27AAF">
              <w:rPr>
                <w:rFonts w:ascii="Calibri" w:hAnsi="Calibri" w:cs="Calibri"/>
                <w:sz w:val="22"/>
                <w:szCs w:val="22"/>
              </w:rPr>
              <w:t xml:space="preserve"> del 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gasto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F76D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Ayuda que 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se solicita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EFDC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% del gasto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solicitado</w:t>
            </w:r>
          </w:p>
        </w:tc>
      </w:tr>
      <w:tr w:rsidR="00506F85" w:rsidRPr="00D033DB" w14:paraId="69D98107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B521A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F0D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348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29B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F37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0374EB8B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37EC4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0D1A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272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1AB4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770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75E7EB69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CE15A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19D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B59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FC74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BF66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672611D5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3F04D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9DE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836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9B96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5ED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045AE00B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87188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3FDE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170F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CE4F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7BFA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23078E92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51BEA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7FB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F0C5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00F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75F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389D87EF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F53FB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570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71A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B97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9FC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15FCF5B2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4B23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D26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4AA6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2E9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D518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06F85" w:rsidRPr="00D033DB" w14:paraId="50DDF667" w14:textId="77777777" w:rsidTr="00C667E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A5EB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177E4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129A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73AD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82D4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6E429FB0" w14:textId="77777777" w:rsidR="00506F85" w:rsidRPr="00D033DB" w:rsidRDefault="00506F85" w:rsidP="00506F85">
      <w:pPr>
        <w:ind w:hanging="540"/>
        <w:rPr>
          <w:rFonts w:ascii="Calibri" w:hAnsi="Calibri" w:cs="Calibri"/>
        </w:rPr>
      </w:pPr>
    </w:p>
    <w:p w14:paraId="0CF50DB7" w14:textId="406B0164" w:rsidR="00506F85" w:rsidRPr="00D033DB" w:rsidRDefault="00C27AAF" w:rsidP="00C27AAF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incluirán en este apartado l</w:t>
      </w:r>
      <w:r w:rsidR="00506F85" w:rsidRPr="00D033DB">
        <w:rPr>
          <w:rFonts w:ascii="Calibri" w:hAnsi="Calibri" w:cs="Calibri"/>
          <w:sz w:val="22"/>
          <w:szCs w:val="22"/>
        </w:rPr>
        <w:t xml:space="preserve">os honorarios de profesores y ponentes, los gastos de viajes, dietas y locomoción, los gastos de material docente para </w:t>
      </w:r>
      <w:r>
        <w:rPr>
          <w:rFonts w:ascii="Calibri" w:hAnsi="Calibri" w:cs="Calibri"/>
          <w:sz w:val="22"/>
          <w:szCs w:val="22"/>
        </w:rPr>
        <w:t>el alumnado</w:t>
      </w:r>
      <w:r w:rsidR="00506F85" w:rsidRPr="00D033DB">
        <w:rPr>
          <w:rFonts w:ascii="Calibri" w:hAnsi="Calibri" w:cs="Calibri"/>
          <w:sz w:val="22"/>
          <w:szCs w:val="22"/>
        </w:rPr>
        <w:t>s, los gastos de celebración de congresos, jornadas, reuniones y actos de similar naturaleza, los gastos de edición de publicaciones, los gastos de promoción y difusión, y, en general, todos aquellos que tengan relación directa con el programa o actividad subvencionada y se puedan justificar documentalmente, excluyéndose los gastos generales o costes indirectos.</w:t>
      </w:r>
    </w:p>
    <w:p w14:paraId="301BD2D0" w14:textId="77777777" w:rsidR="00506F85" w:rsidRPr="00D033DB" w:rsidRDefault="00506F85" w:rsidP="00506F85">
      <w:pPr>
        <w:jc w:val="both"/>
        <w:rPr>
          <w:rFonts w:ascii="Calibri" w:hAnsi="Calibri" w:cs="Calibri"/>
          <w:sz w:val="22"/>
          <w:szCs w:val="22"/>
        </w:rPr>
      </w:pPr>
    </w:p>
    <w:p w14:paraId="36734B48" w14:textId="77777777" w:rsidR="00506F85" w:rsidRPr="00D033DB" w:rsidRDefault="00506F85" w:rsidP="00506F85">
      <w:pPr>
        <w:jc w:val="both"/>
        <w:rPr>
          <w:rFonts w:ascii="Calibri" w:hAnsi="Calibri" w:cs="Calibri"/>
          <w:sz w:val="22"/>
          <w:szCs w:val="22"/>
        </w:rPr>
      </w:pPr>
    </w:p>
    <w:p w14:paraId="001BDB35" w14:textId="77777777" w:rsidR="00506F85" w:rsidRPr="00D033DB" w:rsidRDefault="00506F85" w:rsidP="00506F85">
      <w:pPr>
        <w:pStyle w:val="Sangradetextonormal"/>
        <w:tabs>
          <w:tab w:val="left" w:pos="540"/>
        </w:tabs>
        <w:ind w:left="0" w:right="44"/>
        <w:jc w:val="both"/>
        <w:rPr>
          <w:rFonts w:ascii="Calibri" w:hAnsi="Calibri" w:cs="Calibri"/>
          <w:lang w:val="es-ES_tradnl"/>
        </w:rPr>
      </w:pPr>
    </w:p>
    <w:p w14:paraId="47B52FC2" w14:textId="77777777" w:rsidR="00506F85" w:rsidRPr="00D033DB" w:rsidRDefault="00506F85" w:rsidP="00C27AAF">
      <w:pPr>
        <w:pStyle w:val="Sangradetextonormal"/>
        <w:tabs>
          <w:tab w:val="left" w:pos="540"/>
        </w:tabs>
        <w:ind w:left="0" w:right="44" w:firstLine="0"/>
        <w:jc w:val="both"/>
        <w:rPr>
          <w:rFonts w:ascii="Calibri" w:hAnsi="Calibri" w:cs="Calibri"/>
          <w:b/>
          <w:szCs w:val="22"/>
        </w:rPr>
      </w:pPr>
      <w:r w:rsidRPr="00D033DB">
        <w:rPr>
          <w:rFonts w:ascii="Calibri" w:hAnsi="Calibri" w:cs="Calibri"/>
          <w:b/>
          <w:szCs w:val="22"/>
        </w:rPr>
        <w:lastRenderedPageBreak/>
        <w:t>2.</w:t>
      </w:r>
      <w:r w:rsidRPr="00D033DB">
        <w:rPr>
          <w:rFonts w:ascii="Calibri" w:hAnsi="Calibri" w:cs="Calibri"/>
          <w:b/>
          <w:szCs w:val="22"/>
        </w:rPr>
        <w:tab/>
        <w:t>FINANCIACIÓN ADICIONAL DEL PROGRAMA O ACTIVIDAD</w:t>
      </w:r>
    </w:p>
    <w:p w14:paraId="0CF60577" w14:textId="77777777" w:rsidR="00506F85" w:rsidRPr="00D033DB" w:rsidRDefault="00506F85" w:rsidP="00506F85">
      <w:pPr>
        <w:pStyle w:val="Sangradetextonormal"/>
        <w:ind w:left="540" w:right="44"/>
        <w:jc w:val="both"/>
        <w:rPr>
          <w:rFonts w:ascii="Calibri" w:hAnsi="Calibri" w:cs="Calibri"/>
          <w:szCs w:val="22"/>
        </w:rPr>
      </w:pPr>
    </w:p>
    <w:p w14:paraId="553C5BE1" w14:textId="77777777" w:rsidR="00506F85" w:rsidRPr="00D033DB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Cs w:val="22"/>
        </w:rPr>
      </w:pPr>
      <w:r w:rsidRPr="00D033DB">
        <w:rPr>
          <w:rFonts w:ascii="Calibri" w:hAnsi="Calibri" w:cs="Calibri"/>
          <w:szCs w:val="22"/>
        </w:rPr>
        <w:t>Especifíquense otras fuentes de financiación solicitadas o concedidas en relación con este programa o actividad así como la financiación propia.</w:t>
      </w:r>
    </w:p>
    <w:p w14:paraId="079DA2AE" w14:textId="77777777" w:rsidR="00506F85" w:rsidRPr="00D033DB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Cs w:val="22"/>
        </w:rPr>
      </w:pPr>
    </w:p>
    <w:p w14:paraId="45769BD1" w14:textId="77777777" w:rsidR="00506F85" w:rsidRPr="00D033DB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Cs w:val="22"/>
        </w:rPr>
      </w:pPr>
      <w:r w:rsidRPr="00D033DB">
        <w:rPr>
          <w:rFonts w:ascii="Calibri" w:hAnsi="Calibri" w:cs="Calibri"/>
          <w:szCs w:val="22"/>
        </w:rPr>
        <w:t xml:space="preserve">Indique las aportaciones públicas o privadas de las que dispone en el momento de realizar la presente propuesta, así como las solicitadas a otras entidades. Recuerde que la existencia de cofinanciación es un elemento favorable en la evaluación de la solicitud. </w:t>
      </w:r>
    </w:p>
    <w:p w14:paraId="72447A03" w14:textId="77777777" w:rsidR="00506F85" w:rsidRPr="00D033DB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Cs w:val="22"/>
        </w:rPr>
      </w:pPr>
    </w:p>
    <w:p w14:paraId="4809C42B" w14:textId="053D9116" w:rsidR="00506F85" w:rsidRPr="00D033DB" w:rsidRDefault="00506F85" w:rsidP="00C27AAF">
      <w:pPr>
        <w:pStyle w:val="Sangradetextonormal"/>
        <w:ind w:left="567" w:right="44" w:firstLine="0"/>
        <w:jc w:val="both"/>
        <w:rPr>
          <w:rFonts w:ascii="Calibri" w:hAnsi="Calibri" w:cs="Calibri"/>
          <w:szCs w:val="22"/>
        </w:rPr>
      </w:pPr>
      <w:r w:rsidRPr="00D033DB">
        <w:rPr>
          <w:rFonts w:ascii="Calibri" w:hAnsi="Calibri" w:cs="Calibri"/>
          <w:szCs w:val="22"/>
        </w:rPr>
        <w:t>Inclúyase también una previsión de los ingresos o retornos que pueda generar el desarrollo de la propia actividad subvencionada como derechos o cuotas de inscripción a congresos u otros beneficios</w:t>
      </w:r>
      <w:r w:rsidR="008F4F11">
        <w:rPr>
          <w:rFonts w:ascii="Calibri" w:hAnsi="Calibri" w:cs="Calibri"/>
          <w:szCs w:val="22"/>
        </w:rPr>
        <w:t>.</w:t>
      </w:r>
    </w:p>
    <w:p w14:paraId="39B781DC" w14:textId="77777777" w:rsidR="00506F85" w:rsidRPr="00D033DB" w:rsidRDefault="00506F85" w:rsidP="00506F85">
      <w:pPr>
        <w:rPr>
          <w:rFonts w:ascii="Calibri" w:hAnsi="Calibri" w:cs="Calibri"/>
        </w:rPr>
      </w:pPr>
    </w:p>
    <w:p w14:paraId="4FFD9F66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tbl>
      <w:tblPr>
        <w:tblW w:w="10530" w:type="dxa"/>
        <w:tblInd w:w="-10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46"/>
        <w:gridCol w:w="1704"/>
        <w:gridCol w:w="1704"/>
        <w:gridCol w:w="1276"/>
        <w:gridCol w:w="1700"/>
      </w:tblGrid>
      <w:tr w:rsidR="00506F85" w:rsidRPr="00D033DB" w14:paraId="5222EF64" w14:textId="77777777" w:rsidTr="00C667EB">
        <w:trPr>
          <w:trHeight w:val="425"/>
        </w:trPr>
        <w:tc>
          <w:tcPr>
            <w:tcW w:w="10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FD8FB06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FINANCIACIÓN ADICIONAL </w:t>
            </w:r>
          </w:p>
        </w:tc>
      </w:tr>
      <w:tr w:rsidR="00506F85" w:rsidRPr="00D033DB" w14:paraId="605A007E" w14:textId="77777777" w:rsidTr="00C667EB">
        <w:trPr>
          <w:trHeight w:val="880"/>
        </w:trPr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C3D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ENTIDAD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3FA4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TIPO(*)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45FB7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AYUDAS QUE SE</w:t>
            </w:r>
          </w:p>
          <w:p w14:paraId="3948A9A0" w14:textId="77777777" w:rsidR="00506F85" w:rsidRPr="00D033DB" w:rsidRDefault="00506F85" w:rsidP="001275A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 SOLICITAR</w:t>
            </w:r>
            <w:r w:rsidR="001275A6" w:rsidRPr="00D033DB">
              <w:rPr>
                <w:rFonts w:ascii="Calibri" w:hAnsi="Calibri" w:cs="Calibri"/>
                <w:sz w:val="22"/>
                <w:szCs w:val="22"/>
              </w:rPr>
              <w:t>Á</w:t>
            </w:r>
            <w:r w:rsidRPr="00D033DB">
              <w:rPr>
                <w:rFonts w:ascii="Calibri" w:hAnsi="Calibri" w:cs="Calibri"/>
                <w:sz w:val="22"/>
                <w:szCs w:val="22"/>
              </w:rPr>
              <w:t>N (€)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0372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AYUDAS CONCEDIDAS</w:t>
            </w:r>
            <w:r w:rsidRPr="00D033DB">
              <w:rPr>
                <w:rFonts w:ascii="Calibri" w:hAnsi="Calibri" w:cs="Calibri"/>
                <w:sz w:val="22"/>
                <w:szCs w:val="22"/>
              </w:rPr>
              <w:br/>
              <w:t>(€)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1308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%</w:t>
            </w:r>
          </w:p>
          <w:p w14:paraId="3D3CCB8F" w14:textId="65B5DC65" w:rsidR="00506F85" w:rsidRPr="00D033DB" w:rsidRDefault="00506F85" w:rsidP="008F4F1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SOBRE TOTAL </w:t>
            </w:r>
          </w:p>
        </w:tc>
      </w:tr>
      <w:tr w:rsidR="00506F85" w:rsidRPr="00D033DB" w14:paraId="59911533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1CFEA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2244A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B0DC9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B547E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50BC3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3990697F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72BCE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8555B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3F3D8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84A1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AF63B1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58E15102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C1210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BDE35A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C7D121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AECC3B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DED32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29D6C948" w14:textId="77777777" w:rsidTr="00C667EB">
        <w:trPr>
          <w:trHeight w:val="240"/>
        </w:trPr>
        <w:tc>
          <w:tcPr>
            <w:tcW w:w="4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D9C42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906458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66720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31BD08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2D95C1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5902DF44" w14:textId="77777777" w:rsidTr="00C667EB">
        <w:trPr>
          <w:trHeight w:val="285"/>
        </w:trPr>
        <w:tc>
          <w:tcPr>
            <w:tcW w:w="4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F4A38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3250C0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TOTALES</w:t>
            </w:r>
          </w:p>
        </w:tc>
        <w:tc>
          <w:tcPr>
            <w:tcW w:w="1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050C65E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5D6DE36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F17A432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0026BFD7" w14:textId="77777777" w:rsidTr="00C667EB">
        <w:trPr>
          <w:trHeight w:val="255"/>
        </w:trPr>
        <w:tc>
          <w:tcPr>
            <w:tcW w:w="585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C0A05" w14:textId="410B3325" w:rsidR="00506F85" w:rsidRPr="00D033DB" w:rsidRDefault="008F4F11" w:rsidP="00C667EB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(*) PÚ</w:t>
            </w:r>
            <w:r w:rsidR="00506F85" w:rsidRPr="00D033DB">
              <w:rPr>
                <w:rFonts w:ascii="Calibri" w:hAnsi="Calibri" w:cs="Calibri"/>
                <w:i/>
                <w:iCs/>
              </w:rPr>
              <w:t>BLICA O PRIVADA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59453F" w14:textId="77777777" w:rsidR="00506F85" w:rsidRPr="00D033DB" w:rsidRDefault="00506F85" w:rsidP="00C667EB">
            <w:pPr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C25D26" w14:textId="77777777" w:rsidR="00506F85" w:rsidRPr="00D033DB" w:rsidRDefault="00506F85" w:rsidP="00C667EB">
            <w:pPr>
              <w:rPr>
                <w:rFonts w:ascii="Calibri" w:hAnsi="Calibri" w:cs="Calibri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C5DC9" w14:textId="77777777" w:rsidR="00506F85" w:rsidRPr="00D033DB" w:rsidRDefault="00506F85" w:rsidP="00C667EB">
            <w:pPr>
              <w:rPr>
                <w:rFonts w:ascii="Calibri" w:hAnsi="Calibri" w:cs="Calibri"/>
              </w:rPr>
            </w:pPr>
          </w:p>
        </w:tc>
      </w:tr>
    </w:tbl>
    <w:p w14:paraId="699A4A15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p w14:paraId="5F19038F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tbl>
      <w:tblPr>
        <w:tblW w:w="10440" w:type="dxa"/>
        <w:tblInd w:w="-10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00"/>
        <w:gridCol w:w="2340"/>
      </w:tblGrid>
      <w:tr w:rsidR="00506F85" w:rsidRPr="00D033DB" w14:paraId="70A94783" w14:textId="77777777" w:rsidTr="00C667EB">
        <w:trPr>
          <w:trHeight w:val="425"/>
        </w:trPr>
        <w:tc>
          <w:tcPr>
            <w:tcW w:w="10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DAA7DCF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INGRESOS POR INSCRIPCIÓN U OTROS BENEFICIOS  </w:t>
            </w:r>
          </w:p>
        </w:tc>
      </w:tr>
      <w:tr w:rsidR="00506F85" w:rsidRPr="00D033DB" w14:paraId="6CA4AB2B" w14:textId="77777777" w:rsidTr="00C667EB">
        <w:trPr>
          <w:trHeight w:val="880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5A36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CONCEPTO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69991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>CANTIDAD</w:t>
            </w:r>
          </w:p>
          <w:p w14:paraId="0AEE2240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506F85" w:rsidRPr="00D033DB" w14:paraId="2F06B4AC" w14:textId="77777777" w:rsidTr="00C667EB">
        <w:trPr>
          <w:trHeight w:val="240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77A20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24C783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3358CBB2" w14:textId="77777777" w:rsidTr="00C667EB">
        <w:trPr>
          <w:trHeight w:val="240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DFA49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78727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06F85" w:rsidRPr="00D033DB" w14:paraId="11A5E476" w14:textId="77777777" w:rsidTr="00C667EB">
        <w:trPr>
          <w:trHeight w:val="240"/>
        </w:trPr>
        <w:tc>
          <w:tcPr>
            <w:tcW w:w="810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14:paraId="708B2E0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033DB">
              <w:rPr>
                <w:rFonts w:ascii="Calibri" w:hAnsi="Calibri" w:cs="Calibri"/>
              </w:rPr>
              <w:t>TOTALES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728004" w14:textId="77777777" w:rsidR="00506F85" w:rsidRPr="00D033DB" w:rsidRDefault="00506F85" w:rsidP="00C667E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3A2F87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p w14:paraId="673E0B68" w14:textId="77777777" w:rsidR="00506F85" w:rsidRPr="00D033DB" w:rsidRDefault="00506F85" w:rsidP="00506F85">
      <w:pPr>
        <w:pStyle w:val="Sangradetextonormal"/>
        <w:ind w:left="0" w:right="44"/>
        <w:jc w:val="both"/>
        <w:rPr>
          <w:rFonts w:ascii="Calibri" w:hAnsi="Calibri" w:cs="Calibri"/>
          <w:sz w:val="24"/>
        </w:rPr>
      </w:pPr>
    </w:p>
    <w:p w14:paraId="52488BEB" w14:textId="7129530D" w:rsidR="00506F85" w:rsidRPr="00D033DB" w:rsidRDefault="00506F85" w:rsidP="00774BB8">
      <w:pPr>
        <w:pStyle w:val="Sangradetextonormal"/>
        <w:tabs>
          <w:tab w:val="left" w:pos="540"/>
        </w:tabs>
        <w:ind w:left="0" w:right="44" w:firstLine="0"/>
        <w:jc w:val="both"/>
        <w:rPr>
          <w:rFonts w:ascii="Calibri" w:hAnsi="Calibri" w:cs="Calibri"/>
          <w:b/>
          <w:szCs w:val="22"/>
        </w:rPr>
      </w:pPr>
      <w:r w:rsidRPr="00D033DB">
        <w:rPr>
          <w:rFonts w:ascii="Calibri" w:hAnsi="Calibri" w:cs="Calibri"/>
          <w:b/>
          <w:szCs w:val="22"/>
        </w:rPr>
        <w:t>3</w:t>
      </w:r>
      <w:r w:rsidR="00774BB8">
        <w:rPr>
          <w:rFonts w:ascii="Calibri" w:hAnsi="Calibri" w:cs="Calibri"/>
          <w:b/>
          <w:szCs w:val="22"/>
        </w:rPr>
        <w:t>.</w:t>
      </w:r>
      <w:r w:rsidR="00774BB8">
        <w:rPr>
          <w:rFonts w:ascii="Calibri" w:hAnsi="Calibri" w:cs="Calibri"/>
          <w:b/>
          <w:szCs w:val="22"/>
        </w:rPr>
        <w:tab/>
        <w:t>PRESUPUESTO RESUMEN</w:t>
      </w:r>
    </w:p>
    <w:p w14:paraId="442C88DE" w14:textId="77777777" w:rsidR="00506F85" w:rsidRPr="00D033DB" w:rsidRDefault="00506F85" w:rsidP="00506F85">
      <w:pPr>
        <w:ind w:right="-1"/>
        <w:jc w:val="both"/>
        <w:rPr>
          <w:rFonts w:ascii="Calibri" w:hAnsi="Calibri" w:cs="Calibri"/>
        </w:rPr>
      </w:pPr>
    </w:p>
    <w:tbl>
      <w:tblPr>
        <w:tblpPr w:leftFromText="141" w:rightFromText="141" w:vertAnchor="text" w:horzAnchor="margin" w:tblpXSpec="center" w:tblpY="75"/>
        <w:tblW w:w="106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8"/>
        <w:gridCol w:w="1985"/>
        <w:gridCol w:w="2097"/>
        <w:gridCol w:w="1450"/>
      </w:tblGrid>
      <w:tr w:rsidR="00506F85" w:rsidRPr="00D033DB" w14:paraId="329F1BFD" w14:textId="77777777" w:rsidTr="00C667EB">
        <w:trPr>
          <w:trHeight w:val="482"/>
        </w:trPr>
        <w:tc>
          <w:tcPr>
            <w:tcW w:w="10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B8B85F6" w14:textId="77777777" w:rsidR="00506F85" w:rsidRPr="00D033DB" w:rsidRDefault="00506F85" w:rsidP="00C667EB">
            <w:pPr>
              <w:ind w:left="5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033DB">
              <w:rPr>
                <w:rFonts w:ascii="Calibri" w:hAnsi="Calibri" w:cs="Calibri"/>
                <w:b/>
                <w:bCs/>
                <w:sz w:val="22"/>
                <w:szCs w:val="22"/>
              </w:rPr>
              <w:t>PRESUPUESTO RESUMEN</w:t>
            </w:r>
          </w:p>
        </w:tc>
      </w:tr>
      <w:tr w:rsidR="00506F85" w:rsidRPr="00D033DB" w14:paraId="095B511C" w14:textId="77777777" w:rsidTr="00DD57F5">
        <w:trPr>
          <w:trHeight w:val="480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88DC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GASTOS PRESUPUESTADOS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C327E" w14:textId="1ECA7A89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IMPORTE</w:t>
            </w:r>
            <w:r w:rsidR="00774BB8">
              <w:rPr>
                <w:rFonts w:ascii="Calibri" w:hAnsi="Calibri" w:cs="Calibri"/>
                <w:sz w:val="16"/>
                <w:szCs w:val="16"/>
              </w:rPr>
              <w:t xml:space="preserve"> DEL</w:t>
            </w:r>
            <w:r w:rsidRPr="00D033DB">
              <w:rPr>
                <w:rFonts w:ascii="Calibri" w:hAnsi="Calibri" w:cs="Calibri"/>
                <w:sz w:val="16"/>
                <w:szCs w:val="16"/>
              </w:rPr>
              <w:t xml:space="preserve"> GASTO (€)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9EC0F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AYUDA QUE SE SOLICITA (€)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1BE95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 xml:space="preserve">% DEL GASTO </w:t>
            </w:r>
          </w:p>
          <w:p w14:paraId="3DB950B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QUE SE SOLICITA</w:t>
            </w:r>
          </w:p>
        </w:tc>
      </w:tr>
      <w:tr w:rsidR="00506F85" w:rsidRPr="00D033DB" w14:paraId="6C1AD6C6" w14:textId="77777777" w:rsidTr="00DD57F5">
        <w:trPr>
          <w:trHeight w:val="41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489C" w14:textId="77777777" w:rsidR="00506F85" w:rsidRPr="00D033DB" w:rsidRDefault="00506F85" w:rsidP="00C667EB">
            <w:pPr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1.- GASTOS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54D4F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91DD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F8DAB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506F85" w:rsidRPr="00D033DB" w14:paraId="55A53819" w14:textId="77777777" w:rsidTr="00DD57F5">
        <w:trPr>
          <w:trHeight w:val="421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5B38" w14:textId="22EE234B" w:rsidR="00DD57F5" w:rsidRPr="00D033DB" w:rsidRDefault="00506F85" w:rsidP="00C667EB">
            <w:pPr>
              <w:rPr>
                <w:rFonts w:ascii="Calibri" w:hAnsi="Calibri" w:cs="Calibri"/>
                <w:sz w:val="16"/>
                <w:szCs w:val="16"/>
              </w:rPr>
            </w:pPr>
            <w:r w:rsidRPr="00D033DB">
              <w:rPr>
                <w:rFonts w:ascii="Calibri" w:hAnsi="Calibri" w:cs="Calibri"/>
                <w:sz w:val="16"/>
                <w:szCs w:val="16"/>
              </w:rPr>
              <w:t>2.- OTROS GASTOS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E65C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2AB53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385E9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506F85" w:rsidRPr="00D033DB" w14:paraId="21D26765" w14:textId="77777777" w:rsidTr="00DD57F5">
        <w:trPr>
          <w:trHeight w:val="27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660BF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D033DB">
              <w:rPr>
                <w:rFonts w:ascii="Calibri" w:hAnsi="Calibri" w:cs="Calibri"/>
                <w:bCs/>
                <w:sz w:val="16"/>
                <w:szCs w:val="16"/>
              </w:rPr>
              <w:t>TOTALES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E610B8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0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1C44B2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1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84698E" w14:textId="77777777" w:rsidR="00506F85" w:rsidRPr="00D033DB" w:rsidRDefault="00506F85" w:rsidP="00C667EB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</w:tbl>
    <w:p w14:paraId="1FD55C71" w14:textId="77777777" w:rsidR="00BC2B62" w:rsidRPr="00D033DB" w:rsidRDefault="00BC2B62" w:rsidP="00506F85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57483138" w14:textId="77777777" w:rsidR="000333C4" w:rsidRPr="00D033DB" w:rsidRDefault="000333C4" w:rsidP="000333C4">
      <w:pPr>
        <w:ind w:right="-1"/>
        <w:jc w:val="both"/>
        <w:rPr>
          <w:rFonts w:ascii="Calibri" w:hAnsi="Calibri" w:cs="Calibri"/>
        </w:rPr>
      </w:pPr>
    </w:p>
    <w:p w14:paraId="079506D7" w14:textId="77777777" w:rsidR="00340DD9" w:rsidRPr="00D033DB" w:rsidRDefault="00340DD9" w:rsidP="000333C4">
      <w:pPr>
        <w:ind w:right="-1"/>
        <w:jc w:val="both"/>
        <w:rPr>
          <w:rFonts w:ascii="Calibri" w:hAnsi="Calibri" w:cs="Calibri"/>
        </w:rPr>
      </w:pPr>
    </w:p>
    <w:p w14:paraId="21DFD0DC" w14:textId="6BBA06AC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</w:p>
    <w:sectPr w:rsidR="004321D6" w:rsidRPr="00D033DB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1" name="Imagen 1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75A6"/>
    <w:rsid w:val="001461EB"/>
    <w:rsid w:val="00147A06"/>
    <w:rsid w:val="001611C5"/>
    <w:rsid w:val="0016612D"/>
    <w:rsid w:val="00183A1F"/>
    <w:rsid w:val="001A4023"/>
    <w:rsid w:val="001A4B0E"/>
    <w:rsid w:val="001A7B3F"/>
    <w:rsid w:val="001B44F9"/>
    <w:rsid w:val="001C0D0A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5661"/>
    <w:rsid w:val="00506F85"/>
    <w:rsid w:val="005146B6"/>
    <w:rsid w:val="005159A6"/>
    <w:rsid w:val="00537BD6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0EEF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70C50"/>
    <w:rsid w:val="007727B5"/>
    <w:rsid w:val="00774BB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C03BA6"/>
    <w:rsid w:val="00C06FC7"/>
    <w:rsid w:val="00C27AAF"/>
    <w:rsid w:val="00C459D7"/>
    <w:rsid w:val="00C667EB"/>
    <w:rsid w:val="00C854C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DD57F5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0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17FEC-9D8C-4A29-8D6D-DF7B14503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B496BAA0.dotm</Template>
  <TotalTime>6</TotalTime>
  <Pages>3</Pages>
  <Words>384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Ekomba Modelo, Manuel</cp:lastModifiedBy>
  <cp:revision>5</cp:revision>
  <cp:lastPrinted>2021-05-25T09:27:00Z</cp:lastPrinted>
  <dcterms:created xsi:type="dcterms:W3CDTF">2021-06-08T21:18:00Z</dcterms:created>
  <dcterms:modified xsi:type="dcterms:W3CDTF">2021-06-28T15:01:00Z</dcterms:modified>
</cp:coreProperties>
</file>