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4A339F34" w14:textId="77777777" w:rsidR="000B661D" w:rsidRPr="00D033DB" w:rsidRDefault="000B661D">
      <w:pPr>
        <w:rPr>
          <w:rFonts w:ascii="Calibri" w:hAnsi="Calibri" w:cs="Calibri"/>
          <w:spacing w:val="-3"/>
        </w:rPr>
      </w:pPr>
    </w:p>
    <w:p w14:paraId="396F6628" w14:textId="77777777" w:rsidR="007E22FE" w:rsidRPr="00D033DB" w:rsidRDefault="007E22FE">
      <w:pPr>
        <w:rPr>
          <w:rFonts w:ascii="Calibri" w:hAnsi="Calibri" w:cs="Calibri"/>
          <w:spacing w:val="-3"/>
        </w:rPr>
      </w:pPr>
    </w:p>
    <w:p w14:paraId="61451FF4" w14:textId="77777777" w:rsidR="00406642" w:rsidRDefault="00406642" w:rsidP="006A193D">
      <w:pPr>
        <w:jc w:val="center"/>
        <w:rPr>
          <w:rFonts w:ascii="Calibri" w:hAnsi="Calibri" w:cs="Calibri"/>
          <w:b/>
          <w:sz w:val="36"/>
        </w:rPr>
      </w:pPr>
    </w:p>
    <w:p w14:paraId="194341F0" w14:textId="77777777" w:rsidR="00A67E16" w:rsidRDefault="00A67E16" w:rsidP="00A67E16">
      <w:pPr>
        <w:outlineLvl w:val="0"/>
        <w:rPr>
          <w:rFonts w:ascii="Calibri" w:hAnsi="Calibri" w:cs="Calibri"/>
        </w:rPr>
      </w:pPr>
    </w:p>
    <w:p w14:paraId="441740AB" w14:textId="77777777" w:rsidR="00546E1C" w:rsidRDefault="00546E1C" w:rsidP="00A67E16">
      <w:pPr>
        <w:outlineLvl w:val="0"/>
        <w:rPr>
          <w:rFonts w:ascii="Calibri" w:hAnsi="Calibri" w:cs="Calibri"/>
        </w:rPr>
      </w:pPr>
    </w:p>
    <w:p w14:paraId="1160447D" w14:textId="116F7EE2" w:rsidR="00546E1C" w:rsidRPr="00D033DB" w:rsidRDefault="00546E1C" w:rsidP="00546E1C">
      <w:pPr>
        <w:jc w:val="center"/>
        <w:rPr>
          <w:rFonts w:ascii="Calibri" w:hAnsi="Calibri" w:cs="Calibri"/>
          <w:b/>
          <w:sz w:val="36"/>
        </w:rPr>
      </w:pPr>
      <w:r w:rsidRPr="00D033DB">
        <w:rPr>
          <w:rFonts w:ascii="Calibri" w:hAnsi="Calibri" w:cs="Calibri"/>
          <w:b/>
          <w:sz w:val="36"/>
        </w:rPr>
        <w:t>ANEXO</w:t>
      </w:r>
      <w:r>
        <w:rPr>
          <w:rFonts w:ascii="Calibri" w:hAnsi="Calibri" w:cs="Calibri"/>
          <w:b/>
          <w:sz w:val="36"/>
        </w:rPr>
        <w:t xml:space="preserve"> 2</w:t>
      </w:r>
    </w:p>
    <w:p w14:paraId="4B18CC3E" w14:textId="77777777" w:rsidR="00546E1C" w:rsidRPr="00D033DB" w:rsidRDefault="00546E1C" w:rsidP="00A67E16">
      <w:pPr>
        <w:outlineLvl w:val="0"/>
        <w:rPr>
          <w:rFonts w:ascii="Calibri" w:hAnsi="Calibri" w:cs="Calibri"/>
        </w:rPr>
      </w:pPr>
    </w:p>
    <w:p w14:paraId="4445480A" w14:textId="77777777" w:rsidR="00A67E16" w:rsidRPr="00D033DB" w:rsidRDefault="00A67E16" w:rsidP="00A67E16">
      <w:pPr>
        <w:outlineLvl w:val="0"/>
        <w:rPr>
          <w:rFonts w:ascii="Calibri" w:hAnsi="Calibri" w:cs="Calibri"/>
        </w:rPr>
      </w:pPr>
    </w:p>
    <w:p w14:paraId="30E975C9" w14:textId="77777777" w:rsidR="00A67E16" w:rsidRPr="00D033DB" w:rsidRDefault="00A67E16" w:rsidP="006A193D">
      <w:pPr>
        <w:pStyle w:val="Ttulo9"/>
        <w:numPr>
          <w:ilvl w:val="0"/>
          <w:numId w:val="0"/>
        </w:numPr>
        <w:pBdr>
          <w:bottom w:val="single" w:sz="4" w:space="0" w:color="auto"/>
        </w:pBdr>
        <w:jc w:val="center"/>
        <w:rPr>
          <w:rFonts w:ascii="Calibri" w:hAnsi="Calibri" w:cs="Calibri"/>
        </w:rPr>
      </w:pPr>
      <w:r w:rsidRPr="00D033DB">
        <w:rPr>
          <w:rFonts w:ascii="Calibri" w:hAnsi="Calibri" w:cs="Calibri"/>
        </w:rPr>
        <w:t>Memoria Técnica del programa o actividad</w:t>
      </w:r>
    </w:p>
    <w:p w14:paraId="075864CF" w14:textId="77777777" w:rsidR="00A67E16" w:rsidRPr="00D033DB" w:rsidRDefault="00A67E16" w:rsidP="00A67E16">
      <w:pPr>
        <w:rPr>
          <w:rFonts w:ascii="Calibri" w:hAnsi="Calibri" w:cs="Calibri"/>
        </w:rPr>
      </w:pPr>
    </w:p>
    <w:p w14:paraId="652002EF" w14:textId="77777777" w:rsidR="00A67E16" w:rsidRPr="00D033DB" w:rsidRDefault="00A67E16" w:rsidP="00A67E16">
      <w:pPr>
        <w:rPr>
          <w:rFonts w:ascii="Calibri" w:hAnsi="Calibri" w:cs="Calibri"/>
        </w:rPr>
      </w:pPr>
    </w:p>
    <w:p w14:paraId="181D6B56" w14:textId="77777777" w:rsidR="00A67E16" w:rsidRPr="00D033DB" w:rsidRDefault="00A67E16" w:rsidP="00A67E16">
      <w:pPr>
        <w:rPr>
          <w:rFonts w:ascii="Calibri" w:hAnsi="Calibri" w:cs="Calibri"/>
        </w:rPr>
      </w:pPr>
    </w:p>
    <w:p w14:paraId="3BAB73EC" w14:textId="77777777" w:rsidR="00A67E16" w:rsidRPr="00D033DB" w:rsidRDefault="00A67E16" w:rsidP="00A67E16">
      <w:pPr>
        <w:rPr>
          <w:rFonts w:ascii="Calibri" w:hAnsi="Calibri" w:cs="Calibri"/>
        </w:rPr>
      </w:pPr>
    </w:p>
    <w:p w14:paraId="3B8AE89F" w14:textId="77777777" w:rsidR="00A67E16" w:rsidRPr="00D033DB" w:rsidRDefault="00A67E16" w:rsidP="00A67E16">
      <w:pPr>
        <w:rPr>
          <w:rFonts w:ascii="Calibri" w:hAnsi="Calibri" w:cs="Calibri"/>
        </w:rPr>
      </w:pPr>
    </w:p>
    <w:p w14:paraId="5B0AE4F7" w14:textId="77777777" w:rsidR="00A67E16" w:rsidRPr="00D033DB" w:rsidRDefault="00A67E16" w:rsidP="00A67E16">
      <w:pPr>
        <w:rPr>
          <w:rFonts w:ascii="Calibri" w:hAnsi="Calibri" w:cs="Calibri"/>
        </w:rPr>
      </w:pPr>
    </w:p>
    <w:p w14:paraId="4BFEC354" w14:textId="77777777" w:rsidR="00A67E16" w:rsidRPr="00D033DB" w:rsidRDefault="00A67E16" w:rsidP="00A67E16">
      <w:pPr>
        <w:rPr>
          <w:rFonts w:ascii="Calibri" w:hAnsi="Calibri" w:cs="Calibri"/>
        </w:rPr>
      </w:pPr>
    </w:p>
    <w:p w14:paraId="07984110" w14:textId="77777777" w:rsidR="00A67E16" w:rsidRPr="00D033DB" w:rsidRDefault="00A67E16" w:rsidP="00A67E16">
      <w:pPr>
        <w:rPr>
          <w:rFonts w:ascii="Calibri" w:hAnsi="Calibri" w:cs="Calibri"/>
        </w:rPr>
      </w:pPr>
    </w:p>
    <w:p w14:paraId="7704CA97" w14:textId="77777777" w:rsidR="00A67E16" w:rsidRPr="00D033DB" w:rsidRDefault="00A67E16" w:rsidP="00A67E16">
      <w:pPr>
        <w:rPr>
          <w:rFonts w:ascii="Calibri" w:hAnsi="Calibri" w:cs="Calibri"/>
        </w:rPr>
      </w:pPr>
    </w:p>
    <w:p w14:paraId="0DDD0383" w14:textId="77777777" w:rsidR="00A67E16" w:rsidRPr="00D033DB" w:rsidRDefault="00A67E16" w:rsidP="00A67E16">
      <w:pPr>
        <w:rPr>
          <w:rFonts w:ascii="Calibri" w:hAnsi="Calibri" w:cs="Calibri"/>
        </w:rPr>
      </w:pPr>
    </w:p>
    <w:p w14:paraId="72DC676B" w14:textId="77777777" w:rsidR="00A67E16" w:rsidRPr="00D033DB" w:rsidRDefault="00A67E16" w:rsidP="00A67E16">
      <w:pPr>
        <w:rPr>
          <w:rFonts w:ascii="Calibri" w:hAnsi="Calibri" w:cs="Calibri"/>
        </w:rPr>
      </w:pPr>
    </w:p>
    <w:p w14:paraId="0C7861DF" w14:textId="77777777" w:rsidR="00A67E16" w:rsidRPr="00D033DB" w:rsidRDefault="00A67E16" w:rsidP="00A67E16">
      <w:pPr>
        <w:rPr>
          <w:rFonts w:ascii="Calibri" w:hAnsi="Calibri" w:cs="Calibri"/>
        </w:rPr>
      </w:pPr>
    </w:p>
    <w:p w14:paraId="014F4E01" w14:textId="77777777" w:rsidR="00A67E16" w:rsidRPr="00D033DB" w:rsidRDefault="00A67E16" w:rsidP="00A67E16">
      <w:pPr>
        <w:rPr>
          <w:rFonts w:ascii="Calibri" w:hAnsi="Calibri" w:cs="Calibri"/>
        </w:rPr>
      </w:pPr>
    </w:p>
    <w:p w14:paraId="5A70335C" w14:textId="77777777" w:rsidR="00A67E16" w:rsidRPr="00D033DB" w:rsidRDefault="00A67E16" w:rsidP="00A67E16">
      <w:pPr>
        <w:rPr>
          <w:rFonts w:ascii="Calibri" w:hAnsi="Calibri" w:cs="Calibri"/>
        </w:rPr>
      </w:pPr>
    </w:p>
    <w:p w14:paraId="1D6F36B4" w14:textId="77777777" w:rsidR="00A67E16" w:rsidRPr="00D033DB" w:rsidRDefault="00A67E16" w:rsidP="00A67E16">
      <w:pPr>
        <w:rPr>
          <w:rFonts w:ascii="Calibri" w:hAnsi="Calibri" w:cs="Calibri"/>
        </w:rPr>
      </w:pPr>
    </w:p>
    <w:p w14:paraId="4E925402" w14:textId="77777777" w:rsidR="00A67E16" w:rsidRPr="00D033DB" w:rsidRDefault="00A67E16" w:rsidP="006A193D">
      <w:pPr>
        <w:jc w:val="center"/>
        <w:rPr>
          <w:rFonts w:ascii="Calibri" w:hAnsi="Calibri" w:cs="Calibri"/>
        </w:rPr>
      </w:pPr>
    </w:p>
    <w:p w14:paraId="5EADA88A" w14:textId="77777777" w:rsidR="00A67E16" w:rsidRPr="00D033DB" w:rsidRDefault="00A67E16" w:rsidP="006A193D">
      <w:pPr>
        <w:jc w:val="center"/>
        <w:rPr>
          <w:rFonts w:ascii="Calibri" w:hAnsi="Calibri" w:cs="Calibri"/>
        </w:rPr>
      </w:pPr>
    </w:p>
    <w:p w14:paraId="3D712DAD" w14:textId="77777777" w:rsidR="00546E1C" w:rsidRDefault="00A67E16" w:rsidP="00546E1C">
      <w:pPr>
        <w:ind w:left="284"/>
        <w:jc w:val="center"/>
        <w:rPr>
          <w:b/>
          <w:sz w:val="24"/>
          <w:szCs w:val="24"/>
        </w:rPr>
      </w:pPr>
      <w:r w:rsidRPr="00546E1C">
        <w:rPr>
          <w:b/>
          <w:sz w:val="24"/>
          <w:szCs w:val="24"/>
        </w:rPr>
        <w:t xml:space="preserve">AYUDA </w:t>
      </w:r>
      <w:r w:rsidR="00546E1C">
        <w:rPr>
          <w:b/>
          <w:sz w:val="24"/>
          <w:szCs w:val="24"/>
        </w:rPr>
        <w:t>PARA UNIVERSIDADES ESPAÑOLAS, EN RÉGIMEN DE CONCURRENCIA COMPETITIVA, PARA LA FINANCIACIÓN DE CÁTEDRAS EN MATERIA DE SEGURIDAD NUCLEAR Y PROTECCIÓN RADIOLÓGICA</w:t>
      </w:r>
    </w:p>
    <w:p w14:paraId="654962F5" w14:textId="16B6CBA2" w:rsidR="00A67E16" w:rsidRPr="009A6CED" w:rsidRDefault="00A67E16" w:rsidP="00546E1C">
      <w:pPr>
        <w:ind w:left="284"/>
        <w:jc w:val="center"/>
        <w:rPr>
          <w:rFonts w:cs="Arial"/>
          <w:b/>
          <w:sz w:val="24"/>
        </w:rPr>
      </w:pPr>
      <w:r w:rsidRPr="009A6CED">
        <w:rPr>
          <w:rFonts w:cs="Arial"/>
          <w:b/>
          <w:sz w:val="24"/>
        </w:rPr>
        <w:t>Año 2021</w:t>
      </w:r>
    </w:p>
    <w:p w14:paraId="4B662F1D" w14:textId="77777777" w:rsidR="00A67E16" w:rsidRPr="00D033DB" w:rsidRDefault="00A67E16" w:rsidP="006A193D">
      <w:pPr>
        <w:jc w:val="center"/>
        <w:outlineLvl w:val="0"/>
        <w:rPr>
          <w:rFonts w:ascii="Calibri" w:hAnsi="Calibri" w:cs="Calibri"/>
        </w:rPr>
      </w:pPr>
    </w:p>
    <w:p w14:paraId="2A2A4AC5" w14:textId="77777777" w:rsidR="00A67E16" w:rsidRPr="00D033DB" w:rsidRDefault="00A67E16" w:rsidP="006A193D">
      <w:pPr>
        <w:jc w:val="center"/>
        <w:outlineLvl w:val="0"/>
        <w:rPr>
          <w:rFonts w:ascii="Calibri" w:hAnsi="Calibri" w:cs="Calibri"/>
        </w:rPr>
      </w:pPr>
    </w:p>
    <w:p w14:paraId="33833C3D" w14:textId="77777777" w:rsidR="00A67E16" w:rsidRPr="00D033DB" w:rsidRDefault="00A67E16" w:rsidP="00A67E16">
      <w:pPr>
        <w:outlineLvl w:val="0"/>
        <w:rPr>
          <w:rFonts w:ascii="Calibri" w:hAnsi="Calibri" w:cs="Calibri"/>
        </w:rPr>
      </w:pPr>
    </w:p>
    <w:p w14:paraId="4CAAAD60" w14:textId="77777777" w:rsidR="00A67E16" w:rsidRPr="00D033DB" w:rsidRDefault="00A67E16" w:rsidP="00A67E16">
      <w:pPr>
        <w:outlineLvl w:val="0"/>
        <w:rPr>
          <w:rFonts w:ascii="Calibri" w:hAnsi="Calibri" w:cs="Calibri"/>
        </w:rPr>
      </w:pPr>
    </w:p>
    <w:p w14:paraId="4ACA2513" w14:textId="77777777" w:rsidR="00A67E16" w:rsidRPr="00D033DB" w:rsidRDefault="00A67E16" w:rsidP="00A67E16">
      <w:pPr>
        <w:outlineLvl w:val="0"/>
        <w:rPr>
          <w:rFonts w:ascii="Calibri" w:hAnsi="Calibri" w:cs="Calibri"/>
        </w:rPr>
      </w:pPr>
    </w:p>
    <w:p w14:paraId="47FD24A4" w14:textId="77777777" w:rsidR="00A67E16" w:rsidRPr="00D033DB" w:rsidRDefault="00A67E16" w:rsidP="00A67E16">
      <w:pPr>
        <w:outlineLvl w:val="0"/>
        <w:rPr>
          <w:rFonts w:ascii="Calibri" w:hAnsi="Calibri" w:cs="Calibri"/>
        </w:rPr>
      </w:pPr>
    </w:p>
    <w:p w14:paraId="55738024" w14:textId="77777777" w:rsidR="00A67E16" w:rsidRPr="00D033DB" w:rsidRDefault="00A67E16" w:rsidP="00A67E16">
      <w:pPr>
        <w:outlineLvl w:val="0"/>
        <w:rPr>
          <w:rFonts w:ascii="Calibri" w:hAnsi="Calibri" w:cs="Calibri"/>
        </w:rPr>
      </w:pPr>
    </w:p>
    <w:p w14:paraId="4B07D9BE" w14:textId="77777777" w:rsidR="00A67E16" w:rsidRPr="00D033DB" w:rsidRDefault="00A67E16" w:rsidP="00A67E16">
      <w:pPr>
        <w:outlineLvl w:val="0"/>
        <w:rPr>
          <w:rFonts w:ascii="Calibri" w:hAnsi="Calibri" w:cs="Calibri"/>
        </w:rPr>
      </w:pPr>
    </w:p>
    <w:p w14:paraId="073920C0" w14:textId="77777777" w:rsidR="00A67E16" w:rsidRPr="00D033DB" w:rsidRDefault="00A67E16" w:rsidP="00A67E16">
      <w:pPr>
        <w:outlineLvl w:val="0"/>
        <w:rPr>
          <w:rFonts w:ascii="Calibri" w:hAnsi="Calibri" w:cs="Calibri"/>
        </w:rPr>
      </w:pPr>
    </w:p>
    <w:p w14:paraId="35AA073E" w14:textId="77777777" w:rsidR="00A67E16" w:rsidRPr="00D033DB" w:rsidRDefault="00A67E16" w:rsidP="00A67E16">
      <w:pPr>
        <w:outlineLvl w:val="0"/>
        <w:rPr>
          <w:rFonts w:ascii="Calibri" w:hAnsi="Calibri" w:cs="Calibri"/>
        </w:rPr>
      </w:pPr>
    </w:p>
    <w:p w14:paraId="56E4B6C7" w14:textId="77777777" w:rsidR="00A67E16" w:rsidRPr="00D033DB" w:rsidRDefault="00A67E16" w:rsidP="00A67E16">
      <w:pPr>
        <w:outlineLvl w:val="0"/>
        <w:rPr>
          <w:rFonts w:ascii="Calibri" w:hAnsi="Calibri" w:cs="Calibri"/>
        </w:rPr>
      </w:pPr>
    </w:p>
    <w:p w14:paraId="1F44E7A8" w14:textId="77777777" w:rsidR="00A67E16" w:rsidRPr="00D033DB" w:rsidRDefault="00A67E16" w:rsidP="00A67E16">
      <w:pPr>
        <w:outlineLvl w:val="0"/>
        <w:rPr>
          <w:rFonts w:ascii="Calibri" w:hAnsi="Calibri" w:cs="Calibri"/>
        </w:rPr>
      </w:pPr>
    </w:p>
    <w:p w14:paraId="3177D912" w14:textId="1050480D" w:rsidR="00A67E16" w:rsidRPr="00D033DB" w:rsidRDefault="00A67E16" w:rsidP="00A67E16">
      <w:pPr>
        <w:tabs>
          <w:tab w:val="left" w:pos="1620"/>
        </w:tabs>
        <w:ind w:left="1620" w:hanging="1620"/>
        <w:rPr>
          <w:rFonts w:ascii="Calibri" w:hAnsi="Calibri" w:cs="Calibri"/>
          <w:b/>
          <w:sz w:val="28"/>
        </w:rPr>
      </w:pPr>
      <w:r w:rsidRPr="00D033DB">
        <w:rPr>
          <w:rFonts w:ascii="Calibri" w:hAnsi="Calibri" w:cs="Calibri"/>
          <w:b/>
          <w:sz w:val="28"/>
        </w:rPr>
        <w:t xml:space="preserve">PROGRAMA O ACTIVIDAD:  </w:t>
      </w:r>
      <w:r w:rsidR="007732C0">
        <w:rPr>
          <w:rFonts w:ascii="Calibri" w:hAnsi="Calibri" w:cs="Calibri"/>
          <w:b/>
          <w:sz w:val="28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7732C0">
        <w:rPr>
          <w:rFonts w:ascii="Calibri" w:hAnsi="Calibri" w:cs="Calibri"/>
          <w:b/>
          <w:sz w:val="28"/>
        </w:rPr>
        <w:instrText xml:space="preserve"> FORMTEXT </w:instrText>
      </w:r>
      <w:r w:rsidR="007732C0">
        <w:rPr>
          <w:rFonts w:ascii="Calibri" w:hAnsi="Calibri" w:cs="Calibri"/>
          <w:b/>
          <w:sz w:val="28"/>
        </w:rPr>
      </w:r>
      <w:r w:rsidR="007732C0">
        <w:rPr>
          <w:rFonts w:ascii="Calibri" w:hAnsi="Calibri" w:cs="Calibri"/>
          <w:b/>
          <w:sz w:val="28"/>
        </w:rPr>
        <w:fldChar w:fldCharType="separate"/>
      </w:r>
      <w:r w:rsidR="007732C0">
        <w:rPr>
          <w:rFonts w:ascii="Calibri" w:hAnsi="Calibri" w:cs="Calibri"/>
          <w:b/>
          <w:noProof/>
          <w:sz w:val="28"/>
        </w:rPr>
        <w:t> </w:t>
      </w:r>
      <w:r w:rsidR="007732C0">
        <w:rPr>
          <w:rFonts w:ascii="Calibri" w:hAnsi="Calibri" w:cs="Calibri"/>
          <w:b/>
          <w:noProof/>
          <w:sz w:val="28"/>
        </w:rPr>
        <w:t> </w:t>
      </w:r>
      <w:r w:rsidR="007732C0">
        <w:rPr>
          <w:rFonts w:ascii="Calibri" w:hAnsi="Calibri" w:cs="Calibri"/>
          <w:b/>
          <w:noProof/>
          <w:sz w:val="28"/>
        </w:rPr>
        <w:t> </w:t>
      </w:r>
      <w:r w:rsidR="007732C0">
        <w:rPr>
          <w:rFonts w:ascii="Calibri" w:hAnsi="Calibri" w:cs="Calibri"/>
          <w:b/>
          <w:noProof/>
          <w:sz w:val="28"/>
        </w:rPr>
        <w:t> </w:t>
      </w:r>
      <w:r w:rsidR="007732C0">
        <w:rPr>
          <w:rFonts w:ascii="Calibri" w:hAnsi="Calibri" w:cs="Calibri"/>
          <w:b/>
          <w:noProof/>
          <w:sz w:val="28"/>
        </w:rPr>
        <w:t> </w:t>
      </w:r>
      <w:r w:rsidR="007732C0">
        <w:rPr>
          <w:rFonts w:ascii="Calibri" w:hAnsi="Calibri" w:cs="Calibri"/>
          <w:b/>
          <w:sz w:val="28"/>
        </w:rPr>
        <w:fldChar w:fldCharType="end"/>
      </w:r>
      <w:bookmarkEnd w:id="0"/>
    </w:p>
    <w:p w14:paraId="5DCF547D" w14:textId="77777777" w:rsidR="00A67E16" w:rsidRPr="00D033DB" w:rsidRDefault="00A67E16" w:rsidP="00A67E16">
      <w:pPr>
        <w:ind w:left="1620"/>
        <w:rPr>
          <w:rFonts w:ascii="Calibri" w:hAnsi="Calibri" w:cs="Calibri"/>
          <w:b/>
          <w:sz w:val="28"/>
        </w:rPr>
      </w:pPr>
    </w:p>
    <w:p w14:paraId="75E92E27" w14:textId="77777777" w:rsidR="00A67E16" w:rsidRPr="00D033DB" w:rsidRDefault="00A67E16" w:rsidP="00A67E16">
      <w:pPr>
        <w:ind w:left="1620"/>
        <w:rPr>
          <w:rFonts w:ascii="Calibri" w:hAnsi="Calibri" w:cs="Calibri"/>
          <w:b/>
          <w:sz w:val="28"/>
        </w:rPr>
      </w:pPr>
    </w:p>
    <w:p w14:paraId="0D9C79D8" w14:textId="77777777" w:rsidR="00A67E16" w:rsidRPr="00D033DB" w:rsidRDefault="00A67E16" w:rsidP="00A67E16">
      <w:pPr>
        <w:ind w:left="1620"/>
        <w:rPr>
          <w:rFonts w:ascii="Calibri" w:hAnsi="Calibri" w:cs="Calibri"/>
          <w:b/>
          <w:sz w:val="28"/>
        </w:rPr>
      </w:pPr>
    </w:p>
    <w:p w14:paraId="46FB07B2" w14:textId="77777777" w:rsidR="00A67E16" w:rsidRPr="00D033DB" w:rsidRDefault="00A67E16" w:rsidP="00A67E16">
      <w:pPr>
        <w:ind w:left="1620"/>
        <w:rPr>
          <w:rFonts w:ascii="Calibri" w:hAnsi="Calibri" w:cs="Calibri"/>
          <w:b/>
          <w:sz w:val="28"/>
        </w:rPr>
      </w:pPr>
    </w:p>
    <w:p w14:paraId="2763024B" w14:textId="23773BD8" w:rsidR="00A67E16" w:rsidRPr="00D033DB" w:rsidRDefault="00A67E16" w:rsidP="00A67E16">
      <w:pPr>
        <w:tabs>
          <w:tab w:val="left" w:pos="2880"/>
        </w:tabs>
        <w:ind w:left="2880" w:hanging="2880"/>
        <w:rPr>
          <w:rFonts w:ascii="Calibri" w:hAnsi="Calibri" w:cs="Calibri"/>
          <w:b/>
          <w:sz w:val="28"/>
        </w:rPr>
      </w:pPr>
      <w:r w:rsidRPr="00D033DB">
        <w:rPr>
          <w:rFonts w:ascii="Calibri" w:hAnsi="Calibri" w:cs="Calibri"/>
          <w:b/>
          <w:sz w:val="28"/>
        </w:rPr>
        <w:t xml:space="preserve">ENTIDAD SOLICITANTE: </w:t>
      </w:r>
      <w:r w:rsidR="007732C0">
        <w:rPr>
          <w:rFonts w:ascii="Calibri" w:hAnsi="Calibri" w:cs="Calibri"/>
          <w:b/>
          <w:sz w:val="28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="007732C0">
        <w:rPr>
          <w:rFonts w:ascii="Calibri" w:hAnsi="Calibri" w:cs="Calibri"/>
          <w:b/>
          <w:sz w:val="28"/>
        </w:rPr>
        <w:instrText xml:space="preserve"> FORMTEXT </w:instrText>
      </w:r>
      <w:r w:rsidR="007732C0">
        <w:rPr>
          <w:rFonts w:ascii="Calibri" w:hAnsi="Calibri" w:cs="Calibri"/>
          <w:b/>
          <w:sz w:val="28"/>
        </w:rPr>
      </w:r>
      <w:r w:rsidR="007732C0">
        <w:rPr>
          <w:rFonts w:ascii="Calibri" w:hAnsi="Calibri" w:cs="Calibri"/>
          <w:b/>
          <w:sz w:val="28"/>
        </w:rPr>
        <w:fldChar w:fldCharType="separate"/>
      </w:r>
      <w:r w:rsidR="007732C0">
        <w:rPr>
          <w:rFonts w:ascii="Calibri" w:hAnsi="Calibri" w:cs="Calibri"/>
          <w:b/>
          <w:noProof/>
          <w:sz w:val="28"/>
        </w:rPr>
        <w:t> </w:t>
      </w:r>
      <w:r w:rsidR="007732C0">
        <w:rPr>
          <w:rFonts w:ascii="Calibri" w:hAnsi="Calibri" w:cs="Calibri"/>
          <w:b/>
          <w:noProof/>
          <w:sz w:val="28"/>
        </w:rPr>
        <w:t> </w:t>
      </w:r>
      <w:r w:rsidR="007732C0">
        <w:rPr>
          <w:rFonts w:ascii="Calibri" w:hAnsi="Calibri" w:cs="Calibri"/>
          <w:b/>
          <w:noProof/>
          <w:sz w:val="28"/>
        </w:rPr>
        <w:t> </w:t>
      </w:r>
      <w:r w:rsidR="007732C0">
        <w:rPr>
          <w:rFonts w:ascii="Calibri" w:hAnsi="Calibri" w:cs="Calibri"/>
          <w:b/>
          <w:noProof/>
          <w:sz w:val="28"/>
        </w:rPr>
        <w:t> </w:t>
      </w:r>
      <w:r w:rsidR="007732C0">
        <w:rPr>
          <w:rFonts w:ascii="Calibri" w:hAnsi="Calibri" w:cs="Calibri"/>
          <w:b/>
          <w:noProof/>
          <w:sz w:val="28"/>
        </w:rPr>
        <w:t> </w:t>
      </w:r>
      <w:r w:rsidR="007732C0">
        <w:rPr>
          <w:rFonts w:ascii="Calibri" w:hAnsi="Calibri" w:cs="Calibri"/>
          <w:b/>
          <w:sz w:val="28"/>
        </w:rPr>
        <w:fldChar w:fldCharType="end"/>
      </w:r>
      <w:bookmarkEnd w:id="1"/>
    </w:p>
    <w:p w14:paraId="1C5BCDCA" w14:textId="77777777" w:rsidR="00A67E16" w:rsidRPr="00D033DB" w:rsidRDefault="00A67E16" w:rsidP="00A67E16">
      <w:pPr>
        <w:ind w:left="1620"/>
        <w:rPr>
          <w:rFonts w:ascii="Calibri" w:hAnsi="Calibri" w:cs="Calibri"/>
          <w:b/>
          <w:sz w:val="28"/>
        </w:rPr>
      </w:pPr>
    </w:p>
    <w:p w14:paraId="08F2905C" w14:textId="09F44929" w:rsidR="00D033DB" w:rsidRPr="00D033DB" w:rsidRDefault="00D033DB" w:rsidP="00A67E16">
      <w:pPr>
        <w:ind w:right="-1"/>
        <w:jc w:val="center"/>
        <w:outlineLvl w:val="0"/>
        <w:rPr>
          <w:rFonts w:ascii="Calibri" w:hAnsi="Calibri" w:cs="Calibri"/>
        </w:rPr>
      </w:pPr>
    </w:p>
    <w:p w14:paraId="5C98C1F5" w14:textId="77777777" w:rsidR="00D033DB" w:rsidRPr="00D033DB" w:rsidRDefault="00D033DB" w:rsidP="00A67E16">
      <w:pPr>
        <w:ind w:right="-1"/>
        <w:jc w:val="center"/>
        <w:outlineLvl w:val="0"/>
        <w:rPr>
          <w:rFonts w:ascii="Calibri" w:hAnsi="Calibri" w:cs="Calibri"/>
        </w:rPr>
      </w:pPr>
    </w:p>
    <w:p w14:paraId="6B55B81B" w14:textId="77777777" w:rsidR="00A67E16" w:rsidRPr="00D033DB" w:rsidRDefault="00A67E16" w:rsidP="00A67E16">
      <w:pPr>
        <w:ind w:right="-1"/>
        <w:jc w:val="center"/>
        <w:outlineLvl w:val="0"/>
        <w:rPr>
          <w:rFonts w:ascii="Calibri" w:hAnsi="Calibri" w:cs="Calibri"/>
          <w:b/>
          <w:color w:val="000000"/>
          <w:sz w:val="28"/>
        </w:rPr>
      </w:pPr>
      <w:r w:rsidRPr="00D033DB">
        <w:rPr>
          <w:rFonts w:ascii="Calibri" w:hAnsi="Calibri" w:cs="Calibri"/>
          <w:b/>
          <w:color w:val="000000"/>
          <w:sz w:val="28"/>
        </w:rPr>
        <w:t>MEMORIA TÉCNICA DEL PROGRAMA O ACTIVIDAD</w:t>
      </w:r>
    </w:p>
    <w:p w14:paraId="5284D76C" w14:textId="77777777" w:rsidR="00A67E16" w:rsidRPr="00D033DB" w:rsidRDefault="00A67E16" w:rsidP="00A67E16">
      <w:pPr>
        <w:ind w:left="426" w:right="566"/>
        <w:jc w:val="both"/>
        <w:rPr>
          <w:rFonts w:ascii="Calibri" w:hAnsi="Calibri" w:cs="Calibri"/>
          <w:color w:val="000000"/>
        </w:rPr>
      </w:pPr>
    </w:p>
    <w:p w14:paraId="4D492E90" w14:textId="77777777" w:rsidR="00A67E16" w:rsidRPr="00D033DB" w:rsidRDefault="00A67E16" w:rsidP="00A67E16">
      <w:pPr>
        <w:ind w:left="426" w:right="566"/>
        <w:jc w:val="both"/>
        <w:rPr>
          <w:rFonts w:ascii="Calibri" w:hAnsi="Calibri" w:cs="Calibri"/>
          <w:color w:val="000000"/>
        </w:rPr>
      </w:pPr>
    </w:p>
    <w:p w14:paraId="0B8C2C79" w14:textId="77777777" w:rsidR="00A67E16" w:rsidRPr="00D033DB" w:rsidRDefault="00A67E16" w:rsidP="00A67E16">
      <w:pPr>
        <w:ind w:right="278"/>
        <w:jc w:val="both"/>
        <w:rPr>
          <w:rFonts w:ascii="Calibri" w:hAnsi="Calibri" w:cs="Calibri"/>
          <w:b/>
          <w:sz w:val="22"/>
          <w:szCs w:val="22"/>
        </w:rPr>
      </w:pPr>
      <w:r w:rsidRPr="00D033DB">
        <w:rPr>
          <w:rFonts w:ascii="Calibri" w:hAnsi="Calibri" w:cs="Calibri"/>
          <w:b/>
          <w:sz w:val="22"/>
          <w:szCs w:val="22"/>
        </w:rPr>
        <w:t>MEMORIA T</w:t>
      </w:r>
      <w:r w:rsidR="00C667EB">
        <w:rPr>
          <w:rFonts w:ascii="Calibri" w:hAnsi="Calibri" w:cs="Calibri"/>
          <w:b/>
          <w:sz w:val="22"/>
          <w:szCs w:val="22"/>
        </w:rPr>
        <w:t>ÉCNICA DEL PROGRAMA O ACTIVIDAD</w:t>
      </w:r>
    </w:p>
    <w:p w14:paraId="1B92CF7D" w14:textId="77777777" w:rsidR="00A67E16" w:rsidRPr="00D033DB" w:rsidRDefault="00A67E16" w:rsidP="00A67E16">
      <w:pPr>
        <w:ind w:right="278"/>
        <w:jc w:val="both"/>
        <w:rPr>
          <w:rFonts w:ascii="Calibri" w:hAnsi="Calibri" w:cs="Calibri"/>
          <w:b/>
          <w:sz w:val="22"/>
          <w:szCs w:val="22"/>
        </w:rPr>
      </w:pPr>
    </w:p>
    <w:p w14:paraId="6A2EA45B" w14:textId="77777777" w:rsidR="00B956A7" w:rsidRDefault="00A67E16" w:rsidP="00083F40">
      <w:pPr>
        <w:spacing w:before="20" w:after="20"/>
        <w:ind w:left="425" w:hanging="426"/>
        <w:rPr>
          <w:rFonts w:asciiTheme="minorHAnsi" w:hAnsiTheme="minorHAnsi" w:cstheme="minorHAnsi"/>
        </w:rPr>
      </w:pPr>
      <w:r w:rsidRPr="00D033DB">
        <w:t xml:space="preserve">1.- </w:t>
      </w:r>
      <w:r w:rsidRPr="00D033DB">
        <w:tab/>
      </w:r>
      <w:r w:rsidRPr="00B956A7">
        <w:rPr>
          <w:rFonts w:asciiTheme="minorHAnsi" w:hAnsiTheme="minorHAnsi" w:cstheme="minorHAnsi"/>
          <w:sz w:val="22"/>
        </w:rPr>
        <w:t>Descr</w:t>
      </w:r>
      <w:r w:rsidR="00B956A7">
        <w:rPr>
          <w:rFonts w:asciiTheme="minorHAnsi" w:hAnsiTheme="minorHAnsi" w:cstheme="minorHAnsi"/>
          <w:sz w:val="22"/>
        </w:rPr>
        <w:t>ipción del programa o actividad</w:t>
      </w:r>
    </w:p>
    <w:p w14:paraId="1A642EDF" w14:textId="77777777" w:rsidR="00A67E16" w:rsidRPr="00D033DB" w:rsidRDefault="00A67E16" w:rsidP="00083F40">
      <w:pPr>
        <w:spacing w:before="20" w:after="20"/>
        <w:ind w:left="425"/>
        <w:rPr>
          <w:color w:val="000000"/>
        </w:rPr>
      </w:pPr>
      <w:r w:rsidRPr="00B956A7">
        <w:rPr>
          <w:rFonts w:asciiTheme="minorHAnsi" w:hAnsiTheme="minorHAnsi" w:cstheme="minorHAnsi"/>
          <w:color w:val="000000"/>
        </w:rPr>
        <w:t>Describir brevemente las razones por las cuales se considera pertinente plantear el programa o actividad en relación a las actuaciones de formación, información y divulgación que se persiguen en la convocatoria.</w:t>
      </w:r>
    </w:p>
    <w:p w14:paraId="1066E580" w14:textId="77777777" w:rsidR="00A67E16" w:rsidRPr="00D033DB" w:rsidRDefault="00A67E16" w:rsidP="00A67E16">
      <w:pPr>
        <w:spacing w:before="20" w:after="20"/>
        <w:ind w:left="426" w:right="278" w:hanging="426"/>
        <w:jc w:val="both"/>
        <w:rPr>
          <w:rFonts w:ascii="Calibri" w:hAnsi="Calibri" w:cs="Calibri"/>
          <w:sz w:val="22"/>
          <w:szCs w:val="22"/>
        </w:rPr>
      </w:pPr>
    </w:p>
    <w:p w14:paraId="567F13B9" w14:textId="77777777" w:rsidR="00A67E16" w:rsidRPr="00D033DB" w:rsidRDefault="00A67E16" w:rsidP="00A67E16">
      <w:pPr>
        <w:tabs>
          <w:tab w:val="left" w:pos="1080"/>
        </w:tabs>
        <w:spacing w:before="20" w:after="20"/>
        <w:ind w:left="426" w:right="278" w:hanging="426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2.-</w:t>
      </w:r>
      <w:r w:rsidRPr="00D033DB">
        <w:rPr>
          <w:rFonts w:ascii="Calibri" w:hAnsi="Calibri" w:cs="Calibri"/>
          <w:sz w:val="22"/>
          <w:szCs w:val="22"/>
        </w:rPr>
        <w:tab/>
        <w:t>Objetivos científicos, tecnológicos, ambientales, industriales, económicos etc.</w:t>
      </w:r>
    </w:p>
    <w:p w14:paraId="64249132" w14:textId="77777777" w:rsidR="00A67E16" w:rsidRPr="00D033DB" w:rsidRDefault="00A67E16" w:rsidP="00A67E16">
      <w:pPr>
        <w:spacing w:before="20" w:after="20"/>
        <w:ind w:left="426" w:right="278"/>
        <w:jc w:val="both"/>
        <w:rPr>
          <w:rFonts w:ascii="Calibri" w:hAnsi="Calibri" w:cs="Calibri"/>
          <w:color w:val="000000"/>
        </w:rPr>
      </w:pPr>
      <w:r w:rsidRPr="00D033DB">
        <w:rPr>
          <w:rFonts w:ascii="Calibri" w:hAnsi="Calibri" w:cs="Calibri"/>
        </w:rPr>
        <w:t xml:space="preserve">Enumerar brevemente y describir con claridad, precisión y de manera realista los objetivos concretos que se persiguen, </w:t>
      </w:r>
      <w:r w:rsidR="00C459D7">
        <w:rPr>
          <w:rFonts w:ascii="Calibri" w:hAnsi="Calibri" w:cs="Calibri"/>
        </w:rPr>
        <w:t>y que</w:t>
      </w:r>
      <w:r w:rsidRPr="00D033DB">
        <w:rPr>
          <w:rFonts w:ascii="Calibri" w:hAnsi="Calibri" w:cs="Calibri"/>
        </w:rPr>
        <w:t xml:space="preserve"> deben adecuarse a las líneas temáticas del CSN a los</w:t>
      </w:r>
      <w:r w:rsidRPr="00D033DB">
        <w:rPr>
          <w:rFonts w:ascii="Calibri" w:hAnsi="Calibri" w:cs="Calibri"/>
          <w:color w:val="000000"/>
        </w:rPr>
        <w:t xml:space="preserve"> que se adscribe la convocatoria.</w:t>
      </w:r>
    </w:p>
    <w:p w14:paraId="69E32811" w14:textId="77777777" w:rsidR="00A67E16" w:rsidRPr="00D033DB" w:rsidRDefault="00A67E16" w:rsidP="00A67E16">
      <w:pPr>
        <w:spacing w:before="20" w:after="20"/>
        <w:ind w:left="426" w:right="278" w:hanging="426"/>
        <w:jc w:val="both"/>
        <w:rPr>
          <w:rFonts w:ascii="Calibri" w:hAnsi="Calibri" w:cs="Calibri"/>
          <w:sz w:val="22"/>
          <w:szCs w:val="22"/>
        </w:rPr>
      </w:pPr>
    </w:p>
    <w:p w14:paraId="4A850C83" w14:textId="77777777" w:rsidR="00A67E16" w:rsidRPr="00D033DB" w:rsidRDefault="00A67E16" w:rsidP="00A67E16">
      <w:pPr>
        <w:tabs>
          <w:tab w:val="left" w:pos="1080"/>
        </w:tabs>
        <w:spacing w:before="20" w:after="20"/>
        <w:ind w:left="426" w:right="278" w:hanging="426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3.-</w:t>
      </w:r>
      <w:r w:rsidRPr="00D033DB">
        <w:rPr>
          <w:rFonts w:ascii="Calibri" w:hAnsi="Calibri" w:cs="Calibri"/>
          <w:sz w:val="22"/>
          <w:szCs w:val="22"/>
        </w:rPr>
        <w:tab/>
        <w:t>Justificación de la actuación objeto del programa.</w:t>
      </w:r>
    </w:p>
    <w:p w14:paraId="6D3DCC7D" w14:textId="77777777" w:rsidR="00A67E16" w:rsidRPr="00D033DB" w:rsidRDefault="00A67E16" w:rsidP="00A67E16">
      <w:pPr>
        <w:spacing w:after="60"/>
        <w:ind w:left="426" w:right="278"/>
        <w:jc w:val="both"/>
        <w:outlineLvl w:val="0"/>
        <w:rPr>
          <w:rFonts w:ascii="Calibri" w:hAnsi="Calibri" w:cs="Calibri"/>
          <w:color w:val="000000"/>
        </w:rPr>
      </w:pPr>
      <w:r w:rsidRPr="00D033DB">
        <w:rPr>
          <w:rFonts w:ascii="Calibri" w:hAnsi="Calibri" w:cs="Calibri"/>
          <w:color w:val="000000"/>
        </w:rPr>
        <w:t xml:space="preserve">Debe ser breve </w:t>
      </w:r>
      <w:r w:rsidR="00C459D7">
        <w:rPr>
          <w:rFonts w:ascii="Calibri" w:hAnsi="Calibri" w:cs="Calibri"/>
          <w:color w:val="000000"/>
        </w:rPr>
        <w:t>y preciso, exponiendo so</w:t>
      </w:r>
      <w:r w:rsidRPr="00D033DB">
        <w:rPr>
          <w:rFonts w:ascii="Calibri" w:hAnsi="Calibri" w:cs="Calibri"/>
          <w:color w:val="000000"/>
        </w:rPr>
        <w:t>lo los aspectos más releva</w:t>
      </w:r>
      <w:r w:rsidR="00C459D7">
        <w:rPr>
          <w:rFonts w:ascii="Calibri" w:hAnsi="Calibri" w:cs="Calibri"/>
          <w:color w:val="000000"/>
        </w:rPr>
        <w:t>ntes y los objetivos propuestos.</w:t>
      </w:r>
    </w:p>
    <w:p w14:paraId="76DABB83" w14:textId="77777777" w:rsidR="00A67E16" w:rsidRPr="00D033DB" w:rsidRDefault="00A67E16" w:rsidP="00A67E16">
      <w:pPr>
        <w:spacing w:before="20" w:after="20"/>
        <w:ind w:left="426" w:right="278" w:hanging="426"/>
        <w:jc w:val="both"/>
        <w:rPr>
          <w:rFonts w:ascii="Calibri" w:hAnsi="Calibri" w:cs="Calibri"/>
          <w:sz w:val="22"/>
          <w:szCs w:val="22"/>
        </w:rPr>
      </w:pPr>
    </w:p>
    <w:p w14:paraId="40588434" w14:textId="77777777" w:rsidR="00A67E16" w:rsidRPr="00D033DB" w:rsidRDefault="00A67E16" w:rsidP="00A67E16">
      <w:pPr>
        <w:tabs>
          <w:tab w:val="left" w:pos="1080"/>
        </w:tabs>
        <w:spacing w:before="20" w:after="20"/>
        <w:ind w:left="426" w:right="278" w:hanging="426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4.-</w:t>
      </w:r>
      <w:r w:rsidRPr="00D033DB">
        <w:rPr>
          <w:rFonts w:ascii="Calibri" w:hAnsi="Calibri" w:cs="Calibri"/>
          <w:sz w:val="22"/>
          <w:szCs w:val="22"/>
        </w:rPr>
        <w:tab/>
        <w:t>Previsión de utilización de sus resultados.</w:t>
      </w:r>
    </w:p>
    <w:p w14:paraId="1ED4A339" w14:textId="77777777" w:rsidR="00A67E16" w:rsidRPr="00D033DB" w:rsidRDefault="00A67E16" w:rsidP="00A67E16">
      <w:pPr>
        <w:ind w:left="426" w:right="278"/>
        <w:jc w:val="both"/>
        <w:rPr>
          <w:rFonts w:ascii="Calibri" w:hAnsi="Calibri" w:cs="Calibri"/>
          <w:color w:val="000000"/>
        </w:rPr>
      </w:pPr>
      <w:r w:rsidRPr="00D033DB">
        <w:rPr>
          <w:rFonts w:ascii="Calibri" w:hAnsi="Calibri" w:cs="Calibri"/>
          <w:color w:val="000000"/>
        </w:rPr>
        <w:t>Deben destacarse, entre otros, los siguientes extremos:</w:t>
      </w:r>
    </w:p>
    <w:p w14:paraId="5E867D80" w14:textId="77777777" w:rsidR="00A67E16" w:rsidRPr="00D033DB" w:rsidRDefault="00A67E16" w:rsidP="00A67E16">
      <w:pPr>
        <w:numPr>
          <w:ilvl w:val="0"/>
          <w:numId w:val="9"/>
        </w:numPr>
        <w:tabs>
          <w:tab w:val="left" w:pos="-2552"/>
        </w:tabs>
        <w:ind w:right="278"/>
        <w:jc w:val="both"/>
        <w:outlineLvl w:val="0"/>
        <w:rPr>
          <w:rFonts w:ascii="Calibri" w:hAnsi="Calibri" w:cs="Calibri"/>
          <w:color w:val="000000"/>
          <w:spacing w:val="-3"/>
        </w:rPr>
      </w:pPr>
      <w:r w:rsidRPr="00D033DB">
        <w:rPr>
          <w:rFonts w:ascii="Calibri" w:hAnsi="Calibri" w:cs="Calibri"/>
          <w:color w:val="000000"/>
        </w:rPr>
        <w:t xml:space="preserve">Los beneficios derivados de la formación, información y/o divulgación que cabe esperar del programa o actividad (avance del conocimiento y aplicaciones potenciales a corto y medio plazo). </w:t>
      </w:r>
    </w:p>
    <w:p w14:paraId="68896F64" w14:textId="77777777" w:rsidR="00A67E16" w:rsidRPr="00D033DB" w:rsidRDefault="00A67E16" w:rsidP="00A67E16">
      <w:pPr>
        <w:numPr>
          <w:ilvl w:val="0"/>
          <w:numId w:val="9"/>
        </w:numPr>
        <w:tabs>
          <w:tab w:val="left" w:pos="-2552"/>
        </w:tabs>
        <w:ind w:right="278"/>
        <w:jc w:val="both"/>
        <w:rPr>
          <w:rFonts w:ascii="Calibri" w:hAnsi="Calibri" w:cs="Calibri"/>
          <w:color w:val="000000"/>
        </w:rPr>
      </w:pPr>
      <w:r w:rsidRPr="00D033DB">
        <w:rPr>
          <w:rFonts w:ascii="Calibri" w:hAnsi="Calibri" w:cs="Calibri"/>
          <w:color w:val="000000"/>
        </w:rPr>
        <w:t>Adecuación del programa o actividad con las prioridades de la convocatoria.</w:t>
      </w:r>
    </w:p>
    <w:p w14:paraId="7B832BA3" w14:textId="77777777" w:rsidR="00A67E16" w:rsidRPr="00D033DB" w:rsidRDefault="00A67E16" w:rsidP="00A67E16">
      <w:pPr>
        <w:numPr>
          <w:ilvl w:val="0"/>
          <w:numId w:val="9"/>
        </w:numPr>
        <w:tabs>
          <w:tab w:val="left" w:pos="-2552"/>
        </w:tabs>
        <w:ind w:right="278"/>
        <w:jc w:val="both"/>
        <w:outlineLvl w:val="0"/>
        <w:rPr>
          <w:rFonts w:ascii="Calibri" w:hAnsi="Calibri" w:cs="Calibri"/>
          <w:color w:val="000000"/>
        </w:rPr>
      </w:pPr>
      <w:r w:rsidRPr="00D033DB">
        <w:rPr>
          <w:rFonts w:ascii="Calibri" w:hAnsi="Calibri" w:cs="Calibri"/>
          <w:color w:val="000000"/>
        </w:rPr>
        <w:t xml:space="preserve">Plan de formación, información y/o divulgación y, en su caso, de explotación, de los resultados obtenidos. </w:t>
      </w:r>
    </w:p>
    <w:p w14:paraId="722E0406" w14:textId="77777777" w:rsidR="00A67E16" w:rsidRPr="00D033DB" w:rsidRDefault="00A67E16" w:rsidP="00A67E16">
      <w:pPr>
        <w:tabs>
          <w:tab w:val="left" w:pos="-2268"/>
        </w:tabs>
        <w:ind w:left="426" w:right="278" w:hanging="426"/>
        <w:jc w:val="both"/>
        <w:rPr>
          <w:rFonts w:ascii="Calibri" w:hAnsi="Calibri" w:cs="Calibri"/>
          <w:color w:val="000000"/>
        </w:rPr>
      </w:pPr>
    </w:p>
    <w:p w14:paraId="6A5D451A" w14:textId="77777777" w:rsidR="00A67E16" w:rsidRPr="00D033DB" w:rsidRDefault="00A67E16" w:rsidP="00A67E16">
      <w:pPr>
        <w:tabs>
          <w:tab w:val="left" w:pos="1080"/>
        </w:tabs>
        <w:spacing w:before="20" w:after="20"/>
        <w:ind w:left="426" w:right="278" w:hanging="426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5.-</w:t>
      </w:r>
      <w:r w:rsidRPr="00D033DB">
        <w:rPr>
          <w:rFonts w:ascii="Calibri" w:hAnsi="Calibri" w:cs="Calibri"/>
          <w:sz w:val="22"/>
          <w:szCs w:val="22"/>
        </w:rPr>
        <w:tab/>
        <w:t>Innovaciones y ventajas del programa o actividad.</w:t>
      </w:r>
    </w:p>
    <w:p w14:paraId="1730D814" w14:textId="77777777" w:rsidR="00A67E16" w:rsidRPr="00D033DB" w:rsidRDefault="00A67E16" w:rsidP="00A67E16">
      <w:pPr>
        <w:spacing w:before="20" w:after="20"/>
        <w:ind w:left="426" w:right="278" w:hanging="426"/>
        <w:jc w:val="both"/>
        <w:rPr>
          <w:rFonts w:ascii="Calibri" w:hAnsi="Calibri" w:cs="Calibri"/>
          <w:sz w:val="22"/>
          <w:szCs w:val="22"/>
        </w:rPr>
      </w:pPr>
    </w:p>
    <w:p w14:paraId="47DE44BE" w14:textId="77777777" w:rsidR="00A67E16" w:rsidRPr="00D033DB" w:rsidRDefault="00A67E16" w:rsidP="00A67E16">
      <w:pPr>
        <w:tabs>
          <w:tab w:val="left" w:pos="1080"/>
        </w:tabs>
        <w:spacing w:before="20" w:after="20"/>
        <w:ind w:left="426" w:right="278" w:hanging="426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6.-</w:t>
      </w:r>
      <w:r w:rsidRPr="00D033DB">
        <w:rPr>
          <w:rFonts w:ascii="Calibri" w:hAnsi="Calibri" w:cs="Calibri"/>
          <w:sz w:val="22"/>
          <w:szCs w:val="22"/>
        </w:rPr>
        <w:tab/>
        <w:t>Otros programas o actuaciones relacionados con el objeto de la solicitud ya realizados o en curso.</w:t>
      </w:r>
    </w:p>
    <w:p w14:paraId="34FFFFD2" w14:textId="77777777" w:rsidR="00A67E16" w:rsidRPr="00D033DB" w:rsidRDefault="00A67E16" w:rsidP="00A67E16">
      <w:pPr>
        <w:spacing w:before="20" w:after="20"/>
        <w:ind w:left="426" w:right="278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En su caso mencionar otros programas, actividades o actuaciones que estén relacionadas con el objetivo perseguido, sobre todo si además estos son de formación, información y divulgación.</w:t>
      </w:r>
    </w:p>
    <w:p w14:paraId="5C05EA1D" w14:textId="77777777" w:rsidR="00A67E16" w:rsidRPr="00D033DB" w:rsidRDefault="00A67E16" w:rsidP="00A67E16">
      <w:pPr>
        <w:spacing w:before="20" w:after="20"/>
        <w:ind w:left="426" w:right="278" w:hanging="426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 xml:space="preserve"> </w:t>
      </w:r>
    </w:p>
    <w:p w14:paraId="69F337AB" w14:textId="77777777" w:rsidR="00A67E16" w:rsidRPr="00D033DB" w:rsidRDefault="00A67E16" w:rsidP="00A67E16">
      <w:pPr>
        <w:tabs>
          <w:tab w:val="left" w:pos="1080"/>
        </w:tabs>
        <w:spacing w:before="20" w:after="20"/>
        <w:ind w:left="426" w:right="278" w:hanging="426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7.-</w:t>
      </w:r>
      <w:r w:rsidRPr="00D033DB">
        <w:rPr>
          <w:rFonts w:ascii="Calibri" w:hAnsi="Calibri" w:cs="Calibri"/>
          <w:sz w:val="22"/>
          <w:szCs w:val="22"/>
        </w:rPr>
        <w:tab/>
        <w:t>Metodología, plan de trabajo.</w:t>
      </w:r>
    </w:p>
    <w:p w14:paraId="32AB92DC" w14:textId="77777777" w:rsidR="00A67E16" w:rsidRPr="00D033DB" w:rsidRDefault="00A67E16" w:rsidP="00A67E16">
      <w:pPr>
        <w:ind w:left="426" w:right="278"/>
        <w:jc w:val="both"/>
        <w:rPr>
          <w:rFonts w:ascii="Calibri" w:hAnsi="Calibri" w:cs="Calibri"/>
          <w:color w:val="000000"/>
        </w:rPr>
      </w:pPr>
      <w:r w:rsidRPr="00D033DB">
        <w:rPr>
          <w:rFonts w:ascii="Calibri" w:hAnsi="Calibri" w:cs="Calibri"/>
          <w:color w:val="000000"/>
        </w:rPr>
        <w:t xml:space="preserve">Se debe </w:t>
      </w:r>
      <w:r w:rsidRPr="00D033DB">
        <w:rPr>
          <w:rFonts w:ascii="Calibri" w:hAnsi="Calibri" w:cs="Calibri"/>
          <w:b/>
          <w:color w:val="000000"/>
        </w:rPr>
        <w:t>detallar y justificar con precisión la metodología y el plan de trabajo</w:t>
      </w:r>
      <w:r w:rsidRPr="00D033DB">
        <w:rPr>
          <w:rFonts w:ascii="Calibri" w:hAnsi="Calibri" w:cs="Calibri"/>
          <w:color w:val="000000"/>
        </w:rPr>
        <w:t xml:space="preserve"> que se propone</w:t>
      </w:r>
      <w:r w:rsidR="00B80E71">
        <w:rPr>
          <w:rFonts w:ascii="Calibri" w:hAnsi="Calibri" w:cs="Calibri"/>
          <w:color w:val="000000"/>
        </w:rPr>
        <w:t>,</w:t>
      </w:r>
      <w:r w:rsidRPr="00D033DB">
        <w:rPr>
          <w:rFonts w:ascii="Calibri" w:hAnsi="Calibri" w:cs="Calibri"/>
          <w:color w:val="000000"/>
        </w:rPr>
        <w:t xml:space="preserve"> y el plan de trabajo debe desglosarse en actividades o tareas, fijando los hitos que se prevé alcanzar en cada una de ellas.</w:t>
      </w:r>
    </w:p>
    <w:p w14:paraId="7B2DBF6F" w14:textId="77777777" w:rsidR="00A67E16" w:rsidRPr="00D033DB" w:rsidRDefault="00A67E16" w:rsidP="00A67E16">
      <w:pPr>
        <w:spacing w:before="20" w:after="20"/>
        <w:ind w:left="426" w:right="278" w:hanging="426"/>
        <w:jc w:val="both"/>
        <w:rPr>
          <w:rFonts w:ascii="Calibri" w:hAnsi="Calibri" w:cs="Calibri"/>
          <w:sz w:val="22"/>
          <w:szCs w:val="22"/>
        </w:rPr>
      </w:pPr>
    </w:p>
    <w:p w14:paraId="25160A66" w14:textId="77777777" w:rsidR="00A67E16" w:rsidRPr="00D033DB" w:rsidRDefault="00A67E16" w:rsidP="00A67E16">
      <w:pPr>
        <w:tabs>
          <w:tab w:val="left" w:pos="1080"/>
        </w:tabs>
        <w:spacing w:before="20" w:after="20"/>
        <w:ind w:left="426" w:right="278" w:hanging="426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8.-</w:t>
      </w:r>
      <w:r w:rsidRPr="00D033DB">
        <w:rPr>
          <w:rFonts w:ascii="Calibri" w:hAnsi="Calibri" w:cs="Calibri"/>
          <w:sz w:val="22"/>
          <w:szCs w:val="22"/>
        </w:rPr>
        <w:tab/>
        <w:t>Cronograma (concreción del plazo o período en el que se va a desarrollar el programa o actividad).</w:t>
      </w:r>
    </w:p>
    <w:p w14:paraId="5999B54F" w14:textId="77777777" w:rsidR="00A67E16" w:rsidRPr="00D033DB" w:rsidRDefault="00A67E16" w:rsidP="00A67E16">
      <w:pPr>
        <w:ind w:left="426" w:right="278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color w:val="000000"/>
        </w:rPr>
        <w:t>Debe exponerse la planificación temporal</w:t>
      </w:r>
      <w:r w:rsidR="00EE4852">
        <w:rPr>
          <w:rFonts w:ascii="Calibri" w:hAnsi="Calibri" w:cs="Calibri"/>
          <w:color w:val="000000"/>
        </w:rPr>
        <w:t xml:space="preserve"> de las actividades, incluyendo un </w:t>
      </w:r>
      <w:r w:rsidRPr="00D033DB">
        <w:rPr>
          <w:rFonts w:ascii="Calibri" w:hAnsi="Calibri" w:cs="Calibri"/>
          <w:color w:val="000000"/>
        </w:rPr>
        <w:t>cronograma.</w:t>
      </w:r>
    </w:p>
    <w:p w14:paraId="78CD71C3" w14:textId="77777777" w:rsidR="00A67E16" w:rsidRPr="00D033DB" w:rsidRDefault="00A67E16" w:rsidP="00A67E16">
      <w:pPr>
        <w:spacing w:before="20" w:after="20"/>
        <w:ind w:left="426" w:right="278" w:hanging="426"/>
        <w:jc w:val="both"/>
        <w:rPr>
          <w:rFonts w:ascii="Calibri" w:hAnsi="Calibri" w:cs="Calibri"/>
          <w:sz w:val="22"/>
          <w:szCs w:val="22"/>
        </w:rPr>
      </w:pPr>
    </w:p>
    <w:p w14:paraId="7C922C6A" w14:textId="77777777" w:rsidR="00A67E16" w:rsidRPr="00D033DB" w:rsidRDefault="00A67E16" w:rsidP="00A67E16">
      <w:pPr>
        <w:tabs>
          <w:tab w:val="left" w:pos="1080"/>
        </w:tabs>
        <w:spacing w:before="20" w:after="20"/>
        <w:ind w:left="426" w:right="278" w:hanging="426"/>
        <w:jc w:val="both"/>
        <w:rPr>
          <w:rFonts w:ascii="Calibri" w:hAnsi="Calibri" w:cs="Calibri"/>
          <w:sz w:val="22"/>
          <w:szCs w:val="22"/>
        </w:rPr>
      </w:pPr>
      <w:r w:rsidRPr="00D033DB">
        <w:rPr>
          <w:rFonts w:ascii="Calibri" w:hAnsi="Calibri" w:cs="Calibri"/>
          <w:sz w:val="22"/>
          <w:szCs w:val="22"/>
        </w:rPr>
        <w:t>9.-</w:t>
      </w:r>
      <w:r w:rsidRPr="00D033DB">
        <w:rPr>
          <w:rFonts w:ascii="Calibri" w:hAnsi="Calibri" w:cs="Calibri"/>
          <w:sz w:val="22"/>
          <w:szCs w:val="22"/>
        </w:rPr>
        <w:tab/>
        <w:t>Capacidad del personal que va a realizar el programa o actividad.</w:t>
      </w:r>
    </w:p>
    <w:p w14:paraId="0EBED1FA" w14:textId="77777777" w:rsidR="00A67E16" w:rsidRPr="00D033DB" w:rsidRDefault="00B80E71" w:rsidP="00A67E16">
      <w:pPr>
        <w:pStyle w:val="Sangradetextonormal"/>
        <w:ind w:left="426" w:right="278" w:hanging="5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A67E16" w:rsidRPr="00D033DB">
        <w:rPr>
          <w:rFonts w:ascii="Calibri" w:hAnsi="Calibri" w:cs="Calibri"/>
        </w:rPr>
        <w:t>Debe relacionarse al personal que participe en el programa o actividad de la siguiente manera:</w:t>
      </w:r>
    </w:p>
    <w:p w14:paraId="498A13D9" w14:textId="77777777" w:rsidR="00B80E71" w:rsidRDefault="00B80E71">
      <w:pPr>
        <w:rPr>
          <w:rFonts w:ascii="Calibri" w:hAnsi="Calibri" w:cs="Calibri"/>
          <w:lang w:val="es-ES"/>
        </w:rPr>
      </w:pPr>
      <w:r>
        <w:rPr>
          <w:rFonts w:ascii="Calibri" w:hAnsi="Calibri" w:cs="Calibri"/>
        </w:rPr>
        <w:br w:type="page"/>
      </w:r>
    </w:p>
    <w:p w14:paraId="5128563B" w14:textId="77777777" w:rsidR="00A67E16" w:rsidRPr="00D033DB" w:rsidRDefault="00A67E16" w:rsidP="00A67E16">
      <w:pPr>
        <w:pStyle w:val="Sangradetextonormal"/>
        <w:ind w:left="792"/>
        <w:jc w:val="both"/>
        <w:rPr>
          <w:rFonts w:ascii="Calibri" w:hAnsi="Calibri" w:cs="Calibri"/>
        </w:rPr>
      </w:pPr>
    </w:p>
    <w:p w14:paraId="1380EC94" w14:textId="77777777" w:rsidR="00EE4852" w:rsidRDefault="00A67E16" w:rsidP="00A67E16">
      <w:pPr>
        <w:pStyle w:val="Sangradetextonormal"/>
        <w:tabs>
          <w:tab w:val="left" w:pos="2520"/>
        </w:tabs>
        <w:ind w:left="1080"/>
        <w:jc w:val="both"/>
        <w:rPr>
          <w:rFonts w:ascii="Calibri" w:hAnsi="Calibri" w:cs="Calibri"/>
          <w:b/>
        </w:rPr>
      </w:pPr>
      <w:r w:rsidRPr="00D033DB">
        <w:rPr>
          <w:rFonts w:ascii="Calibri" w:hAnsi="Calibri" w:cs="Calibri"/>
          <w:b/>
        </w:rPr>
        <w:t>Responsable</w:t>
      </w:r>
    </w:p>
    <w:p w14:paraId="5400A6C2" w14:textId="77777777" w:rsidR="00A67E16" w:rsidRPr="00D033DB" w:rsidRDefault="00A67E16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Apellidos:</w:t>
      </w:r>
      <w:bookmarkStart w:id="2" w:name="_GoBack"/>
      <w:bookmarkEnd w:id="2"/>
    </w:p>
    <w:p w14:paraId="380A34C6" w14:textId="77777777" w:rsidR="00A67E16" w:rsidRPr="00D033DB" w:rsidRDefault="00A67E16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Nombre:</w:t>
      </w:r>
    </w:p>
    <w:p w14:paraId="7A9750AA" w14:textId="77777777" w:rsidR="00A67E16" w:rsidRPr="00D033DB" w:rsidRDefault="00A67E16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DNI:</w:t>
      </w:r>
    </w:p>
    <w:p w14:paraId="19FE8791" w14:textId="77777777" w:rsidR="00A67E16" w:rsidRPr="00D033DB" w:rsidRDefault="00A67E16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Titulación:</w:t>
      </w:r>
    </w:p>
    <w:p w14:paraId="54A37840" w14:textId="77777777" w:rsidR="00A67E16" w:rsidRPr="00D033DB" w:rsidRDefault="00A67E16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Categoría profesional</w:t>
      </w:r>
      <w:r w:rsidRPr="00D033DB">
        <w:rPr>
          <w:rFonts w:ascii="Calibri" w:hAnsi="Calibri" w:cs="Calibri"/>
        </w:rPr>
        <w:tab/>
        <w:t>:</w:t>
      </w:r>
    </w:p>
    <w:p w14:paraId="1E492065" w14:textId="77777777" w:rsidR="00A67E16" w:rsidRPr="00D033DB" w:rsidRDefault="00A67E16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 xml:space="preserve">Experiencia: </w:t>
      </w:r>
    </w:p>
    <w:p w14:paraId="766C80CE" w14:textId="77777777" w:rsidR="00A67E16" w:rsidRPr="00D033DB" w:rsidRDefault="00A67E16" w:rsidP="00A67E16">
      <w:pPr>
        <w:pStyle w:val="Sangradetextonormal"/>
        <w:tabs>
          <w:tab w:val="left" w:pos="2520"/>
        </w:tabs>
        <w:ind w:left="252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(Exponer sucintamente su experiencia en relación al programa o actividad)</w:t>
      </w:r>
    </w:p>
    <w:p w14:paraId="3B964EEE" w14:textId="77777777" w:rsidR="00A67E16" w:rsidRPr="00D033DB" w:rsidRDefault="00A67E16" w:rsidP="00A67E16">
      <w:pPr>
        <w:pStyle w:val="Sangradetextonormal"/>
        <w:tabs>
          <w:tab w:val="left" w:pos="2520"/>
        </w:tabs>
        <w:ind w:left="1080"/>
        <w:jc w:val="both"/>
        <w:rPr>
          <w:rFonts w:ascii="Calibri" w:hAnsi="Calibri" w:cs="Calibri"/>
          <w:b/>
        </w:rPr>
      </w:pPr>
    </w:p>
    <w:p w14:paraId="105ED01D" w14:textId="77777777" w:rsidR="00661E14" w:rsidRDefault="00A67E16" w:rsidP="00A67E16">
      <w:pPr>
        <w:pStyle w:val="Sangradetextonormal"/>
        <w:tabs>
          <w:tab w:val="left" w:pos="2520"/>
        </w:tabs>
        <w:ind w:left="1080"/>
        <w:jc w:val="both"/>
        <w:rPr>
          <w:rFonts w:ascii="Calibri" w:hAnsi="Calibri" w:cs="Calibri"/>
          <w:b/>
        </w:rPr>
      </w:pPr>
      <w:r w:rsidRPr="00D033DB">
        <w:rPr>
          <w:rFonts w:ascii="Calibri" w:hAnsi="Calibri" w:cs="Calibri"/>
          <w:b/>
        </w:rPr>
        <w:t>Resto del Equipo</w:t>
      </w:r>
    </w:p>
    <w:p w14:paraId="20629F3C" w14:textId="77777777" w:rsidR="00A67E16" w:rsidRPr="00D033DB" w:rsidRDefault="00A67E16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Apellidos:</w:t>
      </w:r>
    </w:p>
    <w:p w14:paraId="02838B34" w14:textId="77777777" w:rsidR="00A67E16" w:rsidRPr="00D033DB" w:rsidRDefault="00661E14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</w:t>
      </w:r>
      <w:r w:rsidR="00A67E16" w:rsidRPr="00D033DB">
        <w:rPr>
          <w:rFonts w:ascii="Calibri" w:hAnsi="Calibri" w:cs="Calibri"/>
        </w:rPr>
        <w:t>ombre:</w:t>
      </w:r>
    </w:p>
    <w:p w14:paraId="0B800B88" w14:textId="77777777" w:rsidR="00A67E16" w:rsidRPr="00D033DB" w:rsidRDefault="00A67E16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DNI:</w:t>
      </w:r>
    </w:p>
    <w:p w14:paraId="4A471861" w14:textId="77777777" w:rsidR="00A67E16" w:rsidRPr="00D033DB" w:rsidRDefault="00A67E16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Titulación:</w:t>
      </w:r>
    </w:p>
    <w:p w14:paraId="247F2602" w14:textId="77777777" w:rsidR="00A67E16" w:rsidRPr="00D033DB" w:rsidRDefault="00A67E16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Categoría profesional</w:t>
      </w:r>
      <w:r w:rsidRPr="00D033DB">
        <w:rPr>
          <w:rFonts w:ascii="Calibri" w:hAnsi="Calibri" w:cs="Calibri"/>
        </w:rPr>
        <w:tab/>
        <w:t>:</w:t>
      </w:r>
    </w:p>
    <w:p w14:paraId="3CE1F10B" w14:textId="77777777" w:rsidR="00A67E16" w:rsidRPr="00D033DB" w:rsidRDefault="00A67E16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Experiencia:</w:t>
      </w:r>
    </w:p>
    <w:p w14:paraId="42E9166D" w14:textId="77777777" w:rsidR="00A67E16" w:rsidRPr="00D033DB" w:rsidRDefault="00A67E16" w:rsidP="00A67E16">
      <w:pPr>
        <w:pStyle w:val="Sangradetextonormal"/>
        <w:tabs>
          <w:tab w:val="left" w:pos="2520"/>
        </w:tabs>
        <w:ind w:left="252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(Exponer sucintamente su experiencia en relación al programa o actividad)</w:t>
      </w:r>
    </w:p>
    <w:p w14:paraId="030E2EDD" w14:textId="77777777" w:rsidR="00A67E16" w:rsidRPr="00D033DB" w:rsidRDefault="00A67E16" w:rsidP="00A67E16">
      <w:pPr>
        <w:spacing w:before="20" w:after="20"/>
        <w:jc w:val="both"/>
        <w:rPr>
          <w:rFonts w:ascii="Calibri" w:hAnsi="Calibri" w:cs="Calibri"/>
          <w:sz w:val="22"/>
          <w:szCs w:val="22"/>
        </w:rPr>
      </w:pPr>
    </w:p>
    <w:p w14:paraId="522890E7" w14:textId="77777777" w:rsidR="00EB337A" w:rsidRDefault="00A67E16" w:rsidP="00A67E16">
      <w:pPr>
        <w:pStyle w:val="Sangradetextonormal"/>
        <w:tabs>
          <w:tab w:val="left" w:pos="2520"/>
        </w:tabs>
        <w:ind w:left="108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  <w:b/>
        </w:rPr>
        <w:t>Responsable</w:t>
      </w:r>
      <w:r w:rsidRPr="00D033DB">
        <w:rPr>
          <w:rFonts w:ascii="Calibri" w:hAnsi="Calibri" w:cs="Calibri"/>
        </w:rPr>
        <w:tab/>
      </w:r>
    </w:p>
    <w:p w14:paraId="794BC5BC" w14:textId="77777777" w:rsidR="00A67E16" w:rsidRPr="00D033DB" w:rsidRDefault="00A67E16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Apellidos:</w:t>
      </w:r>
    </w:p>
    <w:p w14:paraId="6AEDA9A4" w14:textId="77777777" w:rsidR="00A67E16" w:rsidRPr="00D033DB" w:rsidRDefault="00A67E16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Nombre:</w:t>
      </w:r>
    </w:p>
    <w:p w14:paraId="3A91EB98" w14:textId="77777777" w:rsidR="00A67E16" w:rsidRPr="00D033DB" w:rsidRDefault="00A67E16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DNI:</w:t>
      </w:r>
    </w:p>
    <w:p w14:paraId="0B07F92B" w14:textId="77777777" w:rsidR="00A67E16" w:rsidRPr="00D033DB" w:rsidRDefault="00A67E16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Titulación:</w:t>
      </w:r>
    </w:p>
    <w:p w14:paraId="4BEE9D05" w14:textId="77777777" w:rsidR="00A67E16" w:rsidRPr="00D033DB" w:rsidRDefault="00A67E16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Categoría profesional</w:t>
      </w:r>
      <w:r w:rsidRPr="00D033DB">
        <w:rPr>
          <w:rFonts w:ascii="Calibri" w:hAnsi="Calibri" w:cs="Calibri"/>
        </w:rPr>
        <w:tab/>
        <w:t>:</w:t>
      </w:r>
    </w:p>
    <w:p w14:paraId="1C0A9DB6" w14:textId="77777777" w:rsidR="00A67E16" w:rsidRPr="00D033DB" w:rsidRDefault="00A67E16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 xml:space="preserve">Experiencia: </w:t>
      </w:r>
    </w:p>
    <w:p w14:paraId="5E51213D" w14:textId="77777777" w:rsidR="00A67E16" w:rsidRPr="00D033DB" w:rsidRDefault="00A67E16" w:rsidP="00A67E16">
      <w:pPr>
        <w:pStyle w:val="Sangradetextonormal"/>
        <w:tabs>
          <w:tab w:val="left" w:pos="2520"/>
        </w:tabs>
        <w:ind w:left="252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(Exponer sucintamente su experiencia en relación al programa o actividad)</w:t>
      </w:r>
    </w:p>
    <w:p w14:paraId="6974FDFE" w14:textId="77777777" w:rsidR="00A67E16" w:rsidRPr="00D033DB" w:rsidRDefault="00A67E16" w:rsidP="00A67E16">
      <w:pPr>
        <w:spacing w:before="20" w:after="20"/>
        <w:jc w:val="both"/>
        <w:rPr>
          <w:rFonts w:ascii="Calibri" w:hAnsi="Calibri" w:cs="Calibri"/>
          <w:sz w:val="22"/>
          <w:szCs w:val="22"/>
        </w:rPr>
      </w:pPr>
    </w:p>
    <w:p w14:paraId="4840FB80" w14:textId="77777777" w:rsidR="00661E14" w:rsidRDefault="00A67E16" w:rsidP="00A67E16">
      <w:pPr>
        <w:pStyle w:val="Sangradetextonormal"/>
        <w:tabs>
          <w:tab w:val="left" w:pos="2520"/>
        </w:tabs>
        <w:ind w:left="1080"/>
        <w:jc w:val="both"/>
        <w:rPr>
          <w:rFonts w:ascii="Calibri" w:hAnsi="Calibri" w:cs="Calibri"/>
          <w:b/>
        </w:rPr>
      </w:pPr>
      <w:r w:rsidRPr="00D033DB">
        <w:rPr>
          <w:rFonts w:ascii="Calibri" w:hAnsi="Calibri" w:cs="Calibri"/>
          <w:b/>
        </w:rPr>
        <w:t>Resto del Equipo</w:t>
      </w:r>
    </w:p>
    <w:p w14:paraId="7FFD2B7F" w14:textId="77777777" w:rsidR="00661E14" w:rsidRPr="00D033DB" w:rsidRDefault="00661E14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Apellidos:</w:t>
      </w:r>
    </w:p>
    <w:p w14:paraId="2E7AAAB6" w14:textId="77777777" w:rsidR="00661E14" w:rsidRPr="00D033DB" w:rsidRDefault="00661E14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Nombre:</w:t>
      </w:r>
    </w:p>
    <w:p w14:paraId="32F3E075" w14:textId="77777777" w:rsidR="00661E14" w:rsidRPr="00D033DB" w:rsidRDefault="00661E14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DNI:</w:t>
      </w:r>
    </w:p>
    <w:p w14:paraId="50F6C843" w14:textId="77777777" w:rsidR="00661E14" w:rsidRPr="00D033DB" w:rsidRDefault="00661E14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Titulación:</w:t>
      </w:r>
    </w:p>
    <w:p w14:paraId="266D916D" w14:textId="77777777" w:rsidR="00661E14" w:rsidRPr="00D033DB" w:rsidRDefault="00661E14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Categoría profesional</w:t>
      </w:r>
      <w:r w:rsidRPr="00D033DB">
        <w:rPr>
          <w:rFonts w:ascii="Calibri" w:hAnsi="Calibri" w:cs="Calibri"/>
        </w:rPr>
        <w:tab/>
        <w:t>:</w:t>
      </w:r>
    </w:p>
    <w:p w14:paraId="5470C954" w14:textId="77777777" w:rsidR="00661E14" w:rsidRPr="00D033DB" w:rsidRDefault="00661E14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 xml:space="preserve">Experiencia: </w:t>
      </w:r>
    </w:p>
    <w:p w14:paraId="05E88757" w14:textId="77777777" w:rsidR="00A67E16" w:rsidRPr="00D033DB" w:rsidRDefault="00661E14" w:rsidP="00A67E16">
      <w:pPr>
        <w:pStyle w:val="Sangradetextonormal"/>
        <w:tabs>
          <w:tab w:val="left" w:pos="2520"/>
        </w:tabs>
        <w:ind w:left="252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 xml:space="preserve"> </w:t>
      </w:r>
      <w:r w:rsidR="00A67E16" w:rsidRPr="00D033DB">
        <w:rPr>
          <w:rFonts w:ascii="Calibri" w:hAnsi="Calibri" w:cs="Calibri"/>
        </w:rPr>
        <w:t>(Exponer sucintamente su experiencia en relación al programa o actividad)</w:t>
      </w:r>
    </w:p>
    <w:p w14:paraId="449CD6B1" w14:textId="77777777" w:rsidR="00A67E16" w:rsidRPr="00D033DB" w:rsidRDefault="00A67E16" w:rsidP="00A67E16">
      <w:pPr>
        <w:spacing w:before="20" w:after="20"/>
        <w:jc w:val="both"/>
        <w:rPr>
          <w:rFonts w:ascii="Calibri" w:hAnsi="Calibri" w:cs="Calibri"/>
          <w:sz w:val="22"/>
          <w:szCs w:val="22"/>
        </w:rPr>
      </w:pPr>
    </w:p>
    <w:p w14:paraId="4FE52615" w14:textId="77777777" w:rsidR="00661E14" w:rsidRDefault="00A67E16" w:rsidP="00661E14">
      <w:pPr>
        <w:pStyle w:val="Sangradetextonormal"/>
        <w:tabs>
          <w:tab w:val="left" w:pos="2520"/>
        </w:tabs>
        <w:ind w:left="108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  <w:b/>
        </w:rPr>
        <w:t>Responsable</w:t>
      </w:r>
      <w:r w:rsidRPr="00D033DB">
        <w:rPr>
          <w:rFonts w:ascii="Calibri" w:hAnsi="Calibri" w:cs="Calibri"/>
        </w:rPr>
        <w:tab/>
      </w:r>
    </w:p>
    <w:p w14:paraId="24F2CF0B" w14:textId="77777777" w:rsidR="00661E14" w:rsidRPr="00D033DB" w:rsidRDefault="00661E14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Apellidos:</w:t>
      </w:r>
    </w:p>
    <w:p w14:paraId="11FDA38E" w14:textId="77777777" w:rsidR="00661E14" w:rsidRPr="00D033DB" w:rsidRDefault="00661E14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Nombre:</w:t>
      </w:r>
    </w:p>
    <w:p w14:paraId="4A7827CC" w14:textId="77777777" w:rsidR="00661E14" w:rsidRPr="00D033DB" w:rsidRDefault="00661E14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DNI:</w:t>
      </w:r>
    </w:p>
    <w:p w14:paraId="7E9B9333" w14:textId="77777777" w:rsidR="00661E14" w:rsidRPr="00D033DB" w:rsidRDefault="00661E14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Titulación:</w:t>
      </w:r>
    </w:p>
    <w:p w14:paraId="316B006B" w14:textId="77777777" w:rsidR="00661E14" w:rsidRPr="00D033DB" w:rsidRDefault="00661E14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Categoría profesional</w:t>
      </w:r>
      <w:r w:rsidRPr="00D033DB">
        <w:rPr>
          <w:rFonts w:ascii="Calibri" w:hAnsi="Calibri" w:cs="Calibri"/>
        </w:rPr>
        <w:tab/>
        <w:t>:</w:t>
      </w:r>
    </w:p>
    <w:p w14:paraId="70FBCA22" w14:textId="77777777" w:rsidR="00661E14" w:rsidRPr="00D033DB" w:rsidRDefault="00661E14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 xml:space="preserve">Experiencia: </w:t>
      </w:r>
    </w:p>
    <w:p w14:paraId="06865C36" w14:textId="77777777" w:rsidR="00A67E16" w:rsidRPr="00D033DB" w:rsidRDefault="00661E14" w:rsidP="00661E14">
      <w:pPr>
        <w:pStyle w:val="Sangradetextonormal"/>
        <w:tabs>
          <w:tab w:val="left" w:pos="2520"/>
        </w:tabs>
        <w:ind w:left="252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 xml:space="preserve"> </w:t>
      </w:r>
      <w:r w:rsidR="00A67E16" w:rsidRPr="00D033DB">
        <w:rPr>
          <w:rFonts w:ascii="Calibri" w:hAnsi="Calibri" w:cs="Calibri"/>
        </w:rPr>
        <w:t>(Exponer sucintamente su experiencia en relación al programa o actividad)</w:t>
      </w:r>
    </w:p>
    <w:p w14:paraId="6B8C3FC8" w14:textId="77777777" w:rsidR="00A67E16" w:rsidRPr="00D033DB" w:rsidRDefault="00A67E16" w:rsidP="00A67E16">
      <w:pPr>
        <w:spacing w:before="20" w:after="20"/>
        <w:jc w:val="both"/>
        <w:rPr>
          <w:rFonts w:ascii="Calibri" w:hAnsi="Calibri" w:cs="Calibri"/>
          <w:sz w:val="22"/>
          <w:szCs w:val="22"/>
        </w:rPr>
      </w:pPr>
    </w:p>
    <w:p w14:paraId="7E77D663" w14:textId="77777777" w:rsidR="00A67E16" w:rsidRDefault="00A67E16" w:rsidP="00661E14">
      <w:pPr>
        <w:pStyle w:val="Sangradetextonormal"/>
        <w:tabs>
          <w:tab w:val="left" w:pos="2520"/>
        </w:tabs>
        <w:ind w:left="1080"/>
        <w:jc w:val="both"/>
        <w:rPr>
          <w:rFonts w:ascii="Calibri" w:hAnsi="Calibri" w:cs="Calibri"/>
          <w:b/>
        </w:rPr>
      </w:pPr>
      <w:r w:rsidRPr="00D033DB">
        <w:rPr>
          <w:rFonts w:ascii="Calibri" w:hAnsi="Calibri" w:cs="Calibri"/>
          <w:b/>
        </w:rPr>
        <w:t>Resto del Equipo</w:t>
      </w:r>
    </w:p>
    <w:p w14:paraId="5668822F" w14:textId="77777777" w:rsidR="00661E14" w:rsidRPr="00D033DB" w:rsidRDefault="00661E14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Apellidos:</w:t>
      </w:r>
    </w:p>
    <w:p w14:paraId="02572669" w14:textId="77777777" w:rsidR="00661E14" w:rsidRPr="00D033DB" w:rsidRDefault="00661E14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Nombre:</w:t>
      </w:r>
    </w:p>
    <w:p w14:paraId="64693BBF" w14:textId="77777777" w:rsidR="00661E14" w:rsidRPr="00D033DB" w:rsidRDefault="00661E14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DNI:</w:t>
      </w:r>
    </w:p>
    <w:p w14:paraId="3425F1AC" w14:textId="77777777" w:rsidR="00661E14" w:rsidRPr="00D033DB" w:rsidRDefault="00661E14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Titulación:</w:t>
      </w:r>
    </w:p>
    <w:p w14:paraId="2EB51174" w14:textId="77777777" w:rsidR="00661E14" w:rsidRPr="00D033DB" w:rsidRDefault="00661E14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Categoría profesional</w:t>
      </w:r>
      <w:r w:rsidRPr="00D033DB">
        <w:rPr>
          <w:rFonts w:ascii="Calibri" w:hAnsi="Calibri" w:cs="Calibri"/>
        </w:rPr>
        <w:tab/>
        <w:t>:</w:t>
      </w:r>
    </w:p>
    <w:p w14:paraId="736B4AEE" w14:textId="77777777" w:rsidR="00661E14" w:rsidRPr="00D033DB" w:rsidRDefault="00661E14" w:rsidP="00661E14">
      <w:pPr>
        <w:pStyle w:val="Sangradetextonormal"/>
        <w:tabs>
          <w:tab w:val="left" w:pos="2520"/>
        </w:tabs>
        <w:ind w:firstLine="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 xml:space="preserve">Experiencia: </w:t>
      </w:r>
    </w:p>
    <w:p w14:paraId="56EC99D2" w14:textId="7DAEBD85" w:rsidR="004321D6" w:rsidRPr="00D033DB" w:rsidRDefault="00A67E16" w:rsidP="00546E1C">
      <w:pPr>
        <w:pStyle w:val="Sangradetextonormal"/>
        <w:tabs>
          <w:tab w:val="left" w:pos="2520"/>
        </w:tabs>
        <w:ind w:left="2520"/>
        <w:jc w:val="both"/>
        <w:rPr>
          <w:rFonts w:ascii="Calibri" w:hAnsi="Calibri" w:cs="Calibri"/>
        </w:rPr>
      </w:pPr>
      <w:r w:rsidRPr="00D033DB">
        <w:rPr>
          <w:rFonts w:ascii="Calibri" w:hAnsi="Calibri" w:cs="Calibri"/>
        </w:rPr>
        <w:t>(Exponer sucintamente su experiencia en relación al programa o actividad)</w:t>
      </w:r>
    </w:p>
    <w:p w14:paraId="4DD5E5DB" w14:textId="77777777" w:rsidR="004321D6" w:rsidRPr="00D033DB" w:rsidRDefault="004321D6" w:rsidP="004321D6">
      <w:pPr>
        <w:ind w:right="-1"/>
        <w:jc w:val="both"/>
        <w:rPr>
          <w:rFonts w:ascii="Calibri" w:hAnsi="Calibri" w:cs="Calibri"/>
        </w:rPr>
      </w:pPr>
    </w:p>
    <w:sectPr w:rsidR="004321D6" w:rsidRPr="00D033DB" w:rsidSect="00891A18">
      <w:headerReference w:type="default" r:id="rId8"/>
      <w:type w:val="nextColumn"/>
      <w:pgSz w:w="11907" w:h="16840" w:code="9"/>
      <w:pgMar w:top="1135" w:right="1701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74C4CE" w14:textId="77777777" w:rsidR="00ED5460" w:rsidRDefault="00ED5460">
      <w:r>
        <w:separator/>
      </w:r>
    </w:p>
  </w:endnote>
  <w:endnote w:type="continuationSeparator" w:id="0">
    <w:p w14:paraId="5F94F0B0" w14:textId="77777777" w:rsidR="00ED5460" w:rsidRDefault="00ED5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EA570F" w14:textId="77777777" w:rsidR="00ED5460" w:rsidRDefault="00ED5460">
      <w:r>
        <w:separator/>
      </w:r>
    </w:p>
  </w:footnote>
  <w:footnote w:type="continuationSeparator" w:id="0">
    <w:p w14:paraId="364A7D2F" w14:textId="77777777" w:rsidR="00ED5460" w:rsidRDefault="00ED54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C39221" w14:textId="77777777" w:rsidR="00ED5460" w:rsidRDefault="00ED5460" w:rsidP="000C0BBE">
    <w:pPr>
      <w:pStyle w:val="Encabezado"/>
      <w:ind w:right="320"/>
      <w:rPr>
        <w:sz w:val="16"/>
      </w:rPr>
    </w:pPr>
    <w:r w:rsidRPr="00C03BA6">
      <w:rPr>
        <w:rFonts w:cs="Arial"/>
        <w:noProof/>
        <w:spacing w:val="-3"/>
        <w:lang w:val="es-ES"/>
      </w:rPr>
      <w:drawing>
        <wp:inline distT="0" distB="0" distL="0" distR="0" wp14:anchorId="7EE3FCE7" wp14:editId="0B6A30F1">
          <wp:extent cx="1620145" cy="613028"/>
          <wp:effectExtent l="0" t="0" r="0" b="0"/>
          <wp:docPr id="2" name="Imagen 2" descr="LogoCSN-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CSN-O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1904" cy="625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C0BBE">
      <w:rPr>
        <w:rStyle w:val="Nmerodepgina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1"/>
    <w:multiLevelType w:val="singleLevel"/>
    <w:tmpl w:val="36E2E4DE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19D8B6E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75438E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BA447A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16056417"/>
    <w:multiLevelType w:val="hybridMultilevel"/>
    <w:tmpl w:val="08EA68BE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F594E83"/>
    <w:multiLevelType w:val="hybridMultilevel"/>
    <w:tmpl w:val="593816B6"/>
    <w:lvl w:ilvl="0" w:tplc="0C0A0001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54"/>
        </w:tabs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74"/>
        </w:tabs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14"/>
        </w:tabs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34"/>
        </w:tabs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</w:rPr>
    </w:lvl>
  </w:abstractNum>
  <w:abstractNum w:abstractNumId="6" w15:restartNumberingAfterBreak="0">
    <w:nsid w:val="1FF710D1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23A23B7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348E7907"/>
    <w:multiLevelType w:val="hybridMultilevel"/>
    <w:tmpl w:val="7202576A"/>
    <w:lvl w:ilvl="0" w:tplc="B4B40896">
      <w:start w:val="1"/>
      <w:numFmt w:val="bullet"/>
      <w:lvlText w:val=""/>
      <w:lvlJc w:val="left"/>
      <w:pPr>
        <w:tabs>
          <w:tab w:val="num" w:pos="27"/>
        </w:tabs>
        <w:ind w:left="27" w:hanging="567"/>
      </w:pPr>
      <w:rPr>
        <w:rFonts w:ascii="Symbol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9" w15:restartNumberingAfterBreak="0">
    <w:nsid w:val="44E96BC0"/>
    <w:multiLevelType w:val="multilevel"/>
    <w:tmpl w:val="CB10D870"/>
    <w:lvl w:ilvl="0">
      <w:start w:val="1"/>
      <w:numFmt w:val="none"/>
      <w:pStyle w:val="Ttulo1"/>
      <w:lvlText w:val="3.1"/>
      <w:lvlJc w:val="left"/>
      <w:pPr>
        <w:tabs>
          <w:tab w:val="num" w:pos="360"/>
        </w:tabs>
        <w:ind w:left="284" w:hanging="284"/>
      </w:pPr>
      <w:rPr>
        <w:rFonts w:ascii="Arial Narrow" w:hAnsi="Arial Narrow" w:hint="default"/>
        <w:b w:val="0"/>
        <w:i w:val="0"/>
        <w:sz w:val="28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0"/>
  </w:num>
  <w:num w:numId="5">
    <w:abstractNumId w:val="7"/>
  </w:num>
  <w:num w:numId="6">
    <w:abstractNumId w:val="6"/>
  </w:num>
  <w:num w:numId="7">
    <w:abstractNumId w:val="3"/>
  </w:num>
  <w:num w:numId="8">
    <w:abstractNumId w:val="5"/>
  </w:num>
  <w:num w:numId="9">
    <w:abstractNumId w:val="4"/>
  </w:num>
  <w:num w:numId="10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2DE"/>
    <w:rsid w:val="0002002F"/>
    <w:rsid w:val="00020ACB"/>
    <w:rsid w:val="000333C4"/>
    <w:rsid w:val="00034121"/>
    <w:rsid w:val="00037D1B"/>
    <w:rsid w:val="00050773"/>
    <w:rsid w:val="00055D18"/>
    <w:rsid w:val="000568DA"/>
    <w:rsid w:val="00083F40"/>
    <w:rsid w:val="00090838"/>
    <w:rsid w:val="000A5D2F"/>
    <w:rsid w:val="000A7705"/>
    <w:rsid w:val="000B58AA"/>
    <w:rsid w:val="000B661D"/>
    <w:rsid w:val="000C0BBE"/>
    <w:rsid w:val="000C4CB1"/>
    <w:rsid w:val="000C6201"/>
    <w:rsid w:val="000E0415"/>
    <w:rsid w:val="000E5CDE"/>
    <w:rsid w:val="001275A6"/>
    <w:rsid w:val="001611C5"/>
    <w:rsid w:val="0016612D"/>
    <w:rsid w:val="00183A1F"/>
    <w:rsid w:val="001A4023"/>
    <w:rsid w:val="001A4B0E"/>
    <w:rsid w:val="001A7B3F"/>
    <w:rsid w:val="001B44F9"/>
    <w:rsid w:val="001C0D0A"/>
    <w:rsid w:val="001E303A"/>
    <w:rsid w:val="002039E3"/>
    <w:rsid w:val="00203A54"/>
    <w:rsid w:val="00212487"/>
    <w:rsid w:val="00214487"/>
    <w:rsid w:val="002244D1"/>
    <w:rsid w:val="00236F54"/>
    <w:rsid w:val="00253E16"/>
    <w:rsid w:val="00260463"/>
    <w:rsid w:val="00272E7A"/>
    <w:rsid w:val="00275EF0"/>
    <w:rsid w:val="00276A45"/>
    <w:rsid w:val="00281CF6"/>
    <w:rsid w:val="002851B6"/>
    <w:rsid w:val="002978BE"/>
    <w:rsid w:val="002D5939"/>
    <w:rsid w:val="002E0F2E"/>
    <w:rsid w:val="002E3BE7"/>
    <w:rsid w:val="002E64A5"/>
    <w:rsid w:val="00307BEE"/>
    <w:rsid w:val="00313DD8"/>
    <w:rsid w:val="00340DD9"/>
    <w:rsid w:val="003478F3"/>
    <w:rsid w:val="00353A56"/>
    <w:rsid w:val="003554D2"/>
    <w:rsid w:val="00361A40"/>
    <w:rsid w:val="0036489E"/>
    <w:rsid w:val="00366FC0"/>
    <w:rsid w:val="00370F72"/>
    <w:rsid w:val="00372AB7"/>
    <w:rsid w:val="00381D48"/>
    <w:rsid w:val="003A6A7F"/>
    <w:rsid w:val="003C5137"/>
    <w:rsid w:val="003D5A31"/>
    <w:rsid w:val="003D5B9B"/>
    <w:rsid w:val="003E7012"/>
    <w:rsid w:val="00406642"/>
    <w:rsid w:val="00427B47"/>
    <w:rsid w:val="004321D6"/>
    <w:rsid w:val="00432773"/>
    <w:rsid w:val="00435E7B"/>
    <w:rsid w:val="00492EA8"/>
    <w:rsid w:val="00494691"/>
    <w:rsid w:val="00497973"/>
    <w:rsid w:val="004A1C6C"/>
    <w:rsid w:val="004A78ED"/>
    <w:rsid w:val="004B54C5"/>
    <w:rsid w:val="004B7CEE"/>
    <w:rsid w:val="004C0D97"/>
    <w:rsid w:val="004C5901"/>
    <w:rsid w:val="004D0638"/>
    <w:rsid w:val="004D722E"/>
    <w:rsid w:val="004D7E00"/>
    <w:rsid w:val="004F5661"/>
    <w:rsid w:val="00506F85"/>
    <w:rsid w:val="005146B6"/>
    <w:rsid w:val="005159A6"/>
    <w:rsid w:val="00537BD6"/>
    <w:rsid w:val="00546E1C"/>
    <w:rsid w:val="00551ECF"/>
    <w:rsid w:val="00554FB6"/>
    <w:rsid w:val="00570596"/>
    <w:rsid w:val="005716D6"/>
    <w:rsid w:val="005752BD"/>
    <w:rsid w:val="00586FD7"/>
    <w:rsid w:val="005C256E"/>
    <w:rsid w:val="005C6116"/>
    <w:rsid w:val="005C629C"/>
    <w:rsid w:val="005D0074"/>
    <w:rsid w:val="005D3145"/>
    <w:rsid w:val="005F54AB"/>
    <w:rsid w:val="00601A44"/>
    <w:rsid w:val="006037BF"/>
    <w:rsid w:val="00620CD0"/>
    <w:rsid w:val="00643DF0"/>
    <w:rsid w:val="00661E14"/>
    <w:rsid w:val="00665708"/>
    <w:rsid w:val="00665EEC"/>
    <w:rsid w:val="00677069"/>
    <w:rsid w:val="0068590C"/>
    <w:rsid w:val="006A193D"/>
    <w:rsid w:val="006A327D"/>
    <w:rsid w:val="006A463A"/>
    <w:rsid w:val="006B2C65"/>
    <w:rsid w:val="006B2ED0"/>
    <w:rsid w:val="006B38E9"/>
    <w:rsid w:val="006C3433"/>
    <w:rsid w:val="006F208C"/>
    <w:rsid w:val="006F20D3"/>
    <w:rsid w:val="00726F3D"/>
    <w:rsid w:val="00753D36"/>
    <w:rsid w:val="00770C50"/>
    <w:rsid w:val="007727B5"/>
    <w:rsid w:val="007732C0"/>
    <w:rsid w:val="00774BB8"/>
    <w:rsid w:val="007833C3"/>
    <w:rsid w:val="00794CA3"/>
    <w:rsid w:val="007A0B16"/>
    <w:rsid w:val="007A1DFA"/>
    <w:rsid w:val="007A71D0"/>
    <w:rsid w:val="007D08DB"/>
    <w:rsid w:val="007D448A"/>
    <w:rsid w:val="007E211A"/>
    <w:rsid w:val="007E22FE"/>
    <w:rsid w:val="007F7D84"/>
    <w:rsid w:val="0082677B"/>
    <w:rsid w:val="008302E5"/>
    <w:rsid w:val="0083368E"/>
    <w:rsid w:val="008374BE"/>
    <w:rsid w:val="008577D9"/>
    <w:rsid w:val="008727DC"/>
    <w:rsid w:val="0087359A"/>
    <w:rsid w:val="008806F4"/>
    <w:rsid w:val="00881355"/>
    <w:rsid w:val="00891A18"/>
    <w:rsid w:val="008937AF"/>
    <w:rsid w:val="0089793B"/>
    <w:rsid w:val="008C639A"/>
    <w:rsid w:val="008D362B"/>
    <w:rsid w:val="008E30B4"/>
    <w:rsid w:val="008F4F11"/>
    <w:rsid w:val="0091640F"/>
    <w:rsid w:val="00926DEB"/>
    <w:rsid w:val="0092716D"/>
    <w:rsid w:val="00933387"/>
    <w:rsid w:val="00933482"/>
    <w:rsid w:val="00935C4D"/>
    <w:rsid w:val="00937F54"/>
    <w:rsid w:val="00940FC6"/>
    <w:rsid w:val="00950A1D"/>
    <w:rsid w:val="00975BFA"/>
    <w:rsid w:val="009A6CED"/>
    <w:rsid w:val="009C24C2"/>
    <w:rsid w:val="009F4B2E"/>
    <w:rsid w:val="00A20FA6"/>
    <w:rsid w:val="00A2677C"/>
    <w:rsid w:val="00A3572A"/>
    <w:rsid w:val="00A362DA"/>
    <w:rsid w:val="00A53C6C"/>
    <w:rsid w:val="00A67E16"/>
    <w:rsid w:val="00A94BA8"/>
    <w:rsid w:val="00AB781B"/>
    <w:rsid w:val="00AD6E6D"/>
    <w:rsid w:val="00AE42DE"/>
    <w:rsid w:val="00B010C8"/>
    <w:rsid w:val="00B34B14"/>
    <w:rsid w:val="00B5166C"/>
    <w:rsid w:val="00B80E71"/>
    <w:rsid w:val="00B840CA"/>
    <w:rsid w:val="00B84CF1"/>
    <w:rsid w:val="00B874D7"/>
    <w:rsid w:val="00B956A7"/>
    <w:rsid w:val="00BC1F62"/>
    <w:rsid w:val="00BC2B62"/>
    <w:rsid w:val="00BC5503"/>
    <w:rsid w:val="00BC5CD0"/>
    <w:rsid w:val="00C03BA6"/>
    <w:rsid w:val="00C06FC7"/>
    <w:rsid w:val="00C27AAF"/>
    <w:rsid w:val="00C459D7"/>
    <w:rsid w:val="00C667EB"/>
    <w:rsid w:val="00C854CA"/>
    <w:rsid w:val="00CE60E2"/>
    <w:rsid w:val="00D033DB"/>
    <w:rsid w:val="00D27294"/>
    <w:rsid w:val="00D30DC6"/>
    <w:rsid w:val="00D360A0"/>
    <w:rsid w:val="00D42079"/>
    <w:rsid w:val="00D46277"/>
    <w:rsid w:val="00D53245"/>
    <w:rsid w:val="00D67953"/>
    <w:rsid w:val="00D76F6A"/>
    <w:rsid w:val="00D979B4"/>
    <w:rsid w:val="00DA2631"/>
    <w:rsid w:val="00DB022B"/>
    <w:rsid w:val="00DB4011"/>
    <w:rsid w:val="00DC1A04"/>
    <w:rsid w:val="00E114EA"/>
    <w:rsid w:val="00E1550D"/>
    <w:rsid w:val="00E20EEB"/>
    <w:rsid w:val="00E226AD"/>
    <w:rsid w:val="00E2271E"/>
    <w:rsid w:val="00E479E9"/>
    <w:rsid w:val="00E61F65"/>
    <w:rsid w:val="00E66F13"/>
    <w:rsid w:val="00E813C5"/>
    <w:rsid w:val="00E85E5B"/>
    <w:rsid w:val="00EB1A0B"/>
    <w:rsid w:val="00EB337A"/>
    <w:rsid w:val="00EC0EE6"/>
    <w:rsid w:val="00EC6B0B"/>
    <w:rsid w:val="00ED5460"/>
    <w:rsid w:val="00EE4852"/>
    <w:rsid w:val="00EF72AD"/>
    <w:rsid w:val="00F30283"/>
    <w:rsid w:val="00F55FDA"/>
    <w:rsid w:val="00F5659B"/>
    <w:rsid w:val="00F71CDB"/>
    <w:rsid w:val="00F7351C"/>
    <w:rsid w:val="00F76BD1"/>
    <w:rsid w:val="00F908E6"/>
    <w:rsid w:val="00F94729"/>
    <w:rsid w:val="00FA4810"/>
    <w:rsid w:val="00FA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346F4A"/>
  <w15:chartTrackingRefBased/>
  <w15:docId w15:val="{EC66CDE5-1370-474A-BCDE-2003C25FF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FDA"/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rsid w:val="00F55FDA"/>
    <w:pPr>
      <w:keepNext/>
      <w:numPr>
        <w:numId w:val="1"/>
      </w:numPr>
      <w:ind w:right="850"/>
      <w:jc w:val="both"/>
      <w:outlineLvl w:val="0"/>
    </w:pPr>
    <w:rPr>
      <w:rFonts w:ascii="Arial Narrow" w:hAnsi="Arial Narrow"/>
      <w:b/>
      <w:sz w:val="22"/>
    </w:rPr>
  </w:style>
  <w:style w:type="paragraph" w:styleId="Ttulo2">
    <w:name w:val="heading 2"/>
    <w:basedOn w:val="Normal"/>
    <w:next w:val="Normal"/>
    <w:qFormat/>
    <w:rsid w:val="00F55FDA"/>
    <w:pPr>
      <w:keepNext/>
      <w:numPr>
        <w:ilvl w:val="1"/>
        <w:numId w:val="1"/>
      </w:numPr>
      <w:ind w:right="-1"/>
      <w:jc w:val="both"/>
      <w:outlineLvl w:val="1"/>
    </w:pPr>
    <w:rPr>
      <w:rFonts w:ascii="Arial Narrow" w:hAnsi="Arial Narrow"/>
      <w:b/>
    </w:rPr>
  </w:style>
  <w:style w:type="paragraph" w:styleId="Ttulo3">
    <w:name w:val="heading 3"/>
    <w:basedOn w:val="Normal"/>
    <w:next w:val="Normal"/>
    <w:qFormat/>
    <w:rsid w:val="00F55FDA"/>
    <w:pPr>
      <w:keepNext/>
      <w:numPr>
        <w:ilvl w:val="2"/>
        <w:numId w:val="1"/>
      </w:numPr>
      <w:spacing w:before="240" w:after="60"/>
      <w:outlineLvl w:val="2"/>
    </w:pPr>
    <w:rPr>
      <w:sz w:val="24"/>
    </w:rPr>
  </w:style>
  <w:style w:type="paragraph" w:styleId="Ttulo4">
    <w:name w:val="heading 4"/>
    <w:basedOn w:val="Normal"/>
    <w:next w:val="Normal"/>
    <w:qFormat/>
    <w:rsid w:val="00F55FDA"/>
    <w:pPr>
      <w:keepNext/>
      <w:numPr>
        <w:ilvl w:val="3"/>
        <w:numId w:val="1"/>
      </w:numPr>
      <w:outlineLvl w:val="3"/>
    </w:pPr>
    <w:rPr>
      <w:rFonts w:ascii="Arial Narrow" w:hAnsi="Arial Narrow"/>
      <w:b/>
      <w:lang w:val="es-ES"/>
    </w:rPr>
  </w:style>
  <w:style w:type="paragraph" w:styleId="Ttulo5">
    <w:name w:val="heading 5"/>
    <w:basedOn w:val="Normal"/>
    <w:next w:val="Normal"/>
    <w:qFormat/>
    <w:rsid w:val="00F55FDA"/>
    <w:pPr>
      <w:keepNext/>
      <w:numPr>
        <w:ilvl w:val="4"/>
        <w:numId w:val="1"/>
      </w:numPr>
      <w:outlineLvl w:val="4"/>
    </w:pPr>
    <w:rPr>
      <w:rFonts w:ascii="Arial Narrow" w:hAnsi="Arial Narrow"/>
      <w:b/>
      <w:sz w:val="16"/>
      <w:lang w:val="es-ES"/>
    </w:rPr>
  </w:style>
  <w:style w:type="paragraph" w:styleId="Ttulo6">
    <w:name w:val="heading 6"/>
    <w:basedOn w:val="Normal"/>
    <w:next w:val="Normal"/>
    <w:qFormat/>
    <w:rsid w:val="00F55FDA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i/>
      <w:sz w:val="22"/>
    </w:rPr>
  </w:style>
  <w:style w:type="paragraph" w:styleId="Ttulo7">
    <w:name w:val="heading 7"/>
    <w:basedOn w:val="Normal"/>
    <w:next w:val="Normal"/>
    <w:qFormat/>
    <w:rsid w:val="00F55FDA"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F55FDA"/>
    <w:pPr>
      <w:numPr>
        <w:ilvl w:val="7"/>
        <w:numId w:val="1"/>
      </w:numPr>
      <w:spacing w:before="240" w:after="60"/>
      <w:outlineLvl w:val="7"/>
    </w:pPr>
    <w:rPr>
      <w:i/>
    </w:rPr>
  </w:style>
  <w:style w:type="paragraph" w:styleId="Ttulo9">
    <w:name w:val="heading 9"/>
    <w:basedOn w:val="Normal"/>
    <w:next w:val="Normal"/>
    <w:qFormat/>
    <w:rsid w:val="00F55FDA"/>
    <w:pPr>
      <w:keepNext/>
      <w:numPr>
        <w:ilvl w:val="8"/>
        <w:numId w:val="1"/>
      </w:numPr>
      <w:pBdr>
        <w:top w:val="single" w:sz="4" w:space="1" w:color="auto"/>
      </w:pBdr>
      <w:outlineLvl w:val="8"/>
    </w:pPr>
    <w:rPr>
      <w:rFonts w:ascii="Arial Narrow" w:hAnsi="Arial Narrow"/>
      <w:sz w:val="3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F55FDA"/>
  </w:style>
  <w:style w:type="paragraph" w:styleId="Piedepgina">
    <w:name w:val="footer"/>
    <w:basedOn w:val="Normal"/>
    <w:rsid w:val="00F55FDA"/>
    <w:pPr>
      <w:tabs>
        <w:tab w:val="center" w:pos="4252"/>
        <w:tab w:val="right" w:pos="8504"/>
      </w:tabs>
    </w:pPr>
    <w:rPr>
      <w:rFonts w:ascii="Times New Roman" w:hAnsi="Times New Roman"/>
    </w:rPr>
  </w:style>
  <w:style w:type="paragraph" w:styleId="Textoindependiente">
    <w:name w:val="Body Text"/>
    <w:basedOn w:val="Normal"/>
    <w:rsid w:val="00F55FDA"/>
    <w:pPr>
      <w:widowControl w:val="0"/>
      <w:suppressAutoHyphens/>
      <w:jc w:val="both"/>
    </w:pPr>
    <w:rPr>
      <w:spacing w:val="-3"/>
    </w:rPr>
  </w:style>
  <w:style w:type="paragraph" w:customStyle="1" w:styleId="Textodebloque1">
    <w:name w:val="Texto de bloque1"/>
    <w:basedOn w:val="Normal"/>
    <w:rsid w:val="00F55FDA"/>
    <w:pPr>
      <w:ind w:left="1418" w:right="283" w:hanging="709"/>
      <w:jc w:val="both"/>
    </w:pPr>
    <w:rPr>
      <w:rFonts w:ascii="Arial Narrow" w:hAnsi="Arial Narrow"/>
    </w:rPr>
  </w:style>
  <w:style w:type="paragraph" w:styleId="Mapadeldocumento">
    <w:name w:val="Document Map"/>
    <w:basedOn w:val="Normal"/>
    <w:semiHidden/>
    <w:rsid w:val="00F55FDA"/>
    <w:pPr>
      <w:shd w:val="clear" w:color="auto" w:fill="000080"/>
    </w:pPr>
    <w:rPr>
      <w:rFonts w:ascii="Tahoma" w:hAnsi="Tahoma"/>
    </w:rPr>
  </w:style>
  <w:style w:type="paragraph" w:styleId="Sangradetextonormal">
    <w:name w:val="Body Text Indent"/>
    <w:basedOn w:val="Normal"/>
    <w:rsid w:val="00F55FDA"/>
    <w:pPr>
      <w:ind w:left="709" w:hanging="709"/>
    </w:pPr>
    <w:rPr>
      <w:rFonts w:ascii="Arial Narrow" w:hAnsi="Arial Narrow"/>
      <w:lang w:val="es-ES"/>
    </w:rPr>
  </w:style>
  <w:style w:type="paragraph" w:styleId="Textoindependiente2">
    <w:name w:val="Body Text 2"/>
    <w:basedOn w:val="Normal"/>
    <w:rsid w:val="00F55FDA"/>
    <w:pPr>
      <w:jc w:val="both"/>
    </w:pPr>
    <w:rPr>
      <w:rFonts w:ascii="Arial Narrow" w:hAnsi="Arial Narrow"/>
      <w:sz w:val="16"/>
    </w:rPr>
  </w:style>
  <w:style w:type="paragraph" w:customStyle="1" w:styleId="Epgrafe">
    <w:name w:val="Epígrafe"/>
    <w:basedOn w:val="Normal"/>
    <w:next w:val="Normal"/>
    <w:qFormat/>
    <w:rsid w:val="00F55FDA"/>
    <w:pPr>
      <w:ind w:right="-29"/>
      <w:jc w:val="right"/>
    </w:pPr>
    <w:rPr>
      <w:rFonts w:ascii="Arial Narrow" w:hAnsi="Arial Narrow"/>
      <w:b/>
      <w:sz w:val="24"/>
    </w:rPr>
  </w:style>
  <w:style w:type="paragraph" w:styleId="Textoindependiente3">
    <w:name w:val="Body Text 3"/>
    <w:basedOn w:val="Normal"/>
    <w:rsid w:val="00F55FDA"/>
    <w:pPr>
      <w:ind w:right="850"/>
      <w:outlineLvl w:val="0"/>
    </w:pPr>
    <w:rPr>
      <w:rFonts w:ascii="Arial Narrow" w:hAnsi="Arial Narrow"/>
      <w:color w:val="800080"/>
    </w:rPr>
  </w:style>
  <w:style w:type="paragraph" w:styleId="Textonotapie">
    <w:name w:val="footnote text"/>
    <w:basedOn w:val="Normal"/>
    <w:semiHidden/>
    <w:rsid w:val="00F55FDA"/>
  </w:style>
  <w:style w:type="character" w:styleId="Refdenotaalpie">
    <w:name w:val="footnote reference"/>
    <w:basedOn w:val="Fuentedeprrafopredeter"/>
    <w:semiHidden/>
    <w:rsid w:val="00F55FDA"/>
    <w:rPr>
      <w:vertAlign w:val="superscript"/>
    </w:rPr>
  </w:style>
  <w:style w:type="paragraph" w:styleId="Textodebloque">
    <w:name w:val="Block Text"/>
    <w:basedOn w:val="Normal"/>
    <w:rsid w:val="00F55FDA"/>
    <w:pPr>
      <w:ind w:left="709" w:right="1841"/>
      <w:jc w:val="both"/>
    </w:pPr>
    <w:rPr>
      <w:rFonts w:ascii="Arial Narrow" w:hAnsi="Arial Narrow"/>
      <w:b/>
      <w:sz w:val="24"/>
    </w:rPr>
  </w:style>
  <w:style w:type="paragraph" w:styleId="Sangra2detindependiente">
    <w:name w:val="Body Text Indent 2"/>
    <w:basedOn w:val="Normal"/>
    <w:rsid w:val="00F55FDA"/>
    <w:pPr>
      <w:ind w:firstLine="340"/>
      <w:jc w:val="both"/>
      <w:outlineLvl w:val="0"/>
    </w:pPr>
    <w:rPr>
      <w:rFonts w:ascii="Arial Narrow" w:hAnsi="Arial Narrow"/>
    </w:rPr>
  </w:style>
  <w:style w:type="paragraph" w:styleId="Lista">
    <w:name w:val="List"/>
    <w:basedOn w:val="Normal"/>
    <w:rsid w:val="00F55FDA"/>
    <w:pPr>
      <w:ind w:left="283" w:hanging="283"/>
    </w:pPr>
  </w:style>
  <w:style w:type="paragraph" w:styleId="Lista2">
    <w:name w:val="List 2"/>
    <w:basedOn w:val="Normal"/>
    <w:rsid w:val="00F55FDA"/>
    <w:pPr>
      <w:ind w:left="566" w:hanging="283"/>
    </w:pPr>
  </w:style>
  <w:style w:type="paragraph" w:styleId="Lista3">
    <w:name w:val="List 3"/>
    <w:basedOn w:val="Normal"/>
    <w:rsid w:val="00F55FDA"/>
    <w:pPr>
      <w:ind w:left="849" w:hanging="283"/>
    </w:pPr>
  </w:style>
  <w:style w:type="paragraph" w:styleId="Lista4">
    <w:name w:val="List 4"/>
    <w:basedOn w:val="Normal"/>
    <w:rsid w:val="00F55FDA"/>
    <w:pPr>
      <w:ind w:left="1132" w:hanging="283"/>
    </w:pPr>
  </w:style>
  <w:style w:type="paragraph" w:styleId="Listaconvietas">
    <w:name w:val="List Bullet"/>
    <w:basedOn w:val="Normal"/>
    <w:autoRedefine/>
    <w:rsid w:val="00F55FDA"/>
    <w:pPr>
      <w:numPr>
        <w:numId w:val="2"/>
      </w:numPr>
    </w:pPr>
  </w:style>
  <w:style w:type="paragraph" w:styleId="Listaconvietas2">
    <w:name w:val="List Bullet 2"/>
    <w:basedOn w:val="Normal"/>
    <w:autoRedefine/>
    <w:rsid w:val="00F55FDA"/>
    <w:pPr>
      <w:numPr>
        <w:numId w:val="3"/>
      </w:numPr>
    </w:pPr>
  </w:style>
  <w:style w:type="paragraph" w:styleId="Listaconvietas4">
    <w:name w:val="List Bullet 4"/>
    <w:basedOn w:val="Normal"/>
    <w:autoRedefine/>
    <w:rsid w:val="00F55FDA"/>
    <w:pPr>
      <w:numPr>
        <w:numId w:val="4"/>
      </w:numPr>
    </w:pPr>
  </w:style>
  <w:style w:type="paragraph" w:styleId="Continuarlista2">
    <w:name w:val="List Continue 2"/>
    <w:basedOn w:val="Normal"/>
    <w:rsid w:val="00F55FDA"/>
    <w:pPr>
      <w:spacing w:after="120"/>
      <w:ind w:left="566"/>
    </w:pPr>
  </w:style>
  <w:style w:type="paragraph" w:styleId="Continuarlista3">
    <w:name w:val="List Continue 3"/>
    <w:basedOn w:val="Normal"/>
    <w:rsid w:val="00F55FDA"/>
    <w:pPr>
      <w:spacing w:after="120"/>
      <w:ind w:left="849"/>
    </w:pPr>
  </w:style>
  <w:style w:type="paragraph" w:styleId="Sangra3detindependiente">
    <w:name w:val="Body Text Indent 3"/>
    <w:basedOn w:val="Normal"/>
    <w:rsid w:val="00F55FDA"/>
    <w:pPr>
      <w:suppressAutoHyphens/>
      <w:ind w:left="709" w:hanging="709"/>
      <w:jc w:val="both"/>
    </w:pPr>
    <w:rPr>
      <w:rFonts w:ascii="Arial Narrow" w:hAnsi="Arial Narrow"/>
      <w:b/>
      <w:spacing w:val="-3"/>
      <w:sz w:val="22"/>
    </w:rPr>
  </w:style>
  <w:style w:type="paragraph" w:styleId="Encabezado">
    <w:name w:val="header"/>
    <w:basedOn w:val="Normal"/>
    <w:rsid w:val="00F55FDA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8374BE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link w:val="TextonotaalfinalCar"/>
    <w:rsid w:val="00537BD6"/>
  </w:style>
  <w:style w:type="character" w:customStyle="1" w:styleId="TextonotaalfinalCar">
    <w:name w:val="Texto nota al final Car"/>
    <w:basedOn w:val="Fuentedeprrafopredeter"/>
    <w:link w:val="Textonotaalfinal"/>
    <w:rsid w:val="00537BD6"/>
    <w:rPr>
      <w:rFonts w:ascii="Arial" w:hAnsi="Arial"/>
      <w:lang w:val="es-ES_tradnl"/>
    </w:rPr>
  </w:style>
  <w:style w:type="character" w:styleId="Refdenotaalfinal">
    <w:name w:val="endnote reference"/>
    <w:basedOn w:val="Fuentedeprrafopredeter"/>
    <w:rsid w:val="00537BD6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361A40"/>
    <w:rPr>
      <w:color w:val="808080"/>
    </w:rPr>
  </w:style>
  <w:style w:type="character" w:styleId="Refdecomentario">
    <w:name w:val="annotation reference"/>
    <w:basedOn w:val="Fuentedeprrafopredeter"/>
    <w:rsid w:val="00794CA3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794CA3"/>
  </w:style>
  <w:style w:type="character" w:customStyle="1" w:styleId="TextocomentarioCar">
    <w:name w:val="Texto comentario Car"/>
    <w:basedOn w:val="Fuentedeprrafopredeter"/>
    <w:link w:val="Textocomentario"/>
    <w:rsid w:val="00794CA3"/>
    <w:rPr>
      <w:rFonts w:ascii="Arial" w:hAnsi="Arial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794CA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794CA3"/>
    <w:rPr>
      <w:rFonts w:ascii="Arial" w:hAnsi="Arial"/>
      <w:b/>
      <w:bCs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53382-F227-421A-B473-966B1F7AD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25D4E97.dotm</Template>
  <TotalTime>7</TotalTime>
  <Pages>3</Pages>
  <Words>494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 Ayuda</vt:lpstr>
    </vt:vector>
  </TitlesOfParts>
  <Company>CSN/SPA/GEFI</Company>
  <LinksUpToDate>false</LinksUpToDate>
  <CharactersWithSpaces>3559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Ayuda</dc:title>
  <dc:subject>Subvenciones Cap 4º</dc:subject>
  <dc:creator>mjgj/frg</dc:creator>
  <cp:keywords/>
  <dc:description/>
  <cp:lastModifiedBy>Ekomba Modelo, Manuel</cp:lastModifiedBy>
  <cp:revision>7</cp:revision>
  <cp:lastPrinted>2021-05-25T09:27:00Z</cp:lastPrinted>
  <dcterms:created xsi:type="dcterms:W3CDTF">2021-06-08T21:16:00Z</dcterms:created>
  <dcterms:modified xsi:type="dcterms:W3CDTF">2021-06-28T15:11:00Z</dcterms:modified>
</cp:coreProperties>
</file>