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>
      <w:pPr>
        <w:rPr>
          <w:rFonts w:ascii="Calibri" w:hAnsi="Calibri" w:cs="Calibri"/>
          <w:spacing w:val="-3"/>
        </w:rPr>
      </w:pPr>
    </w:p>
    <w:p w14:paraId="396F6628" w14:textId="77777777" w:rsidR="007E22FE" w:rsidRPr="00D033DB" w:rsidRDefault="007E22FE">
      <w:pPr>
        <w:rPr>
          <w:rFonts w:ascii="Calibri" w:hAnsi="Calibri" w:cs="Calibri"/>
          <w:spacing w:val="-3"/>
        </w:rPr>
      </w:pPr>
    </w:p>
    <w:p w14:paraId="61451FF4" w14:textId="77777777" w:rsidR="00406642" w:rsidRDefault="00406642" w:rsidP="006A193D">
      <w:pPr>
        <w:jc w:val="center"/>
        <w:rPr>
          <w:rFonts w:ascii="Calibri" w:hAnsi="Calibri" w:cs="Calibri"/>
          <w:b/>
          <w:sz w:val="36"/>
        </w:rPr>
      </w:pPr>
    </w:p>
    <w:p w14:paraId="01AEE553" w14:textId="5BA4D799" w:rsidR="007E22FE" w:rsidRPr="00D033DB" w:rsidRDefault="005F54AB" w:rsidP="006A193D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 w:rsidR="00406642">
        <w:rPr>
          <w:rFonts w:ascii="Calibri" w:hAnsi="Calibri" w:cs="Calibri"/>
          <w:b/>
          <w:sz w:val="36"/>
        </w:rPr>
        <w:t xml:space="preserve"> 1</w:t>
      </w:r>
    </w:p>
    <w:p w14:paraId="2DA05DFF" w14:textId="77777777" w:rsidR="005F54AB" w:rsidRPr="00D033DB" w:rsidRDefault="005F54AB" w:rsidP="006A193D">
      <w:pPr>
        <w:jc w:val="center"/>
        <w:rPr>
          <w:rFonts w:ascii="Calibri" w:hAnsi="Calibri" w:cs="Calibri"/>
          <w:b/>
          <w:sz w:val="36"/>
        </w:rPr>
      </w:pPr>
    </w:p>
    <w:p w14:paraId="7C42C5FE" w14:textId="09CC7B97" w:rsidR="000B661D" w:rsidRPr="00D033DB" w:rsidRDefault="00B7433D" w:rsidP="006A193D">
      <w:pPr>
        <w:pStyle w:val="Ttulo9"/>
        <w:numPr>
          <w:ilvl w:val="0"/>
          <w:numId w:val="0"/>
        </w:numPr>
        <w:pBdr>
          <w:bottom w:val="single" w:sz="4" w:space="1" w:color="auto"/>
        </w:pBd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</w:rPr>
        <w:t>Solicitud de s</w:t>
      </w:r>
      <w:r w:rsidR="000B661D" w:rsidRPr="00D033DB">
        <w:rPr>
          <w:rFonts w:ascii="Calibri" w:hAnsi="Calibri" w:cs="Calibri"/>
        </w:rPr>
        <w:t>ubvención</w:t>
      </w:r>
    </w:p>
    <w:p w14:paraId="28B2A79F" w14:textId="77777777" w:rsidR="000B661D" w:rsidRPr="00D033DB" w:rsidRDefault="000B661D" w:rsidP="006A193D">
      <w:pPr>
        <w:ind w:left="1134"/>
        <w:jc w:val="center"/>
        <w:rPr>
          <w:rFonts w:ascii="Calibri" w:hAnsi="Calibri" w:cs="Calibri"/>
          <w:b/>
          <w:sz w:val="28"/>
        </w:rPr>
      </w:pPr>
    </w:p>
    <w:p w14:paraId="68D54C76" w14:textId="77777777" w:rsidR="000B661D" w:rsidRPr="00D033DB" w:rsidRDefault="000B661D" w:rsidP="006A193D">
      <w:pPr>
        <w:ind w:left="1134"/>
        <w:jc w:val="center"/>
        <w:rPr>
          <w:rFonts w:ascii="Calibri" w:hAnsi="Calibri" w:cs="Calibri"/>
          <w:b/>
          <w:sz w:val="28"/>
        </w:rPr>
      </w:pPr>
    </w:p>
    <w:p w14:paraId="59E33291" w14:textId="77777777" w:rsidR="000B661D" w:rsidRPr="00D033DB" w:rsidRDefault="000B661D">
      <w:pPr>
        <w:ind w:left="1134"/>
        <w:jc w:val="center"/>
        <w:rPr>
          <w:rFonts w:ascii="Calibri" w:hAnsi="Calibri" w:cs="Calibri"/>
          <w:b/>
          <w:sz w:val="28"/>
        </w:rPr>
      </w:pPr>
    </w:p>
    <w:p w14:paraId="7C17CD7F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383385C3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2B9F50CC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19EB7C7A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7A130A0A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47752AE7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74FBB0C3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76B928AA" w14:textId="77777777" w:rsidR="000B661D" w:rsidRPr="00D033DB" w:rsidRDefault="000B661D">
      <w:pPr>
        <w:ind w:left="1134"/>
        <w:jc w:val="center"/>
        <w:rPr>
          <w:rFonts w:ascii="Calibri" w:hAnsi="Calibri" w:cs="Calibri"/>
          <w:b/>
          <w:sz w:val="28"/>
        </w:rPr>
      </w:pPr>
    </w:p>
    <w:p w14:paraId="3859FD77" w14:textId="77777777" w:rsidR="000B661D" w:rsidRPr="00D033DB" w:rsidRDefault="000B661D">
      <w:pPr>
        <w:ind w:left="1134"/>
        <w:jc w:val="center"/>
        <w:rPr>
          <w:rFonts w:ascii="Calibri" w:hAnsi="Calibri" w:cs="Calibri"/>
          <w:b/>
          <w:sz w:val="28"/>
        </w:rPr>
      </w:pPr>
    </w:p>
    <w:p w14:paraId="48C07ABC" w14:textId="4842D38A" w:rsidR="00B34B14" w:rsidRDefault="00AE42DE" w:rsidP="00B34B14">
      <w:pPr>
        <w:ind w:left="284"/>
        <w:jc w:val="center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AYUDA </w:t>
      </w:r>
      <w:r w:rsidR="00B34B14" w:rsidRPr="00B34B14">
        <w:rPr>
          <w:b/>
          <w:caps/>
          <w:sz w:val="24"/>
          <w:szCs w:val="24"/>
        </w:rPr>
        <w:t>para la concesión de subvenciones a universidades españolas</w:t>
      </w:r>
      <w:r w:rsidR="00B7433D">
        <w:rPr>
          <w:b/>
          <w:caps/>
          <w:sz w:val="24"/>
          <w:szCs w:val="24"/>
        </w:rPr>
        <w:t>, EN RÉGIMEN DE CONCURRENCIA COMPETITIVA,</w:t>
      </w:r>
      <w:r w:rsidR="00B34B14" w:rsidRPr="00B34B14">
        <w:rPr>
          <w:b/>
          <w:caps/>
          <w:sz w:val="24"/>
          <w:szCs w:val="24"/>
        </w:rPr>
        <w:t xml:space="preserve"> para la financiación de cátedras en materia de seguridad nuclear y protección radiológica</w:t>
      </w:r>
    </w:p>
    <w:p w14:paraId="0F9D1348" w14:textId="16B3768A" w:rsidR="00A362DA" w:rsidRPr="00160769" w:rsidRDefault="00B7433D" w:rsidP="00B34B14">
      <w:pPr>
        <w:ind w:left="284"/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Periodo</w:t>
      </w:r>
      <w:r w:rsidR="007D448A" w:rsidRPr="00160769">
        <w:rPr>
          <w:rFonts w:cs="Arial"/>
          <w:b/>
          <w:sz w:val="24"/>
        </w:rPr>
        <w:t xml:space="preserve"> </w:t>
      </w:r>
      <w:r w:rsidR="00214487" w:rsidRPr="00160769">
        <w:rPr>
          <w:rFonts w:cs="Arial"/>
          <w:b/>
          <w:sz w:val="24"/>
        </w:rPr>
        <w:t>20</w:t>
      </w:r>
      <w:r w:rsidR="007E22FE" w:rsidRPr="00160769">
        <w:rPr>
          <w:rFonts w:cs="Arial"/>
          <w:b/>
          <w:sz w:val="24"/>
        </w:rPr>
        <w:t>21</w:t>
      </w:r>
      <w:r>
        <w:rPr>
          <w:rFonts w:cs="Arial"/>
          <w:b/>
          <w:sz w:val="24"/>
        </w:rPr>
        <w:t>-2023</w:t>
      </w:r>
    </w:p>
    <w:p w14:paraId="17F9786A" w14:textId="77777777" w:rsidR="000B661D" w:rsidRPr="00D033DB" w:rsidRDefault="000B661D">
      <w:pPr>
        <w:outlineLvl w:val="0"/>
        <w:rPr>
          <w:rFonts w:ascii="Calibri" w:hAnsi="Calibri" w:cs="Calibri"/>
        </w:rPr>
      </w:pPr>
    </w:p>
    <w:p w14:paraId="588D4A61" w14:textId="77777777" w:rsidR="000B661D" w:rsidRPr="00D033DB" w:rsidRDefault="000B661D">
      <w:pPr>
        <w:outlineLvl w:val="0"/>
        <w:rPr>
          <w:rFonts w:ascii="Calibri" w:hAnsi="Calibri" w:cs="Calibri"/>
        </w:rPr>
      </w:pPr>
    </w:p>
    <w:p w14:paraId="3F6B5D34" w14:textId="77777777" w:rsidR="000B661D" w:rsidRPr="00D033DB" w:rsidRDefault="000B661D" w:rsidP="0083368E">
      <w:pPr>
        <w:outlineLvl w:val="0"/>
        <w:rPr>
          <w:rFonts w:ascii="Calibri" w:hAnsi="Calibri" w:cs="Calibri"/>
        </w:rPr>
      </w:pPr>
    </w:p>
    <w:p w14:paraId="14E3784C" w14:textId="77777777" w:rsidR="000B661D" w:rsidRPr="00D033DB" w:rsidRDefault="000B661D" w:rsidP="00AE42DE">
      <w:pPr>
        <w:outlineLvl w:val="0"/>
        <w:rPr>
          <w:rFonts w:ascii="Calibri" w:hAnsi="Calibri" w:cs="Calibri"/>
        </w:rPr>
      </w:pPr>
    </w:p>
    <w:p w14:paraId="2E7C076F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6735F2C8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1BAFCB1C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420FAC97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6E5CF844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7FAD399E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33885869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  <w:bookmarkStart w:id="0" w:name="_GoBack"/>
      <w:bookmarkEnd w:id="0"/>
    </w:p>
    <w:p w14:paraId="10B49149" w14:textId="3E3F8BF7" w:rsidR="00EF72AD" w:rsidRPr="00D033DB" w:rsidRDefault="00EF72AD" w:rsidP="00EF72AD">
      <w:pPr>
        <w:tabs>
          <w:tab w:val="left" w:pos="1620"/>
        </w:tabs>
        <w:ind w:left="1620" w:hanging="162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PROGRAMA O ACTIVIDAD:  </w:t>
      </w:r>
      <w:r w:rsidR="00B627E2">
        <w:rPr>
          <w:rFonts w:ascii="Calibri" w:hAnsi="Calibri" w:cs="Calibri"/>
          <w:b/>
          <w:sz w:val="28"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1" w:name="Texto32"/>
      <w:r w:rsidR="00B627E2">
        <w:rPr>
          <w:rFonts w:ascii="Calibri" w:hAnsi="Calibri" w:cs="Calibri"/>
          <w:b/>
          <w:sz w:val="28"/>
        </w:rPr>
        <w:instrText xml:space="preserve"> FORMTEXT </w:instrText>
      </w:r>
      <w:r w:rsidR="00B627E2">
        <w:rPr>
          <w:rFonts w:ascii="Calibri" w:hAnsi="Calibri" w:cs="Calibri"/>
          <w:b/>
          <w:sz w:val="28"/>
        </w:rPr>
      </w:r>
      <w:r w:rsidR="00B627E2">
        <w:rPr>
          <w:rFonts w:ascii="Calibri" w:hAnsi="Calibri" w:cs="Calibri"/>
          <w:b/>
          <w:sz w:val="28"/>
        </w:rPr>
        <w:fldChar w:fldCharType="separate"/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sz w:val="28"/>
        </w:rPr>
        <w:fldChar w:fldCharType="end"/>
      </w:r>
      <w:bookmarkEnd w:id="1"/>
    </w:p>
    <w:p w14:paraId="7A364886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0F8946ED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2072AA85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6A048189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49EA6113" w14:textId="2E9F1A72" w:rsidR="00EF72AD" w:rsidRPr="00D033DB" w:rsidRDefault="00EF72AD" w:rsidP="00EF72AD">
      <w:pPr>
        <w:tabs>
          <w:tab w:val="left" w:pos="2880"/>
        </w:tabs>
        <w:ind w:left="2880" w:hanging="288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ENTIDAD SOLICITANTE: </w:t>
      </w:r>
      <w:r w:rsidR="00C40871">
        <w:rPr>
          <w:rFonts w:ascii="Calibri" w:hAnsi="Calibri" w:cs="Calibri"/>
          <w:b/>
          <w:sz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C40871">
        <w:rPr>
          <w:rFonts w:ascii="Calibri" w:hAnsi="Calibri" w:cs="Calibri"/>
          <w:b/>
          <w:sz w:val="28"/>
        </w:rPr>
        <w:instrText xml:space="preserve"> FORMTEXT </w:instrText>
      </w:r>
      <w:r w:rsidR="00C40871">
        <w:rPr>
          <w:rFonts w:ascii="Calibri" w:hAnsi="Calibri" w:cs="Calibri"/>
          <w:b/>
          <w:sz w:val="28"/>
        </w:rPr>
      </w:r>
      <w:r w:rsidR="00C40871">
        <w:rPr>
          <w:rFonts w:ascii="Calibri" w:hAnsi="Calibri" w:cs="Calibri"/>
          <w:b/>
          <w:sz w:val="28"/>
        </w:rPr>
        <w:fldChar w:fldCharType="separate"/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sz w:val="28"/>
        </w:rPr>
        <w:fldChar w:fldCharType="end"/>
      </w:r>
      <w:bookmarkEnd w:id="2"/>
    </w:p>
    <w:p w14:paraId="3F9AFCDB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311E6DA6" w14:textId="77777777" w:rsidR="000B661D" w:rsidRPr="00D033DB" w:rsidRDefault="000B661D" w:rsidP="00B010C8"/>
    <w:p w14:paraId="776136AB" w14:textId="77777777" w:rsidR="000C0BBE" w:rsidRPr="00D033DB" w:rsidRDefault="000C0BBE" w:rsidP="00B010C8"/>
    <w:p w14:paraId="677B3541" w14:textId="77777777" w:rsidR="000C0BBE" w:rsidRPr="00D033DB" w:rsidRDefault="000C0BBE" w:rsidP="00B010C8"/>
    <w:p w14:paraId="7CB6F79E" w14:textId="77777777" w:rsidR="000B661D" w:rsidRPr="00D033DB" w:rsidRDefault="000B661D" w:rsidP="0083368E">
      <w:pPr>
        <w:jc w:val="center"/>
        <w:outlineLvl w:val="0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b/>
          <w:sz w:val="28"/>
        </w:rPr>
        <w:br w:type="page"/>
      </w:r>
      <w:r w:rsidRPr="00D033DB">
        <w:rPr>
          <w:rFonts w:ascii="Calibri" w:hAnsi="Calibri" w:cs="Calibri"/>
          <w:b/>
          <w:sz w:val="28"/>
        </w:rPr>
        <w:lastRenderedPageBreak/>
        <w:t>SOLIC</w:t>
      </w:r>
      <w:r w:rsidRPr="00D033DB">
        <w:rPr>
          <w:rFonts w:ascii="Calibri" w:hAnsi="Calibri" w:cs="Calibri"/>
          <w:b/>
          <w:color w:val="000000"/>
          <w:sz w:val="28"/>
        </w:rPr>
        <w:t>ITUD</w:t>
      </w:r>
    </w:p>
    <w:p w14:paraId="12467604" w14:textId="77777777" w:rsidR="000B661D" w:rsidRPr="00D033DB" w:rsidRDefault="000B661D">
      <w:pPr>
        <w:ind w:left="567" w:right="-1" w:hanging="425"/>
        <w:jc w:val="both"/>
        <w:outlineLvl w:val="0"/>
        <w:rPr>
          <w:rFonts w:ascii="Calibri" w:hAnsi="Calibri" w:cs="Calibri"/>
          <w:b/>
        </w:rPr>
      </w:pPr>
    </w:p>
    <w:p w14:paraId="342A369E" w14:textId="77777777" w:rsidR="000B661D" w:rsidRPr="00D033DB" w:rsidRDefault="000B661D">
      <w:pPr>
        <w:ind w:left="567" w:right="-1" w:hanging="425"/>
        <w:jc w:val="both"/>
        <w:outlineLvl w:val="0"/>
        <w:rPr>
          <w:rFonts w:ascii="Calibri" w:hAnsi="Calibri" w:cs="Calibri"/>
          <w:b/>
        </w:rPr>
      </w:pPr>
    </w:p>
    <w:p w14:paraId="527E29F5" w14:textId="77777777" w:rsidR="000B661D" w:rsidRPr="00D033DB" w:rsidRDefault="000B661D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0" w:color="auto" w:fill="FFFFFF"/>
        <w:ind w:left="567" w:right="-1" w:hanging="425"/>
        <w:jc w:val="both"/>
        <w:outlineLvl w:val="0"/>
        <w:rPr>
          <w:rFonts w:ascii="Calibri" w:hAnsi="Calibri" w:cs="Calibri"/>
          <w:sz w:val="22"/>
        </w:rPr>
      </w:pPr>
      <w:r w:rsidRPr="00D033DB">
        <w:rPr>
          <w:rFonts w:ascii="Calibri" w:hAnsi="Calibri" w:cs="Calibri"/>
          <w:b/>
        </w:rPr>
        <w:t xml:space="preserve">1. 1. DATOS DE </w:t>
      </w:r>
      <w:smartTag w:uri="urn:schemas-microsoft-com:office:smarttags" w:element="PersonName">
        <w:smartTagPr>
          <w:attr w:name="ProductID" w:val="LA SOLICITUD"/>
        </w:smartTagPr>
        <w:r w:rsidRPr="00D033DB">
          <w:rPr>
            <w:rFonts w:ascii="Calibri" w:hAnsi="Calibri" w:cs="Calibri"/>
            <w:b/>
          </w:rPr>
          <w:t>LA SOLICITUD</w:t>
        </w:r>
      </w:smartTag>
    </w:p>
    <w:p w14:paraId="4D1C7EAF" w14:textId="188378AF" w:rsidR="000B661D" w:rsidRPr="00D033DB" w:rsidRDefault="000B661D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before="60" w:after="6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Título:</w:t>
      </w:r>
      <w:r w:rsidR="008937AF" w:rsidRPr="00D033DB">
        <w:rPr>
          <w:rFonts w:ascii="Calibri" w:hAnsi="Calibri" w:cs="Calibri"/>
        </w:rPr>
        <w:tab/>
      </w:r>
      <w:r w:rsidR="001B44F9" w:rsidRPr="00D033DB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3"/>
    </w:p>
    <w:p w14:paraId="5934E1E1" w14:textId="77777777" w:rsidR="00353A56" w:rsidRPr="00D033DB" w:rsidRDefault="00353A56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ind w:left="851" w:hanging="709"/>
        <w:jc w:val="both"/>
        <w:outlineLvl w:val="0"/>
        <w:rPr>
          <w:rFonts w:ascii="Calibri" w:hAnsi="Calibri" w:cs="Calibri"/>
        </w:rPr>
      </w:pPr>
    </w:p>
    <w:p w14:paraId="5CCA5A90" w14:textId="064F9340" w:rsidR="000B661D" w:rsidRPr="00D033DB" w:rsidRDefault="000B661D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993"/>
        </w:tabs>
        <w:ind w:left="993" w:hanging="851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Duración:</w:t>
      </w:r>
      <w:r w:rsidR="008937AF" w:rsidRPr="00D033DB">
        <w:rPr>
          <w:rFonts w:ascii="Calibri" w:hAnsi="Calibri" w:cs="Calibri"/>
        </w:rPr>
        <w:tab/>
      </w:r>
      <w:r w:rsidRPr="00D033DB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4"/>
    </w:p>
    <w:p w14:paraId="5A0140BE" w14:textId="77777777" w:rsidR="000B661D" w:rsidRPr="00D033DB" w:rsidRDefault="000B661D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993"/>
        </w:tabs>
        <w:ind w:left="993" w:hanging="851"/>
        <w:jc w:val="both"/>
        <w:outlineLvl w:val="0"/>
        <w:rPr>
          <w:rFonts w:ascii="Calibri" w:hAnsi="Calibri" w:cs="Calibri"/>
        </w:rPr>
      </w:pPr>
    </w:p>
    <w:p w14:paraId="7D1DB194" w14:textId="77777777" w:rsidR="009F4B2E" w:rsidRPr="00D033DB" w:rsidRDefault="009F4B2E">
      <w:pPr>
        <w:ind w:left="567" w:right="-1" w:hanging="425"/>
        <w:jc w:val="both"/>
        <w:rPr>
          <w:rFonts w:ascii="Calibri" w:hAnsi="Calibri" w:cs="Calibri"/>
        </w:rPr>
      </w:pPr>
    </w:p>
    <w:p w14:paraId="773284EE" w14:textId="77777777" w:rsidR="000C0BBE" w:rsidRPr="00D033DB" w:rsidRDefault="000C0BBE">
      <w:pPr>
        <w:ind w:left="567" w:right="-1" w:hanging="425"/>
        <w:jc w:val="both"/>
        <w:rPr>
          <w:rFonts w:ascii="Calibri" w:hAnsi="Calibri" w:cs="Calibri"/>
        </w:rPr>
      </w:pPr>
    </w:p>
    <w:p w14:paraId="68229C90" w14:textId="77777777" w:rsidR="000B661D" w:rsidRPr="00D033DB" w:rsidRDefault="000B661D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5" w:color="auto" w:fill="FFFFFF"/>
        <w:ind w:left="567" w:right="-1" w:hanging="425"/>
        <w:jc w:val="both"/>
        <w:outlineLvl w:val="0"/>
        <w:rPr>
          <w:rFonts w:ascii="Calibri" w:hAnsi="Calibri" w:cs="Calibri"/>
          <w:sz w:val="16"/>
        </w:rPr>
      </w:pPr>
      <w:r w:rsidRPr="00D033DB">
        <w:rPr>
          <w:rFonts w:ascii="Calibri" w:hAnsi="Calibri" w:cs="Calibri"/>
          <w:b/>
        </w:rPr>
        <w:t xml:space="preserve">1.2. DATOS DE </w:t>
      </w:r>
      <w:smartTag w:uri="urn:schemas-microsoft-com:office:smarttags" w:element="PersonName">
        <w:smartTagPr>
          <w:attr w:name="ProductID" w:val="LA ENTIDAD SOLICITANTE"/>
        </w:smartTagPr>
        <w:r w:rsidRPr="00D033DB">
          <w:rPr>
            <w:rFonts w:ascii="Calibri" w:hAnsi="Calibri" w:cs="Calibri"/>
            <w:b/>
          </w:rPr>
          <w:t>LA ENTIDAD SOLICITANTE</w:t>
        </w:r>
      </w:smartTag>
      <w:r w:rsidRPr="00D033DB">
        <w:rPr>
          <w:rFonts w:ascii="Calibri" w:hAnsi="Calibri" w:cs="Calibri"/>
          <w:b/>
        </w:rPr>
        <w:t xml:space="preserve"> </w:t>
      </w:r>
    </w:p>
    <w:p w14:paraId="12DD3521" w14:textId="7CE67E61" w:rsidR="00361A40" w:rsidRPr="00D033DB" w:rsidRDefault="00197185" w:rsidP="00361A40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Nombre:  </w:t>
      </w:r>
      <w:r>
        <w:rPr>
          <w:rFonts w:ascii="Calibri" w:hAnsi="Calibri" w:cs="Calibri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</w:rPr>
        <w:fldChar w:fldCharType="end"/>
      </w:r>
      <w:bookmarkEnd w:id="5"/>
    </w:p>
    <w:p w14:paraId="4B4BED48" w14:textId="77777777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</w:p>
    <w:p w14:paraId="3ADAC922" w14:textId="77777777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</w:p>
    <w:p w14:paraId="7662FF5B" w14:textId="2D5D019B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Acrónimo:</w:t>
      </w:r>
      <w:r w:rsidR="00353A56" w:rsidRPr="00D033DB">
        <w:rPr>
          <w:rFonts w:ascii="Calibri" w:hAnsi="Calibri" w:cs="Calibri"/>
        </w:rPr>
        <w:t xml:space="preserve"> </w:t>
      </w:r>
      <w:r w:rsidRPr="00D033DB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6"/>
    </w:p>
    <w:p w14:paraId="4EEB3660" w14:textId="6476BB28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  <w:lang w:val="es-ES"/>
        </w:rPr>
      </w:pPr>
      <w:r w:rsidRPr="00D033DB">
        <w:rPr>
          <w:rFonts w:ascii="Calibri" w:hAnsi="Calibri" w:cs="Calibri"/>
          <w:lang w:val="es-ES"/>
        </w:rPr>
        <w:t xml:space="preserve">CIF: </w:t>
      </w:r>
      <w:r w:rsidR="00197185">
        <w:rPr>
          <w:rFonts w:ascii="Calibri" w:hAnsi="Calibri" w:cs="Calibri"/>
          <w:lang w:val="es-ES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 w:rsidR="00197185">
        <w:rPr>
          <w:rFonts w:ascii="Calibri" w:hAnsi="Calibri" w:cs="Calibri"/>
          <w:lang w:val="es-ES"/>
        </w:rPr>
        <w:instrText xml:space="preserve"> FORMTEXT </w:instrText>
      </w:r>
      <w:r w:rsidR="00197185">
        <w:rPr>
          <w:rFonts w:ascii="Calibri" w:hAnsi="Calibri" w:cs="Calibri"/>
          <w:lang w:val="es-ES"/>
        </w:rPr>
      </w:r>
      <w:r w:rsidR="00197185">
        <w:rPr>
          <w:rFonts w:ascii="Calibri" w:hAnsi="Calibri" w:cs="Calibri"/>
          <w:lang w:val="es-ES"/>
        </w:rPr>
        <w:fldChar w:fldCharType="separate"/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lang w:val="es-ES"/>
        </w:rPr>
        <w:fldChar w:fldCharType="end"/>
      </w:r>
      <w:bookmarkEnd w:id="7"/>
    </w:p>
    <w:p w14:paraId="3091E581" w14:textId="45318E7D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Representante </w:t>
      </w:r>
      <w:r w:rsidR="00C40871" w:rsidRPr="00D033DB">
        <w:rPr>
          <w:rFonts w:ascii="Calibri" w:hAnsi="Calibri" w:cs="Calibri"/>
        </w:rPr>
        <w:t>legal</w:t>
      </w:r>
      <w:r w:rsidRPr="00D033DB">
        <w:rPr>
          <w:rStyle w:val="Refdenotaalpie"/>
          <w:rFonts w:ascii="Calibri" w:hAnsi="Calibri" w:cs="Calibri"/>
        </w:rPr>
        <w:footnoteReference w:id="1"/>
      </w:r>
      <w:r w:rsidRPr="00D033DB">
        <w:rPr>
          <w:rFonts w:ascii="Calibri" w:hAnsi="Calibri" w:cs="Calibri"/>
        </w:rPr>
        <w:t xml:space="preserve">: 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8"/>
    </w:p>
    <w:p w14:paraId="681E5D87" w14:textId="2B2F260B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Cargo: </w:t>
      </w:r>
      <w:r w:rsidR="00197185">
        <w:rPr>
          <w:rFonts w:ascii="Calibri" w:hAnsi="Calibri" w:cs="Calibri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9"/>
    </w:p>
    <w:p w14:paraId="6FF6F1CF" w14:textId="620AC83E" w:rsidR="00353A56" w:rsidRPr="00D033DB" w:rsidRDefault="00492EA8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Teléfono</w:t>
      </w:r>
      <w:r w:rsidR="00197185">
        <w:rPr>
          <w:rFonts w:ascii="Calibri" w:hAnsi="Calibri" w:cs="Calibri"/>
        </w:rPr>
        <w:t xml:space="preserve">: </w:t>
      </w:r>
      <w:r w:rsidR="00197185">
        <w:rPr>
          <w:rFonts w:ascii="Calibri" w:hAnsi="Calibri" w:cs="Calibri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0" w:name="Texto10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10"/>
      <w:r w:rsidRPr="00D033DB">
        <w:rPr>
          <w:rFonts w:ascii="Calibri" w:hAnsi="Calibri" w:cs="Calibri"/>
        </w:rPr>
        <w:tab/>
      </w:r>
    </w:p>
    <w:p w14:paraId="6FA7965F" w14:textId="465E589A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Fax: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11"/>
    </w:p>
    <w:p w14:paraId="0B40A43D" w14:textId="3F46DD0F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Correo electrónico: 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2" w:name="Texto12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12"/>
    </w:p>
    <w:p w14:paraId="49E97706" w14:textId="0E38C709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Dirección postal completa: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3" w:name="Texto13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13"/>
    </w:p>
    <w:p w14:paraId="1C880A3B" w14:textId="717C431E" w:rsidR="00A3572A" w:rsidRPr="00D033DB" w:rsidRDefault="00197185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Web:  </w:t>
      </w:r>
      <w:r>
        <w:rPr>
          <w:rFonts w:ascii="Calibri" w:hAnsi="Calibri" w:cs="Calibri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4" w:name="Texto14"/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</w:rPr>
        <w:fldChar w:fldCharType="end"/>
      </w:r>
      <w:bookmarkEnd w:id="14"/>
    </w:p>
    <w:p w14:paraId="29FD463D" w14:textId="77777777" w:rsidR="00D46277" w:rsidRPr="00D033DB" w:rsidRDefault="00D46277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</w:p>
    <w:p w14:paraId="747C4C9A" w14:textId="77777777" w:rsidR="000C0BBE" w:rsidRPr="00D033DB" w:rsidRDefault="000C0BBE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</w:p>
    <w:p w14:paraId="5F93A3DC" w14:textId="41903CDC" w:rsidR="000B661D" w:rsidRPr="00D033DB" w:rsidRDefault="00EB310E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Tipo de entidad:</w:t>
      </w:r>
    </w:p>
    <w:p w14:paraId="3E0208C3" w14:textId="77777777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 w:line="180" w:lineRule="exact"/>
        <w:ind w:left="142"/>
        <w:jc w:val="both"/>
        <w:outlineLvl w:val="0"/>
        <w:rPr>
          <w:rFonts w:ascii="Calibri" w:hAnsi="Calibri" w:cs="Calibri"/>
        </w:rPr>
      </w:pPr>
    </w:p>
    <w:p w14:paraId="5E6264FA" w14:textId="44B79F6D" w:rsidR="00586FD7" w:rsidRPr="00D033DB" w:rsidRDefault="00B627E2" w:rsidP="001F617B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142" w:firstLine="567"/>
        <w:jc w:val="both"/>
        <w:outlineLvl w:val="0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481202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309F">
            <w:rPr>
              <w:rFonts w:ascii="MS Gothic" w:eastAsia="MS Gothic" w:hAnsi="MS Gothic" w:cs="Calibri" w:hint="eastAsia"/>
            </w:rPr>
            <w:t>☐</w:t>
          </w:r>
        </w:sdtContent>
      </w:sdt>
      <w:r w:rsidR="00B06143">
        <w:rPr>
          <w:rFonts w:ascii="Calibri" w:hAnsi="Calibri" w:cs="Calibri"/>
        </w:rPr>
        <w:t xml:space="preserve">        </w:t>
      </w:r>
      <w:r w:rsidR="00DA2631" w:rsidRPr="00D033DB">
        <w:rPr>
          <w:rFonts w:ascii="Calibri" w:hAnsi="Calibri" w:cs="Calibri"/>
        </w:rPr>
        <w:t>UNIVERSIDAD</w:t>
      </w:r>
    </w:p>
    <w:p w14:paraId="7FC8BF7B" w14:textId="58E55BA6" w:rsidR="00586FD7" w:rsidRPr="00D033DB" w:rsidRDefault="00B627E2" w:rsidP="00DA2631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before="60" w:after="60"/>
        <w:ind w:left="142" w:firstLine="567"/>
        <w:jc w:val="both"/>
        <w:outlineLvl w:val="0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465431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310E">
            <w:rPr>
              <w:rFonts w:ascii="MS Gothic" w:eastAsia="MS Gothic" w:hAnsi="MS Gothic" w:cs="Calibri" w:hint="eastAsia"/>
            </w:rPr>
            <w:t>☐</w:t>
          </w:r>
        </w:sdtContent>
      </w:sdt>
      <w:r w:rsidR="00B06143">
        <w:rPr>
          <w:rFonts w:ascii="Calibri" w:hAnsi="Calibri" w:cs="Calibri"/>
        </w:rPr>
        <w:t xml:space="preserve">        </w:t>
      </w:r>
      <w:r w:rsidR="00DA2631" w:rsidRPr="00D033DB">
        <w:rPr>
          <w:rFonts w:ascii="Calibri" w:hAnsi="Calibri" w:cs="Calibri"/>
        </w:rPr>
        <w:t>FUNDACIÓN UNIVERSITARIA</w:t>
      </w:r>
    </w:p>
    <w:p w14:paraId="297DAF6D" w14:textId="19AB9F54" w:rsidR="00586FD7" w:rsidRPr="00D033DB" w:rsidRDefault="00B627E2" w:rsidP="00EB310E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before="60" w:after="60" w:line="180" w:lineRule="exact"/>
        <w:ind w:left="142" w:firstLine="567"/>
        <w:jc w:val="both"/>
        <w:outlineLvl w:val="0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423839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310E">
            <w:rPr>
              <w:rFonts w:ascii="MS Gothic" w:eastAsia="MS Gothic" w:hAnsi="MS Gothic" w:cs="Calibri" w:hint="eastAsia"/>
            </w:rPr>
            <w:t>☐</w:t>
          </w:r>
        </w:sdtContent>
      </w:sdt>
      <w:r w:rsidR="00B06143">
        <w:rPr>
          <w:rFonts w:ascii="Calibri" w:hAnsi="Calibri" w:cs="Calibri"/>
        </w:rPr>
        <w:t xml:space="preserve">        </w:t>
      </w:r>
      <w:r w:rsidR="00586FD7" w:rsidRPr="00D033DB">
        <w:rPr>
          <w:rFonts w:ascii="Calibri" w:hAnsi="Calibri" w:cs="Calibri"/>
        </w:rPr>
        <w:t>OTROS</w:t>
      </w:r>
      <w:r w:rsidR="001A7B3F" w:rsidRPr="00D033DB">
        <w:rPr>
          <w:rFonts w:ascii="Calibri" w:hAnsi="Calibri" w:cs="Calibri"/>
        </w:rPr>
        <w:t xml:space="preserve"> </w:t>
      </w:r>
      <w:r w:rsidR="00EB310E">
        <w:rPr>
          <w:rFonts w:ascii="Calibri" w:hAnsi="Calibri" w:cs="Calibri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5" w:name="Texto15"/>
      <w:r w:rsidR="00EB310E">
        <w:rPr>
          <w:rFonts w:ascii="Calibri" w:hAnsi="Calibri" w:cs="Calibri"/>
        </w:rPr>
        <w:instrText xml:space="preserve"> FORMTEXT </w:instrText>
      </w:r>
      <w:r w:rsidR="00EB310E">
        <w:rPr>
          <w:rFonts w:ascii="Calibri" w:hAnsi="Calibri" w:cs="Calibri"/>
        </w:rPr>
      </w:r>
      <w:r w:rsidR="00EB310E">
        <w:rPr>
          <w:rFonts w:ascii="Calibri" w:hAnsi="Calibri" w:cs="Calibri"/>
        </w:rPr>
        <w:fldChar w:fldCharType="separate"/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</w:rPr>
        <w:fldChar w:fldCharType="end"/>
      </w:r>
      <w:bookmarkEnd w:id="15"/>
    </w:p>
    <w:p w14:paraId="55BFA37E" w14:textId="77777777" w:rsidR="001B44F9" w:rsidRPr="00D033DB" w:rsidRDefault="001B44F9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142"/>
        <w:jc w:val="both"/>
        <w:outlineLvl w:val="0"/>
        <w:rPr>
          <w:rFonts w:ascii="Calibri" w:hAnsi="Calibri" w:cs="Calibri"/>
        </w:rPr>
      </w:pPr>
    </w:p>
    <w:p w14:paraId="1DA1A8BE" w14:textId="77777777" w:rsidR="000B661D" w:rsidRPr="00D033DB" w:rsidRDefault="00D46277" w:rsidP="00BC2B62">
      <w:pPr>
        <w:spacing w:before="240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br w:type="page"/>
      </w:r>
    </w:p>
    <w:p w14:paraId="5DD34655" w14:textId="77777777" w:rsidR="000B661D" w:rsidRPr="00D033DB" w:rsidRDefault="000B661D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5" w:color="auto" w:fill="FFFFFF"/>
        <w:ind w:left="567" w:right="-1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  <w:b/>
        </w:rPr>
        <w:lastRenderedPageBreak/>
        <w:t xml:space="preserve">1.3. DATOS DEL </w:t>
      </w:r>
      <w:r w:rsidR="001B44F9" w:rsidRPr="00D033DB">
        <w:rPr>
          <w:rFonts w:ascii="Calibri" w:hAnsi="Calibri" w:cs="Calibri"/>
          <w:b/>
        </w:rPr>
        <w:t>RESPONSABLE DEL PROGRAMA O ACTIVIDAD</w:t>
      </w:r>
    </w:p>
    <w:p w14:paraId="0D3E1C66" w14:textId="1E2A6062" w:rsidR="000B661D" w:rsidRPr="00D033DB" w:rsidRDefault="000B661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 y nombre:</w:t>
      </w:r>
      <w:r w:rsidR="00C7636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16" w:name="Texto23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6"/>
    </w:p>
    <w:p w14:paraId="22D42FA7" w14:textId="0B987C2A" w:rsidR="000B661D" w:rsidRPr="00D033DB" w:rsidRDefault="000B661D" w:rsidP="00492EA8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Entidad:</w:t>
      </w:r>
      <w:r w:rsidR="00161142">
        <w:rPr>
          <w:rFonts w:ascii="Calibri" w:hAnsi="Calibri" w:cs="Calibri"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17" w:name="Texto22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7"/>
    </w:p>
    <w:p w14:paraId="4134CECB" w14:textId="0CAC2FDD" w:rsidR="000B661D" w:rsidRPr="00D033DB" w:rsidRDefault="000B661D" w:rsidP="00492EA8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Centro:</w:t>
      </w:r>
      <w:r w:rsidR="00492EA8" w:rsidRPr="00D033DB">
        <w:rPr>
          <w:rFonts w:ascii="Calibri" w:hAnsi="Calibri" w:cs="Calibri"/>
        </w:rPr>
        <w:tab/>
      </w:r>
      <w:r w:rsidR="00161142">
        <w:rPr>
          <w:rFonts w:ascii="Calibri" w:hAnsi="Calibri" w:cs="Calibri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18" w:name="Texto21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8"/>
    </w:p>
    <w:p w14:paraId="21EE1345" w14:textId="32918137" w:rsidR="000B661D" w:rsidRPr="00D033DB" w:rsidRDefault="000B661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Departamento:</w:t>
      </w:r>
      <w:r w:rsidR="00D46277" w:rsidRPr="00D033D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19" w:name="Texto20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9"/>
    </w:p>
    <w:p w14:paraId="45660985" w14:textId="416BDA00" w:rsidR="00353A56" w:rsidRPr="00D033DB" w:rsidRDefault="000B661D" w:rsidP="0092716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Teléfono</w:t>
      </w:r>
      <w:r w:rsidR="00D46277" w:rsidRPr="00D033DB">
        <w:rPr>
          <w:rFonts w:ascii="Calibri" w:hAnsi="Calibri" w:cs="Calibri"/>
        </w:rPr>
        <w:t>:</w:t>
      </w:r>
      <w:r w:rsidR="00C7636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20" w:name="Texto19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20"/>
    </w:p>
    <w:p w14:paraId="768809C8" w14:textId="290C74F6" w:rsidR="000B661D" w:rsidRPr="00D033DB" w:rsidRDefault="000B661D" w:rsidP="0092716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Fax:</w:t>
      </w:r>
      <w:r w:rsidR="00C7636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21" w:name="Texto18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21"/>
    </w:p>
    <w:p w14:paraId="5BEC2F05" w14:textId="7C973D93" w:rsidR="000B661D" w:rsidRPr="00D033DB" w:rsidRDefault="000B661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Correo electrónico: </w:t>
      </w:r>
      <w:r w:rsidR="00161142">
        <w:rPr>
          <w:rFonts w:ascii="Calibri" w:hAnsi="Calibri" w:cs="Calibri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22" w:name="Texto16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22"/>
    </w:p>
    <w:p w14:paraId="0ED4CC47" w14:textId="299C0FF9" w:rsidR="000B661D" w:rsidRPr="00D033DB" w:rsidRDefault="000B661D" w:rsidP="00353A56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2127" w:hanging="198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Dirección postal completa:</w:t>
      </w:r>
      <w:r w:rsidR="00353A56" w:rsidRPr="00D033D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23" w:name="Texto17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23"/>
    </w:p>
    <w:p w14:paraId="14AD8421" w14:textId="77777777" w:rsidR="00D46277" w:rsidRDefault="00D46277" w:rsidP="00B7433D">
      <w:pPr>
        <w:spacing w:after="40"/>
        <w:jc w:val="both"/>
        <w:outlineLvl w:val="0"/>
        <w:rPr>
          <w:rFonts w:ascii="Calibri" w:hAnsi="Calibri" w:cs="Calibri"/>
        </w:rPr>
      </w:pPr>
    </w:p>
    <w:p w14:paraId="53C93C58" w14:textId="6F991858" w:rsidR="00CD4DE7" w:rsidRPr="00D033DB" w:rsidRDefault="00CD4DE7" w:rsidP="00CD4DE7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5" w:color="auto" w:fill="FFFFFF"/>
        <w:ind w:left="567" w:right="-1" w:hanging="425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  <w:b/>
        </w:rPr>
        <w:t>1.4</w:t>
      </w:r>
      <w:r w:rsidRPr="00D033DB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AYUDA SOLICITADA</w:t>
      </w:r>
    </w:p>
    <w:p w14:paraId="6A1CE803" w14:textId="48F801AE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 xml:space="preserve">Gastos de personal: </w:t>
      </w:r>
      <w:r w:rsidRPr="00CD4DE7">
        <w:rPr>
          <w:rFonts w:ascii="Calibri" w:hAnsi="Calibri" w:cs="Calibri"/>
          <w:b/>
        </w:rPr>
        <w:tab/>
      </w:r>
      <w:r w:rsidR="006915C6">
        <w:rPr>
          <w:rFonts w:ascii="Calibri" w:hAnsi="Calibri" w:cs="Calibri"/>
          <w:b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24" w:name="Texto24"/>
      <w:r w:rsidR="006915C6">
        <w:rPr>
          <w:rFonts w:ascii="Calibri" w:hAnsi="Calibri" w:cs="Calibri"/>
          <w:b/>
        </w:rPr>
        <w:instrText xml:space="preserve"> FORMTEXT </w:instrText>
      </w:r>
      <w:r w:rsidR="006915C6">
        <w:rPr>
          <w:rFonts w:ascii="Calibri" w:hAnsi="Calibri" w:cs="Calibri"/>
          <w:b/>
        </w:rPr>
      </w:r>
      <w:r w:rsidR="006915C6">
        <w:rPr>
          <w:rFonts w:ascii="Calibri" w:hAnsi="Calibri" w:cs="Calibri"/>
          <w:b/>
        </w:rPr>
        <w:fldChar w:fldCharType="separate"/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</w:rPr>
        <w:fldChar w:fldCharType="end"/>
      </w:r>
      <w:bookmarkEnd w:id="24"/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</w:p>
    <w:p w14:paraId="71FDB871" w14:textId="2E55308F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>Otros gastos:</w:t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="006915C6">
        <w:rPr>
          <w:rFonts w:ascii="Calibri" w:hAnsi="Calibri" w:cs="Calibri"/>
          <w:b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25" w:name="Texto25"/>
      <w:r w:rsidR="006915C6">
        <w:rPr>
          <w:rFonts w:ascii="Calibri" w:hAnsi="Calibri" w:cs="Calibri"/>
          <w:b/>
        </w:rPr>
        <w:instrText xml:space="preserve"> FORMTEXT </w:instrText>
      </w:r>
      <w:r w:rsidR="006915C6">
        <w:rPr>
          <w:rFonts w:ascii="Calibri" w:hAnsi="Calibri" w:cs="Calibri"/>
          <w:b/>
        </w:rPr>
      </w:r>
      <w:r w:rsidR="006915C6">
        <w:rPr>
          <w:rFonts w:ascii="Calibri" w:hAnsi="Calibri" w:cs="Calibri"/>
          <w:b/>
        </w:rPr>
        <w:fldChar w:fldCharType="separate"/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</w:rPr>
        <w:fldChar w:fldCharType="end"/>
      </w:r>
      <w:bookmarkEnd w:id="25"/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</w:p>
    <w:p w14:paraId="21EC65A5" w14:textId="4023EF1F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ab/>
      </w:r>
      <w:r w:rsidR="00161142">
        <w:rPr>
          <w:rFonts w:ascii="Calibri" w:hAnsi="Calibri" w:cs="Calibri"/>
          <w:b/>
        </w:rPr>
        <w:t xml:space="preserve">   </w:t>
      </w:r>
      <w:r w:rsidRPr="00CD4DE7">
        <w:rPr>
          <w:rFonts w:ascii="Calibri" w:hAnsi="Calibri" w:cs="Calibri"/>
          <w:b/>
        </w:rPr>
        <w:t>---------------------------------------</w:t>
      </w:r>
    </w:p>
    <w:p w14:paraId="0504368C" w14:textId="3C5A335A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>TOTAL</w:t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  <w:t xml:space="preserve">  EUROS</w:t>
      </w:r>
    </w:p>
    <w:p w14:paraId="0C264C57" w14:textId="77777777" w:rsidR="00665EEC" w:rsidRDefault="00665EEC">
      <w:pPr>
        <w:ind w:left="567" w:right="-1" w:hanging="425"/>
        <w:jc w:val="both"/>
        <w:rPr>
          <w:rFonts w:ascii="Calibri" w:hAnsi="Calibri" w:cs="Calibri"/>
          <w:sz w:val="22"/>
          <w:szCs w:val="22"/>
        </w:rPr>
      </w:pPr>
    </w:p>
    <w:p w14:paraId="488FF240" w14:textId="77777777" w:rsidR="00CD4DE7" w:rsidRPr="00D033DB" w:rsidRDefault="00CD4DE7">
      <w:pPr>
        <w:ind w:left="567" w:right="-1" w:hanging="425"/>
        <w:jc w:val="both"/>
        <w:rPr>
          <w:rFonts w:ascii="Calibri" w:hAnsi="Calibri" w:cs="Calibri"/>
          <w:sz w:val="22"/>
          <w:szCs w:val="22"/>
        </w:rPr>
      </w:pPr>
    </w:p>
    <w:p w14:paraId="344B4B85" w14:textId="42074E8B" w:rsidR="004C5901" w:rsidRPr="00D033DB" w:rsidRDefault="000A5D2F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La</w:t>
      </w:r>
      <w:r w:rsidR="008D362B" w:rsidRPr="00D033DB">
        <w:rPr>
          <w:rFonts w:ascii="Calibri" w:hAnsi="Calibri" w:cs="Calibri"/>
          <w:sz w:val="22"/>
          <w:szCs w:val="22"/>
        </w:rPr>
        <w:t xml:space="preserve"> Autoridad </w:t>
      </w:r>
      <w:r w:rsidR="00B7433D">
        <w:rPr>
          <w:rFonts w:ascii="Calibri" w:hAnsi="Calibri" w:cs="Calibri"/>
          <w:sz w:val="22"/>
          <w:szCs w:val="22"/>
        </w:rPr>
        <w:t>que representa legalmente a la e</w:t>
      </w:r>
      <w:r w:rsidR="008D362B" w:rsidRPr="00D033DB">
        <w:rPr>
          <w:rFonts w:ascii="Calibri" w:hAnsi="Calibri" w:cs="Calibri"/>
          <w:sz w:val="22"/>
          <w:szCs w:val="22"/>
        </w:rPr>
        <w:t xml:space="preserve">ntidad solicitante </w:t>
      </w:r>
      <w:r w:rsidRPr="00D033DB">
        <w:rPr>
          <w:rFonts w:ascii="Calibri" w:hAnsi="Calibri" w:cs="Calibri"/>
          <w:sz w:val="22"/>
          <w:szCs w:val="22"/>
        </w:rPr>
        <w:t xml:space="preserve">manifiesta su conformidad y </w:t>
      </w:r>
      <w:r w:rsidR="008D362B" w:rsidRPr="00D033DB">
        <w:rPr>
          <w:rFonts w:ascii="Calibri" w:hAnsi="Calibri" w:cs="Calibri"/>
          <w:sz w:val="22"/>
          <w:szCs w:val="22"/>
        </w:rPr>
        <w:t>declara conocer y ace</w:t>
      </w:r>
      <w:r w:rsidR="007E22FE" w:rsidRPr="00D033DB">
        <w:rPr>
          <w:rFonts w:ascii="Calibri" w:hAnsi="Calibri" w:cs="Calibri"/>
          <w:sz w:val="22"/>
          <w:szCs w:val="22"/>
        </w:rPr>
        <w:t>ptar las normas de la presente c</w:t>
      </w:r>
      <w:r w:rsidR="008D362B" w:rsidRPr="00D033DB">
        <w:rPr>
          <w:rFonts w:ascii="Calibri" w:hAnsi="Calibri" w:cs="Calibri"/>
          <w:sz w:val="22"/>
          <w:szCs w:val="22"/>
        </w:rPr>
        <w:t xml:space="preserve">onvocatoria, por lo que autoriza la participación del personal de </w:t>
      </w:r>
      <w:r w:rsidRPr="00D033DB">
        <w:rPr>
          <w:rFonts w:ascii="Calibri" w:hAnsi="Calibri" w:cs="Calibri"/>
          <w:sz w:val="22"/>
          <w:szCs w:val="22"/>
        </w:rPr>
        <w:t>la</w:t>
      </w:r>
      <w:r w:rsidR="008D362B" w:rsidRPr="00D033DB">
        <w:rPr>
          <w:rFonts w:ascii="Calibri" w:hAnsi="Calibri" w:cs="Calibri"/>
          <w:sz w:val="22"/>
          <w:szCs w:val="22"/>
        </w:rPr>
        <w:t xml:space="preserve"> </w:t>
      </w:r>
      <w:r w:rsidR="00B7433D">
        <w:rPr>
          <w:rFonts w:ascii="Calibri" w:hAnsi="Calibri" w:cs="Calibri"/>
          <w:sz w:val="22"/>
          <w:szCs w:val="22"/>
        </w:rPr>
        <w:t>e</w:t>
      </w:r>
      <w:r w:rsidR="008D362B" w:rsidRPr="00D033DB">
        <w:rPr>
          <w:rFonts w:ascii="Calibri" w:hAnsi="Calibri" w:cs="Calibri"/>
          <w:sz w:val="22"/>
          <w:szCs w:val="22"/>
        </w:rPr>
        <w:t xml:space="preserve">ntidad </w:t>
      </w:r>
      <w:r w:rsidRPr="00D033DB">
        <w:rPr>
          <w:rFonts w:ascii="Calibri" w:hAnsi="Calibri" w:cs="Calibri"/>
          <w:sz w:val="22"/>
          <w:szCs w:val="22"/>
        </w:rPr>
        <w:t xml:space="preserve">en este proyecto, </w:t>
      </w:r>
      <w:r w:rsidR="008D362B" w:rsidRPr="00D033DB">
        <w:rPr>
          <w:rFonts w:ascii="Calibri" w:hAnsi="Calibri" w:cs="Calibri"/>
          <w:sz w:val="22"/>
          <w:szCs w:val="22"/>
        </w:rPr>
        <w:t>comprome</w:t>
      </w:r>
      <w:r w:rsidRPr="00D033DB">
        <w:rPr>
          <w:rFonts w:ascii="Calibri" w:hAnsi="Calibri" w:cs="Calibri"/>
          <w:sz w:val="22"/>
          <w:szCs w:val="22"/>
        </w:rPr>
        <w:t>tiéndose</w:t>
      </w:r>
      <w:r w:rsidR="008D362B" w:rsidRPr="00D033DB">
        <w:rPr>
          <w:rFonts w:ascii="Calibri" w:hAnsi="Calibri" w:cs="Calibri"/>
          <w:sz w:val="22"/>
          <w:szCs w:val="22"/>
        </w:rPr>
        <w:t xml:space="preserve"> a garantizar la correcta realización de la act</w:t>
      </w:r>
      <w:r w:rsidRPr="00D033DB">
        <w:rPr>
          <w:rFonts w:ascii="Calibri" w:hAnsi="Calibri" w:cs="Calibri"/>
          <w:sz w:val="22"/>
          <w:szCs w:val="22"/>
        </w:rPr>
        <w:t xml:space="preserve">ividad, </w:t>
      </w:r>
      <w:r w:rsidR="008D362B" w:rsidRPr="00D033DB">
        <w:rPr>
          <w:rFonts w:ascii="Calibri" w:hAnsi="Calibri" w:cs="Calibri"/>
          <w:sz w:val="22"/>
          <w:szCs w:val="22"/>
        </w:rPr>
        <w:t xml:space="preserve">en </w:t>
      </w:r>
      <w:r w:rsidRPr="00D033DB">
        <w:rPr>
          <w:rFonts w:ascii="Calibri" w:hAnsi="Calibri" w:cs="Calibri"/>
          <w:sz w:val="22"/>
          <w:szCs w:val="22"/>
        </w:rPr>
        <w:t xml:space="preserve">el </w:t>
      </w:r>
      <w:r w:rsidR="008D362B" w:rsidRPr="00D033DB">
        <w:rPr>
          <w:rFonts w:ascii="Calibri" w:hAnsi="Calibri" w:cs="Calibri"/>
          <w:sz w:val="22"/>
          <w:szCs w:val="22"/>
        </w:rPr>
        <w:t xml:space="preserve">caso de que </w:t>
      </w:r>
      <w:r w:rsidR="00A3572A" w:rsidRPr="00D033DB">
        <w:rPr>
          <w:rFonts w:ascii="Calibri" w:hAnsi="Calibri" w:cs="Calibri"/>
          <w:sz w:val="22"/>
          <w:szCs w:val="22"/>
        </w:rPr>
        <w:t>e</w:t>
      </w:r>
      <w:r w:rsidR="008D362B" w:rsidRPr="00D033DB">
        <w:rPr>
          <w:rFonts w:ascii="Calibri" w:hAnsi="Calibri" w:cs="Calibri"/>
          <w:sz w:val="22"/>
          <w:szCs w:val="22"/>
        </w:rPr>
        <w:t xml:space="preserve">sta sea financiada. Además, </w:t>
      </w:r>
      <w:r w:rsidRPr="00D033DB">
        <w:rPr>
          <w:rFonts w:ascii="Calibri" w:hAnsi="Calibri" w:cs="Calibri"/>
          <w:sz w:val="22"/>
          <w:szCs w:val="22"/>
        </w:rPr>
        <w:t xml:space="preserve">también autoriza en tal </w:t>
      </w:r>
      <w:r w:rsidR="008D362B" w:rsidRPr="00D033DB">
        <w:rPr>
          <w:rFonts w:ascii="Calibri" w:hAnsi="Calibri" w:cs="Calibri"/>
          <w:sz w:val="22"/>
          <w:szCs w:val="22"/>
        </w:rPr>
        <w:t>caso</w:t>
      </w:r>
      <w:r w:rsidRPr="00D033DB">
        <w:rPr>
          <w:rFonts w:ascii="Calibri" w:hAnsi="Calibri" w:cs="Calibri"/>
          <w:sz w:val="22"/>
          <w:szCs w:val="22"/>
        </w:rPr>
        <w:t>, la utilización de la información contenida en</w:t>
      </w:r>
      <w:r w:rsidR="000C6201" w:rsidRPr="00D033DB">
        <w:rPr>
          <w:rFonts w:ascii="Calibri" w:hAnsi="Calibri" w:cs="Calibri"/>
          <w:sz w:val="22"/>
          <w:szCs w:val="22"/>
        </w:rPr>
        <w:t xml:space="preserve"> la solicitud</w:t>
      </w:r>
      <w:r w:rsidR="008D362B" w:rsidRPr="00D033DB">
        <w:rPr>
          <w:rFonts w:ascii="Calibri" w:hAnsi="Calibri" w:cs="Calibri"/>
          <w:sz w:val="22"/>
          <w:szCs w:val="22"/>
        </w:rPr>
        <w:t xml:space="preserve"> </w:t>
      </w:r>
      <w:r w:rsidRPr="00D033DB">
        <w:rPr>
          <w:rFonts w:ascii="Calibri" w:hAnsi="Calibri" w:cs="Calibri"/>
          <w:sz w:val="22"/>
          <w:szCs w:val="22"/>
        </w:rPr>
        <w:t>para su inclusión y gestión en la Base de Datos Teseo, así como en la del órgano concedente, a efectos de lo</w:t>
      </w:r>
      <w:r w:rsidR="008D362B" w:rsidRPr="00D033DB">
        <w:rPr>
          <w:rFonts w:ascii="Calibri" w:hAnsi="Calibri" w:cs="Calibri"/>
          <w:sz w:val="22"/>
          <w:szCs w:val="22"/>
        </w:rPr>
        <w:t xml:space="preserve"> previsto en la </w:t>
      </w:r>
      <w:r w:rsidR="00A3572A" w:rsidRPr="00D033DB">
        <w:rPr>
          <w:rFonts w:ascii="Calibri" w:hAnsi="Calibri" w:cs="Calibri"/>
          <w:sz w:val="22"/>
          <w:szCs w:val="22"/>
        </w:rPr>
        <w:t>Ley Orgánica 3/2018, de 5 de dic</w:t>
      </w:r>
      <w:r w:rsidR="00B7433D">
        <w:rPr>
          <w:rFonts w:ascii="Calibri" w:hAnsi="Calibri" w:cs="Calibri"/>
          <w:sz w:val="22"/>
          <w:szCs w:val="22"/>
        </w:rPr>
        <w:t>iembre, de Protección de Datos P</w:t>
      </w:r>
      <w:r w:rsidR="00A3572A" w:rsidRPr="00D033DB">
        <w:rPr>
          <w:rFonts w:ascii="Calibri" w:hAnsi="Calibri" w:cs="Calibri"/>
          <w:sz w:val="22"/>
          <w:szCs w:val="22"/>
        </w:rPr>
        <w:t>ersonales y garantía de los derechos digitales</w:t>
      </w:r>
      <w:r w:rsidRPr="00D033DB">
        <w:rPr>
          <w:rFonts w:ascii="Calibri" w:hAnsi="Calibri" w:cs="Calibri"/>
          <w:sz w:val="22"/>
          <w:szCs w:val="22"/>
        </w:rPr>
        <w:t>.</w:t>
      </w:r>
      <w:r w:rsidR="0089793B" w:rsidRPr="00D033DB">
        <w:rPr>
          <w:rFonts w:ascii="Calibri" w:hAnsi="Calibri" w:cs="Calibri"/>
          <w:sz w:val="22"/>
          <w:szCs w:val="22"/>
        </w:rPr>
        <w:t xml:space="preserve"> </w:t>
      </w:r>
    </w:p>
    <w:p w14:paraId="479D03B5" w14:textId="77777777" w:rsidR="004C5901" w:rsidRPr="00D033DB" w:rsidRDefault="004C5901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6DA42126" w14:textId="45DE3A5F" w:rsidR="008D362B" w:rsidRPr="00D033DB" w:rsidRDefault="0089793B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Por último, autoriza al CSN para que obtenga de forma directa las acreditaciones de las circunstancias previstas en los artículos 18 y 19 del </w:t>
      </w:r>
      <w:r w:rsidR="00B7433D">
        <w:rPr>
          <w:rFonts w:ascii="Calibri" w:hAnsi="Calibri" w:cs="Calibri"/>
          <w:sz w:val="22"/>
          <w:szCs w:val="22"/>
        </w:rPr>
        <w:t xml:space="preserve">Real Decreto 887/2006, de 21 de julio, por el que se aprueba el </w:t>
      </w:r>
      <w:r w:rsidRPr="00D033DB">
        <w:rPr>
          <w:rFonts w:ascii="Calibri" w:hAnsi="Calibri" w:cs="Calibri"/>
          <w:sz w:val="22"/>
          <w:szCs w:val="22"/>
        </w:rPr>
        <w:t xml:space="preserve">Reglamento de la Ley </w:t>
      </w:r>
      <w:r w:rsidR="00B7433D">
        <w:rPr>
          <w:rFonts w:ascii="Calibri" w:hAnsi="Calibri" w:cs="Calibri"/>
          <w:sz w:val="22"/>
          <w:szCs w:val="22"/>
        </w:rPr>
        <w:t xml:space="preserve">38/2003, de 17 de noviembre, </w:t>
      </w:r>
      <w:r w:rsidRPr="00D033DB">
        <w:rPr>
          <w:rFonts w:ascii="Calibri" w:hAnsi="Calibri" w:cs="Calibri"/>
          <w:sz w:val="22"/>
          <w:szCs w:val="22"/>
        </w:rPr>
        <w:t>General de Subvenc</w:t>
      </w:r>
      <w:r w:rsidR="00677069" w:rsidRPr="00D033DB">
        <w:rPr>
          <w:rFonts w:ascii="Calibri" w:hAnsi="Calibri" w:cs="Calibri"/>
          <w:sz w:val="22"/>
          <w:szCs w:val="22"/>
        </w:rPr>
        <w:t>iones</w:t>
      </w:r>
      <w:r w:rsidR="00B7433D">
        <w:rPr>
          <w:rFonts w:ascii="Calibri" w:hAnsi="Calibri" w:cs="Calibri"/>
          <w:sz w:val="22"/>
          <w:szCs w:val="22"/>
        </w:rPr>
        <w:t>,</w:t>
      </w:r>
      <w:r w:rsidR="00677069" w:rsidRPr="00D033DB">
        <w:rPr>
          <w:rFonts w:ascii="Calibri" w:hAnsi="Calibri" w:cs="Calibri"/>
          <w:sz w:val="22"/>
          <w:szCs w:val="22"/>
        </w:rPr>
        <w:t xml:space="preserve"> a través de </w:t>
      </w:r>
      <w:r w:rsidR="00154C7B">
        <w:rPr>
          <w:rFonts w:ascii="Calibri" w:hAnsi="Calibri" w:cs="Calibri"/>
          <w:sz w:val="22"/>
          <w:szCs w:val="22"/>
        </w:rPr>
        <w:t>sistemas</w:t>
      </w:r>
      <w:r w:rsidR="00677069" w:rsidRPr="00D033DB">
        <w:rPr>
          <w:rFonts w:ascii="Calibri" w:hAnsi="Calibri" w:cs="Calibri"/>
          <w:sz w:val="22"/>
          <w:szCs w:val="22"/>
        </w:rPr>
        <w:t xml:space="preserve"> electrónicos</w:t>
      </w:r>
      <w:r w:rsidR="004C5901" w:rsidRPr="00D033DB">
        <w:rPr>
          <w:rFonts w:ascii="Calibri" w:hAnsi="Calibri" w:cs="Calibri"/>
          <w:sz w:val="22"/>
          <w:szCs w:val="22"/>
        </w:rPr>
        <w:t xml:space="preserve">, de acuerdo con lo establecido en el artículo </w:t>
      </w:r>
      <w:r w:rsidR="00677069" w:rsidRPr="00D033DB">
        <w:rPr>
          <w:rFonts w:ascii="Calibri" w:hAnsi="Calibri" w:cs="Calibri"/>
          <w:sz w:val="22"/>
          <w:szCs w:val="22"/>
        </w:rPr>
        <w:t>28.2 de la Ley 39/2015, de 1 de octubre, del Procedimiento Administrativo Común de las Administraciones Públicas</w:t>
      </w:r>
      <w:r w:rsidRPr="00D033DB">
        <w:rPr>
          <w:rFonts w:ascii="Calibri" w:hAnsi="Calibri" w:cs="Calibri"/>
          <w:sz w:val="22"/>
          <w:szCs w:val="22"/>
        </w:rPr>
        <w:t>.</w:t>
      </w:r>
    </w:p>
    <w:p w14:paraId="4C98AC4F" w14:textId="77777777" w:rsidR="00BC2B62" w:rsidRPr="00D033DB" w:rsidRDefault="00BC2B62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3FD67DB7" w14:textId="7B3CFCDE" w:rsidR="00546F11" w:rsidRDefault="003C5137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Si el solicitante </w:t>
      </w:r>
      <w:r w:rsidR="004C5901" w:rsidRPr="00D033DB">
        <w:rPr>
          <w:rFonts w:ascii="Calibri" w:hAnsi="Calibri" w:cs="Calibri"/>
          <w:sz w:val="22"/>
          <w:szCs w:val="22"/>
        </w:rPr>
        <w:t xml:space="preserve">no autoriza las consultas citadas en el párrafo anterior, </w:t>
      </w:r>
      <w:r w:rsidRPr="00D033DB">
        <w:rPr>
          <w:rFonts w:ascii="Calibri" w:hAnsi="Calibri" w:cs="Calibri"/>
          <w:sz w:val="22"/>
          <w:szCs w:val="22"/>
        </w:rPr>
        <w:t xml:space="preserve">debe </w:t>
      </w:r>
      <w:r w:rsidR="004C5901" w:rsidRPr="00D033DB">
        <w:rPr>
          <w:rFonts w:ascii="Calibri" w:hAnsi="Calibri" w:cs="Calibri"/>
          <w:sz w:val="22"/>
          <w:szCs w:val="22"/>
        </w:rPr>
        <w:t>m</w:t>
      </w:r>
      <w:r w:rsidRPr="00D033DB">
        <w:rPr>
          <w:rFonts w:ascii="Calibri" w:hAnsi="Calibri" w:cs="Calibri"/>
          <w:sz w:val="22"/>
          <w:szCs w:val="22"/>
        </w:rPr>
        <w:t>arcar la casilla siguiente y aportar dichas certificaciones.</w:t>
      </w:r>
      <w:r w:rsidR="004C5901" w:rsidRPr="00D033DB">
        <w:rPr>
          <w:rFonts w:ascii="Calibri" w:hAnsi="Calibri" w:cs="Calibri"/>
          <w:sz w:val="22"/>
          <w:szCs w:val="22"/>
        </w:rPr>
        <w:t xml:space="preserve">                           </w:t>
      </w:r>
      <w:r w:rsidR="00546F11">
        <w:rPr>
          <w:rFonts w:ascii="Calibri" w:hAnsi="Calibri" w:cs="Calibri"/>
          <w:sz w:val="22"/>
          <w:szCs w:val="22"/>
        </w:rPr>
        <w:t xml:space="preserve">                                                    </w:t>
      </w:r>
      <w:r w:rsidR="00C5309F">
        <w:rPr>
          <w:rFonts w:ascii="Calibri" w:hAnsi="Calibri" w:cs="Calibri"/>
          <w:sz w:val="22"/>
          <w:szCs w:val="22"/>
        </w:rPr>
        <w:t xml:space="preserve">         </w:t>
      </w:r>
      <w:sdt>
        <w:sdtPr>
          <w:rPr>
            <w:rFonts w:ascii="Calibri" w:hAnsi="Calibri" w:cs="Calibri"/>
            <w:sz w:val="22"/>
            <w:szCs w:val="22"/>
          </w:rPr>
          <w:id w:val="2041702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09F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546F11">
        <w:rPr>
          <w:rFonts w:ascii="Calibri" w:hAnsi="Calibri" w:cs="Calibri"/>
          <w:sz w:val="22"/>
          <w:szCs w:val="22"/>
        </w:rPr>
        <w:t xml:space="preserve">      </w:t>
      </w:r>
    </w:p>
    <w:p w14:paraId="75675017" w14:textId="77777777" w:rsidR="00C5309F" w:rsidRDefault="00C5309F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019DA316" w14:textId="77777777" w:rsidR="00C5309F" w:rsidRDefault="00C5309F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22A19CF7" w14:textId="77777777" w:rsidR="00546F11" w:rsidRDefault="00546F11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6C13593A" w14:textId="1458B841" w:rsidR="000A7705" w:rsidRPr="00D033DB" w:rsidRDefault="000A7705" w:rsidP="000A7705">
      <w:pPr>
        <w:ind w:left="142" w:right="-1"/>
        <w:jc w:val="center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En </w:t>
      </w:r>
      <w:r w:rsidR="006915C6">
        <w:rPr>
          <w:rFonts w:ascii="Calibri" w:hAnsi="Calibri" w:cs="Calibri"/>
          <w:sz w:val="22"/>
          <w:szCs w:val="22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26" w:name="Texto26"/>
      <w:r w:rsidR="006915C6">
        <w:rPr>
          <w:rFonts w:ascii="Calibri" w:hAnsi="Calibri" w:cs="Calibri"/>
          <w:sz w:val="22"/>
          <w:szCs w:val="22"/>
        </w:rPr>
        <w:instrText xml:space="preserve"> FORMTEXT </w:instrText>
      </w:r>
      <w:r w:rsidR="006915C6">
        <w:rPr>
          <w:rFonts w:ascii="Calibri" w:hAnsi="Calibri" w:cs="Calibri"/>
          <w:sz w:val="22"/>
          <w:szCs w:val="22"/>
        </w:rPr>
      </w:r>
      <w:r w:rsidR="006915C6">
        <w:rPr>
          <w:rFonts w:ascii="Calibri" w:hAnsi="Calibri" w:cs="Calibri"/>
          <w:sz w:val="22"/>
          <w:szCs w:val="22"/>
        </w:rPr>
        <w:fldChar w:fldCharType="separate"/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sz w:val="22"/>
          <w:szCs w:val="22"/>
        </w:rPr>
        <w:fldChar w:fldCharType="end"/>
      </w:r>
      <w:bookmarkEnd w:id="26"/>
      <w:r w:rsidR="00C5309F">
        <w:rPr>
          <w:rFonts w:ascii="Calibri" w:hAnsi="Calibri" w:cs="Calibri"/>
          <w:sz w:val="22"/>
          <w:szCs w:val="22"/>
        </w:rPr>
        <w:t xml:space="preserve">, </w:t>
      </w:r>
      <w:r w:rsidRPr="00D033DB">
        <w:rPr>
          <w:rFonts w:ascii="Calibri" w:hAnsi="Calibri" w:cs="Calibri"/>
          <w:sz w:val="22"/>
          <w:szCs w:val="22"/>
        </w:rPr>
        <w:t xml:space="preserve"> a </w:t>
      </w:r>
      <w:r w:rsidR="00C5309F">
        <w:rPr>
          <w:rFonts w:ascii="Calibri" w:hAnsi="Calibri" w:cs="Calibri"/>
          <w:sz w:val="22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27" w:name="Texto31"/>
      <w:r w:rsidR="00C5309F">
        <w:rPr>
          <w:rFonts w:ascii="Calibri" w:hAnsi="Calibri" w:cs="Calibri"/>
          <w:sz w:val="22"/>
          <w:szCs w:val="22"/>
        </w:rPr>
        <w:instrText xml:space="preserve"> FORMTEXT </w:instrText>
      </w:r>
      <w:r w:rsidR="00C5309F">
        <w:rPr>
          <w:rFonts w:ascii="Calibri" w:hAnsi="Calibri" w:cs="Calibri"/>
          <w:sz w:val="22"/>
          <w:szCs w:val="22"/>
        </w:rPr>
      </w:r>
      <w:r w:rsidR="00C5309F">
        <w:rPr>
          <w:rFonts w:ascii="Calibri" w:hAnsi="Calibri" w:cs="Calibri"/>
          <w:sz w:val="22"/>
          <w:szCs w:val="22"/>
        </w:rPr>
        <w:fldChar w:fldCharType="separate"/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sz w:val="22"/>
          <w:szCs w:val="22"/>
        </w:rPr>
        <w:fldChar w:fldCharType="end"/>
      </w:r>
      <w:bookmarkEnd w:id="27"/>
      <w:r w:rsidRPr="00D033DB">
        <w:rPr>
          <w:rFonts w:ascii="Calibri" w:hAnsi="Calibri" w:cs="Calibri"/>
          <w:sz w:val="22"/>
          <w:szCs w:val="22"/>
        </w:rPr>
        <w:t xml:space="preserve"> de </w:t>
      </w:r>
      <w:r w:rsidR="005653FD">
        <w:rPr>
          <w:rFonts w:ascii="Calibri" w:hAnsi="Calibri" w:cs="Calibri"/>
          <w:sz w:val="22"/>
          <w:szCs w:val="22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28" w:name="Texto28"/>
      <w:r w:rsidR="005653FD">
        <w:rPr>
          <w:rFonts w:ascii="Calibri" w:hAnsi="Calibri" w:cs="Calibri"/>
          <w:sz w:val="22"/>
          <w:szCs w:val="22"/>
        </w:rPr>
        <w:instrText xml:space="preserve"> FORMTEXT </w:instrText>
      </w:r>
      <w:r w:rsidR="005653FD">
        <w:rPr>
          <w:rFonts w:ascii="Calibri" w:hAnsi="Calibri" w:cs="Calibri"/>
          <w:sz w:val="22"/>
          <w:szCs w:val="22"/>
        </w:rPr>
      </w:r>
      <w:r w:rsidR="005653FD">
        <w:rPr>
          <w:rFonts w:ascii="Calibri" w:hAnsi="Calibri" w:cs="Calibri"/>
          <w:sz w:val="22"/>
          <w:szCs w:val="22"/>
        </w:rPr>
        <w:fldChar w:fldCharType="separate"/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sz w:val="22"/>
          <w:szCs w:val="22"/>
        </w:rPr>
        <w:fldChar w:fldCharType="end"/>
      </w:r>
      <w:bookmarkEnd w:id="28"/>
      <w:r w:rsidR="00C5309F">
        <w:rPr>
          <w:rFonts w:ascii="Calibri" w:hAnsi="Calibri" w:cs="Calibri"/>
          <w:sz w:val="22"/>
          <w:szCs w:val="22"/>
        </w:rPr>
        <w:t xml:space="preserve"> </w:t>
      </w:r>
      <w:r w:rsidR="007D448A" w:rsidRPr="00D033DB">
        <w:rPr>
          <w:rFonts w:ascii="Calibri" w:hAnsi="Calibri" w:cs="Calibri"/>
          <w:sz w:val="22"/>
          <w:szCs w:val="22"/>
        </w:rPr>
        <w:t>de 20</w:t>
      </w:r>
      <w:r w:rsidR="007E22FE" w:rsidRPr="00D033DB">
        <w:rPr>
          <w:rFonts w:ascii="Calibri" w:hAnsi="Calibri" w:cs="Calibri"/>
          <w:sz w:val="22"/>
          <w:szCs w:val="22"/>
        </w:rPr>
        <w:t>21</w:t>
      </w:r>
    </w:p>
    <w:p w14:paraId="3D530440" w14:textId="77777777" w:rsidR="008D362B" w:rsidRPr="00D033DB" w:rsidRDefault="008D362B" w:rsidP="008D362B">
      <w:pPr>
        <w:ind w:left="567" w:right="-1" w:hanging="425"/>
        <w:jc w:val="both"/>
        <w:rPr>
          <w:rFonts w:ascii="Calibri" w:hAnsi="Calibri" w:cs="Calibri"/>
          <w:sz w:val="22"/>
          <w:szCs w:val="22"/>
        </w:rPr>
      </w:pPr>
    </w:p>
    <w:p w14:paraId="34D6E098" w14:textId="77777777" w:rsidR="000B661D" w:rsidRDefault="000B661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45735D11" w14:textId="77777777" w:rsidR="005653FD" w:rsidRDefault="005653F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75C639F4" w14:textId="77777777" w:rsidR="005653FD" w:rsidRDefault="005653F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50AA2B3E" w14:textId="77777777" w:rsidR="005653FD" w:rsidRPr="00D033DB" w:rsidRDefault="005653F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3272FCCA" w14:textId="014A7631" w:rsidR="000B661D" w:rsidRPr="00D033DB" w:rsidRDefault="000B661D" w:rsidP="008D362B">
      <w:pPr>
        <w:tabs>
          <w:tab w:val="left" w:pos="1985"/>
          <w:tab w:val="left" w:pos="2127"/>
          <w:tab w:val="left" w:pos="2694"/>
        </w:tabs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Fdo.:</w:t>
      </w:r>
      <w:r w:rsidR="00F30283" w:rsidRPr="00D033DB">
        <w:rPr>
          <w:rFonts w:ascii="Calibri" w:hAnsi="Calibri" w:cs="Calibri"/>
          <w:sz w:val="22"/>
          <w:szCs w:val="22"/>
        </w:rPr>
        <w:t xml:space="preserve"> </w:t>
      </w:r>
      <w:r w:rsidR="00F30283" w:rsidRPr="00D033DB">
        <w:rPr>
          <w:rFonts w:ascii="Calibri" w:hAnsi="Calibri" w:cs="Calibri"/>
          <w:sz w:val="22"/>
          <w:szCs w:val="22"/>
        </w:rPr>
        <w:tab/>
      </w:r>
      <w:r w:rsidR="005653FD">
        <w:rPr>
          <w:rFonts w:ascii="Calibri" w:hAnsi="Calibri" w:cs="Calibri"/>
          <w:sz w:val="22"/>
          <w:szCs w:val="22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29" w:name="Texto29"/>
      <w:r w:rsidR="005653FD">
        <w:rPr>
          <w:rFonts w:ascii="Calibri" w:hAnsi="Calibri" w:cs="Calibri"/>
          <w:sz w:val="22"/>
          <w:szCs w:val="22"/>
        </w:rPr>
        <w:instrText xml:space="preserve"> FORMTEXT </w:instrText>
      </w:r>
      <w:r w:rsidR="005653FD">
        <w:rPr>
          <w:rFonts w:ascii="Calibri" w:hAnsi="Calibri" w:cs="Calibri"/>
          <w:sz w:val="22"/>
          <w:szCs w:val="22"/>
        </w:rPr>
      </w:r>
      <w:r w:rsidR="005653FD">
        <w:rPr>
          <w:rFonts w:ascii="Calibri" w:hAnsi="Calibri" w:cs="Calibri"/>
          <w:sz w:val="22"/>
          <w:szCs w:val="22"/>
        </w:rPr>
        <w:fldChar w:fldCharType="separate"/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sz w:val="22"/>
          <w:szCs w:val="22"/>
        </w:rPr>
        <w:fldChar w:fldCharType="end"/>
      </w:r>
      <w:bookmarkEnd w:id="29"/>
    </w:p>
    <w:p w14:paraId="0058957F" w14:textId="77777777" w:rsidR="00F30283" w:rsidRPr="00D033DB" w:rsidRDefault="00F30283" w:rsidP="008D362B">
      <w:pPr>
        <w:tabs>
          <w:tab w:val="left" w:pos="1985"/>
          <w:tab w:val="left" w:pos="2127"/>
          <w:tab w:val="left" w:pos="2694"/>
        </w:tabs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</w:p>
    <w:p w14:paraId="616BE0E2" w14:textId="4FD430C8" w:rsidR="000B661D" w:rsidRPr="00D033DB" w:rsidRDefault="000B661D" w:rsidP="008D362B">
      <w:pPr>
        <w:tabs>
          <w:tab w:val="left" w:pos="1985"/>
          <w:tab w:val="left" w:pos="2127"/>
          <w:tab w:val="left" w:pos="2694"/>
        </w:tabs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Cargo:</w:t>
      </w:r>
      <w:r w:rsidR="005653FD">
        <w:rPr>
          <w:rFonts w:ascii="Calibri" w:hAnsi="Calibri" w:cs="Calibri"/>
          <w:sz w:val="22"/>
          <w:szCs w:val="22"/>
        </w:rPr>
        <w:t xml:space="preserve"> </w:t>
      </w:r>
      <w:r w:rsidR="005653FD">
        <w:rPr>
          <w:rFonts w:ascii="Calibri" w:hAnsi="Calibri" w:cs="Calibri"/>
          <w:sz w:val="22"/>
          <w:szCs w:val="22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30" w:name="Texto30"/>
      <w:r w:rsidR="005653FD">
        <w:rPr>
          <w:rFonts w:ascii="Calibri" w:hAnsi="Calibri" w:cs="Calibri"/>
          <w:sz w:val="22"/>
          <w:szCs w:val="22"/>
        </w:rPr>
        <w:instrText xml:space="preserve"> FORMTEXT </w:instrText>
      </w:r>
      <w:r w:rsidR="005653FD">
        <w:rPr>
          <w:rFonts w:ascii="Calibri" w:hAnsi="Calibri" w:cs="Calibri"/>
          <w:sz w:val="22"/>
          <w:szCs w:val="22"/>
        </w:rPr>
      </w:r>
      <w:r w:rsidR="005653FD">
        <w:rPr>
          <w:rFonts w:ascii="Calibri" w:hAnsi="Calibri" w:cs="Calibri"/>
          <w:sz w:val="22"/>
          <w:szCs w:val="22"/>
        </w:rPr>
        <w:fldChar w:fldCharType="separate"/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sz w:val="22"/>
          <w:szCs w:val="22"/>
        </w:rPr>
        <w:fldChar w:fldCharType="end"/>
      </w:r>
      <w:bookmarkEnd w:id="30"/>
    </w:p>
    <w:p w14:paraId="029F1D57" w14:textId="77777777" w:rsidR="000B661D" w:rsidRPr="00D033DB" w:rsidRDefault="000B661D" w:rsidP="008D362B">
      <w:pPr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</w:p>
    <w:p w14:paraId="712FF565" w14:textId="0A245605" w:rsidR="00D033DB" w:rsidRDefault="000A7705" w:rsidP="00C5309F">
      <w:pPr>
        <w:ind w:left="567" w:right="-1" w:hanging="425"/>
        <w:jc w:val="center"/>
        <w:rPr>
          <w:rFonts w:ascii="Calibri" w:hAnsi="Calibri" w:cs="Calibri"/>
          <w:b/>
          <w:sz w:val="18"/>
        </w:rPr>
      </w:pPr>
      <w:r w:rsidRPr="00D033DB">
        <w:rPr>
          <w:rFonts w:ascii="Calibri" w:hAnsi="Calibri" w:cs="Calibri"/>
          <w:sz w:val="22"/>
          <w:szCs w:val="22"/>
        </w:rPr>
        <w:t>(Firma del representante legal)</w:t>
      </w:r>
    </w:p>
    <w:p w14:paraId="57E60BEA" w14:textId="77777777" w:rsidR="00D033DB" w:rsidRDefault="00D033DB" w:rsidP="005159A6">
      <w:pPr>
        <w:ind w:right="-1"/>
        <w:jc w:val="center"/>
        <w:rPr>
          <w:rFonts w:ascii="Calibri" w:hAnsi="Calibri" w:cs="Calibri"/>
          <w:b/>
          <w:sz w:val="18"/>
        </w:rPr>
      </w:pPr>
    </w:p>
    <w:p w14:paraId="2F640353" w14:textId="77777777" w:rsidR="005159A6" w:rsidRPr="00D033DB" w:rsidRDefault="005159A6" w:rsidP="005159A6">
      <w:pPr>
        <w:ind w:right="-1"/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D033DB">
        <w:rPr>
          <w:rFonts w:ascii="Calibri" w:hAnsi="Calibri" w:cs="Calibri"/>
          <w:b/>
          <w:sz w:val="24"/>
          <w:szCs w:val="24"/>
          <w:u w:val="single"/>
        </w:rPr>
        <w:t>DOCUMENTACIÓN QUE SE ACOMPAÑA</w:t>
      </w:r>
    </w:p>
    <w:p w14:paraId="2AE04F89" w14:textId="77777777" w:rsidR="005159A6" w:rsidRPr="00D033DB" w:rsidRDefault="005159A6" w:rsidP="00E61F65">
      <w:pPr>
        <w:ind w:right="-1"/>
        <w:jc w:val="both"/>
        <w:rPr>
          <w:rFonts w:ascii="Calibri" w:hAnsi="Calibri" w:cs="Calibri"/>
          <w:sz w:val="22"/>
          <w:szCs w:val="22"/>
        </w:rPr>
      </w:pPr>
    </w:p>
    <w:p w14:paraId="7A580013" w14:textId="77777777" w:rsidR="005159A6" w:rsidRPr="00D033DB" w:rsidRDefault="005159A6" w:rsidP="00E61F65">
      <w:pPr>
        <w:ind w:right="-1"/>
        <w:jc w:val="both"/>
        <w:rPr>
          <w:rFonts w:ascii="Calibri" w:hAnsi="Calibri" w:cs="Calibri"/>
          <w:sz w:val="22"/>
          <w:szCs w:val="22"/>
        </w:rPr>
      </w:pPr>
    </w:p>
    <w:p w14:paraId="4EE5AB17" w14:textId="77777777" w:rsidR="005159A6" w:rsidRPr="00D033DB" w:rsidRDefault="005159A6" w:rsidP="005159A6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SOLICITUD</w:t>
      </w:r>
    </w:p>
    <w:p w14:paraId="5BE162F3" w14:textId="77777777" w:rsidR="005159A6" w:rsidRPr="00D033DB" w:rsidRDefault="005159A6" w:rsidP="00AB781B">
      <w:pPr>
        <w:spacing w:before="20" w:after="20"/>
        <w:ind w:left="357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Impreso de solicitud con</w:t>
      </w:r>
      <w:r w:rsidR="00C854CA" w:rsidRPr="00D033DB">
        <w:rPr>
          <w:rFonts w:ascii="Calibri" w:hAnsi="Calibri" w:cs="Calibri"/>
          <w:sz w:val="22"/>
          <w:szCs w:val="22"/>
        </w:rPr>
        <w:t xml:space="preserve"> el sello y</w:t>
      </w:r>
      <w:r w:rsidRPr="00D033DB">
        <w:rPr>
          <w:rFonts w:ascii="Calibri" w:hAnsi="Calibri" w:cs="Calibri"/>
          <w:sz w:val="22"/>
          <w:szCs w:val="22"/>
        </w:rPr>
        <w:t xml:space="preserve"> la firma de conformidad</w:t>
      </w:r>
      <w:r w:rsidR="00570596" w:rsidRPr="00D033DB">
        <w:rPr>
          <w:rFonts w:ascii="Calibri" w:hAnsi="Calibri" w:cs="Calibri"/>
          <w:sz w:val="22"/>
          <w:szCs w:val="22"/>
        </w:rPr>
        <w:t xml:space="preserve"> del representante legal de </w:t>
      </w:r>
      <w:smartTag w:uri="urn:schemas-microsoft-com:office:smarttags" w:element="PersonName">
        <w:smartTagPr>
          <w:attr w:name="ProductID" w:val="la Entidad"/>
        </w:smartTagPr>
        <w:r w:rsidR="00570596" w:rsidRPr="00D033DB">
          <w:rPr>
            <w:rFonts w:ascii="Calibri" w:hAnsi="Calibri" w:cs="Calibri"/>
            <w:sz w:val="22"/>
            <w:szCs w:val="22"/>
          </w:rPr>
          <w:t>la E</w:t>
        </w:r>
        <w:r w:rsidRPr="00D033DB">
          <w:rPr>
            <w:rFonts w:ascii="Calibri" w:hAnsi="Calibri" w:cs="Calibri"/>
            <w:sz w:val="22"/>
            <w:szCs w:val="22"/>
          </w:rPr>
          <w:t>ntidad</w:t>
        </w:r>
      </w:smartTag>
      <w:r w:rsidRPr="00D033DB">
        <w:rPr>
          <w:rFonts w:ascii="Calibri" w:hAnsi="Calibri" w:cs="Calibri"/>
          <w:sz w:val="22"/>
          <w:szCs w:val="22"/>
        </w:rPr>
        <w:t xml:space="preserve"> solicitante</w:t>
      </w:r>
      <w:r w:rsidR="00C854CA" w:rsidRPr="00D033DB">
        <w:rPr>
          <w:rFonts w:ascii="Calibri" w:hAnsi="Calibri" w:cs="Calibri"/>
          <w:sz w:val="22"/>
          <w:szCs w:val="22"/>
        </w:rPr>
        <w:t>.</w:t>
      </w:r>
    </w:p>
    <w:p w14:paraId="709DFD0F" w14:textId="77777777" w:rsidR="005159A6" w:rsidRPr="00D033DB" w:rsidRDefault="005159A6" w:rsidP="000E0415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78022128" w14:textId="77777777" w:rsidR="005159A6" w:rsidRPr="00D033DB" w:rsidRDefault="005159A6" w:rsidP="005159A6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 xml:space="preserve">MEMORIA </w:t>
      </w:r>
      <w:r w:rsidR="005C256E" w:rsidRPr="00D033DB">
        <w:rPr>
          <w:rFonts w:ascii="Calibri" w:hAnsi="Calibri" w:cs="Calibri"/>
          <w:b/>
          <w:sz w:val="22"/>
          <w:szCs w:val="22"/>
        </w:rPr>
        <w:t>TÉCNICA</w:t>
      </w:r>
      <w:r w:rsidR="003D5B9B" w:rsidRPr="00D033DB">
        <w:rPr>
          <w:rFonts w:ascii="Calibri" w:hAnsi="Calibri" w:cs="Calibri"/>
          <w:b/>
          <w:sz w:val="22"/>
          <w:szCs w:val="22"/>
        </w:rPr>
        <w:t xml:space="preserve"> DEL PROGRAMA O ACTIVIDAD</w:t>
      </w:r>
    </w:p>
    <w:p w14:paraId="04BEED5A" w14:textId="77777777" w:rsidR="005159A6" w:rsidRPr="00D033DB" w:rsidRDefault="005159A6" w:rsidP="000E0415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2BA445E0" w14:textId="77777777" w:rsidR="005159A6" w:rsidRPr="00D033DB" w:rsidRDefault="005159A6" w:rsidP="005159A6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MEMORIA ECONÓMICA</w:t>
      </w:r>
    </w:p>
    <w:p w14:paraId="58197458" w14:textId="77777777" w:rsidR="005159A6" w:rsidRPr="00D033DB" w:rsidRDefault="0091640F" w:rsidP="00AB781B">
      <w:pPr>
        <w:numPr>
          <w:ilvl w:val="1"/>
          <w:numId w:val="5"/>
        </w:numPr>
        <w:spacing w:before="20" w:after="20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Presupuesto detallado de gastos</w:t>
      </w:r>
      <w:r w:rsidR="00E20EEB" w:rsidRPr="00D033DB">
        <w:rPr>
          <w:rFonts w:ascii="Calibri" w:hAnsi="Calibri" w:cs="Calibri"/>
          <w:sz w:val="22"/>
          <w:szCs w:val="22"/>
        </w:rPr>
        <w:t>.</w:t>
      </w:r>
    </w:p>
    <w:p w14:paraId="6391493B" w14:textId="77777777" w:rsidR="005159A6" w:rsidRPr="00D033DB" w:rsidRDefault="0091640F" w:rsidP="0091640F">
      <w:pPr>
        <w:numPr>
          <w:ilvl w:val="1"/>
          <w:numId w:val="5"/>
        </w:numPr>
        <w:spacing w:before="20" w:after="20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Detalle de financiación adicional a la subvención solicitada al CSN</w:t>
      </w:r>
      <w:r w:rsidR="00E20EEB" w:rsidRPr="00D033DB">
        <w:rPr>
          <w:rFonts w:ascii="Calibri" w:hAnsi="Calibri" w:cs="Calibri"/>
          <w:sz w:val="22"/>
          <w:szCs w:val="22"/>
        </w:rPr>
        <w:t>.</w:t>
      </w:r>
      <w:r w:rsidRPr="00D033DB">
        <w:rPr>
          <w:rFonts w:ascii="Calibri" w:hAnsi="Calibri" w:cs="Calibri"/>
          <w:sz w:val="22"/>
          <w:szCs w:val="22"/>
        </w:rPr>
        <w:t xml:space="preserve"> </w:t>
      </w:r>
    </w:p>
    <w:p w14:paraId="57B34089" w14:textId="77777777" w:rsidR="000333C4" w:rsidRPr="00D033DB" w:rsidRDefault="000333C4" w:rsidP="000E0415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12BFBB63" w14:textId="77777777" w:rsidR="000333C4" w:rsidRDefault="000333C4" w:rsidP="000333C4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DOCUMENTACIÓN JURÍDICO ADMINISTRATIVA</w:t>
      </w:r>
    </w:p>
    <w:p w14:paraId="2FC330F0" w14:textId="77777777" w:rsidR="00881355" w:rsidRPr="00D033DB" w:rsidRDefault="00881355" w:rsidP="00881355">
      <w:pPr>
        <w:ind w:left="360" w:right="-1"/>
        <w:jc w:val="both"/>
        <w:rPr>
          <w:rFonts w:ascii="Calibri" w:hAnsi="Calibri" w:cs="Calibri"/>
          <w:b/>
          <w:sz w:val="22"/>
          <w:szCs w:val="22"/>
        </w:rPr>
      </w:pPr>
    </w:p>
    <w:p w14:paraId="608482DB" w14:textId="35E70CD7" w:rsidR="001611C5" w:rsidRPr="00D033DB" w:rsidRDefault="00EC6B0B" w:rsidP="001611C5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</w:t>
      </w:r>
      <w:r w:rsidR="001611C5" w:rsidRPr="00D033DB">
        <w:rPr>
          <w:rFonts w:ascii="Calibri" w:hAnsi="Calibri" w:cs="Calibri"/>
          <w:sz w:val="22"/>
          <w:szCs w:val="22"/>
        </w:rPr>
        <w:t>arjeta de identificación fiscal de la Entidad solicitante.</w:t>
      </w:r>
    </w:p>
    <w:p w14:paraId="569CE6BF" w14:textId="0A92BD13" w:rsidR="001611C5" w:rsidRPr="00D033DB" w:rsidRDefault="001611C5" w:rsidP="001611C5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Estatutos de la entidad</w:t>
      </w:r>
      <w:r w:rsidR="00427B47" w:rsidRPr="00D033DB">
        <w:rPr>
          <w:rFonts w:ascii="Calibri" w:hAnsi="Calibri" w:cs="Calibri"/>
          <w:sz w:val="22"/>
          <w:szCs w:val="22"/>
        </w:rPr>
        <w:t>,</w:t>
      </w:r>
      <w:r w:rsidRPr="00D033DB">
        <w:rPr>
          <w:rFonts w:ascii="Calibri" w:hAnsi="Calibri" w:cs="Calibri"/>
          <w:sz w:val="22"/>
          <w:szCs w:val="22"/>
        </w:rPr>
        <w:t xml:space="preserve"> debidamente legalizados si </w:t>
      </w:r>
      <w:r w:rsidR="00427B47" w:rsidRPr="00D033DB">
        <w:rPr>
          <w:rFonts w:ascii="Calibri" w:hAnsi="Calibri" w:cs="Calibri"/>
          <w:sz w:val="22"/>
          <w:szCs w:val="22"/>
        </w:rPr>
        <w:t>procediera</w:t>
      </w:r>
      <w:r w:rsidRPr="00D033DB">
        <w:rPr>
          <w:rFonts w:ascii="Calibri" w:hAnsi="Calibri" w:cs="Calibri"/>
          <w:sz w:val="22"/>
          <w:szCs w:val="22"/>
        </w:rPr>
        <w:t>.</w:t>
      </w:r>
    </w:p>
    <w:p w14:paraId="5C4D0966" w14:textId="6B069CDA" w:rsidR="001611C5" w:rsidRPr="00D033DB" w:rsidRDefault="001611C5" w:rsidP="001611C5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Documentación acreditativa </w:t>
      </w:r>
      <w:r w:rsidR="00726F3D" w:rsidRPr="00D033DB">
        <w:rPr>
          <w:rFonts w:ascii="Calibri" w:hAnsi="Calibri" w:cs="Calibri"/>
          <w:sz w:val="22"/>
          <w:szCs w:val="22"/>
        </w:rPr>
        <w:t>de que el</w:t>
      </w:r>
      <w:r w:rsidRPr="00D033DB">
        <w:rPr>
          <w:rFonts w:ascii="Calibri" w:hAnsi="Calibri" w:cs="Calibri"/>
          <w:sz w:val="22"/>
          <w:szCs w:val="22"/>
        </w:rPr>
        <w:t xml:space="preserve"> firmante de la solicitud </w:t>
      </w:r>
      <w:r w:rsidR="00726F3D" w:rsidRPr="00D033DB">
        <w:rPr>
          <w:rFonts w:ascii="Calibri" w:hAnsi="Calibri" w:cs="Calibri"/>
          <w:sz w:val="22"/>
          <w:szCs w:val="22"/>
        </w:rPr>
        <w:t xml:space="preserve">ostenta la representación de la entidad </w:t>
      </w:r>
      <w:r w:rsidRPr="00D033DB">
        <w:rPr>
          <w:rFonts w:ascii="Calibri" w:hAnsi="Calibri" w:cs="Calibri"/>
          <w:sz w:val="22"/>
          <w:szCs w:val="22"/>
        </w:rPr>
        <w:t xml:space="preserve">de acuerdo con lo previsto en el artículo </w:t>
      </w:r>
      <w:r w:rsidR="00B84CF1">
        <w:rPr>
          <w:rFonts w:ascii="Calibri" w:hAnsi="Calibri" w:cs="Calibri"/>
          <w:sz w:val="22"/>
          <w:szCs w:val="22"/>
        </w:rPr>
        <w:t>5</w:t>
      </w:r>
      <w:r w:rsidR="00726F3D" w:rsidRPr="00D033DB">
        <w:rPr>
          <w:rFonts w:ascii="Calibri" w:hAnsi="Calibri" w:cs="Calibri"/>
          <w:sz w:val="22"/>
          <w:szCs w:val="22"/>
        </w:rPr>
        <w:t>.3</w:t>
      </w:r>
      <w:r w:rsidRPr="00D033DB">
        <w:rPr>
          <w:rFonts w:ascii="Calibri" w:hAnsi="Calibri" w:cs="Calibri"/>
          <w:sz w:val="22"/>
          <w:szCs w:val="22"/>
        </w:rPr>
        <w:t xml:space="preserve"> de la </w:t>
      </w:r>
      <w:r w:rsidR="00B84CF1" w:rsidRPr="00D033DB">
        <w:rPr>
          <w:rFonts w:ascii="Calibri" w:hAnsi="Calibri" w:cs="Calibri"/>
          <w:sz w:val="22"/>
          <w:szCs w:val="22"/>
        </w:rPr>
        <w:t>Ley 39/2015, de 1 de octubre, del Procedimiento Administrativo Común de las Administraciones Públicas</w:t>
      </w:r>
      <w:r w:rsidRPr="00D033DB">
        <w:rPr>
          <w:rFonts w:ascii="Calibri" w:hAnsi="Calibri" w:cs="Calibri"/>
          <w:sz w:val="22"/>
          <w:szCs w:val="22"/>
        </w:rPr>
        <w:t>.</w:t>
      </w:r>
    </w:p>
    <w:p w14:paraId="5DC6C59D" w14:textId="77777777" w:rsidR="00E66F13" w:rsidRPr="00D033DB" w:rsidRDefault="001611C5" w:rsidP="00E66F13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Datos identificativos de la cuenta corriente de la Entidad donde realizar los ingresos.</w:t>
      </w:r>
    </w:p>
    <w:p w14:paraId="2D97F0C0" w14:textId="51511C9A" w:rsidR="00506F85" w:rsidRPr="00D033DB" w:rsidRDefault="00881355" w:rsidP="00CD4DE7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Certificados </w:t>
      </w:r>
      <w:r w:rsidR="00537BD6" w:rsidRPr="00D033DB">
        <w:rPr>
          <w:rFonts w:ascii="Calibri" w:hAnsi="Calibri" w:cs="Calibri"/>
          <w:sz w:val="22"/>
          <w:szCs w:val="22"/>
        </w:rPr>
        <w:t>expedidos, respectivamente, por la Agencia Estatal de Administración Tributaria y por la Tesorería de la Seguridad Social competentes, acreditativos de estar al corriente de sus obligaciones tribut</w:t>
      </w:r>
      <w:r w:rsidR="00506F85" w:rsidRPr="00D033DB">
        <w:rPr>
          <w:rFonts w:ascii="Calibri" w:hAnsi="Calibri" w:cs="Calibri"/>
          <w:sz w:val="22"/>
          <w:szCs w:val="22"/>
        </w:rPr>
        <w:t>arias y con la Seguridad Social</w:t>
      </w:r>
      <w:r w:rsidR="00537BD6" w:rsidRPr="00D033DB">
        <w:rPr>
          <w:rFonts w:ascii="Calibri" w:hAnsi="Calibri" w:cs="Calibri"/>
          <w:sz w:val="22"/>
          <w:szCs w:val="22"/>
        </w:rPr>
        <w:t xml:space="preserve"> o, en su caso, acreditación de haberlo solicitado, conforme a lo previsto en el párrafo final del artículo 22 del Reglamento de la Ley General de Subvenciones</w:t>
      </w:r>
      <w:r w:rsidR="00537BD6" w:rsidRPr="00D033DB">
        <w:rPr>
          <w:rStyle w:val="Refdenotaalpie"/>
          <w:rFonts w:ascii="Calibri" w:hAnsi="Calibri" w:cs="Calibri"/>
          <w:sz w:val="22"/>
          <w:szCs w:val="22"/>
        </w:rPr>
        <w:footnoteReference w:id="2"/>
      </w:r>
      <w:r w:rsidR="00537BD6" w:rsidRPr="00D033DB">
        <w:rPr>
          <w:rFonts w:ascii="Calibri" w:hAnsi="Calibri" w:cs="Calibri"/>
          <w:sz w:val="22"/>
          <w:szCs w:val="22"/>
        </w:rPr>
        <w:t xml:space="preserve">. </w:t>
      </w:r>
    </w:p>
    <w:p w14:paraId="441740AB" w14:textId="009E94A2" w:rsidR="00546E1C" w:rsidRDefault="00546E1C" w:rsidP="00CD4DE7">
      <w:pPr>
        <w:spacing w:after="120"/>
        <w:rPr>
          <w:rFonts w:ascii="Calibri" w:hAnsi="Calibri" w:cs="Calibri"/>
        </w:rPr>
      </w:pPr>
    </w:p>
    <w:p w14:paraId="2DA7C250" w14:textId="77777777" w:rsidR="00CD4DE7" w:rsidRDefault="00CD4DE7" w:rsidP="00CD4DE7">
      <w:pPr>
        <w:pStyle w:val="Prrafodelista"/>
        <w:numPr>
          <w:ilvl w:val="0"/>
          <w:numId w:val="5"/>
        </w:numPr>
        <w:spacing w:before="20" w:after="20"/>
        <w:ind w:left="357" w:hanging="357"/>
        <w:contextualSpacing w:val="0"/>
        <w:jc w:val="both"/>
        <w:rPr>
          <w:rFonts w:ascii="Calibri" w:hAnsi="Calibri" w:cs="Calibri"/>
          <w:b/>
          <w:caps/>
          <w:sz w:val="22"/>
          <w:szCs w:val="22"/>
        </w:rPr>
      </w:pPr>
      <w:r w:rsidRPr="00CD4DE7">
        <w:rPr>
          <w:rFonts w:ascii="Calibri" w:hAnsi="Calibri" w:cs="Calibri"/>
          <w:b/>
          <w:caps/>
          <w:sz w:val="22"/>
          <w:szCs w:val="22"/>
        </w:rPr>
        <w:t>Declaración responsable sobre el régimen de IVA aplicable a la actividad financiada con la subvención solicitada al CSN (se adjunta modelo).</w:t>
      </w:r>
    </w:p>
    <w:p w14:paraId="30F1DBD4" w14:textId="77777777" w:rsidR="00CD4DE7" w:rsidRPr="00CD4DE7" w:rsidRDefault="00CD4DE7" w:rsidP="00CD4DE7">
      <w:pPr>
        <w:pStyle w:val="Prrafodelista"/>
        <w:spacing w:after="120"/>
        <w:ind w:left="357"/>
        <w:contextualSpacing w:val="0"/>
        <w:jc w:val="both"/>
        <w:rPr>
          <w:rFonts w:ascii="Calibri" w:hAnsi="Calibri" w:cs="Calibri"/>
          <w:b/>
          <w:caps/>
          <w:sz w:val="22"/>
          <w:szCs w:val="22"/>
        </w:rPr>
      </w:pPr>
    </w:p>
    <w:p w14:paraId="2E088AB3" w14:textId="48A30489" w:rsidR="00CD4DE7" w:rsidRPr="00CD4DE7" w:rsidRDefault="00CD4DE7" w:rsidP="00CD4DE7">
      <w:pPr>
        <w:pStyle w:val="Prrafodelista"/>
        <w:numPr>
          <w:ilvl w:val="0"/>
          <w:numId w:val="5"/>
        </w:numPr>
        <w:jc w:val="both"/>
        <w:rPr>
          <w:rFonts w:ascii="Calibri" w:hAnsi="Calibri" w:cs="Calibri"/>
          <w:b/>
          <w:caps/>
          <w:sz w:val="22"/>
          <w:szCs w:val="22"/>
        </w:rPr>
      </w:pPr>
      <w:r w:rsidRPr="00CD4DE7">
        <w:rPr>
          <w:rFonts w:ascii="Calibri" w:hAnsi="Calibri" w:cs="Calibri"/>
          <w:b/>
          <w:caps/>
          <w:sz w:val="22"/>
          <w:szCs w:val="22"/>
        </w:rPr>
        <w:t>Declaración responsable del art. 13 de la Ley 38/2003 General de Subvenciones (se adjunta modelo).</w:t>
      </w:r>
    </w:p>
    <w:p w14:paraId="361E04C8" w14:textId="77777777" w:rsidR="00CD4DE7" w:rsidRDefault="00CD4DE7" w:rsidP="00530CC6">
      <w:pPr>
        <w:rPr>
          <w:rFonts w:ascii="Calibri" w:hAnsi="Calibri" w:cs="Calibri"/>
        </w:rPr>
      </w:pPr>
    </w:p>
    <w:sectPr w:rsidR="00CD4DE7" w:rsidSect="00891A18">
      <w:headerReference w:type="default" r:id="rId8"/>
      <w:type w:val="nextColumn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  <w:footnote w:id="1">
    <w:p w14:paraId="03E44D52" w14:textId="77777777" w:rsidR="00ED5460" w:rsidRDefault="00ED5460">
      <w:pPr>
        <w:pStyle w:val="Textonotapie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6"/>
        </w:rPr>
        <w:t>Referencia al instrumento legal de otorgamiento del poder.</w:t>
      </w:r>
    </w:p>
  </w:footnote>
  <w:footnote w:id="2">
    <w:p w14:paraId="6876E601" w14:textId="77777777" w:rsidR="00ED5460" w:rsidRPr="006F20D3" w:rsidRDefault="00ED5460" w:rsidP="00537BD6">
      <w:pPr>
        <w:spacing w:before="20" w:after="20"/>
        <w:ind w:left="360"/>
        <w:jc w:val="both"/>
        <w:rPr>
          <w:rFonts w:asciiTheme="minorHAnsi" w:hAnsiTheme="minorHAnsi" w:cstheme="minorHAnsi"/>
          <w:szCs w:val="22"/>
        </w:rPr>
      </w:pPr>
      <w:r>
        <w:rPr>
          <w:rStyle w:val="Refdenotaalpie"/>
        </w:rPr>
        <w:footnoteRef/>
      </w:r>
      <w:r>
        <w:t xml:space="preserve"> </w:t>
      </w:r>
      <w:r w:rsidRPr="006F20D3">
        <w:rPr>
          <w:rFonts w:asciiTheme="minorHAnsi" w:hAnsiTheme="minorHAnsi" w:cstheme="minorHAnsi"/>
          <w:szCs w:val="22"/>
        </w:rPr>
        <w:t>Esta documentación se presentará solamente si se ha denegado expresamente el consentimiento para que el CSN obtenga de forma directa las acreditaciones en la página anterior (instancia de solicitud).</w:t>
      </w:r>
    </w:p>
    <w:p w14:paraId="34629C71" w14:textId="77777777" w:rsidR="00ED5460" w:rsidRPr="00D033DB" w:rsidRDefault="00ED5460">
      <w:pPr>
        <w:pStyle w:val="Textonotapie"/>
        <w:rPr>
          <w:rFonts w:asciiTheme="minorHAnsi" w:hAnsiTheme="minorHAnsi" w:cstheme="minorHAnsi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2" name="Imagen 2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1ED677D"/>
    <w:multiLevelType w:val="hybridMultilevel"/>
    <w:tmpl w:val="EE62E806"/>
    <w:lvl w:ilvl="0" w:tplc="31CE1F7A">
      <w:start w:val="1"/>
      <w:numFmt w:val="decimal"/>
      <w:lvlText w:val="%1."/>
      <w:lvlJc w:val="left"/>
      <w:pPr>
        <w:ind w:left="15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32" w:hanging="360"/>
      </w:pPr>
    </w:lvl>
    <w:lvl w:ilvl="2" w:tplc="0C0A001B" w:tentative="1">
      <w:start w:val="1"/>
      <w:numFmt w:val="lowerRoman"/>
      <w:lvlText w:val="%3."/>
      <w:lvlJc w:val="right"/>
      <w:pPr>
        <w:ind w:left="2952" w:hanging="180"/>
      </w:pPr>
    </w:lvl>
    <w:lvl w:ilvl="3" w:tplc="0C0A000F" w:tentative="1">
      <w:start w:val="1"/>
      <w:numFmt w:val="decimal"/>
      <w:lvlText w:val="%4."/>
      <w:lvlJc w:val="left"/>
      <w:pPr>
        <w:ind w:left="3672" w:hanging="360"/>
      </w:pPr>
    </w:lvl>
    <w:lvl w:ilvl="4" w:tplc="0C0A0019" w:tentative="1">
      <w:start w:val="1"/>
      <w:numFmt w:val="lowerLetter"/>
      <w:lvlText w:val="%5."/>
      <w:lvlJc w:val="left"/>
      <w:pPr>
        <w:ind w:left="4392" w:hanging="360"/>
      </w:pPr>
    </w:lvl>
    <w:lvl w:ilvl="5" w:tplc="0C0A001B" w:tentative="1">
      <w:start w:val="1"/>
      <w:numFmt w:val="lowerRoman"/>
      <w:lvlText w:val="%6."/>
      <w:lvlJc w:val="right"/>
      <w:pPr>
        <w:ind w:left="5112" w:hanging="180"/>
      </w:pPr>
    </w:lvl>
    <w:lvl w:ilvl="6" w:tplc="0C0A000F" w:tentative="1">
      <w:start w:val="1"/>
      <w:numFmt w:val="decimal"/>
      <w:lvlText w:val="%7."/>
      <w:lvlJc w:val="left"/>
      <w:pPr>
        <w:ind w:left="5832" w:hanging="360"/>
      </w:pPr>
    </w:lvl>
    <w:lvl w:ilvl="7" w:tplc="0C0A0019" w:tentative="1">
      <w:start w:val="1"/>
      <w:numFmt w:val="lowerLetter"/>
      <w:lvlText w:val="%8."/>
      <w:lvlJc w:val="left"/>
      <w:pPr>
        <w:ind w:left="6552" w:hanging="360"/>
      </w:pPr>
    </w:lvl>
    <w:lvl w:ilvl="8" w:tplc="0C0A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8AC444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6"/>
  </w:num>
  <w:num w:numId="1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2002F"/>
    <w:rsid w:val="00020ACB"/>
    <w:rsid w:val="000333C4"/>
    <w:rsid w:val="00034121"/>
    <w:rsid w:val="00037D1B"/>
    <w:rsid w:val="00050773"/>
    <w:rsid w:val="00055D18"/>
    <w:rsid w:val="000568DA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275A6"/>
    <w:rsid w:val="00154C7B"/>
    <w:rsid w:val="00160769"/>
    <w:rsid w:val="00161142"/>
    <w:rsid w:val="001611C5"/>
    <w:rsid w:val="0016612D"/>
    <w:rsid w:val="00183A1F"/>
    <w:rsid w:val="00197185"/>
    <w:rsid w:val="001A4023"/>
    <w:rsid w:val="001A4B0E"/>
    <w:rsid w:val="001A7B3F"/>
    <w:rsid w:val="001B44F9"/>
    <w:rsid w:val="001C0D0A"/>
    <w:rsid w:val="001F617B"/>
    <w:rsid w:val="002039E3"/>
    <w:rsid w:val="00203A54"/>
    <w:rsid w:val="00212487"/>
    <w:rsid w:val="00214487"/>
    <w:rsid w:val="002244D1"/>
    <w:rsid w:val="00235DB3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0065"/>
    <w:rsid w:val="00307BEE"/>
    <w:rsid w:val="00313809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5661"/>
    <w:rsid w:val="00506F85"/>
    <w:rsid w:val="005146B6"/>
    <w:rsid w:val="005159A6"/>
    <w:rsid w:val="00530CC6"/>
    <w:rsid w:val="00537BD6"/>
    <w:rsid w:val="00546E1C"/>
    <w:rsid w:val="00546F11"/>
    <w:rsid w:val="00551ECF"/>
    <w:rsid w:val="00554FB6"/>
    <w:rsid w:val="005653FD"/>
    <w:rsid w:val="00570596"/>
    <w:rsid w:val="005716D6"/>
    <w:rsid w:val="005752BD"/>
    <w:rsid w:val="00586FD7"/>
    <w:rsid w:val="005C18D3"/>
    <w:rsid w:val="005C256E"/>
    <w:rsid w:val="005C6116"/>
    <w:rsid w:val="005C629C"/>
    <w:rsid w:val="005D0074"/>
    <w:rsid w:val="005D3145"/>
    <w:rsid w:val="005F54AB"/>
    <w:rsid w:val="00601A44"/>
    <w:rsid w:val="006037BF"/>
    <w:rsid w:val="00620CD0"/>
    <w:rsid w:val="00643DF0"/>
    <w:rsid w:val="00661E14"/>
    <w:rsid w:val="00665708"/>
    <w:rsid w:val="00665EEC"/>
    <w:rsid w:val="00677069"/>
    <w:rsid w:val="0068590C"/>
    <w:rsid w:val="006915C6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6F3D"/>
    <w:rsid w:val="00753D36"/>
    <w:rsid w:val="00770C50"/>
    <w:rsid w:val="007727B5"/>
    <w:rsid w:val="00774BB8"/>
    <w:rsid w:val="007833C3"/>
    <w:rsid w:val="00794CA3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0438"/>
    <w:rsid w:val="00975BFA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06143"/>
    <w:rsid w:val="00B34B14"/>
    <w:rsid w:val="00B5166C"/>
    <w:rsid w:val="00B627E2"/>
    <w:rsid w:val="00B7433D"/>
    <w:rsid w:val="00B80E71"/>
    <w:rsid w:val="00B840CA"/>
    <w:rsid w:val="00B84CF1"/>
    <w:rsid w:val="00B874D7"/>
    <w:rsid w:val="00B956A7"/>
    <w:rsid w:val="00BC1F62"/>
    <w:rsid w:val="00BC2B62"/>
    <w:rsid w:val="00BC5503"/>
    <w:rsid w:val="00C03BA6"/>
    <w:rsid w:val="00C06FC7"/>
    <w:rsid w:val="00C27AAF"/>
    <w:rsid w:val="00C40871"/>
    <w:rsid w:val="00C459D7"/>
    <w:rsid w:val="00C5309F"/>
    <w:rsid w:val="00C667EB"/>
    <w:rsid w:val="00C7636B"/>
    <w:rsid w:val="00C854CA"/>
    <w:rsid w:val="00CD4DE7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10E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CD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535"/>
    <w:rsid w:val="000F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453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E9DA7-20E3-41B1-AC9C-815FE395E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2E9E5AF1.dotm</Template>
  <TotalTime>64</TotalTime>
  <Pages>4</Pages>
  <Words>591</Words>
  <Characters>3903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Ekomba Modelo, Manuel</cp:lastModifiedBy>
  <cp:revision>18</cp:revision>
  <cp:lastPrinted>2021-05-25T09:27:00Z</cp:lastPrinted>
  <dcterms:created xsi:type="dcterms:W3CDTF">2021-06-23T11:29:00Z</dcterms:created>
  <dcterms:modified xsi:type="dcterms:W3CDTF">2021-06-28T15:11:00Z</dcterms:modified>
</cp:coreProperties>
</file>