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03D4" w14:textId="77777777" w:rsidR="00F9682A" w:rsidRDefault="00D233B0">
      <w:pPr>
        <w:pStyle w:val="Ttulo2"/>
      </w:pPr>
      <w:r>
        <w:t xml:space="preserve">      ANEXO V</w:t>
      </w:r>
    </w:p>
    <w:p w14:paraId="1F618CA6" w14:textId="77777777" w:rsidR="00F9682A" w:rsidRDefault="00F9682A">
      <w:pPr>
        <w:pStyle w:val="Standard"/>
      </w:pPr>
    </w:p>
    <w:p w14:paraId="7C5D825C" w14:textId="77777777" w:rsidR="00F9682A" w:rsidRDefault="00F9682A">
      <w:pPr>
        <w:pStyle w:val="Textodebloque"/>
        <w:spacing w:line="240" w:lineRule="auto"/>
        <w:ind w:left="0" w:right="-1"/>
        <w:jc w:val="both"/>
      </w:pPr>
    </w:p>
    <w:p w14:paraId="2A5EFD42" w14:textId="77777777" w:rsidR="00F9682A" w:rsidRDefault="00D233B0">
      <w:pPr>
        <w:pStyle w:val="Textodebloque"/>
        <w:spacing w:line="240" w:lineRule="auto"/>
        <w:ind w:left="0" w:right="-1"/>
        <w:jc w:val="both"/>
      </w:pPr>
      <w:r>
        <w:rPr>
          <w:rFonts w:ascii="Arial" w:hAnsi="Arial" w:cs="Arial"/>
        </w:rPr>
        <w:t>BASES DE SUBVENCIONES DESTINADAS AL FOMENTO DE PROYECTOS DE COOPERACIÓN AL DESARROLLO QUE REALICEN LAS ORGANIZACIONES NO GUBERNAMENTALES DE DESARROLLO. AÑO 2021</w:t>
      </w:r>
    </w:p>
    <w:p w14:paraId="19268DF1" w14:textId="77777777" w:rsidR="00F9682A" w:rsidRDefault="00F9682A">
      <w:pPr>
        <w:pStyle w:val="Textbody"/>
        <w:rPr>
          <w:rFonts w:ascii="Verdana" w:hAnsi="Verdana" w:cs="Verdana"/>
          <w:sz w:val="22"/>
        </w:rPr>
      </w:pPr>
    </w:p>
    <w:p w14:paraId="77201C88" w14:textId="77777777" w:rsidR="00F9682A" w:rsidRDefault="00D233B0">
      <w:pPr>
        <w:pStyle w:val="Textbody"/>
        <w:spacing w:before="113" w:after="113" w:line="276" w:lineRule="auto"/>
        <w:jc w:val="both"/>
      </w:pPr>
      <w:r>
        <w:rPr>
          <w:b w:val="0"/>
          <w:sz w:val="21"/>
          <w:szCs w:val="21"/>
        </w:rPr>
        <w:t xml:space="preserve">D. / Dª                con DNI               en </w:t>
      </w:r>
      <w:r>
        <w:rPr>
          <w:b w:val="0"/>
          <w:sz w:val="21"/>
          <w:szCs w:val="21"/>
        </w:rPr>
        <w:t>calidad de Presidente/a, y D. / Dª                con DNI            en calidad de Secretario/a de la ONGD.</w:t>
      </w:r>
    </w:p>
    <w:p w14:paraId="25F38046" w14:textId="77777777" w:rsidR="00F9682A" w:rsidRDefault="00D233B0">
      <w:pPr>
        <w:pStyle w:val="Standard"/>
        <w:spacing w:before="57" w:after="57" w:line="276" w:lineRule="auto"/>
        <w:jc w:val="both"/>
      </w:pPr>
      <w:r>
        <w:rPr>
          <w:rFonts w:ascii="Arial" w:hAnsi="Arial" w:cs="Arial"/>
          <w:sz w:val="21"/>
          <w:szCs w:val="21"/>
        </w:rPr>
        <w:t>En relación al proyecto “                   ”, para el cual se concedió una subvención de         € por parte del Ayuntamiento de Aldaia, en el marc</w:t>
      </w:r>
      <w:r>
        <w:rPr>
          <w:rFonts w:ascii="Arial" w:hAnsi="Arial" w:cs="Arial"/>
          <w:sz w:val="21"/>
          <w:szCs w:val="21"/>
        </w:rPr>
        <w:t>o de las bases reguladoras de subvenciones a O.N.G.D en materia de Cooperación al Desarrollo correspondiente al ejercicio 2021.    .</w:t>
      </w:r>
    </w:p>
    <w:p w14:paraId="098CC271" w14:textId="77777777" w:rsidR="00F9682A" w:rsidRDefault="00F9682A">
      <w:pPr>
        <w:pStyle w:val="Standard"/>
        <w:spacing w:before="57" w:after="57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</w:p>
    <w:p w14:paraId="780C27B0" w14:textId="77777777" w:rsidR="00F9682A" w:rsidRDefault="00D233B0">
      <w:pPr>
        <w:pStyle w:val="Standard"/>
        <w:spacing w:before="57" w:after="57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DECLARA QUE:</w:t>
      </w:r>
    </w:p>
    <w:p w14:paraId="055B8573" w14:textId="77777777" w:rsidR="00F9682A" w:rsidRDefault="00D233B0">
      <w:pPr>
        <w:pStyle w:val="Standard"/>
        <w:spacing w:before="57" w:after="57"/>
        <w:ind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Ha sido cumplida la finalidad para la cual se otorgó la subvención y que los gastos realizados han sido </w:t>
      </w:r>
      <w:r>
        <w:rPr>
          <w:rFonts w:ascii="Arial" w:hAnsi="Arial" w:cs="Arial"/>
          <w:sz w:val="21"/>
          <w:szCs w:val="21"/>
        </w:rPr>
        <w:t>los estrictamente necesarios, conforme al presupuesto y proyecto presentado.</w:t>
      </w:r>
    </w:p>
    <w:p w14:paraId="231B3FA8" w14:textId="77777777" w:rsidR="00F9682A" w:rsidRDefault="00D233B0">
      <w:pPr>
        <w:pStyle w:val="Standard"/>
        <w:spacing w:before="113" w:after="113" w:line="200" w:lineRule="atLeast"/>
        <w:jc w:val="both"/>
      </w:pPr>
      <w:r>
        <w:rPr>
          <w:rFonts w:ascii="Arial" w:hAnsi="Arial" w:cs="Arial"/>
          <w:sz w:val="21"/>
          <w:szCs w:val="21"/>
        </w:rPr>
        <w:t>En relación al Proyecto para el que se obtuvo subvención por parte del Ayuntamiento de Aldaia, las subvenciones concedidas por Instituciones públicas o privadas, para este proyect</w:t>
      </w:r>
      <w:r>
        <w:rPr>
          <w:rFonts w:ascii="Arial" w:hAnsi="Arial" w:cs="Arial"/>
          <w:sz w:val="21"/>
          <w:szCs w:val="21"/>
        </w:rPr>
        <w:t>o, han sido las siguientes:</w:t>
      </w:r>
    </w:p>
    <w:tbl>
      <w:tblPr>
        <w:tblW w:w="90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10"/>
        <w:gridCol w:w="2650"/>
        <w:gridCol w:w="3015"/>
      </w:tblGrid>
      <w:tr w:rsidR="00F9682A" w14:paraId="4C072FD0" w14:textId="77777777">
        <w:tblPrEx>
          <w:tblCellMar>
            <w:top w:w="0" w:type="dxa"/>
            <w:bottom w:w="0" w:type="dxa"/>
          </w:tblCellMar>
        </w:tblPrEx>
        <w:tc>
          <w:tcPr>
            <w:tcW w:w="34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5D051" w14:textId="77777777" w:rsidR="00F9682A" w:rsidRDefault="00D233B0">
            <w:pPr>
              <w:pStyle w:val="Ttulo5"/>
              <w:spacing w:before="28" w:after="28"/>
              <w:ind w:left="1008" w:hanging="10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PROCEDENCIA</w:t>
            </w:r>
          </w:p>
        </w:tc>
        <w:tc>
          <w:tcPr>
            <w:tcW w:w="2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5ADC9" w14:textId="77777777" w:rsidR="00F9682A" w:rsidRDefault="00D233B0">
            <w:pPr>
              <w:pStyle w:val="Ttulo5"/>
              <w:spacing w:before="28" w:after="28"/>
              <w:ind w:left="1008" w:hanging="10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IMPORTE</w:t>
            </w: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8C340" w14:textId="77777777" w:rsidR="00F9682A" w:rsidRDefault="00D233B0">
            <w:pPr>
              <w:pStyle w:val="Ttulo5"/>
              <w:spacing w:before="28" w:after="28"/>
              <w:ind w:left="1008" w:hanging="10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APLICACIÓN</w:t>
            </w:r>
          </w:p>
        </w:tc>
      </w:tr>
      <w:tr w:rsidR="00F9682A" w14:paraId="7316D6EB" w14:textId="77777777">
        <w:tblPrEx>
          <w:tblCellMar>
            <w:top w:w="0" w:type="dxa"/>
            <w:bottom w:w="0" w:type="dxa"/>
          </w:tblCellMar>
        </w:tblPrEx>
        <w:tc>
          <w:tcPr>
            <w:tcW w:w="34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215EE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01D5C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31A5A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436B802D" w14:textId="77777777">
        <w:tblPrEx>
          <w:tblCellMar>
            <w:top w:w="0" w:type="dxa"/>
            <w:bottom w:w="0" w:type="dxa"/>
          </w:tblCellMar>
        </w:tblPrEx>
        <w:tc>
          <w:tcPr>
            <w:tcW w:w="34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FE89C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B909A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714F4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13095414" w14:textId="77777777">
        <w:tblPrEx>
          <w:tblCellMar>
            <w:top w:w="0" w:type="dxa"/>
            <w:bottom w:w="0" w:type="dxa"/>
          </w:tblCellMar>
        </w:tblPrEx>
        <w:tc>
          <w:tcPr>
            <w:tcW w:w="34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10648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ABA05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F1EB1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6D7B88B8" w14:textId="77777777">
        <w:tblPrEx>
          <w:tblCellMar>
            <w:top w:w="0" w:type="dxa"/>
            <w:bottom w:w="0" w:type="dxa"/>
          </w:tblCellMar>
        </w:tblPrEx>
        <w:tc>
          <w:tcPr>
            <w:tcW w:w="34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B4CB1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A22CD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60004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2C113776" w14:textId="77777777">
        <w:tblPrEx>
          <w:tblCellMar>
            <w:top w:w="0" w:type="dxa"/>
            <w:bottom w:w="0" w:type="dxa"/>
          </w:tblCellMar>
        </w:tblPrEx>
        <w:tc>
          <w:tcPr>
            <w:tcW w:w="34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F0EE" w14:textId="77777777" w:rsidR="00F9682A" w:rsidRDefault="00D233B0">
            <w:pPr>
              <w:pStyle w:val="Heading10"/>
              <w:numPr>
                <w:ilvl w:val="8"/>
                <w:numId w:val="1"/>
              </w:numPr>
              <w:tabs>
                <w:tab w:val="clear" w:pos="4666"/>
                <w:tab w:val="clear" w:pos="8918"/>
              </w:tabs>
              <w:spacing w:before="28" w:after="28" w:line="360" w:lineRule="auto"/>
              <w:ind w:left="1008" w:right="0" w:hanging="1008"/>
            </w:pPr>
            <w:r>
              <w:t>Total</w:t>
            </w:r>
          </w:p>
        </w:tc>
        <w:tc>
          <w:tcPr>
            <w:tcW w:w="2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FBE7E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BAE0F" w14:textId="77777777" w:rsidR="00F9682A" w:rsidRDefault="00F9682A">
            <w:pPr>
              <w:pStyle w:val="Heading10"/>
              <w:numPr>
                <w:ilvl w:val="8"/>
                <w:numId w:val="1"/>
              </w:numPr>
              <w:tabs>
                <w:tab w:val="clear" w:pos="4666"/>
                <w:tab w:val="clear" w:pos="8918"/>
              </w:tabs>
              <w:snapToGrid w:val="0"/>
              <w:spacing w:before="28" w:after="28" w:line="360" w:lineRule="auto"/>
              <w:ind w:left="1008" w:right="0" w:hanging="1008"/>
            </w:pPr>
          </w:p>
        </w:tc>
      </w:tr>
    </w:tbl>
    <w:p w14:paraId="2B8984AF" w14:textId="77777777" w:rsidR="00F9682A" w:rsidRDefault="00F9682A">
      <w:pPr>
        <w:pStyle w:val="Standard"/>
        <w:rPr>
          <w:rFonts w:ascii="Arial" w:hAnsi="Arial" w:cs="Arial"/>
          <w:sz w:val="21"/>
          <w:szCs w:val="21"/>
        </w:rPr>
      </w:pPr>
    </w:p>
    <w:p w14:paraId="55B3E6BE" w14:textId="77777777" w:rsidR="00F9682A" w:rsidRDefault="00D233B0">
      <w:pPr>
        <w:pStyle w:val="Standard"/>
        <w:spacing w:before="113" w:after="113" w:line="200" w:lineRule="atLeast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Las actividades realizadas con imputación a la subvención concedida por el Ayuntamiento de Aldaia, indicando sus costes, han sido las siguientes:</w:t>
      </w:r>
    </w:p>
    <w:tbl>
      <w:tblPr>
        <w:tblW w:w="90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2848"/>
        <w:gridCol w:w="3015"/>
      </w:tblGrid>
      <w:tr w:rsidR="00F9682A" w14:paraId="4F9E153A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7F790" w14:textId="77777777" w:rsidR="00F9682A" w:rsidRDefault="00D233B0">
            <w:pPr>
              <w:pStyle w:val="Ttulo5"/>
              <w:spacing w:before="28" w:after="28"/>
              <w:ind w:left="1008" w:hanging="10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PROCEDENCIA</w:t>
            </w:r>
          </w:p>
        </w:tc>
        <w:tc>
          <w:tcPr>
            <w:tcW w:w="28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148C5" w14:textId="77777777" w:rsidR="00F9682A" w:rsidRDefault="00D233B0">
            <w:pPr>
              <w:pStyle w:val="Ttulo5"/>
              <w:spacing w:before="28" w:after="28"/>
              <w:ind w:left="1008" w:hanging="10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IMPORTE</w:t>
            </w: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19857" w14:textId="77777777" w:rsidR="00F9682A" w:rsidRDefault="00D233B0">
            <w:pPr>
              <w:pStyle w:val="Ttulo5"/>
              <w:spacing w:before="28" w:after="28"/>
              <w:ind w:left="1008" w:hanging="10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APLICACIÓN</w:t>
            </w:r>
          </w:p>
        </w:tc>
      </w:tr>
      <w:tr w:rsidR="00F9682A" w14:paraId="6E9380E1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120D1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8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4EE76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CD425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5938A59A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43818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8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8AA0B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019BF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21031D0D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5F064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8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4184D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51212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34657ACE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E2D67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8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08C4D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3558B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51836ACE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50B5A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8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13F5C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860B8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3E5284E8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53342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8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C3D53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96488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160C611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18767" w14:textId="77777777" w:rsidR="00F9682A" w:rsidRDefault="00D233B0">
            <w:pPr>
              <w:pStyle w:val="Ttulo8"/>
              <w:snapToGrid w:val="0"/>
              <w:spacing w:before="28" w:after="2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Total</w:t>
            </w:r>
          </w:p>
        </w:tc>
        <w:tc>
          <w:tcPr>
            <w:tcW w:w="28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4736D" w14:textId="77777777" w:rsidR="00F9682A" w:rsidRDefault="00F9682A">
            <w:pPr>
              <w:pStyle w:val="Standard"/>
              <w:snapToGrid w:val="0"/>
              <w:spacing w:before="28" w:after="2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30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D03EC" w14:textId="77777777" w:rsidR="00F9682A" w:rsidRDefault="00F9682A">
            <w:pPr>
              <w:pStyle w:val="Ttulo6"/>
              <w:snapToGrid w:val="0"/>
              <w:spacing w:before="28" w:after="28"/>
              <w:jc w:val="center"/>
              <w:rPr>
                <w:sz w:val="21"/>
                <w:szCs w:val="21"/>
              </w:rPr>
            </w:pPr>
          </w:p>
        </w:tc>
      </w:tr>
    </w:tbl>
    <w:p w14:paraId="73F52F21" w14:textId="77777777" w:rsidR="00F9682A" w:rsidRDefault="00F9682A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01DF04A" w14:textId="77777777" w:rsidR="00F9682A" w:rsidRDefault="00D233B0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Por otro lado, las actividades desarrolladas financiadas con fondos propios, indicando sus costes, han sido:</w:t>
      </w:r>
    </w:p>
    <w:tbl>
      <w:tblPr>
        <w:tblW w:w="90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2908"/>
        <w:gridCol w:w="2955"/>
      </w:tblGrid>
      <w:tr w:rsidR="00F9682A" w14:paraId="0A428AC1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7FE8E" w14:textId="77777777" w:rsidR="00F9682A" w:rsidRDefault="00D233B0">
            <w:pPr>
              <w:pStyle w:val="Ttulo5"/>
              <w:snapToGrid w:val="0"/>
              <w:spacing w:before="28" w:after="2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PROCEDENCIA</w:t>
            </w:r>
          </w:p>
        </w:tc>
        <w:tc>
          <w:tcPr>
            <w:tcW w:w="29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D65DA" w14:textId="77777777" w:rsidR="00F9682A" w:rsidRDefault="00D233B0">
            <w:pPr>
              <w:pStyle w:val="Ttulo5"/>
              <w:snapToGrid w:val="0"/>
              <w:spacing w:before="28" w:after="2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IMPORTE</w:t>
            </w:r>
          </w:p>
        </w:tc>
        <w:tc>
          <w:tcPr>
            <w:tcW w:w="29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934FC" w14:textId="77777777" w:rsidR="00F9682A" w:rsidRDefault="00D233B0">
            <w:pPr>
              <w:pStyle w:val="Ttulo5"/>
              <w:snapToGrid w:val="0"/>
              <w:spacing w:before="28" w:after="2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APLICACIÓN</w:t>
            </w:r>
          </w:p>
        </w:tc>
      </w:tr>
      <w:tr w:rsidR="00F9682A" w14:paraId="2517EEA6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1D479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9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0EEF0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9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B43E1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5CD0E07D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B1CF7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9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2EE38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9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9C6EA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71CA767E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10150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9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C3519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9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DF486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63D1AC2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0BA5A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9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A1532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9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BD46F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</w:tr>
      <w:tr w:rsidR="00F9682A" w14:paraId="2C9B0CBC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5F129" w14:textId="77777777" w:rsidR="00F9682A" w:rsidRDefault="00D233B0">
            <w:pPr>
              <w:pStyle w:val="Heading10"/>
              <w:numPr>
                <w:ilvl w:val="8"/>
                <w:numId w:val="1"/>
              </w:numPr>
              <w:tabs>
                <w:tab w:val="clear" w:pos="4666"/>
                <w:tab w:val="clear" w:pos="8918"/>
              </w:tabs>
              <w:spacing w:before="28" w:after="28" w:line="360" w:lineRule="auto"/>
              <w:ind w:left="1008" w:right="0" w:hanging="1008"/>
            </w:pPr>
            <w:r>
              <w:t>Total</w:t>
            </w:r>
          </w:p>
        </w:tc>
        <w:tc>
          <w:tcPr>
            <w:tcW w:w="29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1BD6A" w14:textId="77777777" w:rsidR="00F9682A" w:rsidRDefault="00F9682A">
            <w:pPr>
              <w:pStyle w:val="Standard"/>
              <w:spacing w:before="28" w:after="28" w:line="360" w:lineRule="auto"/>
              <w:ind w:left="1008" w:hanging="1008"/>
              <w:jc w:val="center"/>
              <w:rPr>
                <w:rFonts w:cs="Arial"/>
                <w:sz w:val="21"/>
                <w:szCs w:val="21"/>
              </w:rPr>
            </w:pPr>
          </w:p>
        </w:tc>
        <w:tc>
          <w:tcPr>
            <w:tcW w:w="29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C475F" w14:textId="77777777" w:rsidR="00F9682A" w:rsidRDefault="00F9682A">
            <w:pPr>
              <w:pStyle w:val="Heading10"/>
              <w:numPr>
                <w:ilvl w:val="8"/>
                <w:numId w:val="1"/>
              </w:numPr>
              <w:tabs>
                <w:tab w:val="clear" w:pos="4666"/>
                <w:tab w:val="clear" w:pos="8918"/>
              </w:tabs>
              <w:snapToGrid w:val="0"/>
              <w:spacing w:before="28" w:after="28" w:line="360" w:lineRule="auto"/>
              <w:ind w:left="1008" w:right="0" w:hanging="1008"/>
            </w:pPr>
          </w:p>
        </w:tc>
      </w:tr>
    </w:tbl>
    <w:p w14:paraId="534460A3" w14:textId="77777777" w:rsidR="00F9682A" w:rsidRDefault="00F9682A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13C2CFA" w14:textId="77777777" w:rsidR="00F9682A" w:rsidRDefault="00D233B0">
      <w:pPr>
        <w:pStyle w:val="Standard"/>
        <w:spacing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En     a la fecha de la firma</w:t>
      </w:r>
    </w:p>
    <w:p w14:paraId="7C962B8A" w14:textId="77777777" w:rsidR="00F9682A" w:rsidRDefault="00F9682A">
      <w:pPr>
        <w:pStyle w:val="Textbody"/>
        <w:jc w:val="both"/>
        <w:rPr>
          <w:b w:val="0"/>
          <w:sz w:val="21"/>
          <w:szCs w:val="21"/>
        </w:rPr>
      </w:pPr>
    </w:p>
    <w:p w14:paraId="28113A3B" w14:textId="77777777" w:rsidR="00F9682A" w:rsidRDefault="00F9682A">
      <w:pPr>
        <w:pStyle w:val="Textbody"/>
        <w:jc w:val="both"/>
        <w:rPr>
          <w:b w:val="0"/>
          <w:sz w:val="21"/>
          <w:szCs w:val="21"/>
        </w:rPr>
      </w:pPr>
    </w:p>
    <w:p w14:paraId="37F3BA6F" w14:textId="77777777" w:rsidR="00F9682A" w:rsidRDefault="00D233B0">
      <w:pPr>
        <w:pStyle w:val="Textbody"/>
        <w:jc w:val="both"/>
      </w:pPr>
      <w:r>
        <w:rPr>
          <w:rFonts w:eastAsia="Times New Roman"/>
          <w:b w:val="0"/>
          <w:sz w:val="22"/>
        </w:rPr>
        <w:t>Presidente/a</w:t>
      </w:r>
      <w:r>
        <w:rPr>
          <w:rFonts w:eastAsia="Times New Roman"/>
          <w:b w:val="0"/>
          <w:sz w:val="22"/>
        </w:rPr>
        <w:tab/>
      </w:r>
      <w:r>
        <w:rPr>
          <w:rFonts w:eastAsia="Times New Roman"/>
          <w:b w:val="0"/>
          <w:sz w:val="22"/>
        </w:rPr>
        <w:tab/>
      </w:r>
      <w:r>
        <w:rPr>
          <w:rFonts w:eastAsia="Times New Roman"/>
          <w:b w:val="0"/>
          <w:sz w:val="22"/>
        </w:rPr>
        <w:tab/>
      </w:r>
      <w:r>
        <w:rPr>
          <w:rFonts w:eastAsia="Times New Roman"/>
          <w:b w:val="0"/>
          <w:sz w:val="22"/>
        </w:rPr>
        <w:tab/>
      </w:r>
      <w:r>
        <w:rPr>
          <w:rFonts w:eastAsia="Times New Roman"/>
          <w:b w:val="0"/>
          <w:sz w:val="22"/>
        </w:rPr>
        <w:tab/>
      </w:r>
      <w:r>
        <w:rPr>
          <w:rFonts w:eastAsia="Times New Roman"/>
          <w:b w:val="0"/>
          <w:sz w:val="22"/>
        </w:rPr>
        <w:tab/>
      </w:r>
      <w:r>
        <w:rPr>
          <w:rFonts w:eastAsia="Times New Roman"/>
          <w:b w:val="0"/>
          <w:sz w:val="22"/>
        </w:rPr>
        <w:tab/>
      </w:r>
      <w:r>
        <w:rPr>
          <w:rFonts w:eastAsia="Times New Roman"/>
          <w:b w:val="0"/>
          <w:sz w:val="22"/>
        </w:rPr>
        <w:tab/>
        <w:t>Secretario/a</w:t>
      </w:r>
    </w:p>
    <w:p w14:paraId="1C43F55D" w14:textId="77777777" w:rsidR="00F9682A" w:rsidRDefault="00F9682A">
      <w:pPr>
        <w:pStyle w:val="Textbody"/>
        <w:jc w:val="both"/>
        <w:rPr>
          <w:b w:val="0"/>
          <w:sz w:val="21"/>
          <w:szCs w:val="21"/>
        </w:rPr>
      </w:pPr>
    </w:p>
    <w:p w14:paraId="7628BDBC" w14:textId="77777777" w:rsidR="00F9682A" w:rsidRDefault="00F9682A">
      <w:pPr>
        <w:pStyle w:val="Textbody"/>
        <w:jc w:val="both"/>
        <w:rPr>
          <w:b w:val="0"/>
          <w:sz w:val="21"/>
          <w:szCs w:val="21"/>
        </w:rPr>
      </w:pPr>
    </w:p>
    <w:sectPr w:rsidR="00F9682A">
      <w:headerReference w:type="default" r:id="rId7"/>
      <w:footerReference w:type="default" r:id="rId8"/>
      <w:pgSz w:w="11906" w:h="16838"/>
      <w:pgMar w:top="2501" w:right="1417" w:bottom="1695" w:left="1417" w:header="821" w:footer="11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240A1" w14:textId="77777777" w:rsidR="00D233B0" w:rsidRDefault="00D233B0">
      <w:pPr>
        <w:rPr>
          <w:rFonts w:hint="eastAsia"/>
        </w:rPr>
      </w:pPr>
      <w:r>
        <w:separator/>
      </w:r>
    </w:p>
  </w:endnote>
  <w:endnote w:type="continuationSeparator" w:id="0">
    <w:p w14:paraId="5FE8EC2A" w14:textId="77777777" w:rsidR="00D233B0" w:rsidRDefault="00D233B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, 'Courier New'">
    <w:charset w:val="00"/>
    <w:family w:val="moder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95A97" w14:textId="77777777" w:rsidR="00CF39D5" w:rsidRDefault="00D233B0">
    <w:pPr>
      <w:pStyle w:val="Piedepgina"/>
      <w:pBdr>
        <w:top w:val="single" w:sz="4" w:space="6" w:color="000000"/>
      </w:pBdr>
      <w:tabs>
        <w:tab w:val="clear" w:pos="4666"/>
        <w:tab w:val="clear" w:pos="8918"/>
        <w:tab w:val="right" w:pos="9203"/>
      </w:tabs>
      <w:rPr>
        <w:sz w:val="16"/>
      </w:rPr>
    </w:pPr>
  </w:p>
  <w:p w14:paraId="703504FB" w14:textId="77777777" w:rsidR="00CF39D5" w:rsidRDefault="00D233B0">
    <w:pPr>
      <w:pStyle w:val="Piedepgina"/>
      <w:pBdr>
        <w:top w:val="single" w:sz="4" w:space="6" w:color="000000"/>
      </w:pBdr>
      <w:tabs>
        <w:tab w:val="clear" w:pos="4666"/>
        <w:tab w:val="clear" w:pos="8918"/>
        <w:tab w:val="right" w:pos="9203"/>
      </w:tabs>
      <w:jc w:val="right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8E8DA" w14:textId="77777777" w:rsidR="00D233B0" w:rsidRDefault="00D233B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8F2B99E" w14:textId="77777777" w:rsidR="00D233B0" w:rsidRDefault="00D233B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D2C94" w14:textId="77777777" w:rsidR="00CF39D5" w:rsidRDefault="00D233B0">
    <w:pPr>
      <w:pStyle w:val="Standard"/>
      <w:ind w:left="414" w:right="360" w:hanging="33"/>
    </w:pPr>
  </w:p>
  <w:p w14:paraId="0E641584" w14:textId="77777777" w:rsidR="00CF39D5" w:rsidRDefault="00D233B0">
    <w:pPr>
      <w:pStyle w:val="Standard"/>
      <w:ind w:left="414" w:right="360" w:hanging="33"/>
      <w:rPr>
        <w:rFonts w:ascii="Arial" w:hAnsi="Arial" w:cs="Arial"/>
        <w:b/>
        <w:bCs/>
        <w:sz w:val="16"/>
        <w:szCs w:val="16"/>
      </w:rPr>
    </w:pPr>
  </w:p>
  <w:p w14:paraId="309A2413" w14:textId="77777777" w:rsidR="00CF39D5" w:rsidRDefault="00D233B0">
    <w:pPr>
      <w:pStyle w:val="Standard"/>
      <w:ind w:left="414" w:right="360" w:hanging="33"/>
      <w:jc w:val="center"/>
    </w:pPr>
    <w:r>
      <w:rPr>
        <w:noProof/>
        <w:lang w:eastAsia="es-ES"/>
      </w:rPr>
      <w:drawing>
        <wp:inline distT="0" distB="0" distL="0" distR="0" wp14:anchorId="6CDA1F9C" wp14:editId="06FB8874">
          <wp:extent cx="2639516" cy="697321"/>
          <wp:effectExtent l="0" t="0" r="8434" b="7529"/>
          <wp:docPr id="1" name="0 Imagen" descr="ALDAIA_C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9516" cy="6973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2466AC72" w14:textId="77777777" w:rsidR="00CF39D5" w:rsidRDefault="00D233B0">
    <w:pPr>
      <w:pStyle w:val="Standard"/>
      <w:ind w:left="414" w:right="360" w:hanging="33"/>
      <w:rPr>
        <w:rFonts w:ascii="Arial" w:hAnsi="Arial" w:cs="Arial"/>
        <w:b/>
        <w:bCs/>
        <w:sz w:val="16"/>
        <w:szCs w:val="16"/>
      </w:rPr>
    </w:pPr>
  </w:p>
  <w:p w14:paraId="11F24617" w14:textId="77777777" w:rsidR="00CF39D5" w:rsidRDefault="00D233B0">
    <w:pPr>
      <w:pStyle w:val="Standard"/>
      <w:ind w:left="414" w:right="360" w:hanging="33"/>
      <w:rPr>
        <w:rFonts w:ascii="Arial" w:hAnsi="Arial" w:cs="Arial"/>
        <w:b/>
        <w:bCs/>
        <w:sz w:val="16"/>
        <w:szCs w:val="16"/>
      </w:rPr>
    </w:pPr>
  </w:p>
  <w:p w14:paraId="1677AE6F" w14:textId="77777777" w:rsidR="00CF39D5" w:rsidRDefault="00D233B0">
    <w:pPr>
      <w:pStyle w:val="Standard"/>
      <w:ind w:left="414" w:right="360" w:hanging="33"/>
      <w:rPr>
        <w:rFonts w:ascii="Arial" w:hAnsi="Arial" w:cs="Arial"/>
        <w:b/>
        <w:bCs/>
        <w:sz w:val="16"/>
        <w:szCs w:val="16"/>
      </w:rPr>
    </w:pPr>
  </w:p>
  <w:p w14:paraId="086B9625" w14:textId="77777777" w:rsidR="00CF39D5" w:rsidRDefault="00D233B0">
    <w:pPr>
      <w:pStyle w:val="Heading"/>
      <w:ind w:left="381" w:right="0" w:firstLine="0"/>
      <w:rPr>
        <w:b/>
        <w:bCs/>
        <w:sz w:val="16"/>
        <w:szCs w:val="16"/>
      </w:rPr>
    </w:pPr>
  </w:p>
  <w:p w14:paraId="226BB74D" w14:textId="77777777" w:rsidR="00CF39D5" w:rsidRDefault="00D233B0">
    <w:pPr>
      <w:pStyle w:val="Heading"/>
      <w:ind w:left="381" w:right="0" w:firstLine="0"/>
      <w:rPr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3528F7"/>
    <w:multiLevelType w:val="multilevel"/>
    <w:tmpl w:val="9D0C597C"/>
    <w:styleLink w:val="WW8Num1"/>
    <w:lvl w:ilvl="0">
      <w:start w:val="1"/>
      <w:numFmt w:val="none"/>
      <w:pStyle w:val="Heading10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9682A"/>
    <w:rsid w:val="000A766F"/>
    <w:rsid w:val="00D233B0"/>
    <w:rsid w:val="00F9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C13A4"/>
  <w15:docId w15:val="{F787FC4E-E99E-45D9-BC13-ABDDA901F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Standard"/>
    <w:uiPriority w:val="9"/>
    <w:qFormat/>
    <w:pPr>
      <w:keepNext/>
      <w:spacing w:before="120"/>
      <w:ind w:firstLine="1134"/>
      <w:jc w:val="both"/>
      <w:outlineLvl w:val="0"/>
    </w:pPr>
    <w:rPr>
      <w:rFonts w:ascii="Arial" w:eastAsia="Arial" w:hAnsi="Arial" w:cs="Arial"/>
      <w:sz w:val="22"/>
      <w:u w:val="single"/>
    </w:rPr>
  </w:style>
  <w:style w:type="paragraph" w:styleId="Ttulo2">
    <w:name w:val="heading 2"/>
    <w:basedOn w:val="Standard"/>
    <w:next w:val="Standard"/>
    <w:uiPriority w:val="9"/>
    <w:unhideWhenUsed/>
    <w:qFormat/>
    <w:pPr>
      <w:keepNext/>
      <w:jc w:val="right"/>
      <w:outlineLvl w:val="1"/>
    </w:pPr>
    <w:rPr>
      <w:rFonts w:ascii="Verdana" w:eastAsia="Verdana" w:hAnsi="Verdana" w:cs="Verdana"/>
      <w:b/>
    </w:rPr>
  </w:style>
  <w:style w:type="paragraph" w:styleId="Ttulo3">
    <w:name w:val="heading 3"/>
    <w:basedOn w:val="Heading"/>
    <w:next w:val="Textbody"/>
    <w:uiPriority w:val="9"/>
    <w:unhideWhenUsed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heading 4"/>
    <w:basedOn w:val="Standard"/>
    <w:next w:val="Standard"/>
    <w:uiPriority w:val="9"/>
    <w:unhideWhenUsed/>
    <w:qFormat/>
    <w:pPr>
      <w:keepNext/>
      <w:ind w:left="414" w:right="84" w:hanging="33"/>
      <w:jc w:val="both"/>
      <w:outlineLvl w:val="3"/>
    </w:pPr>
    <w:rPr>
      <w:rFonts w:ascii="Arial" w:eastAsia="Arial" w:hAnsi="Arial" w:cs="Arial"/>
      <w:sz w:val="26"/>
    </w:rPr>
  </w:style>
  <w:style w:type="paragraph" w:styleId="Ttulo5">
    <w:name w:val="heading 5"/>
    <w:basedOn w:val="Standard"/>
    <w:next w:val="Standard"/>
    <w:uiPriority w:val="9"/>
    <w:unhideWhenUsed/>
    <w:qFormat/>
    <w:pPr>
      <w:keepNext/>
      <w:spacing w:line="360" w:lineRule="auto"/>
      <w:jc w:val="both"/>
      <w:outlineLvl w:val="4"/>
    </w:pPr>
    <w:rPr>
      <w:rFonts w:ascii="Arial" w:eastAsia="Arial" w:hAnsi="Arial" w:cs="Arial"/>
      <w:b/>
      <w:i/>
      <w:sz w:val="24"/>
    </w:rPr>
  </w:style>
  <w:style w:type="paragraph" w:styleId="Ttulo6">
    <w:name w:val="heading 6"/>
    <w:basedOn w:val="Standard"/>
    <w:next w:val="Standard"/>
    <w:uiPriority w:val="9"/>
    <w:unhideWhenUsed/>
    <w:qFormat/>
    <w:pPr>
      <w:keepNext/>
      <w:spacing w:line="360" w:lineRule="auto"/>
      <w:jc w:val="both"/>
      <w:outlineLvl w:val="5"/>
    </w:pPr>
    <w:rPr>
      <w:rFonts w:ascii="Arial" w:eastAsia="Arial" w:hAnsi="Arial" w:cs="Arial"/>
      <w:b/>
      <w:i/>
      <w:sz w:val="22"/>
    </w:rPr>
  </w:style>
  <w:style w:type="paragraph" w:styleId="Ttulo7">
    <w:name w:val="heading 7"/>
    <w:basedOn w:val="Heading"/>
    <w:next w:val="Textbody"/>
    <w:pPr>
      <w:spacing w:before="60" w:after="60"/>
      <w:outlineLvl w:val="6"/>
    </w:pPr>
    <w:rPr>
      <w:bCs/>
      <w:sz w:val="22"/>
      <w:szCs w:val="22"/>
    </w:rPr>
  </w:style>
  <w:style w:type="paragraph" w:styleId="Ttulo8">
    <w:name w:val="heading 8"/>
    <w:basedOn w:val="Heading"/>
    <w:next w:val="Textbody"/>
    <w:pPr>
      <w:spacing w:before="60" w:after="60"/>
      <w:outlineLvl w:val="7"/>
    </w:pPr>
    <w:rPr>
      <w:bCs/>
      <w:i/>
      <w:iCs/>
      <w:sz w:val="22"/>
      <w:szCs w:val="22"/>
    </w:rPr>
  </w:style>
  <w:style w:type="paragraph" w:styleId="Ttulo9">
    <w:name w:val="heading 9"/>
    <w:basedOn w:val="Heading"/>
    <w:next w:val="Textbody"/>
    <w:pPr>
      <w:spacing w:before="60" w:after="60"/>
      <w:outlineLvl w:val="8"/>
    </w:pPr>
    <w:rPr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pPr>
      <w:tabs>
        <w:tab w:val="center" w:pos="4666"/>
        <w:tab w:val="right" w:pos="8918"/>
      </w:tabs>
      <w:ind w:left="414" w:right="84" w:hanging="33"/>
      <w:jc w:val="both"/>
    </w:pPr>
    <w:rPr>
      <w:rFonts w:ascii="Arial" w:eastAsia="Arial" w:hAnsi="Arial" w:cs="Arial"/>
      <w:sz w:val="18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b/>
      <w:sz w:val="24"/>
    </w:r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tabs>
        <w:tab w:val="center" w:pos="4666"/>
        <w:tab w:val="right" w:pos="8918"/>
      </w:tabs>
      <w:ind w:left="414" w:right="84" w:hanging="33"/>
      <w:jc w:val="both"/>
    </w:pPr>
    <w:rPr>
      <w:rFonts w:ascii="Arial" w:eastAsia="Arial" w:hAnsi="Arial" w:cs="Arial"/>
      <w:sz w:val="18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  <w:sz w:val="28"/>
      <w:szCs w:val="28"/>
    </w:rPr>
  </w:style>
  <w:style w:type="paragraph" w:customStyle="1" w:styleId="T1">
    <w:name w:val="T1"/>
    <w:pPr>
      <w:suppressAutoHyphens/>
      <w:spacing w:before="240"/>
      <w:ind w:firstLine="1134"/>
      <w:jc w:val="both"/>
    </w:pPr>
    <w:rPr>
      <w:rFonts w:ascii="Courier, 'Courier New'" w:eastAsia="Arial" w:hAnsi="Courier, 'Courier New'" w:cs="Times New Roman"/>
      <w:szCs w:val="20"/>
      <w:lang w:bidi="ar-SA"/>
    </w:rPr>
  </w:style>
  <w:style w:type="paragraph" w:customStyle="1" w:styleId="Textbodyindent">
    <w:name w:val="Text body indent"/>
    <w:basedOn w:val="Standard"/>
    <w:pPr>
      <w:spacing w:after="240"/>
      <w:ind w:firstLine="1134"/>
      <w:jc w:val="both"/>
    </w:pPr>
    <w:rPr>
      <w:rFonts w:ascii="Arial" w:eastAsia="Arial" w:hAnsi="Arial" w:cs="Arial"/>
      <w:sz w:val="24"/>
    </w:rPr>
  </w:style>
  <w:style w:type="paragraph" w:styleId="Sangra2detindependiente">
    <w:name w:val="Body Text Indent 2"/>
    <w:basedOn w:val="Standard"/>
    <w:pPr>
      <w:spacing w:before="120"/>
      <w:ind w:firstLine="1134"/>
      <w:jc w:val="both"/>
    </w:pPr>
    <w:rPr>
      <w:rFonts w:ascii="Arial" w:eastAsia="Arial" w:hAnsi="Arial" w:cs="Arial"/>
      <w:sz w:val="23"/>
    </w:rPr>
  </w:style>
  <w:style w:type="paragraph" w:styleId="Sangra3detindependiente">
    <w:name w:val="Body Text Indent 3"/>
    <w:basedOn w:val="Standard"/>
    <w:pPr>
      <w:spacing w:after="120"/>
      <w:ind w:left="283"/>
    </w:pPr>
    <w:rPr>
      <w:sz w:val="16"/>
    </w:rPr>
  </w:style>
  <w:style w:type="paragraph" w:customStyle="1" w:styleId="PARRAFO">
    <w:name w:val="PARRAFO"/>
    <w:basedOn w:val="Sangra3detindependiente"/>
    <w:pPr>
      <w:tabs>
        <w:tab w:val="left" w:pos="1276"/>
      </w:tabs>
      <w:spacing w:after="240"/>
      <w:ind w:left="0" w:firstLine="567"/>
      <w:jc w:val="both"/>
    </w:pPr>
    <w:rPr>
      <w:rFonts w:ascii="Verdana" w:eastAsia="Verdana" w:hAnsi="Verdana" w:cs="Verdana"/>
      <w:sz w:val="22"/>
    </w:rPr>
  </w:style>
  <w:style w:type="paragraph" w:styleId="Textodebloque">
    <w:name w:val="Block Text"/>
    <w:basedOn w:val="Standard"/>
    <w:pPr>
      <w:spacing w:line="360" w:lineRule="auto"/>
      <w:ind w:left="-567" w:right="-376"/>
      <w:jc w:val="center"/>
    </w:pPr>
    <w:rPr>
      <w:b/>
      <w:sz w:val="22"/>
      <w:u w:val="single"/>
    </w:rPr>
  </w:style>
  <w:style w:type="paragraph" w:styleId="Textoindependiente3">
    <w:name w:val="Body Text 3"/>
    <w:basedOn w:val="Standard"/>
    <w:pPr>
      <w:spacing w:line="360" w:lineRule="auto"/>
      <w:jc w:val="both"/>
    </w:pPr>
    <w:rPr>
      <w:rFonts w:ascii="Arial" w:eastAsia="Arial" w:hAnsi="Arial" w:cs="Arial"/>
      <w:b/>
      <w:sz w:val="22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Heading10">
    <w:name w:val="Heading 10"/>
    <w:basedOn w:val="Heading"/>
    <w:next w:val="Textbody"/>
    <w:pPr>
      <w:numPr>
        <w:numId w:val="1"/>
      </w:numPr>
      <w:spacing w:before="60" w:after="60"/>
    </w:pPr>
    <w:rPr>
      <w:bCs/>
      <w:sz w:val="21"/>
      <w:szCs w:val="21"/>
    </w:r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4z0">
    <w:name w:val="WW8Num4z0"/>
    <w:rPr>
      <w:b/>
    </w:rPr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9z0">
    <w:name w:val="WW8Num9z0"/>
    <w:rPr>
      <w:rFonts w:ascii="Symbol" w:eastAsia="Symbol" w:hAnsi="Symbol" w:cs="Symbol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styleId="Nmerodepgina">
    <w:name w:val="page number"/>
    <w:basedOn w:val="Fuentedeprrafopredeter"/>
  </w:style>
  <w:style w:type="numbering" w:customStyle="1" w:styleId="WW8Num1">
    <w:name w:val="WW8Num1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creator>vicbal</dc:creator>
  <cp:lastModifiedBy>Esperanza Vives Sanchez</cp:lastModifiedBy>
  <cp:revision>2</cp:revision>
  <cp:lastPrinted>2009-05-06T09:23:00Z</cp:lastPrinted>
  <dcterms:created xsi:type="dcterms:W3CDTF">2021-04-14T08:13:00Z</dcterms:created>
  <dcterms:modified xsi:type="dcterms:W3CDTF">2021-04-14T08:13:00Z</dcterms:modified>
</cp:coreProperties>
</file>