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4FC54" w14:textId="77777777" w:rsidR="001F07A0" w:rsidRDefault="001F07A0">
      <w:pPr>
        <w:pStyle w:val="Ttulo9"/>
      </w:pPr>
    </w:p>
    <w:p w14:paraId="1FC0FB75" w14:textId="77777777" w:rsidR="001F07A0" w:rsidRDefault="00E73E26">
      <w:pPr>
        <w:pStyle w:val="Standard"/>
        <w:jc w:val="center"/>
      </w:pPr>
      <w:r>
        <w:rPr>
          <w:noProof/>
          <w:lang w:eastAsia="es-ES"/>
        </w:rPr>
        <w:drawing>
          <wp:inline distT="0" distB="0" distL="0" distR="0" wp14:anchorId="37BFDAF7" wp14:editId="563FF545">
            <wp:extent cx="2577547" cy="680587"/>
            <wp:effectExtent l="0" t="0" r="0" b="5213"/>
            <wp:docPr id="1" name="0 Imagen" descr="ALDAIA_COLO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7547" cy="6805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97B8248" w14:textId="77777777" w:rsidR="001F07A0" w:rsidRDefault="001F07A0">
      <w:pPr>
        <w:pStyle w:val="Standard"/>
        <w:jc w:val="center"/>
        <w:rPr>
          <w:rFonts w:ascii="Arial" w:hAnsi="Arial" w:cs="Arial"/>
        </w:rPr>
      </w:pPr>
    </w:p>
    <w:p w14:paraId="2241E8A3" w14:textId="77777777" w:rsidR="001F07A0" w:rsidRDefault="001F07A0">
      <w:pPr>
        <w:pStyle w:val="Standard"/>
        <w:jc w:val="center"/>
        <w:rPr>
          <w:rFonts w:ascii="Arial" w:hAnsi="Arial" w:cs="Arial"/>
          <w:b/>
          <w:bCs/>
          <w:sz w:val="16"/>
          <w:szCs w:val="16"/>
        </w:rPr>
      </w:pPr>
    </w:p>
    <w:p w14:paraId="55867EF1" w14:textId="77777777" w:rsidR="001F07A0" w:rsidRDefault="001F07A0">
      <w:pPr>
        <w:pStyle w:val="Standard"/>
        <w:rPr>
          <w:rFonts w:ascii="Arial" w:hAnsi="Arial" w:cs="Arial"/>
          <w:b/>
          <w:bCs/>
          <w:sz w:val="16"/>
          <w:szCs w:val="16"/>
        </w:rPr>
      </w:pPr>
    </w:p>
    <w:p w14:paraId="23C0D991" w14:textId="77777777" w:rsidR="001F07A0" w:rsidRDefault="00E73E26">
      <w:pPr>
        <w:pStyle w:val="Standard"/>
        <w:jc w:val="center"/>
      </w:pPr>
      <w:r>
        <w:rPr>
          <w:rFonts w:ascii="Arial" w:hAnsi="Arial" w:cs="Arial"/>
          <w:b/>
          <w:bCs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402" behindDoc="0" locked="0" layoutInCell="1" allowOverlap="1" wp14:anchorId="6EB1331A" wp14:editId="1F0260E3">
                <wp:simplePos x="0" y="0"/>
                <wp:positionH relativeFrom="column">
                  <wp:posOffset>3857762</wp:posOffset>
                </wp:positionH>
                <wp:positionV relativeFrom="paragraph">
                  <wp:posOffset>474482</wp:posOffset>
                </wp:positionV>
                <wp:extent cx="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5145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2" o:spid="_x0000_s1026" type="#_x0000_t32" style="position:absolute;margin-left:303.75pt;margin-top:37.35pt;width:0;height:0;z-index:4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" strokeweight=".26008mm">
                <v:stroke joinstyle="miter" endcap="square"/>
              </v:shape>
            </w:pict>
          </mc:Fallback>
        </mc:AlternateContent>
      </w:r>
    </w:p>
    <w:p w14:paraId="38674660" w14:textId="77777777" w:rsidR="001F07A0" w:rsidRDefault="001F07A0">
      <w:pPr>
        <w:pStyle w:val="Standard"/>
        <w:rPr>
          <w:rFonts w:ascii="Arial" w:hAnsi="Arial" w:cs="Arial"/>
          <w:b/>
          <w:bCs/>
          <w:sz w:val="16"/>
          <w:szCs w:val="16"/>
        </w:rPr>
      </w:pPr>
    </w:p>
    <w:tbl>
      <w:tblPr>
        <w:tblW w:w="8857" w:type="dxa"/>
        <w:tblInd w:w="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57"/>
      </w:tblGrid>
      <w:tr w:rsidR="001F07A0" w14:paraId="579E7C14" w14:textId="77777777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8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039B47" w14:textId="77777777" w:rsidR="001F07A0" w:rsidRDefault="00E73E26">
            <w:pPr>
              <w:pStyle w:val="Ttulo1"/>
              <w:snapToGrid w:val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ANEXO II</w:t>
            </w:r>
          </w:p>
          <w:p w14:paraId="3E68DACB" w14:textId="2D3307A6" w:rsidR="001F07A0" w:rsidRDefault="00E73E26">
            <w:pPr>
              <w:pStyle w:val="Standard"/>
              <w:widowControl w:val="0"/>
              <w:spacing w:line="480" w:lineRule="atLeast"/>
              <w:ind w:left="5" w:right="-55"/>
              <w:jc w:val="center"/>
            </w:pPr>
            <w:r>
              <w:rPr>
                <w:rFonts w:ascii="Arial" w:hAnsi="Arial" w:cs="Arial"/>
                <w:b/>
                <w:i/>
                <w:sz w:val="23"/>
                <w:szCs w:val="23"/>
              </w:rPr>
              <w:t>SUBVENCIONES DESTINADAS AL FOMENTO DE PROYECTOS DE COOPERACIÓN AL DESARROLLO QUE REALICEN LAS ORGANIZACIONES NO GUBERNAMENTALES DE DESARROLLO –AÑO 2021</w:t>
            </w:r>
          </w:p>
        </w:tc>
      </w:tr>
    </w:tbl>
    <w:p w14:paraId="760AFF67" w14:textId="77777777" w:rsidR="001F07A0" w:rsidRDefault="001F07A0">
      <w:pPr>
        <w:pStyle w:val="Standard"/>
        <w:jc w:val="center"/>
        <w:rPr>
          <w:rFonts w:ascii="Arial" w:hAnsi="Arial" w:cs="Arial"/>
        </w:rPr>
      </w:pPr>
    </w:p>
    <w:p w14:paraId="1EF50117" w14:textId="77777777" w:rsidR="001F07A0" w:rsidRPr="00E73E26" w:rsidRDefault="00E73E26">
      <w:pPr>
        <w:pStyle w:val="Standard"/>
        <w:jc w:val="center"/>
        <w:rPr>
          <w:rFonts w:ascii="Arial" w:hAnsi="Arial" w:cs="Arial"/>
          <w:b/>
        </w:rPr>
      </w:pPr>
      <w:r w:rsidRPr="00E73E26">
        <w:rPr>
          <w:rFonts w:ascii="Arial" w:hAnsi="Arial" w:cs="Arial"/>
          <w:b/>
        </w:rPr>
        <w:t>O.N.G.D. SOLICITANTE</w:t>
      </w:r>
    </w:p>
    <w:p w14:paraId="38378DC6" w14:textId="77777777" w:rsidR="001F07A0" w:rsidRPr="00E73E26" w:rsidRDefault="001F07A0">
      <w:pPr>
        <w:pStyle w:val="Standard"/>
        <w:jc w:val="center"/>
        <w:rPr>
          <w:rFonts w:ascii="Arial" w:hAnsi="Arial" w:cs="Arial"/>
          <w:b/>
        </w:rPr>
      </w:pPr>
    </w:p>
    <w:p w14:paraId="4646A42B" w14:textId="77777777" w:rsidR="001F07A0" w:rsidRPr="00E73E26" w:rsidRDefault="00E73E26">
      <w:pPr>
        <w:pStyle w:val="Standard"/>
        <w:spacing w:before="227" w:after="113"/>
        <w:jc w:val="center"/>
        <w:rPr>
          <w:rFonts w:ascii="Arial" w:hAnsi="Arial" w:cs="Arial"/>
          <w:b/>
        </w:rPr>
      </w:pPr>
      <w:r w:rsidRPr="00E73E26">
        <w:rPr>
          <w:rFonts w:ascii="Arial" w:hAnsi="Arial" w:cs="Arial"/>
          <w:b/>
        </w:rPr>
        <w:t>TÍTULO DEL PROYECTO</w:t>
      </w:r>
    </w:p>
    <w:p w14:paraId="1F14EB27" w14:textId="77777777" w:rsidR="001F07A0" w:rsidRPr="00E73E26" w:rsidRDefault="001F07A0">
      <w:pPr>
        <w:pStyle w:val="Standard"/>
        <w:spacing w:before="227" w:after="113"/>
        <w:jc w:val="center"/>
        <w:rPr>
          <w:rFonts w:ascii="Arial" w:hAnsi="Arial" w:cs="Arial"/>
          <w:b/>
        </w:rPr>
      </w:pPr>
    </w:p>
    <w:p w14:paraId="008DEF5E" w14:textId="77777777" w:rsidR="001F07A0" w:rsidRPr="00E73E26" w:rsidRDefault="00E73E26">
      <w:pPr>
        <w:pStyle w:val="Standard"/>
        <w:spacing w:before="227" w:after="113"/>
        <w:jc w:val="center"/>
        <w:rPr>
          <w:rFonts w:ascii="Arial" w:hAnsi="Arial" w:cs="Arial"/>
          <w:b/>
        </w:rPr>
      </w:pPr>
      <w:r w:rsidRPr="00E73E26">
        <w:rPr>
          <w:rFonts w:ascii="Arial" w:hAnsi="Arial" w:cs="Arial"/>
          <w:b/>
        </w:rPr>
        <w:t>PAÍS DE ACTUACIÓN</w:t>
      </w:r>
    </w:p>
    <w:p w14:paraId="6024A577" w14:textId="77777777" w:rsidR="001F07A0" w:rsidRPr="00E73E26" w:rsidRDefault="001F07A0">
      <w:pPr>
        <w:pStyle w:val="Standard"/>
        <w:spacing w:before="227" w:after="113"/>
        <w:jc w:val="center"/>
        <w:rPr>
          <w:rFonts w:ascii="Arial" w:hAnsi="Arial" w:cs="Arial"/>
          <w:b/>
        </w:rPr>
      </w:pPr>
    </w:p>
    <w:p w14:paraId="78ECA889" w14:textId="77777777" w:rsidR="001F07A0" w:rsidRPr="00E73E26" w:rsidRDefault="001F07A0">
      <w:pPr>
        <w:pStyle w:val="Standard"/>
        <w:jc w:val="both"/>
        <w:rPr>
          <w:rFonts w:ascii="Arial" w:hAnsi="Arial" w:cs="Arial"/>
          <w:b/>
        </w:rPr>
      </w:pPr>
    </w:p>
    <w:p w14:paraId="2A0A8110" w14:textId="77777777" w:rsidR="001F07A0" w:rsidRPr="00E73E26" w:rsidRDefault="00E73E26">
      <w:pPr>
        <w:pStyle w:val="Standard"/>
        <w:jc w:val="both"/>
        <w:rPr>
          <w:rFonts w:ascii="Arial" w:hAnsi="Arial" w:cs="Arial"/>
        </w:rPr>
      </w:pPr>
      <w:r w:rsidRPr="00E73E26">
        <w:rPr>
          <w:rFonts w:ascii="Arial" w:hAnsi="Arial" w:cs="Arial"/>
          <w:b/>
          <w:i/>
        </w:rPr>
        <w:t xml:space="preserve">Área Sectorial de intervención </w:t>
      </w:r>
      <w:r w:rsidRPr="00E73E26">
        <w:rPr>
          <w:rFonts w:ascii="Arial" w:hAnsi="Arial" w:cs="Arial"/>
          <w:i/>
        </w:rPr>
        <w:t>(seleccionar las que correspondan):</w:t>
      </w:r>
    </w:p>
    <w:p w14:paraId="70060EDD" w14:textId="77777777" w:rsidR="001F07A0" w:rsidRPr="00E73E26" w:rsidRDefault="001F07A0">
      <w:pPr>
        <w:pStyle w:val="Standard"/>
        <w:jc w:val="both"/>
        <w:rPr>
          <w:rFonts w:ascii="Arial" w:hAnsi="Arial" w:cs="Arial"/>
          <w:i/>
        </w:rPr>
      </w:pPr>
    </w:p>
    <w:tbl>
      <w:tblPr>
        <w:tblW w:w="8778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"/>
        <w:gridCol w:w="3350"/>
        <w:gridCol w:w="615"/>
        <w:gridCol w:w="4188"/>
      </w:tblGrid>
      <w:tr w:rsidR="001F07A0" w:rsidRPr="00E73E26" w14:paraId="6DA9A93A" w14:textId="77777777">
        <w:tblPrEx>
          <w:tblCellMar>
            <w:top w:w="0" w:type="dxa"/>
            <w:bottom w:w="0" w:type="dxa"/>
          </w:tblCellMar>
        </w:tblPrEx>
        <w:tc>
          <w:tcPr>
            <w:tcW w:w="625" w:type="dxa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751C23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350" w:type="dxa"/>
            <w:tcBorders>
              <w:top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C53B44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Educación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7F5D4B" w14:textId="77777777" w:rsidR="001F07A0" w:rsidRPr="00E73E26" w:rsidRDefault="001F07A0">
            <w:pPr>
              <w:pStyle w:val="Standard"/>
              <w:rPr>
                <w:rFonts w:ascii="Arial" w:eastAsia="Arial" w:hAnsi="Arial" w:cs="Arial"/>
              </w:rPr>
            </w:pPr>
          </w:p>
        </w:tc>
        <w:tc>
          <w:tcPr>
            <w:tcW w:w="418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2AEBED" w14:textId="77777777" w:rsidR="001F07A0" w:rsidRPr="00E73E26" w:rsidRDefault="00E73E26">
            <w:pPr>
              <w:pStyle w:val="Standard"/>
              <w:rPr>
                <w:rFonts w:ascii="Arial" w:eastAsia="Arial" w:hAnsi="Arial" w:cs="Arial"/>
              </w:rPr>
            </w:pPr>
            <w:r w:rsidRPr="00E73E26">
              <w:rPr>
                <w:rFonts w:ascii="Arial" w:eastAsia="Arial" w:hAnsi="Arial" w:cs="Arial"/>
              </w:rPr>
              <w:t>Mujer y desarrollo.</w:t>
            </w:r>
          </w:p>
        </w:tc>
      </w:tr>
      <w:tr w:rsidR="001F07A0" w:rsidRPr="00E73E26" w14:paraId="079DB301" w14:textId="77777777">
        <w:tblPrEx>
          <w:tblCellMar>
            <w:top w:w="0" w:type="dxa"/>
            <w:bottom w:w="0" w:type="dxa"/>
          </w:tblCellMar>
        </w:tblPrEx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CE16E0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504C25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Salud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85E6D5" w14:textId="77777777" w:rsidR="001F07A0" w:rsidRPr="00E73E26" w:rsidRDefault="001F07A0">
            <w:pPr>
              <w:pStyle w:val="Standard"/>
              <w:rPr>
                <w:rFonts w:ascii="Arial" w:eastAsia="Arial" w:hAnsi="Arial" w:cs="Arial"/>
              </w:rPr>
            </w:pPr>
          </w:p>
        </w:tc>
        <w:tc>
          <w:tcPr>
            <w:tcW w:w="41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5467B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eastAsia="Arial" w:hAnsi="Arial" w:cs="Arial"/>
              </w:rPr>
              <w:t xml:space="preserve"> Infraestructuras económicas.</w:t>
            </w:r>
          </w:p>
        </w:tc>
      </w:tr>
      <w:tr w:rsidR="001F07A0" w:rsidRPr="00E73E26" w14:paraId="06B60E76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E8EA6E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ab/>
            </w:r>
          </w:p>
        </w:tc>
        <w:tc>
          <w:tcPr>
            <w:tcW w:w="3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765939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Depuración y suministro de agua.</w:t>
            </w:r>
          </w:p>
        </w:tc>
        <w:tc>
          <w:tcPr>
            <w:tcW w:w="615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9C2B0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ab/>
            </w:r>
          </w:p>
        </w:tc>
        <w:tc>
          <w:tcPr>
            <w:tcW w:w="4188" w:type="dxa"/>
            <w:tcBorders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BEB1C1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Gobernabilidad democrática</w:t>
            </w:r>
          </w:p>
        </w:tc>
      </w:tr>
      <w:tr w:rsidR="001F07A0" w:rsidRPr="00E73E26" w14:paraId="27B70296" w14:textId="77777777">
        <w:tblPrEx>
          <w:tblCellMar>
            <w:top w:w="0" w:type="dxa"/>
            <w:bottom w:w="0" w:type="dxa"/>
          </w:tblCellMar>
        </w:tblPrEx>
        <w:tc>
          <w:tcPr>
            <w:tcW w:w="6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557413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350" w:type="dxa"/>
            <w:tcBorders>
              <w:top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52C104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Sectores productivos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C36E32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41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6779C4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Derechos humanos, prevención de conflictos y construcción de la paz.</w:t>
            </w:r>
          </w:p>
        </w:tc>
      </w:tr>
      <w:tr w:rsidR="001F07A0" w:rsidRPr="00E73E26" w14:paraId="368C1374" w14:textId="77777777">
        <w:tblPrEx>
          <w:tblCellMar>
            <w:top w:w="0" w:type="dxa"/>
            <w:bottom w:w="0" w:type="dxa"/>
          </w:tblCellMar>
        </w:tblPrEx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EAF8AE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52E9EC" w14:textId="6EC4A5FB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Protección medioambiental.</w:t>
            </w:r>
          </w:p>
        </w:tc>
        <w:tc>
          <w:tcPr>
            <w:tcW w:w="615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50436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4188" w:type="dxa"/>
            <w:tcBorders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DF60AA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>Proyectos integrales de desarrollo urbano y rural.</w:t>
            </w:r>
          </w:p>
        </w:tc>
      </w:tr>
      <w:tr w:rsidR="001F07A0" w:rsidRPr="00E73E26" w14:paraId="6AABF6C9" w14:textId="77777777">
        <w:tblPrEx>
          <w:tblCellMar>
            <w:top w:w="0" w:type="dxa"/>
            <w:bottom w:w="0" w:type="dxa"/>
          </w:tblCellMar>
        </w:tblPrEx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31DBC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3350" w:type="dxa"/>
            <w:tcBorders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2891E8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 xml:space="preserve">Fortalecimiento sociedad civil   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25E9B" w14:textId="77777777" w:rsidR="001F07A0" w:rsidRPr="00E73E26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41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A41450" w14:textId="77777777" w:rsidR="001F07A0" w:rsidRPr="00E73E26" w:rsidRDefault="00E73E26">
            <w:pPr>
              <w:pStyle w:val="Standard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</w:rPr>
              <w:t xml:space="preserve">Otros (especificar)  </w:t>
            </w:r>
          </w:p>
        </w:tc>
      </w:tr>
    </w:tbl>
    <w:p w14:paraId="62275FEC" w14:textId="77777777" w:rsidR="001F07A0" w:rsidRPr="00E73E26" w:rsidRDefault="00E73E26">
      <w:pPr>
        <w:pStyle w:val="Standard"/>
        <w:jc w:val="both"/>
        <w:rPr>
          <w:rFonts w:ascii="Arial" w:eastAsia="Arial" w:hAnsi="Arial" w:cs="Arial"/>
        </w:rPr>
      </w:pPr>
      <w:bookmarkStart w:id="0" w:name="Casilla6"/>
      <w:bookmarkEnd w:id="0"/>
      <w:r w:rsidRPr="00E73E26">
        <w:rPr>
          <w:rFonts w:ascii="Arial" w:eastAsia="Arial" w:hAnsi="Arial" w:cs="Arial"/>
        </w:rPr>
        <w:t xml:space="preserve">                                            </w:t>
      </w:r>
      <w:bookmarkStart w:id="1" w:name="Casilla111"/>
      <w:bookmarkEnd w:id="1"/>
    </w:p>
    <w:p w14:paraId="1B97D7F3" w14:textId="77777777" w:rsidR="001F07A0" w:rsidRPr="00E73E26" w:rsidRDefault="001F07A0">
      <w:pPr>
        <w:pStyle w:val="Standard"/>
        <w:jc w:val="both"/>
        <w:rPr>
          <w:rFonts w:ascii="Arial" w:hAnsi="Arial" w:cs="Arial"/>
        </w:rPr>
      </w:pPr>
    </w:p>
    <w:tbl>
      <w:tblPr>
        <w:tblW w:w="8918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1"/>
        <w:gridCol w:w="2921"/>
        <w:gridCol w:w="3376"/>
      </w:tblGrid>
      <w:tr w:rsidR="001F07A0" w:rsidRPr="00E73E26" w14:paraId="7555AA52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43861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COSTE DEL PROYECTO (€):</w:t>
            </w:r>
          </w:p>
          <w:p w14:paraId="7333B66E" w14:textId="77777777" w:rsidR="001F07A0" w:rsidRPr="00E73E26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  <w:p w14:paraId="21EA87F5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Total:</w:t>
            </w:r>
          </w:p>
          <w:p w14:paraId="3D6E8E5B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Año 2021</w:t>
            </w:r>
          </w:p>
          <w:p w14:paraId="5558166B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Año 2022</w:t>
            </w:r>
          </w:p>
          <w:p w14:paraId="2F60ED26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 w:rsidRPr="00E73E26">
              <w:rPr>
                <w:rFonts w:ascii="Arial" w:hAnsi="Arial" w:cs="Arial"/>
                <w:b/>
              </w:rPr>
              <w:t>Año 2023</w:t>
            </w:r>
          </w:p>
          <w:p w14:paraId="3476A252" w14:textId="77777777" w:rsidR="001F07A0" w:rsidRPr="00E73E26" w:rsidRDefault="001F07A0">
            <w:pPr>
              <w:pStyle w:val="Standard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E039F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SUBVENCIÓN TOTAL SOLICITADA (€):</w:t>
            </w:r>
          </w:p>
          <w:p w14:paraId="541DD0D0" w14:textId="77777777" w:rsidR="001F07A0" w:rsidRPr="00E73E26" w:rsidRDefault="001F07A0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</w:p>
          <w:p w14:paraId="16E0A48A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Total</w:t>
            </w:r>
          </w:p>
          <w:p w14:paraId="431507F7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Año 2021</w:t>
            </w:r>
          </w:p>
          <w:p w14:paraId="18DF73A9" w14:textId="77777777" w:rsidR="001F07A0" w:rsidRPr="00E73E26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64E792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 xml:space="preserve">PORCENTAJE DE COFINANCIACIÓN DEL AYUNTAMIENTO </w:t>
            </w:r>
          </w:p>
          <w:p w14:paraId="6D14A953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Total:</w:t>
            </w:r>
          </w:p>
          <w:p w14:paraId="4CB0B476" w14:textId="77777777" w:rsidR="001F07A0" w:rsidRPr="00E73E26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Año 2021</w:t>
            </w:r>
          </w:p>
          <w:p w14:paraId="3207EE81" w14:textId="77777777" w:rsidR="001F07A0" w:rsidRPr="00E73E26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</w:tr>
      <w:tr w:rsidR="001F07A0" w:rsidRPr="00E73E26" w14:paraId="1E725AEC" w14:textId="77777777">
        <w:tblPrEx>
          <w:tblCellMar>
            <w:top w:w="0" w:type="dxa"/>
            <w:bottom w:w="0" w:type="dxa"/>
          </w:tblCellMar>
        </w:tblPrEx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3F55C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>DURACIÓN DE LA EJECUCIÓN DEL PROYECTO: (</w:t>
            </w:r>
            <w:proofErr w:type="spellStart"/>
            <w:r w:rsidRPr="00E73E26">
              <w:rPr>
                <w:rFonts w:ascii="Arial" w:hAnsi="Arial" w:cs="Arial"/>
                <w:b/>
              </w:rPr>
              <w:t>Nº</w:t>
            </w:r>
            <w:proofErr w:type="spellEnd"/>
            <w:r w:rsidRPr="00E73E26">
              <w:rPr>
                <w:rFonts w:ascii="Arial" w:hAnsi="Arial" w:cs="Arial"/>
                <w:b/>
              </w:rPr>
              <w:t xml:space="preserve"> DE MESES)</w:t>
            </w:r>
          </w:p>
          <w:p w14:paraId="31407245" w14:textId="77777777" w:rsidR="001F07A0" w:rsidRPr="00E73E26" w:rsidRDefault="001F07A0">
            <w:pPr>
              <w:pStyle w:val="Standard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C9417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  <w:r w:rsidRPr="00E73E26">
              <w:rPr>
                <w:rFonts w:ascii="Arial" w:eastAsia="Arial" w:hAnsi="Arial" w:cs="Arial"/>
                <w:b/>
              </w:rPr>
              <w:t xml:space="preserve"> </w:t>
            </w:r>
            <w:r w:rsidRPr="00E73E26">
              <w:rPr>
                <w:rFonts w:ascii="Arial" w:hAnsi="Arial" w:cs="Arial"/>
                <w:b/>
              </w:rPr>
              <w:t>FECHA DE INICIO DE ACTIVIDADES:</w:t>
            </w:r>
          </w:p>
          <w:p w14:paraId="3079F3B9" w14:textId="77777777" w:rsidR="001F07A0" w:rsidRPr="00E73E26" w:rsidRDefault="001F07A0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  <w:p w14:paraId="5187D0FB" w14:textId="77777777" w:rsidR="001F07A0" w:rsidRPr="00E73E26" w:rsidRDefault="001F07A0">
            <w:pPr>
              <w:pStyle w:val="Standard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8FFAE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 w:rsidRPr="00E73E26">
              <w:rPr>
                <w:rFonts w:ascii="Arial" w:hAnsi="Arial" w:cs="Arial"/>
                <w:b/>
              </w:rPr>
              <w:t xml:space="preserve">FECHA FINALIZACIÓN ACTIVIDADES:                </w:t>
            </w:r>
          </w:p>
          <w:p w14:paraId="71258F86" w14:textId="77777777" w:rsidR="001F07A0" w:rsidRPr="00E73E26" w:rsidRDefault="001F07A0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</w:p>
          <w:p w14:paraId="48FFF54D" w14:textId="77777777" w:rsidR="001F07A0" w:rsidRPr="00E73E26" w:rsidRDefault="001F07A0">
            <w:pPr>
              <w:pStyle w:val="Standard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416E24F" w14:textId="77777777" w:rsidR="001F07A0" w:rsidRPr="00E73E26" w:rsidRDefault="001F07A0">
      <w:pPr>
        <w:pStyle w:val="Standard"/>
        <w:spacing w:before="57" w:after="57"/>
        <w:jc w:val="both"/>
        <w:rPr>
          <w:rFonts w:ascii="Arial" w:hAnsi="Arial" w:cs="Arial"/>
        </w:rPr>
      </w:pPr>
    </w:p>
    <w:p w14:paraId="189FE283" w14:textId="27F630C1" w:rsidR="001F07A0" w:rsidRPr="00E73E26" w:rsidRDefault="00E73E26" w:rsidP="00E73E26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En     a la fecha de la firma</w:t>
      </w:r>
    </w:p>
    <w:p w14:paraId="48C17E20" w14:textId="77777777" w:rsidR="001F07A0" w:rsidRPr="00E73E26" w:rsidRDefault="001F07A0">
      <w:pPr>
        <w:pStyle w:val="Standard"/>
        <w:rPr>
          <w:rFonts w:ascii="Arial" w:hAnsi="Arial" w:cs="Arial"/>
        </w:rPr>
      </w:pPr>
    </w:p>
    <w:p w14:paraId="421076DA" w14:textId="77777777" w:rsidR="001F07A0" w:rsidRDefault="001F07A0">
      <w:pPr>
        <w:pStyle w:val="Standard"/>
        <w:rPr>
          <w:rFonts w:ascii="Arial" w:hAnsi="Arial" w:cs="Arial"/>
        </w:rPr>
      </w:pPr>
    </w:p>
    <w:p w14:paraId="0CAC7240" w14:textId="77777777" w:rsidR="001F07A0" w:rsidRDefault="001F07A0">
      <w:pPr>
        <w:pStyle w:val="Standard"/>
        <w:rPr>
          <w:rFonts w:ascii="Arial" w:hAnsi="Arial" w:cs="Arial"/>
        </w:rPr>
      </w:pPr>
    </w:p>
    <w:p w14:paraId="4EA7A7B0" w14:textId="77777777" w:rsidR="001F07A0" w:rsidRDefault="001F07A0">
      <w:pPr>
        <w:pStyle w:val="Standard"/>
        <w:rPr>
          <w:rFonts w:ascii="Arial" w:hAnsi="Arial" w:cs="Arial"/>
        </w:rPr>
      </w:pPr>
    </w:p>
    <w:p w14:paraId="10D8EBC0" w14:textId="77777777" w:rsidR="001F07A0" w:rsidRDefault="001F07A0">
      <w:pPr>
        <w:pStyle w:val="Standard"/>
        <w:rPr>
          <w:rFonts w:ascii="Arial" w:hAnsi="Arial" w:cs="Arial"/>
        </w:rPr>
      </w:pPr>
    </w:p>
    <w:p w14:paraId="6CD8CBEF" w14:textId="77777777" w:rsidR="001F07A0" w:rsidRDefault="001F07A0">
      <w:pPr>
        <w:pStyle w:val="Standard"/>
        <w:rPr>
          <w:rFonts w:ascii="Arial" w:hAnsi="Arial" w:cs="Arial"/>
        </w:rPr>
      </w:pPr>
    </w:p>
    <w:p w14:paraId="54148FF3" w14:textId="77777777" w:rsidR="001F07A0" w:rsidRDefault="001F07A0">
      <w:pPr>
        <w:pStyle w:val="Standard"/>
        <w:rPr>
          <w:rFonts w:ascii="Arial" w:hAnsi="Arial" w:cs="Arial"/>
        </w:rPr>
      </w:pPr>
    </w:p>
    <w:p w14:paraId="33E34E7F" w14:textId="77777777" w:rsidR="001F07A0" w:rsidRDefault="001F07A0">
      <w:pPr>
        <w:pStyle w:val="Standard"/>
        <w:rPr>
          <w:rFonts w:ascii="Arial" w:hAnsi="Arial" w:cs="Arial"/>
        </w:rPr>
      </w:pPr>
    </w:p>
    <w:p w14:paraId="32472339" w14:textId="77777777" w:rsidR="001F07A0" w:rsidRDefault="001F07A0">
      <w:pPr>
        <w:pStyle w:val="Standard"/>
        <w:rPr>
          <w:rFonts w:ascii="Arial" w:hAnsi="Arial" w:cs="Arial"/>
        </w:rPr>
      </w:pPr>
    </w:p>
    <w:p w14:paraId="6E1F0750" w14:textId="2AB913B6" w:rsidR="001F07A0" w:rsidRDefault="00E73E26" w:rsidP="00E73E26">
      <w:pPr>
        <w:pStyle w:val="Standard"/>
        <w:jc w:val="center"/>
      </w:pPr>
      <w:r>
        <w:rPr>
          <w:rFonts w:ascii="Arial" w:hAnsi="Arial" w:cs="Arial"/>
          <w:b/>
          <w:sz w:val="24"/>
          <w:shd w:val="clear" w:color="auto" w:fill="C0C0C0"/>
        </w:rPr>
        <w:t>IDENTIFICACIÓN DE LA O.N.G.D. SOLICITANTE / AGRUPACIÓN</w:t>
      </w:r>
    </w:p>
    <w:p w14:paraId="37687E73" w14:textId="77777777" w:rsidR="001F07A0" w:rsidRDefault="00E73E26" w:rsidP="00E73E26">
      <w:pPr>
        <w:pStyle w:val="Standard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(o de la O.N.G.D. representante de la Agrupación, en su caso)</w:t>
      </w:r>
    </w:p>
    <w:p w14:paraId="3EC7DB51" w14:textId="77777777" w:rsidR="001F07A0" w:rsidRDefault="001F07A0">
      <w:pPr>
        <w:pStyle w:val="Standard"/>
        <w:rPr>
          <w:rFonts w:ascii="Arial" w:hAnsi="Arial" w:cs="Arial"/>
          <w:sz w:val="24"/>
        </w:rPr>
      </w:pPr>
    </w:p>
    <w:tbl>
      <w:tblPr>
        <w:tblW w:w="9123" w:type="dxa"/>
        <w:tblInd w:w="-1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0"/>
        <w:gridCol w:w="2370"/>
        <w:gridCol w:w="1950"/>
        <w:gridCol w:w="2733"/>
      </w:tblGrid>
      <w:tr w:rsidR="001F07A0" w14:paraId="11B0B4E1" w14:textId="77777777">
        <w:tblPrEx>
          <w:tblCellMar>
            <w:top w:w="0" w:type="dxa"/>
            <w:bottom w:w="0" w:type="dxa"/>
          </w:tblCellMar>
        </w:tblPrEx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58E97" w14:textId="77777777" w:rsidR="001F07A0" w:rsidRDefault="00E73E26">
            <w:pPr>
              <w:pStyle w:val="Ttulo2"/>
              <w:snapToGrid w:val="0"/>
              <w:ind w:left="-10" w:right="5"/>
              <w:rPr>
                <w:rFonts w:ascii="Arial" w:hAnsi="Arial" w:cs="Arial"/>
                <w:sz w:val="18"/>
                <w:shd w:val="clear" w:color="auto" w:fill="C0C0C0"/>
              </w:rPr>
            </w:pPr>
            <w:r>
              <w:rPr>
                <w:rFonts w:ascii="Arial" w:hAnsi="Arial" w:cs="Arial"/>
                <w:sz w:val="18"/>
                <w:shd w:val="clear" w:color="auto" w:fill="C0C0C0"/>
              </w:rPr>
              <w:t xml:space="preserve">SEDE SOCIAL EN ALDAIA Y/O VALENCIA </w:t>
            </w:r>
          </w:p>
        </w:tc>
        <w:tc>
          <w:tcPr>
            <w:tcW w:w="4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BFA5D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8"/>
                <w:shd w:val="clear" w:color="auto" w:fill="C0C0C0"/>
              </w:rPr>
              <w:t>SEDE CENTRAL</w:t>
            </w:r>
            <w:r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</w:rPr>
              <w:t>(en caso de ser distinta a la anterior)</w:t>
            </w:r>
            <w:r>
              <w:rPr>
                <w:rFonts w:ascii="Arial" w:hAnsi="Arial" w:cs="Arial"/>
                <w:b/>
                <w:sz w:val="18"/>
              </w:rPr>
              <w:t>:</w:t>
            </w:r>
          </w:p>
        </w:tc>
      </w:tr>
      <w:tr w:rsidR="001F07A0" w14:paraId="44F52EEC" w14:textId="77777777">
        <w:tblPrEx>
          <w:tblCellMar>
            <w:top w:w="0" w:type="dxa"/>
            <w:bottom w:w="0" w:type="dxa"/>
          </w:tblCellMar>
        </w:tblPrEx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7CF37" w14:textId="77777777" w:rsidR="001F07A0" w:rsidRDefault="00E73E26">
            <w:pPr>
              <w:pStyle w:val="Ttulo2"/>
              <w:snapToGrid w:val="0"/>
            </w:pPr>
            <w:r>
              <w:rPr>
                <w:rFonts w:ascii="Arial" w:hAnsi="Arial" w:cs="Arial"/>
              </w:rPr>
              <w:t xml:space="preserve">DIRECCIÓN </w:t>
            </w:r>
            <w:r>
              <w:rPr>
                <w:rFonts w:ascii="Arial" w:hAnsi="Arial" w:cs="Arial"/>
                <w:b w:val="0"/>
                <w:i/>
              </w:rPr>
              <w:t>(calle / plaza y n.º):</w:t>
            </w:r>
          </w:p>
          <w:p w14:paraId="037542A8" w14:textId="77777777" w:rsidR="001F07A0" w:rsidRDefault="001F07A0">
            <w:pPr>
              <w:pStyle w:val="Standard"/>
              <w:rPr>
                <w:rFonts w:cs="Arial"/>
                <w:b/>
              </w:rPr>
            </w:pPr>
          </w:p>
          <w:p w14:paraId="448ADA0F" w14:textId="77777777" w:rsidR="001F07A0" w:rsidRDefault="001F07A0">
            <w:pPr>
              <w:pStyle w:val="Standard"/>
              <w:rPr>
                <w:rFonts w:ascii="Arial" w:hAnsi="Arial" w:cs="Arial"/>
                <w:b/>
              </w:rPr>
            </w:pPr>
          </w:p>
        </w:tc>
        <w:tc>
          <w:tcPr>
            <w:tcW w:w="4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C3FAD" w14:textId="77777777" w:rsidR="001F07A0" w:rsidRDefault="00E73E26">
            <w:pPr>
              <w:pStyle w:val="Ttulo2"/>
              <w:snapToGrid w:val="0"/>
            </w:pPr>
            <w:r>
              <w:rPr>
                <w:rFonts w:ascii="Arial" w:hAnsi="Arial" w:cs="Arial"/>
              </w:rPr>
              <w:t xml:space="preserve">DIRECCIÓN </w:t>
            </w:r>
            <w:r>
              <w:rPr>
                <w:rFonts w:ascii="Arial" w:hAnsi="Arial" w:cs="Arial"/>
                <w:b w:val="0"/>
                <w:i/>
              </w:rPr>
              <w:t>(calle / plaza y n.º):</w:t>
            </w:r>
          </w:p>
          <w:p w14:paraId="25839B9A" w14:textId="77777777" w:rsidR="001F07A0" w:rsidRDefault="001F07A0">
            <w:pPr>
              <w:pStyle w:val="Standard"/>
              <w:rPr>
                <w:rFonts w:cs="Arial"/>
                <w:b/>
                <w:sz w:val="24"/>
              </w:rPr>
            </w:pPr>
          </w:p>
        </w:tc>
      </w:tr>
      <w:tr w:rsidR="001F07A0" w14:paraId="54C07D65" w14:textId="77777777">
        <w:tblPrEx>
          <w:tblCellMar>
            <w:top w:w="0" w:type="dxa"/>
            <w:bottom w:w="0" w:type="dxa"/>
          </w:tblCellMar>
        </w:tblPrEx>
        <w:trPr>
          <w:trHeight w:val="572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5F49F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CÓDIGO POSTAL: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625EC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LOCALIDAD: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97E03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LOCALIDAD: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42A89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CÓDIGO POSTAL:</w:t>
            </w:r>
          </w:p>
        </w:tc>
      </w:tr>
      <w:tr w:rsidR="001F07A0" w14:paraId="07A12142" w14:textId="77777777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76B4C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TELÉFONO:</w:t>
            </w:r>
          </w:p>
          <w:p w14:paraId="06FC3A20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154E8650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376BF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FAX: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6F1C08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TELÉFONO: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343EA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FAX:</w:t>
            </w:r>
          </w:p>
        </w:tc>
      </w:tr>
      <w:tr w:rsidR="001F07A0" w14:paraId="78CB6A57" w14:textId="77777777">
        <w:tblPrEx>
          <w:tblCellMar>
            <w:top w:w="0" w:type="dxa"/>
            <w:bottom w:w="0" w:type="dxa"/>
          </w:tblCellMar>
        </w:tblPrEx>
        <w:trPr>
          <w:trHeight w:val="923"/>
        </w:trPr>
        <w:tc>
          <w:tcPr>
            <w:tcW w:w="4440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58BC3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 xml:space="preserve">PERSONA QUE ACTUARÁ COMO REPRESENTANTE ANTE LA ADMINISTRACIÓN </w:t>
            </w:r>
            <w:r>
              <w:rPr>
                <w:rFonts w:ascii="Arial" w:hAnsi="Arial" w:cs="Arial"/>
                <w:i/>
                <w:sz w:val="16"/>
              </w:rPr>
              <w:t>(nombre, apellidos y DNI</w:t>
            </w:r>
            <w:r>
              <w:rPr>
                <w:rFonts w:ascii="Arial" w:hAnsi="Arial" w:cs="Arial"/>
                <w:b/>
                <w:sz w:val="16"/>
              </w:rPr>
              <w:t>):</w:t>
            </w:r>
          </w:p>
          <w:p w14:paraId="5D4F86D0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4683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3C4A2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CORREO ELECTRÓNICO:</w:t>
            </w:r>
          </w:p>
        </w:tc>
      </w:tr>
    </w:tbl>
    <w:p w14:paraId="2EBB9699" w14:textId="77777777" w:rsidR="001F07A0" w:rsidRDefault="001F07A0">
      <w:pPr>
        <w:pStyle w:val="Standard"/>
      </w:pPr>
    </w:p>
    <w:p w14:paraId="6D8D4352" w14:textId="476E056B" w:rsidR="001F07A0" w:rsidRDefault="00E73E26">
      <w:pPr>
        <w:pStyle w:val="Standard"/>
      </w:pPr>
      <w:r>
        <w:rPr>
          <w:rFonts w:ascii="Arial" w:hAnsi="Arial" w:cs="Arial"/>
          <w:b/>
          <w:sz w:val="18"/>
          <w:shd w:val="clear" w:color="auto" w:fill="C0C0C0"/>
        </w:rPr>
        <w:t>RÉGIMEN JURÍDICO DE LA O.N.G.D. SOLICITANTE</w:t>
      </w:r>
      <w:r>
        <w:rPr>
          <w:rFonts w:ascii="Arial" w:hAnsi="Arial" w:cs="Arial"/>
          <w:b/>
          <w:sz w:val="18"/>
        </w:rPr>
        <w:t xml:space="preserve">                 </w:t>
      </w:r>
    </w:p>
    <w:tbl>
      <w:tblPr>
        <w:tblW w:w="9093" w:type="dxa"/>
        <w:tblInd w:w="-1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5"/>
        <w:gridCol w:w="4728"/>
      </w:tblGrid>
      <w:tr w:rsidR="001F07A0" w14:paraId="3BAC0DFD" w14:textId="77777777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C9587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NATURALEZA JURÍCA DE LA O.N.G.D.:</w:t>
            </w:r>
          </w:p>
          <w:p w14:paraId="7DE135E1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43DCF0C6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  <w:p w14:paraId="0E0DB579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4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798C2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FECHA DE APROBACIÓN Y/O ÚLTIMA MODIFICACIÓN DE LOS ESTATUTOS:</w:t>
            </w:r>
          </w:p>
        </w:tc>
      </w:tr>
      <w:tr w:rsidR="001F07A0" w14:paraId="0111B622" w14:textId="77777777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16FA3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FECHA DE CONSTITUCIÓN:</w:t>
            </w:r>
          </w:p>
          <w:p w14:paraId="16449A0F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60D6DCC2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2DDFD7DE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4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92DDF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NIF:</w:t>
            </w:r>
          </w:p>
        </w:tc>
      </w:tr>
      <w:tr w:rsidR="001F07A0" w14:paraId="170F039F" w14:textId="77777777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9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4DC0B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INSCRIPCIÓN DE LA O.N.G.D. SOLICITANTE EN EL REGISTRO DE AGENTES DE LA COOPERACIÓN INTERNACIONAL AL DESARROLLO DE LA COMUNIDAD VALENCIANA O EN SU DEFECTO EN EL REGISTRO DE ONGD´S EN LA A.E.C.I.D:</w:t>
            </w:r>
          </w:p>
          <w:p w14:paraId="46FA537C" w14:textId="77777777" w:rsidR="001F07A0" w:rsidRDefault="00E73E26">
            <w:pPr>
              <w:pStyle w:val="Standard"/>
            </w:pPr>
            <w:r>
              <w:rPr>
                <w:rFonts w:ascii="Arial" w:hAnsi="Arial" w:cs="Arial"/>
                <w:b/>
                <w:sz w:val="16"/>
              </w:rPr>
              <w:t>FECHA DE INSCRIPCIÓN:</w:t>
            </w:r>
          </w:p>
          <w:p w14:paraId="0C6197F3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</w:tbl>
    <w:p w14:paraId="360AA309" w14:textId="77777777" w:rsidR="001F07A0" w:rsidRDefault="001F07A0">
      <w:pPr>
        <w:pStyle w:val="Standard"/>
        <w:rPr>
          <w:sz w:val="12"/>
          <w:szCs w:val="12"/>
        </w:rPr>
      </w:pPr>
    </w:p>
    <w:p w14:paraId="511D538E" w14:textId="680332A0" w:rsidR="001F07A0" w:rsidRDefault="00E73E26">
      <w:pPr>
        <w:pStyle w:val="Standard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NÚMERO DE PERSONAS SOCIAS O MIEMBROS DE LA O.N.G.D. SOLICITANTE</w:t>
      </w:r>
    </w:p>
    <w:tbl>
      <w:tblPr>
        <w:tblW w:w="9070" w:type="dxa"/>
        <w:tblInd w:w="-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35"/>
        <w:gridCol w:w="4735"/>
      </w:tblGrid>
      <w:tr w:rsidR="001F07A0" w14:paraId="2A4F1617" w14:textId="77777777">
        <w:tblPrEx>
          <w:tblCellMar>
            <w:top w:w="0" w:type="dxa"/>
            <w:bottom w:w="0" w:type="dxa"/>
          </w:tblCellMar>
        </w:tblPrEx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B4CC5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EN LA CIUDAD ALDAIA Y/O VALENCIA.</w:t>
            </w:r>
          </w:p>
          <w:p w14:paraId="4B5D07C5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FFE11D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TOTAL, EN EL RESTO DE ESPAÑA.</w:t>
            </w:r>
          </w:p>
          <w:p w14:paraId="556BF97D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370F367D" w14:textId="77777777" w:rsidR="001F07A0" w:rsidRDefault="001F07A0">
      <w:pPr>
        <w:pStyle w:val="Standard"/>
        <w:rPr>
          <w:sz w:val="12"/>
          <w:szCs w:val="12"/>
        </w:rPr>
      </w:pPr>
    </w:p>
    <w:p w14:paraId="5DAA33D9" w14:textId="77777777" w:rsidR="001F07A0" w:rsidRPr="00E73E26" w:rsidRDefault="00E73E26">
      <w:pPr>
        <w:pStyle w:val="Standard"/>
        <w:rPr>
          <w:sz w:val="18"/>
          <w:szCs w:val="18"/>
        </w:rPr>
      </w:pPr>
      <w:r w:rsidRPr="00E73E26">
        <w:rPr>
          <w:rFonts w:ascii="Arial" w:hAnsi="Arial" w:cs="Arial"/>
          <w:b/>
          <w:sz w:val="18"/>
          <w:szCs w:val="18"/>
          <w:shd w:val="clear" w:color="auto" w:fill="C0C0C0"/>
        </w:rPr>
        <w:t>PERSONAL DE LA O.N.G.D. SOLICITANTE</w:t>
      </w:r>
      <w:r w:rsidRPr="00E73E26">
        <w:rPr>
          <w:rFonts w:ascii="Arial" w:hAnsi="Arial" w:cs="Arial"/>
          <w:b/>
          <w:sz w:val="18"/>
          <w:szCs w:val="18"/>
        </w:rPr>
        <w:t xml:space="preserve">  </w:t>
      </w:r>
    </w:p>
    <w:tbl>
      <w:tblPr>
        <w:tblW w:w="9078" w:type="dxa"/>
        <w:tblInd w:w="-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0"/>
        <w:gridCol w:w="2160"/>
        <w:gridCol w:w="2160"/>
        <w:gridCol w:w="2718"/>
      </w:tblGrid>
      <w:tr w:rsidR="001F07A0" w14:paraId="6A427E94" w14:textId="77777777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93EEE3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0593F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Remunerado 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ACBD78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Sin Remuneración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EDA0E6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TOTAL</w:t>
            </w:r>
          </w:p>
        </w:tc>
      </w:tr>
      <w:tr w:rsidR="001F07A0" w14:paraId="06191B0C" w14:textId="77777777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EEA9B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EN LA SEDE DE ALDAIA Y/O VALENCIA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AF2EF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67E42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6961A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</w:tc>
      </w:tr>
      <w:tr w:rsidR="001F07A0" w14:paraId="23046533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F464D" w14:textId="77777777" w:rsidR="001F07A0" w:rsidRDefault="00E73E26">
            <w:pPr>
              <w:pStyle w:val="Ttulo8"/>
              <w:snapToGrid w:val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O.N.G.D.</w:t>
            </w:r>
          </w:p>
          <w:p w14:paraId="0CA89F27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E65AD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BF6DDD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6818B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7AAB15BD" w14:textId="77777777" w:rsidR="001F07A0" w:rsidRDefault="001F07A0">
      <w:pPr>
        <w:pStyle w:val="Standard"/>
        <w:rPr>
          <w:sz w:val="12"/>
          <w:szCs w:val="12"/>
        </w:rPr>
      </w:pPr>
    </w:p>
    <w:p w14:paraId="106DE70E" w14:textId="77777777" w:rsidR="001F07A0" w:rsidRDefault="00E73E26">
      <w:pPr>
        <w:pStyle w:val="Standard"/>
        <w:jc w:val="both"/>
      </w:pPr>
      <w:r>
        <w:rPr>
          <w:rFonts w:ascii="Arial" w:hAnsi="Arial" w:cs="Arial"/>
          <w:b/>
          <w:sz w:val="18"/>
          <w:shd w:val="clear" w:color="auto" w:fill="C0C0C0"/>
        </w:rPr>
        <w:t>SUBVENCIONES RECIBIDAS POR LA O.N.G.D.  SOLICITANTE POR PARTE DEL AYUNTAMIENTO DE ALDAIA EN LOS ÚLTIMOS CINCO AÑOS:</w:t>
      </w:r>
    </w:p>
    <w:tbl>
      <w:tblPr>
        <w:tblW w:w="9050" w:type="dxa"/>
        <w:tblInd w:w="-1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5"/>
        <w:gridCol w:w="3585"/>
        <w:gridCol w:w="1275"/>
        <w:gridCol w:w="2165"/>
      </w:tblGrid>
      <w:tr w:rsidR="001F07A0" w:rsidRPr="00E73E26" w14:paraId="53246A9A" w14:textId="77777777">
        <w:tblPrEx>
          <w:tblCellMar>
            <w:top w:w="0" w:type="dxa"/>
            <w:bottom w:w="0" w:type="dxa"/>
          </w:tblCellMar>
        </w:tblPrEx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45AD12" w14:textId="77777777" w:rsidR="001F07A0" w:rsidRPr="00E73E26" w:rsidRDefault="00E73E26">
            <w:pPr>
              <w:pStyle w:val="Standard"/>
              <w:snapToGrid w:val="0"/>
              <w:rPr>
                <w:sz w:val="18"/>
                <w:szCs w:val="18"/>
              </w:rPr>
            </w:pPr>
            <w:r w:rsidRPr="00E73E26">
              <w:rPr>
                <w:rFonts w:ascii="Arial" w:eastAsia="Arial" w:hAnsi="Arial" w:cs="Arial"/>
                <w:b/>
                <w:sz w:val="18"/>
                <w:szCs w:val="18"/>
              </w:rPr>
              <w:t xml:space="preserve">     </w:t>
            </w:r>
            <w:r w:rsidRPr="00E73E26">
              <w:rPr>
                <w:rFonts w:ascii="Arial" w:hAnsi="Arial" w:cs="Arial"/>
                <w:b/>
                <w:sz w:val="18"/>
                <w:szCs w:val="18"/>
              </w:rPr>
              <w:t>CONVOCATORIA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7318" w14:textId="77777777" w:rsidR="001F07A0" w:rsidRPr="00E73E26" w:rsidRDefault="00E73E26">
            <w:pPr>
              <w:pStyle w:val="Standard"/>
              <w:snapToGrid w:val="0"/>
              <w:rPr>
                <w:sz w:val="18"/>
                <w:szCs w:val="18"/>
              </w:rPr>
            </w:pPr>
            <w:r w:rsidRPr="00E73E26"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    </w:t>
            </w:r>
            <w:r w:rsidRPr="00E73E26">
              <w:rPr>
                <w:rFonts w:ascii="Arial" w:hAnsi="Arial" w:cs="Arial"/>
                <w:b/>
                <w:sz w:val="18"/>
                <w:szCs w:val="18"/>
              </w:rPr>
              <w:t>PROYECTO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5143F" w14:textId="77777777" w:rsidR="001F07A0" w:rsidRPr="00E73E26" w:rsidRDefault="00E73E26">
            <w:pPr>
              <w:pStyle w:val="Standard"/>
              <w:snapToGrid w:val="0"/>
              <w:rPr>
                <w:sz w:val="18"/>
                <w:szCs w:val="18"/>
              </w:rPr>
            </w:pPr>
            <w:r w:rsidRPr="00E73E26"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</w:t>
            </w:r>
            <w:r w:rsidRPr="00E73E26">
              <w:rPr>
                <w:rFonts w:ascii="Arial" w:hAnsi="Arial" w:cs="Arial"/>
                <w:b/>
                <w:sz w:val="18"/>
                <w:szCs w:val="18"/>
              </w:rPr>
              <w:t>AÑO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67506" w14:textId="77777777" w:rsidR="001F07A0" w:rsidRPr="00E73E26" w:rsidRDefault="00E73E26">
            <w:pPr>
              <w:pStyle w:val="Standard"/>
              <w:snapToGrid w:val="0"/>
              <w:rPr>
                <w:sz w:val="18"/>
                <w:szCs w:val="18"/>
              </w:rPr>
            </w:pPr>
            <w:r w:rsidRPr="00E73E26"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   </w:t>
            </w:r>
            <w:r w:rsidRPr="00E73E26">
              <w:rPr>
                <w:rFonts w:ascii="Arial" w:hAnsi="Arial" w:cs="Arial"/>
                <w:b/>
                <w:sz w:val="18"/>
                <w:szCs w:val="18"/>
              </w:rPr>
              <w:t>IMPORTE</w:t>
            </w:r>
          </w:p>
        </w:tc>
      </w:tr>
      <w:tr w:rsidR="001F07A0" w14:paraId="442EF759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A86DD" w14:textId="77777777" w:rsidR="001F07A0" w:rsidRDefault="00E73E26" w:rsidP="00E73E26">
            <w:pPr>
              <w:pStyle w:val="Standard"/>
              <w:jc w:val="center"/>
            </w:pPr>
            <w:r>
              <w:rPr>
                <w:rFonts w:ascii="Arial" w:hAnsi="Arial" w:cs="Arial"/>
                <w:b/>
                <w:sz w:val="16"/>
              </w:rPr>
              <w:t>DESARROLLO</w:t>
            </w:r>
          </w:p>
          <w:p w14:paraId="0FB49BDD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  <w:p w14:paraId="1ECC1D04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  <w:p w14:paraId="1781F0FB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68E72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69938D45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F7298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C2BF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</w:tc>
      </w:tr>
      <w:tr w:rsidR="001F07A0" w14:paraId="0421E8C4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3E4BA" w14:textId="77777777" w:rsidR="001F07A0" w:rsidRDefault="00E73E26" w:rsidP="00E73E26">
            <w:pPr>
              <w:pStyle w:val="Standard"/>
              <w:snapToGrid w:val="0"/>
              <w:jc w:val="center"/>
            </w:pPr>
            <w:r>
              <w:rPr>
                <w:rFonts w:ascii="Arial" w:hAnsi="Arial" w:cs="Arial"/>
                <w:b/>
                <w:sz w:val="16"/>
              </w:rPr>
              <w:t>DESARROLLO</w:t>
            </w:r>
          </w:p>
          <w:p w14:paraId="53FA93C7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  <w:p w14:paraId="4F041BD3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  <w:p w14:paraId="6BAC4205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DA7E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6BCE82DC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7F1221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75E84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2"/>
              </w:rPr>
            </w:pPr>
          </w:p>
        </w:tc>
      </w:tr>
      <w:tr w:rsidR="001F07A0" w14:paraId="3CECE8F3" w14:textId="77777777" w:rsidTr="00E73E26">
        <w:tblPrEx>
          <w:tblCellMar>
            <w:top w:w="0" w:type="dxa"/>
            <w:bottom w:w="0" w:type="dxa"/>
          </w:tblCellMar>
        </w:tblPrEx>
        <w:trPr>
          <w:trHeight w:val="809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64A28" w14:textId="77777777" w:rsidR="001F07A0" w:rsidRDefault="00E73E26" w:rsidP="00E73E26">
            <w:pPr>
              <w:pStyle w:val="Standard"/>
              <w:jc w:val="center"/>
            </w:pPr>
            <w:r>
              <w:rPr>
                <w:rFonts w:ascii="Arial" w:hAnsi="Arial" w:cs="Arial"/>
                <w:b/>
                <w:sz w:val="16"/>
              </w:rPr>
              <w:t>DESARROLLO</w:t>
            </w:r>
          </w:p>
          <w:p w14:paraId="2A6793C9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  <w:p w14:paraId="629D42C9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7FEC6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2195BF08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08CE6C3A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AAA22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2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DDBFB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2"/>
              </w:rPr>
            </w:pPr>
          </w:p>
        </w:tc>
      </w:tr>
      <w:tr w:rsidR="001F07A0" w14:paraId="073A0013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19807" w14:textId="77777777" w:rsidR="001F07A0" w:rsidRDefault="00E73E26" w:rsidP="00E73E26">
            <w:pPr>
              <w:pStyle w:val="Standard"/>
              <w:snapToGrid w:val="0"/>
              <w:jc w:val="center"/>
            </w:pPr>
            <w:r>
              <w:rPr>
                <w:rFonts w:ascii="Arial" w:hAnsi="Arial" w:cs="Arial"/>
                <w:b/>
                <w:sz w:val="16"/>
              </w:rPr>
              <w:t>DESARROLLO</w:t>
            </w:r>
          </w:p>
          <w:p w14:paraId="23223802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  <w:p w14:paraId="72CB7B0B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  <w:p w14:paraId="033C386E" w14:textId="77777777" w:rsidR="001F07A0" w:rsidRDefault="001F07A0" w:rsidP="00E73E26">
            <w:pPr>
              <w:pStyle w:val="Standard"/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D88F0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118B22C7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1F0A1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28391D24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  <w:szCs w:val="12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FC0F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</w:tbl>
    <w:p w14:paraId="3FE601E1" w14:textId="77777777" w:rsidR="001F07A0" w:rsidRDefault="001F07A0">
      <w:pPr>
        <w:pStyle w:val="Standard"/>
      </w:pPr>
    </w:p>
    <w:p w14:paraId="75E2FBE9" w14:textId="77777777" w:rsidR="001F07A0" w:rsidRDefault="001F07A0">
      <w:pPr>
        <w:pStyle w:val="Standard"/>
      </w:pPr>
    </w:p>
    <w:p w14:paraId="0086C39F" w14:textId="77777777" w:rsidR="001F07A0" w:rsidRDefault="001F07A0">
      <w:pPr>
        <w:pStyle w:val="Standard"/>
      </w:pPr>
    </w:p>
    <w:p w14:paraId="4D0B4895" w14:textId="77777777" w:rsidR="001F07A0" w:rsidRDefault="001F07A0">
      <w:pPr>
        <w:pStyle w:val="Standard"/>
      </w:pPr>
    </w:p>
    <w:p w14:paraId="44EC6135" w14:textId="77777777" w:rsidR="001F07A0" w:rsidRDefault="00E73E26">
      <w:pPr>
        <w:pStyle w:val="Standard"/>
      </w:pPr>
      <w:r>
        <w:rPr>
          <w:rFonts w:ascii="Arial" w:hAnsi="Arial" w:cs="Arial"/>
          <w:b/>
          <w:sz w:val="18"/>
          <w:shd w:val="clear" w:color="auto" w:fill="C0C0C0"/>
        </w:rPr>
        <w:t xml:space="preserve">RESTO DE </w:t>
      </w:r>
      <w:proofErr w:type="spellStart"/>
      <w:r>
        <w:rPr>
          <w:rFonts w:ascii="Arial" w:hAnsi="Arial" w:cs="Arial"/>
          <w:b/>
          <w:sz w:val="18"/>
          <w:shd w:val="clear" w:color="auto" w:fill="C0C0C0"/>
        </w:rPr>
        <w:t>O.N.G.D.s</w:t>
      </w:r>
      <w:proofErr w:type="spellEnd"/>
      <w:r>
        <w:rPr>
          <w:rFonts w:ascii="Arial" w:hAnsi="Arial" w:cs="Arial"/>
          <w:b/>
          <w:sz w:val="18"/>
          <w:shd w:val="clear" w:color="auto" w:fill="C0C0C0"/>
        </w:rPr>
        <w:t xml:space="preserve"> DE LA AGRUPACIÓN </w:t>
      </w:r>
      <w:r>
        <w:rPr>
          <w:rFonts w:ascii="Arial" w:hAnsi="Arial" w:cs="Arial"/>
          <w:b/>
          <w:sz w:val="18"/>
        </w:rPr>
        <w:t>Cumplimentar</w:t>
      </w:r>
      <w:r>
        <w:rPr>
          <w:rFonts w:ascii="Arial" w:hAnsi="Arial" w:cs="Arial"/>
          <w:b/>
          <w:i/>
          <w:sz w:val="16"/>
        </w:rPr>
        <w:t xml:space="preserve"> sólo en el caso de tratarse de una Agrupación de </w:t>
      </w:r>
      <w:proofErr w:type="spellStart"/>
      <w:r>
        <w:rPr>
          <w:rFonts w:ascii="Arial" w:hAnsi="Arial" w:cs="Arial"/>
          <w:b/>
          <w:i/>
          <w:sz w:val="16"/>
        </w:rPr>
        <w:t>O.N.G.D.s</w:t>
      </w:r>
      <w:proofErr w:type="spellEnd"/>
      <w:r>
        <w:rPr>
          <w:rFonts w:ascii="Arial" w:hAnsi="Arial" w:cs="Arial"/>
          <w:b/>
          <w:i/>
          <w:sz w:val="16"/>
        </w:rPr>
        <w:t>:</w:t>
      </w:r>
    </w:p>
    <w:tbl>
      <w:tblPr>
        <w:tblW w:w="9582" w:type="dxa"/>
        <w:tblInd w:w="-6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1"/>
        <w:gridCol w:w="2353"/>
        <w:gridCol w:w="2337"/>
        <w:gridCol w:w="2571"/>
      </w:tblGrid>
      <w:tr w:rsidR="001F07A0" w14:paraId="03E5970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A14D5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NOMBRE DE LA O.N.G.D.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FC69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DIRECCIÓN, TELÉFONO Y FAX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8F122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PERSONA RESPONSABLE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7668A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</w:rPr>
              <w:t>Nº</w:t>
            </w:r>
            <w:proofErr w:type="spellEnd"/>
            <w:r>
              <w:rPr>
                <w:rFonts w:ascii="Arial" w:hAnsi="Arial" w:cs="Arial"/>
                <w:b/>
                <w:sz w:val="16"/>
              </w:rPr>
              <w:t xml:space="preserve"> DE SOCIOS/AS</w:t>
            </w:r>
          </w:p>
        </w:tc>
      </w:tr>
      <w:tr w:rsidR="001F07A0" w14:paraId="28987FB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F8152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2E70ECD9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B144D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6B527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05137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  <w:tr w:rsidR="001F07A0" w14:paraId="3985E6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8C6C0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379DBF31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C95FD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2E6ED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1C7AC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  <w:tr w:rsidR="001F07A0" w14:paraId="3EF4A95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E6C93B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10C2B527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C4F0B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1237A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AC7EE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  <w:tr w:rsidR="001F07A0" w14:paraId="637279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03036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471672C4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  <w:p w14:paraId="433D994D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EFF7B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0BE9B9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24876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</w:tbl>
    <w:p w14:paraId="39B9C018" w14:textId="77777777" w:rsidR="001F07A0" w:rsidRDefault="001F07A0">
      <w:pPr>
        <w:pStyle w:val="Standard"/>
      </w:pPr>
    </w:p>
    <w:p w14:paraId="260B2406" w14:textId="77777777" w:rsidR="001F07A0" w:rsidRDefault="00E73E26">
      <w:pPr>
        <w:pStyle w:val="Standard"/>
        <w:spacing w:before="170" w:after="170"/>
      </w:pPr>
      <w:r>
        <w:rPr>
          <w:rFonts w:ascii="Arial" w:hAnsi="Arial" w:cs="Arial"/>
          <w:b/>
          <w:sz w:val="18"/>
          <w:shd w:val="clear" w:color="auto" w:fill="C0C0C0"/>
        </w:rPr>
        <w:t>EXPERIENCIA PREVIA EN PROYECTOS DE COOPERACIÓN</w:t>
      </w:r>
      <w:r>
        <w:rPr>
          <w:rFonts w:ascii="Arial" w:hAnsi="Arial" w:cs="Arial"/>
          <w:b/>
          <w:sz w:val="18"/>
        </w:rPr>
        <w:t xml:space="preserve">  </w:t>
      </w:r>
    </w:p>
    <w:tbl>
      <w:tblPr>
        <w:tblW w:w="9850" w:type="dxa"/>
        <w:tblInd w:w="-9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60"/>
        <w:gridCol w:w="1530"/>
        <w:gridCol w:w="1980"/>
        <w:gridCol w:w="1485"/>
        <w:gridCol w:w="1795"/>
      </w:tblGrid>
      <w:tr w:rsidR="001F07A0" w:rsidRPr="00E73E26" w14:paraId="4950C2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1C2B7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E26">
              <w:rPr>
                <w:rFonts w:ascii="Arial" w:hAnsi="Arial" w:cs="Arial"/>
                <w:b/>
                <w:sz w:val="18"/>
                <w:szCs w:val="18"/>
              </w:rPr>
              <w:t>PROYECTO</w:t>
            </w:r>
          </w:p>
          <w:p w14:paraId="6B47935C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E26">
              <w:rPr>
                <w:rFonts w:ascii="Arial" w:hAnsi="Arial" w:cs="Arial"/>
                <w:b/>
                <w:sz w:val="18"/>
                <w:szCs w:val="18"/>
              </w:rPr>
              <w:t>(título y año)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D290F" w14:textId="77777777" w:rsidR="001F07A0" w:rsidRPr="00E73E26" w:rsidRDefault="00E73E26">
            <w:pPr>
              <w:pStyle w:val="Standard"/>
              <w:snapToGrid w:val="0"/>
              <w:jc w:val="center"/>
              <w:rPr>
                <w:sz w:val="18"/>
                <w:szCs w:val="18"/>
              </w:rPr>
            </w:pPr>
            <w:r w:rsidRPr="00E73E26">
              <w:rPr>
                <w:rFonts w:ascii="Arial" w:eastAsia="Arial" w:hAnsi="Arial" w:cs="Arial"/>
                <w:b/>
                <w:sz w:val="18"/>
                <w:szCs w:val="18"/>
              </w:rPr>
              <w:t xml:space="preserve">  </w:t>
            </w:r>
            <w:r w:rsidRPr="00E73E26">
              <w:rPr>
                <w:rFonts w:ascii="Arial" w:hAnsi="Arial" w:cs="Arial"/>
                <w:b/>
                <w:sz w:val="18"/>
                <w:szCs w:val="18"/>
              </w:rPr>
              <w:t>PAÍS DE    EJECUCIÓN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CE903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E26">
              <w:rPr>
                <w:rFonts w:ascii="Arial" w:hAnsi="Arial" w:cs="Arial"/>
                <w:b/>
                <w:sz w:val="18"/>
                <w:szCs w:val="18"/>
              </w:rPr>
              <w:t>ORGANISMO/S           COFINANCIADOR/ES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3D349" w14:textId="7DB2CE06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E26">
              <w:rPr>
                <w:rFonts w:ascii="Arial" w:hAnsi="Arial" w:cs="Arial"/>
                <w:b/>
                <w:sz w:val="18"/>
                <w:szCs w:val="18"/>
              </w:rPr>
              <w:t>IMPORTE TOTAL DEL PROYECTO (en €)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D5E07" w14:textId="77777777" w:rsidR="001F07A0" w:rsidRP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E26">
              <w:rPr>
                <w:rFonts w:ascii="Arial" w:hAnsi="Arial" w:cs="Arial"/>
                <w:b/>
                <w:sz w:val="18"/>
                <w:szCs w:val="18"/>
              </w:rPr>
              <w:t>CUANTÍA SUBVENCIONADA</w:t>
            </w:r>
          </w:p>
          <w:p w14:paraId="40AD0976" w14:textId="77777777" w:rsidR="001F07A0" w:rsidRPr="00E73E26" w:rsidRDefault="00E73E26">
            <w:pPr>
              <w:pStyle w:val="Standard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E26">
              <w:rPr>
                <w:rFonts w:ascii="Arial" w:hAnsi="Arial" w:cs="Arial"/>
                <w:b/>
                <w:sz w:val="18"/>
                <w:szCs w:val="18"/>
              </w:rPr>
              <w:t>(en €)</w:t>
            </w:r>
          </w:p>
        </w:tc>
      </w:tr>
      <w:tr w:rsidR="001F07A0" w14:paraId="47FCE82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7E15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1760D19C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78560950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03262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5D8997DE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3F752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0183A5D6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7DBA31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1C5CC429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E21D7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3DC4F522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  <w:tr w:rsidR="001F07A0" w14:paraId="5F42DAB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2738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77F63889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3BE3D8B4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D51D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4738DCBA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8939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0BC25D99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D7F57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615AEE64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785E99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3CD1FF7B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  <w:tr w:rsidR="001F07A0" w14:paraId="036A21C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E625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629EBF93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7F2857CB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D0E71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74DFDD17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1A59A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4AAAF4AA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8F0EE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09BFA5C4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4718BD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7A8CB78A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  <w:tr w:rsidR="001F07A0" w14:paraId="3E86883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E4721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681B782E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00DE6996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5500B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685CAACF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1B378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301EEE7E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020D4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2"/>
                <w:szCs w:val="12"/>
              </w:rPr>
            </w:pPr>
          </w:p>
          <w:p w14:paraId="58E842AD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2C2A2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2"/>
                <w:szCs w:val="12"/>
              </w:rPr>
            </w:pPr>
          </w:p>
          <w:p w14:paraId="3F01AE3F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  <w:tr w:rsidR="001F07A0" w14:paraId="5D10846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4A44F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7AC04DFA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3E7C6383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025D73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06C7DBD9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9C9DB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</w:p>
          <w:p w14:paraId="75D1AEF9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26D30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11937F1E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0499C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  <w:p w14:paraId="6E94C9D9" w14:textId="77777777" w:rsidR="001F07A0" w:rsidRDefault="001F07A0">
            <w:pPr>
              <w:pStyle w:val="Standard"/>
              <w:snapToGrid w:val="0"/>
              <w:rPr>
                <w:rFonts w:cs="Arial"/>
                <w:b/>
                <w:sz w:val="16"/>
              </w:rPr>
            </w:pPr>
          </w:p>
        </w:tc>
      </w:tr>
    </w:tbl>
    <w:p w14:paraId="5DB4B6A4" w14:textId="77777777" w:rsidR="00E73E26" w:rsidRDefault="00E73E26">
      <w:pPr>
        <w:rPr>
          <w:rFonts w:hint="eastAsia"/>
          <w:szCs w:val="21"/>
        </w:rPr>
        <w:sectPr w:rsidR="00E73E26">
          <w:footerReference w:type="even" r:id="rId8"/>
          <w:footerReference w:type="default" r:id="rId9"/>
          <w:pgSz w:w="11906" w:h="16838"/>
          <w:pgMar w:top="850" w:right="1701" w:bottom="1300" w:left="1418" w:header="720" w:footer="850" w:gutter="0"/>
          <w:cols w:space="720"/>
        </w:sectPr>
      </w:pPr>
    </w:p>
    <w:p w14:paraId="78CF8D23" w14:textId="77777777" w:rsidR="001F07A0" w:rsidRDefault="001F07A0">
      <w:pPr>
        <w:pStyle w:val="Standard"/>
        <w:rPr>
          <w:rFonts w:ascii="Arial" w:hAnsi="Arial" w:cs="Arial"/>
          <w:b/>
          <w:sz w:val="24"/>
        </w:rPr>
      </w:pPr>
    </w:p>
    <w:p w14:paraId="4D667691" w14:textId="77777777" w:rsidR="001F07A0" w:rsidRDefault="00E73E26">
      <w:pPr>
        <w:pStyle w:val="Standard"/>
        <w:rPr>
          <w:rFonts w:ascii="Arial" w:hAnsi="Arial" w:cs="Arial"/>
          <w:b/>
          <w:sz w:val="24"/>
          <w:shd w:val="clear" w:color="auto" w:fill="C0C0C0"/>
        </w:rPr>
      </w:pPr>
      <w:r>
        <w:rPr>
          <w:rFonts w:ascii="Arial" w:hAnsi="Arial" w:cs="Arial"/>
          <w:b/>
          <w:sz w:val="24"/>
          <w:shd w:val="clear" w:color="auto" w:fill="C0C0C0"/>
        </w:rPr>
        <w:t>IDENTIFICACIÓN DE LA CONTRAPARTE</w:t>
      </w:r>
    </w:p>
    <w:p w14:paraId="6EDF8671" w14:textId="77777777" w:rsidR="001F07A0" w:rsidRDefault="00E73E26">
      <w:pPr>
        <w:pStyle w:val="Ttulo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1035A13A" w14:textId="77777777" w:rsidR="001F07A0" w:rsidRDefault="001F07A0">
      <w:pPr>
        <w:pStyle w:val="Standard"/>
        <w:rPr>
          <w:rFonts w:ascii="Arial" w:hAnsi="Arial" w:cs="Arial"/>
          <w:b/>
          <w:sz w:val="16"/>
        </w:rPr>
      </w:pPr>
    </w:p>
    <w:tbl>
      <w:tblPr>
        <w:tblW w:w="9018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42"/>
        <w:gridCol w:w="23"/>
        <w:gridCol w:w="3153"/>
      </w:tblGrid>
      <w:tr w:rsidR="001F07A0" w14:paraId="7B60F4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6F16E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NOMBRE SOCIAL</w:t>
            </w:r>
          </w:p>
          <w:p w14:paraId="1218EE1E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3B0C4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ACRÓNIMO (en su caso)</w:t>
            </w:r>
          </w:p>
          <w:p w14:paraId="2E512E10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</w:tc>
      </w:tr>
      <w:tr w:rsidR="001F07A0" w14:paraId="703E44AB" w14:textId="77777777">
        <w:tblPrEx>
          <w:tblCellMar>
            <w:top w:w="0" w:type="dxa"/>
            <w:bottom w:w="0" w:type="dxa"/>
          </w:tblCellMar>
        </w:tblPrEx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D9C2F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PERSONALIDAD JURÍDICA</w:t>
            </w:r>
          </w:p>
          <w:p w14:paraId="5ADD9E66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  <w:p w14:paraId="03129B68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08AEB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 xml:space="preserve">FECHA DE CONSTITUCIÓN </w:t>
            </w:r>
            <w:r>
              <w:rPr>
                <w:rFonts w:ascii="Arial" w:hAnsi="Arial" w:cs="Arial"/>
                <w:i/>
                <w:sz w:val="16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>/mm/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aaaa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>)</w:t>
            </w:r>
          </w:p>
        </w:tc>
      </w:tr>
    </w:tbl>
    <w:p w14:paraId="1FDD493C" w14:textId="77777777" w:rsidR="001F07A0" w:rsidRDefault="001F07A0">
      <w:pPr>
        <w:pStyle w:val="Standard"/>
        <w:jc w:val="both"/>
      </w:pPr>
    </w:p>
    <w:p w14:paraId="074F590B" w14:textId="77777777" w:rsidR="001F07A0" w:rsidRDefault="00E73E26">
      <w:pPr>
        <w:pStyle w:val="Standard"/>
        <w:jc w:val="both"/>
      </w:pPr>
      <w:r>
        <w:rPr>
          <w:rFonts w:ascii="Arial" w:hAnsi="Arial" w:cs="Arial"/>
          <w:b/>
          <w:sz w:val="18"/>
          <w:shd w:val="clear" w:color="auto" w:fill="C0C0C0"/>
        </w:rPr>
        <w:t>SEDE SOCIAL</w:t>
      </w:r>
      <w:r>
        <w:rPr>
          <w:rFonts w:ascii="Arial" w:hAnsi="Arial" w:cs="Arial"/>
          <w:b/>
          <w:sz w:val="18"/>
        </w:rPr>
        <w:t xml:space="preserve">    </w:t>
      </w:r>
    </w:p>
    <w:tbl>
      <w:tblPr>
        <w:tblW w:w="9048" w:type="dxa"/>
        <w:tblInd w:w="-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0"/>
        <w:gridCol w:w="1140"/>
        <w:gridCol w:w="705"/>
        <w:gridCol w:w="285"/>
        <w:gridCol w:w="1695"/>
        <w:gridCol w:w="2853"/>
      </w:tblGrid>
      <w:tr w:rsidR="001F07A0" w14:paraId="4A9E6736" w14:textId="77777777">
        <w:tblPrEx>
          <w:tblCellMar>
            <w:top w:w="0" w:type="dxa"/>
            <w:bottom w:w="0" w:type="dxa"/>
          </w:tblCellMar>
        </w:tblPrEx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7B119" w14:textId="77777777" w:rsidR="001F07A0" w:rsidRDefault="00E73E26">
            <w:pPr>
              <w:pStyle w:val="Standard"/>
              <w:snapToGrid w:val="0"/>
              <w:jc w:val="both"/>
            </w:pPr>
            <w:r>
              <w:rPr>
                <w:rFonts w:ascii="Arial" w:hAnsi="Arial" w:cs="Arial"/>
                <w:b/>
                <w:sz w:val="16"/>
              </w:rPr>
              <w:t xml:space="preserve">DIRECCIÓN </w:t>
            </w:r>
            <w:r>
              <w:rPr>
                <w:rFonts w:ascii="Arial" w:hAnsi="Arial" w:cs="Arial"/>
                <w:i/>
                <w:sz w:val="16"/>
              </w:rPr>
              <w:t xml:space="preserve">(calle/plaza y </w:t>
            </w:r>
            <w:proofErr w:type="spellStart"/>
            <w:r>
              <w:rPr>
                <w:rFonts w:ascii="Arial" w:hAnsi="Arial" w:cs="Arial"/>
                <w:i/>
                <w:sz w:val="16"/>
              </w:rPr>
              <w:t>nº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>)</w:t>
            </w:r>
          </w:p>
          <w:p w14:paraId="49F1C51A" w14:textId="77777777" w:rsidR="001F07A0" w:rsidRDefault="001F07A0">
            <w:pPr>
              <w:pStyle w:val="Standard"/>
              <w:jc w:val="both"/>
              <w:rPr>
                <w:rFonts w:cs="Arial"/>
                <w:b/>
                <w:sz w:val="18"/>
              </w:rPr>
            </w:pPr>
          </w:p>
          <w:p w14:paraId="5B23590D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C230F" w14:textId="77777777" w:rsidR="001F07A0" w:rsidRDefault="00E73E26">
            <w:pPr>
              <w:pStyle w:val="Ttulo3"/>
              <w:snapToGrid w:val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LOCALIDAD Y CODIGO POSTAL</w:t>
            </w:r>
          </w:p>
          <w:p w14:paraId="3079E066" w14:textId="77777777" w:rsidR="001F07A0" w:rsidRDefault="001F07A0">
            <w:pPr>
              <w:pStyle w:val="Standard"/>
              <w:snapToGrid w:val="0"/>
              <w:rPr>
                <w:rFonts w:cs="Arial"/>
                <w:sz w:val="16"/>
              </w:rPr>
            </w:pP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A27CE6" w14:textId="77777777" w:rsidR="001F07A0" w:rsidRDefault="00E73E26">
            <w:pPr>
              <w:pStyle w:val="Standard"/>
              <w:snapToGrid w:val="0"/>
              <w:jc w:val="both"/>
            </w:pPr>
            <w:r>
              <w:rPr>
                <w:rFonts w:ascii="Arial" w:hAnsi="Arial" w:cs="Arial"/>
                <w:b/>
                <w:sz w:val="16"/>
              </w:rPr>
              <w:t>PAÍS</w:t>
            </w:r>
          </w:p>
        </w:tc>
      </w:tr>
      <w:tr w:rsidR="001F07A0" w14:paraId="0C89F563" w14:textId="77777777">
        <w:tblPrEx>
          <w:tblCellMar>
            <w:top w:w="0" w:type="dxa"/>
            <w:bottom w:w="0" w:type="dxa"/>
          </w:tblCellMar>
        </w:tblPrEx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A4C6C" w14:textId="77777777" w:rsidR="001F07A0" w:rsidRDefault="00E73E26">
            <w:pPr>
              <w:pStyle w:val="Standard"/>
              <w:snapToGrid w:val="0"/>
              <w:jc w:val="both"/>
            </w:pPr>
            <w:r>
              <w:rPr>
                <w:rFonts w:ascii="Arial" w:hAnsi="Arial" w:cs="Arial"/>
                <w:b/>
                <w:sz w:val="16"/>
              </w:rPr>
              <w:t>TELÉFONO</w:t>
            </w:r>
          </w:p>
          <w:p w14:paraId="6C82A1D9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6A880122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06691" w14:textId="77777777" w:rsidR="001F07A0" w:rsidRDefault="00E73E26">
            <w:pPr>
              <w:pStyle w:val="Standard"/>
              <w:snapToGrid w:val="0"/>
              <w:jc w:val="both"/>
            </w:pPr>
            <w:r>
              <w:rPr>
                <w:rFonts w:ascii="Arial" w:hAnsi="Arial" w:cs="Arial"/>
                <w:b/>
                <w:sz w:val="16"/>
              </w:rPr>
              <w:t>FAX</w:t>
            </w:r>
          </w:p>
        </w:tc>
        <w:tc>
          <w:tcPr>
            <w:tcW w:w="4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BB41F" w14:textId="77777777" w:rsidR="001F07A0" w:rsidRDefault="00E73E26">
            <w:pPr>
              <w:pStyle w:val="Standard"/>
              <w:snapToGrid w:val="0"/>
              <w:jc w:val="both"/>
            </w:pPr>
            <w:r>
              <w:rPr>
                <w:rFonts w:ascii="Arial" w:hAnsi="Arial" w:cs="Arial"/>
                <w:b/>
                <w:sz w:val="16"/>
              </w:rPr>
              <w:t>CORREO ELECTRÓNICO</w:t>
            </w:r>
          </w:p>
        </w:tc>
      </w:tr>
      <w:tr w:rsidR="001F07A0" w14:paraId="32EE113F" w14:textId="77777777">
        <w:tblPrEx>
          <w:tblCellMar>
            <w:top w:w="0" w:type="dxa"/>
            <w:bottom w:w="0" w:type="dxa"/>
          </w:tblCellMar>
        </w:tblPrEx>
        <w:tc>
          <w:tcPr>
            <w:tcW w:w="4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78E90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NÚMERO DE TRABAJADORES</w:t>
            </w:r>
          </w:p>
          <w:p w14:paraId="0844FB9D" w14:textId="77777777" w:rsidR="001F07A0" w:rsidRDefault="00E73E26">
            <w:pPr>
              <w:pStyle w:val="Standard"/>
              <w:snapToGrid w:val="0"/>
              <w:jc w:val="both"/>
            </w:pPr>
            <w:r>
              <w:rPr>
                <w:rFonts w:ascii="Arial" w:hAnsi="Arial" w:cs="Arial"/>
                <w:b/>
                <w:sz w:val="16"/>
              </w:rPr>
              <w:t>NÚMERO DE TRABAJADORAS</w:t>
            </w:r>
          </w:p>
          <w:p w14:paraId="59756C95" w14:textId="77777777" w:rsidR="001F07A0" w:rsidRDefault="001F07A0">
            <w:pPr>
              <w:pStyle w:val="Standard"/>
              <w:jc w:val="both"/>
              <w:rPr>
                <w:rFonts w:ascii="Arial" w:hAnsi="Arial" w:cs="Arial"/>
              </w:rPr>
            </w:pPr>
          </w:p>
        </w:tc>
        <w:tc>
          <w:tcPr>
            <w:tcW w:w="4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372F7" w14:textId="77777777" w:rsidR="001F07A0" w:rsidRDefault="00E73E26">
            <w:pPr>
              <w:pStyle w:val="Standard"/>
              <w:snapToGrid w:val="0"/>
              <w:jc w:val="both"/>
            </w:pPr>
            <w:r>
              <w:rPr>
                <w:rFonts w:ascii="Arial" w:hAnsi="Arial" w:cs="Arial"/>
                <w:b/>
                <w:sz w:val="16"/>
              </w:rPr>
              <w:t>PERSONAL VOLUNTARIO</w:t>
            </w:r>
          </w:p>
        </w:tc>
      </w:tr>
    </w:tbl>
    <w:p w14:paraId="72187B78" w14:textId="77777777" w:rsidR="001F07A0" w:rsidRDefault="001F07A0">
      <w:pPr>
        <w:pStyle w:val="Standard"/>
        <w:jc w:val="both"/>
      </w:pPr>
    </w:p>
    <w:p w14:paraId="3045A5C7" w14:textId="309A075F" w:rsidR="001F07A0" w:rsidRDefault="00E73E26">
      <w:pPr>
        <w:pStyle w:val="Standard"/>
        <w:jc w:val="both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DATOS DEL/LA RESPONSABLE LOCAL</w:t>
      </w:r>
    </w:p>
    <w:tbl>
      <w:tblPr>
        <w:tblW w:w="9018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0"/>
        <w:gridCol w:w="3855"/>
        <w:gridCol w:w="2403"/>
      </w:tblGrid>
      <w:tr w:rsidR="001F07A0" w14:paraId="2E23F427" w14:textId="77777777">
        <w:tblPrEx>
          <w:tblCellMar>
            <w:top w:w="0" w:type="dxa"/>
            <w:bottom w:w="0" w:type="dxa"/>
          </w:tblCellMar>
        </w:tblPrEx>
        <w:tc>
          <w:tcPr>
            <w:tcW w:w="9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F58E71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NOMBRE Y APELLIDOS</w:t>
            </w:r>
          </w:p>
          <w:p w14:paraId="39668C5F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</w:tr>
      <w:tr w:rsidR="001F07A0" w14:paraId="575FB014" w14:textId="77777777">
        <w:tblPrEx>
          <w:tblCellMar>
            <w:top w:w="0" w:type="dxa"/>
            <w:bottom w:w="0" w:type="dxa"/>
          </w:tblCellMar>
        </w:tblPrEx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A3544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CARGO</w:t>
            </w:r>
          </w:p>
          <w:p w14:paraId="03BA34EB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8CCC3A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TITULACIÓN ACADÉMICA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39108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DNI O EQUIVALENTE</w:t>
            </w:r>
          </w:p>
        </w:tc>
      </w:tr>
      <w:tr w:rsidR="001F07A0" w14:paraId="29DD87FA" w14:textId="77777777">
        <w:tblPrEx>
          <w:tblCellMar>
            <w:top w:w="0" w:type="dxa"/>
            <w:bottom w:w="0" w:type="dxa"/>
          </w:tblCellMar>
        </w:tblPrEx>
        <w:tc>
          <w:tcPr>
            <w:tcW w:w="9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2D6BF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8"/>
                <w:shd w:val="clear" w:color="auto" w:fill="C0C0C0"/>
              </w:rPr>
            </w:pPr>
            <w:r>
              <w:rPr>
                <w:rFonts w:ascii="Arial" w:hAnsi="Arial" w:cs="Arial"/>
                <w:b/>
                <w:sz w:val="18"/>
                <w:shd w:val="clear" w:color="auto" w:fill="C0C0C0"/>
              </w:rPr>
              <w:t>EXPERIENCIA PREVIA</w:t>
            </w:r>
          </w:p>
          <w:p w14:paraId="5B250AF1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EXPERIENCIA PREVIA Y ÁREA PRINCIPAL DE ACTUACIONES:</w:t>
            </w:r>
          </w:p>
          <w:p w14:paraId="3721AA2D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  <w:p w14:paraId="218A4608" w14:textId="77777777" w:rsidR="001F07A0" w:rsidRDefault="001F07A0">
            <w:pPr>
              <w:pStyle w:val="Standard"/>
              <w:rPr>
                <w:rFonts w:cs="Arial"/>
              </w:rPr>
            </w:pPr>
          </w:p>
          <w:p w14:paraId="50AD77E6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</w:tr>
      <w:tr w:rsidR="001F07A0" w14:paraId="34A5AF08" w14:textId="77777777">
        <w:tblPrEx>
          <w:tblCellMar>
            <w:top w:w="0" w:type="dxa"/>
            <w:bottom w:w="0" w:type="dxa"/>
          </w:tblCellMar>
        </w:tblPrEx>
        <w:tc>
          <w:tcPr>
            <w:tcW w:w="9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637FF" w14:textId="77777777" w:rsidR="001F07A0" w:rsidRDefault="00E73E26" w:rsidP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ACTIVIDADES PREVIAS LLEVADAS A CABO EN COLABORACIÓN CON LA O.N.G.D. QUE SOLICITA LA SUBVENCIÓN:</w:t>
            </w:r>
          </w:p>
          <w:p w14:paraId="138EF1A1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6DD8659B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  <w:p w14:paraId="21BEED63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</w:tr>
      <w:tr w:rsidR="001F07A0" w14:paraId="5AE83BE6" w14:textId="77777777">
        <w:tblPrEx>
          <w:tblCellMar>
            <w:top w:w="0" w:type="dxa"/>
            <w:bottom w:w="0" w:type="dxa"/>
          </w:tblCellMar>
        </w:tblPrEx>
        <w:tc>
          <w:tcPr>
            <w:tcW w:w="9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884FF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RELACIONES DEL SOCIO LOCAL CON LOS DESTINATARIOS FINALES DE LA AYUDA:</w:t>
            </w:r>
          </w:p>
          <w:p w14:paraId="3A53023B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  <w:p w14:paraId="1D8951E0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3816B9F2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</w:tr>
    </w:tbl>
    <w:p w14:paraId="1A4ECF3B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5C70DAC1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70851386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3C4AEDB9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18E975E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7651BDB9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38E85479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43FD7FF2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6F224685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10F853D5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1B4BB11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D7946DB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0A00492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35DC13AE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56EBCE5B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F585239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6A573463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E81B872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418DB845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74E2F426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41BD41C7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14913F65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339BFD6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79814CC8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706B7EE7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66F053A2" w14:textId="77777777" w:rsidR="001F07A0" w:rsidRDefault="001F07A0">
      <w:pPr>
        <w:pStyle w:val="Standard"/>
        <w:jc w:val="both"/>
        <w:rPr>
          <w:rFonts w:ascii="Arial" w:hAnsi="Arial" w:cs="Arial"/>
        </w:rPr>
      </w:pPr>
    </w:p>
    <w:p w14:paraId="2CC56776" w14:textId="77777777" w:rsidR="001F07A0" w:rsidRDefault="00E73E26">
      <w:pPr>
        <w:pStyle w:val="Standard"/>
        <w:rPr>
          <w:rFonts w:ascii="Arial" w:hAnsi="Arial" w:cs="Arial"/>
          <w:b/>
          <w:sz w:val="24"/>
          <w:shd w:val="clear" w:color="auto" w:fill="C0C0C0"/>
        </w:rPr>
      </w:pPr>
      <w:r>
        <w:rPr>
          <w:rFonts w:ascii="Arial" w:hAnsi="Arial" w:cs="Arial"/>
          <w:b/>
          <w:sz w:val="24"/>
          <w:shd w:val="clear" w:color="auto" w:fill="C0C0C0"/>
        </w:rPr>
        <w:t>IDENTIFICACIÓN DEL PROYECTO</w:t>
      </w:r>
    </w:p>
    <w:p w14:paraId="2C1EEC24" w14:textId="77777777" w:rsidR="001F07A0" w:rsidRDefault="001F07A0">
      <w:pPr>
        <w:pStyle w:val="Standard"/>
        <w:rPr>
          <w:rFonts w:ascii="Arial" w:hAnsi="Arial" w:cs="Arial"/>
          <w:b/>
          <w:sz w:val="16"/>
        </w:rPr>
      </w:pPr>
    </w:p>
    <w:tbl>
      <w:tblPr>
        <w:tblW w:w="9010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0"/>
      </w:tblGrid>
      <w:tr w:rsidR="001F07A0" w14:paraId="6E40C1A7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5E57D" w14:textId="77777777" w:rsidR="001F07A0" w:rsidRDefault="00E73E26">
            <w:pPr>
              <w:pStyle w:val="Ttulo4"/>
              <w:snapToGrid w:val="0"/>
              <w:jc w:val="left"/>
            </w:pPr>
            <w:r>
              <w:rPr>
                <w:rFonts w:ascii="Arial" w:hAnsi="Arial" w:cs="Arial"/>
              </w:rPr>
              <w:t>TÍTULO</w:t>
            </w:r>
          </w:p>
          <w:p w14:paraId="2F51C008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</w:tr>
      <w:tr w:rsidR="001F07A0" w14:paraId="6B8CA28E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522033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 xml:space="preserve">LOCALIZACIÓN </w:t>
            </w:r>
            <w:r>
              <w:rPr>
                <w:rFonts w:ascii="Arial" w:hAnsi="Arial" w:cs="Arial"/>
                <w:i/>
                <w:sz w:val="16"/>
              </w:rPr>
              <w:t>(país, región, localidad)</w:t>
            </w:r>
          </w:p>
          <w:p w14:paraId="7AAA1A2B" w14:textId="77777777" w:rsidR="001F07A0" w:rsidRDefault="00E73E26">
            <w:pPr>
              <w:pStyle w:val="Standard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Adjuntar mapa en el caso de Proyectos de cooperación al Desarrollo.</w:t>
            </w:r>
          </w:p>
          <w:p w14:paraId="6ABAD50F" w14:textId="77777777" w:rsidR="001F07A0" w:rsidRDefault="001F07A0">
            <w:pPr>
              <w:pStyle w:val="Standard"/>
              <w:rPr>
                <w:rFonts w:cs="Arial"/>
                <w:b/>
                <w:sz w:val="16"/>
              </w:rPr>
            </w:pPr>
          </w:p>
          <w:p w14:paraId="1C8CA0F4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  <w:p w14:paraId="5A0777D2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6"/>
              </w:rPr>
            </w:pPr>
          </w:p>
        </w:tc>
      </w:tr>
    </w:tbl>
    <w:p w14:paraId="0D4517AD" w14:textId="77777777" w:rsidR="001F07A0" w:rsidRDefault="001F07A0">
      <w:pPr>
        <w:pStyle w:val="Standard"/>
        <w:jc w:val="both"/>
      </w:pPr>
    </w:p>
    <w:tbl>
      <w:tblPr>
        <w:tblW w:w="9025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4825"/>
      </w:tblGrid>
      <w:tr w:rsidR="001F07A0" w14:paraId="55CB97CC" w14:textId="77777777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A0584" w14:textId="77777777" w:rsidR="001F07A0" w:rsidRDefault="00E73E26">
            <w:pPr>
              <w:pStyle w:val="Ttulo4"/>
              <w:snapToGrid w:val="0"/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Nº</w:t>
            </w:r>
            <w:proofErr w:type="spellEnd"/>
            <w:r>
              <w:rPr>
                <w:rFonts w:ascii="Arial" w:hAnsi="Arial" w:cs="Arial"/>
              </w:rPr>
              <w:t xml:space="preserve"> BENEFICIARIOS DIRECTOS (DESGLOSADOS EN MUJERES Y HOMBRES):</w:t>
            </w:r>
          </w:p>
          <w:p w14:paraId="4BA25F3C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2C692C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</w:tbl>
    <w:p w14:paraId="7E8B4CA4" w14:textId="77777777" w:rsidR="001F07A0" w:rsidRDefault="001F07A0">
      <w:pPr>
        <w:pStyle w:val="Standard"/>
        <w:jc w:val="both"/>
      </w:pPr>
    </w:p>
    <w:p w14:paraId="4108201F" w14:textId="77777777" w:rsidR="001F07A0" w:rsidRDefault="001F07A0">
      <w:pPr>
        <w:pStyle w:val="Standard"/>
        <w:jc w:val="both"/>
      </w:pPr>
    </w:p>
    <w:p w14:paraId="6FC51881" w14:textId="77777777" w:rsidR="001F07A0" w:rsidRDefault="00E73E26">
      <w:pPr>
        <w:pStyle w:val="Standard"/>
        <w:jc w:val="both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BREVE DESCRIPCIÓN DEL PROYECTO</w:t>
      </w:r>
    </w:p>
    <w:tbl>
      <w:tblPr>
        <w:tblW w:w="9025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5"/>
      </w:tblGrid>
      <w:tr w:rsidR="001F07A0" w14:paraId="254BD42F" w14:textId="77777777">
        <w:tblPrEx>
          <w:tblCellMar>
            <w:top w:w="0" w:type="dxa"/>
            <w:bottom w:w="0" w:type="dxa"/>
          </w:tblCellMar>
        </w:tblPrEx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A057F" w14:textId="77777777" w:rsidR="001F07A0" w:rsidRDefault="001F07A0">
            <w:pPr>
              <w:pStyle w:val="Standard"/>
              <w:snapToGrid w:val="0"/>
              <w:jc w:val="both"/>
            </w:pPr>
          </w:p>
          <w:p w14:paraId="6DC1C40F" w14:textId="77777777" w:rsidR="001F07A0" w:rsidRDefault="001F07A0">
            <w:pPr>
              <w:pStyle w:val="Standard"/>
              <w:jc w:val="both"/>
              <w:rPr>
                <w:rFonts w:cs="Arial"/>
              </w:rPr>
            </w:pPr>
          </w:p>
          <w:p w14:paraId="3D8B5515" w14:textId="77777777" w:rsidR="001F07A0" w:rsidRDefault="001F07A0">
            <w:pPr>
              <w:pStyle w:val="Standard"/>
              <w:jc w:val="both"/>
              <w:rPr>
                <w:rFonts w:ascii="Arial" w:hAnsi="Arial" w:cs="Arial"/>
              </w:rPr>
            </w:pPr>
          </w:p>
        </w:tc>
      </w:tr>
    </w:tbl>
    <w:p w14:paraId="6917C279" w14:textId="77777777" w:rsidR="001F07A0" w:rsidRDefault="001F07A0">
      <w:pPr>
        <w:pStyle w:val="Standard"/>
        <w:jc w:val="both"/>
      </w:pPr>
    </w:p>
    <w:p w14:paraId="4F8C8D06" w14:textId="77777777" w:rsidR="001F07A0" w:rsidRDefault="001F07A0">
      <w:pPr>
        <w:pStyle w:val="Standard"/>
        <w:jc w:val="both"/>
      </w:pPr>
    </w:p>
    <w:p w14:paraId="5E0AFCB0" w14:textId="77777777" w:rsidR="001F07A0" w:rsidRDefault="00E73E26">
      <w:pPr>
        <w:pStyle w:val="Standard"/>
        <w:jc w:val="both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DESCRIPCIÓN DE LOS PROBLEMAS SOBRE LOS QUE SE PRETENDE ACTUAR</w:t>
      </w:r>
    </w:p>
    <w:tbl>
      <w:tblPr>
        <w:tblW w:w="9010" w:type="dxa"/>
        <w:tblInd w:w="-1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0"/>
      </w:tblGrid>
      <w:tr w:rsidR="001F07A0" w14:paraId="3163D7DD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CE026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</w:rPr>
            </w:pPr>
          </w:p>
          <w:p w14:paraId="45800771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</w:rPr>
            </w:pPr>
          </w:p>
          <w:p w14:paraId="5BAA5AA2" w14:textId="77777777" w:rsidR="001F07A0" w:rsidRDefault="001F07A0">
            <w:pPr>
              <w:pStyle w:val="Standard"/>
              <w:jc w:val="both"/>
              <w:rPr>
                <w:rFonts w:ascii="Arial" w:hAnsi="Arial" w:cs="Arial"/>
              </w:rPr>
            </w:pPr>
          </w:p>
        </w:tc>
      </w:tr>
    </w:tbl>
    <w:p w14:paraId="5E5CF90C" w14:textId="77777777" w:rsidR="001F07A0" w:rsidRDefault="001F07A0">
      <w:pPr>
        <w:pStyle w:val="Standard"/>
        <w:jc w:val="both"/>
      </w:pPr>
    </w:p>
    <w:p w14:paraId="2FCB314E" w14:textId="77777777" w:rsidR="001F07A0" w:rsidRDefault="001F07A0">
      <w:pPr>
        <w:pStyle w:val="Standard"/>
        <w:jc w:val="both"/>
      </w:pPr>
    </w:p>
    <w:p w14:paraId="212F3F0D" w14:textId="77777777" w:rsidR="001F07A0" w:rsidRDefault="001F07A0">
      <w:pPr>
        <w:pStyle w:val="Standard"/>
        <w:jc w:val="both"/>
      </w:pPr>
    </w:p>
    <w:p w14:paraId="2C9294AA" w14:textId="77777777" w:rsidR="001F07A0" w:rsidRDefault="001F07A0">
      <w:pPr>
        <w:pStyle w:val="Standard"/>
        <w:jc w:val="both"/>
      </w:pPr>
    </w:p>
    <w:p w14:paraId="0E5E076A" w14:textId="79AFFFA4" w:rsidR="001F07A0" w:rsidRDefault="00E73E26">
      <w:pPr>
        <w:pStyle w:val="Standard"/>
        <w:jc w:val="both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DESCRIPCIÓN DE LOS/AS DESTINATARIOS/AS DEL PROYECTO</w:t>
      </w:r>
    </w:p>
    <w:tbl>
      <w:tblPr>
        <w:tblW w:w="9018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8"/>
      </w:tblGrid>
      <w:tr w:rsidR="001F07A0" w14:paraId="368E69E8" w14:textId="77777777">
        <w:tblPrEx>
          <w:tblCellMar>
            <w:top w:w="0" w:type="dxa"/>
            <w:bottom w:w="0" w:type="dxa"/>
          </w:tblCellMar>
        </w:tblPrEx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4F3630" w14:textId="77777777" w:rsidR="001F07A0" w:rsidRDefault="001F07A0">
            <w:pPr>
              <w:pStyle w:val="Standard"/>
              <w:snapToGrid w:val="0"/>
              <w:jc w:val="both"/>
            </w:pPr>
          </w:p>
          <w:p w14:paraId="21DEB09F" w14:textId="77777777" w:rsidR="001F07A0" w:rsidRDefault="001F07A0">
            <w:pPr>
              <w:pStyle w:val="Standard"/>
              <w:jc w:val="both"/>
              <w:rPr>
                <w:rFonts w:cs="Arial"/>
              </w:rPr>
            </w:pPr>
          </w:p>
          <w:p w14:paraId="772A8DCA" w14:textId="77777777" w:rsidR="001F07A0" w:rsidRDefault="001F07A0">
            <w:pPr>
              <w:pStyle w:val="Standard"/>
              <w:jc w:val="both"/>
              <w:rPr>
                <w:rFonts w:ascii="Arial" w:hAnsi="Arial" w:cs="Arial"/>
              </w:rPr>
            </w:pPr>
          </w:p>
        </w:tc>
      </w:tr>
    </w:tbl>
    <w:p w14:paraId="1081B5F0" w14:textId="77777777" w:rsidR="001F07A0" w:rsidRDefault="001F07A0">
      <w:pPr>
        <w:pStyle w:val="Standard"/>
        <w:jc w:val="both"/>
      </w:pPr>
    </w:p>
    <w:p w14:paraId="5B2D64B2" w14:textId="77777777" w:rsidR="001F07A0" w:rsidRDefault="00E73E26">
      <w:pPr>
        <w:pStyle w:val="Standard"/>
        <w:jc w:val="both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JUSTIFICACIÓN DE LA ACCIÓN ELEGIDA</w:t>
      </w:r>
    </w:p>
    <w:tbl>
      <w:tblPr>
        <w:tblW w:w="8995" w:type="dxa"/>
        <w:tblInd w:w="-1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95"/>
      </w:tblGrid>
      <w:tr w:rsidR="001F07A0" w14:paraId="288C5D2C" w14:textId="77777777">
        <w:tblPrEx>
          <w:tblCellMar>
            <w:top w:w="0" w:type="dxa"/>
            <w:bottom w:w="0" w:type="dxa"/>
          </w:tblCellMar>
        </w:tblPrEx>
        <w:tc>
          <w:tcPr>
            <w:tcW w:w="8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CD674" w14:textId="77777777" w:rsidR="001F07A0" w:rsidRDefault="001F07A0">
            <w:pPr>
              <w:pStyle w:val="Standard"/>
              <w:snapToGrid w:val="0"/>
              <w:jc w:val="both"/>
            </w:pPr>
          </w:p>
          <w:p w14:paraId="0B3C1F86" w14:textId="77777777" w:rsidR="001F07A0" w:rsidRDefault="001F07A0">
            <w:pPr>
              <w:pStyle w:val="Standard"/>
              <w:snapToGrid w:val="0"/>
              <w:jc w:val="both"/>
            </w:pPr>
          </w:p>
          <w:p w14:paraId="1C920311" w14:textId="77777777" w:rsidR="001F07A0" w:rsidRDefault="001F07A0">
            <w:pPr>
              <w:pStyle w:val="Standard"/>
              <w:jc w:val="both"/>
              <w:rPr>
                <w:rFonts w:ascii="Arial" w:hAnsi="Arial" w:cs="Arial"/>
              </w:rPr>
            </w:pPr>
          </w:p>
        </w:tc>
      </w:tr>
    </w:tbl>
    <w:p w14:paraId="2BDF2B17" w14:textId="77777777" w:rsidR="001F07A0" w:rsidRDefault="001F07A0">
      <w:pPr>
        <w:pStyle w:val="Standard"/>
        <w:spacing w:before="57" w:after="57"/>
        <w:jc w:val="both"/>
      </w:pPr>
    </w:p>
    <w:p w14:paraId="2B84DD7C" w14:textId="77777777" w:rsidR="001F07A0" w:rsidRDefault="00E73E26">
      <w:pPr>
        <w:pStyle w:val="Standard"/>
        <w:spacing w:before="57" w:after="57"/>
        <w:jc w:val="both"/>
      </w:pPr>
      <w:r>
        <w:rPr>
          <w:rFonts w:ascii="Arial" w:hAnsi="Arial" w:cs="Arial"/>
          <w:b/>
          <w:sz w:val="18"/>
          <w:shd w:val="clear" w:color="auto" w:fill="C0C0C0"/>
        </w:rPr>
        <w:t>RECURSOS HUMANOS</w:t>
      </w:r>
      <w:r>
        <w:rPr>
          <w:rFonts w:ascii="Arial" w:hAnsi="Arial" w:cs="Arial"/>
          <w:b/>
          <w:sz w:val="18"/>
        </w:rPr>
        <w:t xml:space="preserve"> </w:t>
      </w:r>
      <w:r>
        <w:rPr>
          <w:rFonts w:ascii="Arial" w:hAnsi="Arial" w:cs="Arial"/>
          <w:b/>
          <w:sz w:val="14"/>
        </w:rPr>
        <w:t>Detallar personal que se piensa dedicar para la ejecución del Proyecto.</w:t>
      </w:r>
    </w:p>
    <w:p w14:paraId="2331A681" w14:textId="77777777" w:rsidR="001F07A0" w:rsidRDefault="001F07A0">
      <w:pPr>
        <w:pStyle w:val="Standard"/>
        <w:spacing w:before="57" w:after="57"/>
        <w:jc w:val="both"/>
      </w:pPr>
    </w:p>
    <w:tbl>
      <w:tblPr>
        <w:tblW w:w="90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0"/>
        <w:gridCol w:w="4660"/>
      </w:tblGrid>
      <w:tr w:rsidR="001F07A0" w14:paraId="14BF7BFF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D6F24" w14:textId="77777777" w:rsidR="001F07A0" w:rsidRDefault="00E73E26">
            <w:pPr>
              <w:pStyle w:val="Ttulo6"/>
              <w:snapToGrid w:val="0"/>
              <w:spacing w:before="85" w:after="85"/>
            </w:pPr>
            <w:r>
              <w:rPr>
                <w:rFonts w:ascii="Arial" w:hAnsi="Arial" w:cs="Arial"/>
                <w:szCs w:val="18"/>
              </w:rPr>
              <w:t xml:space="preserve">PERSONAL REMUNERADO </w:t>
            </w:r>
            <w:r>
              <w:rPr>
                <w:rFonts w:ascii="Arial" w:hAnsi="Arial" w:cs="Arial"/>
                <w:b w:val="0"/>
                <w:szCs w:val="18"/>
              </w:rPr>
              <w:t>(DIFERENCIADO EN HOMBRES Y MUJERES)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D8E78" w14:textId="77777777" w:rsidR="001F07A0" w:rsidRDefault="00E73E26">
            <w:pPr>
              <w:pStyle w:val="Ttulo6"/>
              <w:snapToGrid w:val="0"/>
              <w:spacing w:before="85" w:after="85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PERSONAL VOLUNTARIO</w:t>
            </w:r>
          </w:p>
        </w:tc>
      </w:tr>
      <w:tr w:rsidR="001F07A0" w14:paraId="5B0E99F1" w14:textId="77777777">
        <w:tblPrEx>
          <w:tblCellMar>
            <w:top w:w="0" w:type="dxa"/>
            <w:bottom w:w="0" w:type="dxa"/>
          </w:tblCellMar>
        </w:tblPrEx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4966B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8"/>
                <w:szCs w:val="18"/>
              </w:rPr>
              <w:t>Puestos de trabajo:</w:t>
            </w:r>
          </w:p>
          <w:p w14:paraId="780B43DC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74994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8"/>
                <w:szCs w:val="18"/>
              </w:rPr>
              <w:t>Actividades que realizan:</w:t>
            </w:r>
          </w:p>
        </w:tc>
      </w:tr>
      <w:tr w:rsidR="001F07A0" w14:paraId="567D35EC" w14:textId="77777777">
        <w:tblPrEx>
          <w:tblCellMar>
            <w:top w:w="0" w:type="dxa"/>
            <w:bottom w:w="0" w:type="dxa"/>
          </w:tblCellMar>
        </w:tblPrEx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490F6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8"/>
                <w:szCs w:val="18"/>
              </w:rPr>
              <w:t>Titulaciones:</w:t>
            </w:r>
          </w:p>
          <w:p w14:paraId="2DAA021D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FD6B8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8"/>
                <w:szCs w:val="18"/>
              </w:rPr>
              <w:t>Titulaciones:</w:t>
            </w:r>
          </w:p>
        </w:tc>
      </w:tr>
      <w:tr w:rsidR="001F07A0" w14:paraId="0F323154" w14:textId="77777777">
        <w:tblPrEx>
          <w:tblCellMar>
            <w:top w:w="0" w:type="dxa"/>
            <w:bottom w:w="0" w:type="dxa"/>
          </w:tblCellMar>
        </w:tblPrEx>
        <w:trPr>
          <w:trHeight w:val="1694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A79ED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8"/>
                <w:szCs w:val="18"/>
              </w:rPr>
              <w:t>Funciones: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42EC0" w14:textId="77777777" w:rsidR="001F07A0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8"/>
                <w:szCs w:val="18"/>
              </w:rPr>
              <w:t>Funciones:</w:t>
            </w:r>
          </w:p>
        </w:tc>
      </w:tr>
    </w:tbl>
    <w:p w14:paraId="139B1220" w14:textId="77777777" w:rsidR="001F07A0" w:rsidRDefault="001F07A0">
      <w:pPr>
        <w:pStyle w:val="Standard"/>
        <w:spacing w:before="170" w:after="170"/>
        <w:jc w:val="both"/>
        <w:rPr>
          <w:rFonts w:ascii="Arial" w:hAnsi="Arial" w:cs="Arial"/>
          <w:b/>
          <w:sz w:val="18"/>
          <w:shd w:val="clear" w:color="auto" w:fill="C0C0C0"/>
        </w:rPr>
      </w:pPr>
    </w:p>
    <w:p w14:paraId="3F13085A" w14:textId="77777777" w:rsidR="001F07A0" w:rsidRDefault="001F07A0">
      <w:pPr>
        <w:pStyle w:val="Standard"/>
        <w:spacing w:before="170" w:after="170"/>
        <w:jc w:val="both"/>
        <w:rPr>
          <w:rFonts w:ascii="Arial" w:hAnsi="Arial" w:cs="Arial"/>
          <w:b/>
          <w:sz w:val="18"/>
          <w:shd w:val="clear" w:color="auto" w:fill="C0C0C0"/>
        </w:rPr>
      </w:pPr>
    </w:p>
    <w:p w14:paraId="58343D69" w14:textId="77777777" w:rsidR="001F07A0" w:rsidRDefault="001F07A0">
      <w:pPr>
        <w:pStyle w:val="Standard"/>
        <w:spacing w:before="170" w:after="170"/>
        <w:jc w:val="both"/>
        <w:rPr>
          <w:rFonts w:ascii="Arial" w:hAnsi="Arial" w:cs="Arial"/>
          <w:b/>
          <w:sz w:val="18"/>
          <w:shd w:val="clear" w:color="auto" w:fill="C0C0C0"/>
        </w:rPr>
      </w:pPr>
    </w:p>
    <w:p w14:paraId="6724C161" w14:textId="77777777" w:rsidR="001F07A0" w:rsidRDefault="001F07A0">
      <w:pPr>
        <w:pStyle w:val="Standard"/>
        <w:spacing w:before="170" w:after="170"/>
        <w:jc w:val="both"/>
        <w:rPr>
          <w:rFonts w:ascii="Arial" w:hAnsi="Arial" w:cs="Arial"/>
          <w:b/>
          <w:sz w:val="18"/>
          <w:shd w:val="clear" w:color="auto" w:fill="C0C0C0"/>
        </w:rPr>
      </w:pPr>
    </w:p>
    <w:p w14:paraId="081B9716" w14:textId="77777777" w:rsidR="001F07A0" w:rsidRDefault="00E73E26">
      <w:pPr>
        <w:pStyle w:val="Standard"/>
        <w:spacing w:before="170" w:after="170"/>
        <w:jc w:val="both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RECURSOS TÉCNICOS</w:t>
      </w:r>
    </w:p>
    <w:tbl>
      <w:tblPr>
        <w:tblW w:w="88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01"/>
      </w:tblGrid>
      <w:tr w:rsidR="001F07A0" w14:paraId="6FC68A3D" w14:textId="77777777">
        <w:tblPrEx>
          <w:tblCellMar>
            <w:top w:w="0" w:type="dxa"/>
            <w:bottom w:w="0" w:type="dxa"/>
          </w:tblCellMar>
        </w:tblPrEx>
        <w:trPr>
          <w:trHeight w:val="3435"/>
        </w:trPr>
        <w:tc>
          <w:tcPr>
            <w:tcW w:w="8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FC93D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Detallar material, equipamiento y tecnología a utilizar para la ejecución del proyecto:</w:t>
            </w:r>
          </w:p>
          <w:p w14:paraId="3257DD03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</w:tr>
    </w:tbl>
    <w:p w14:paraId="2EB2314F" w14:textId="77777777" w:rsidR="001F07A0" w:rsidRDefault="001F07A0">
      <w:pPr>
        <w:pStyle w:val="Standard"/>
        <w:spacing w:before="85" w:after="85"/>
        <w:jc w:val="both"/>
        <w:rPr>
          <w:rFonts w:ascii="Arial" w:hAnsi="Arial" w:cs="Arial"/>
          <w:b/>
          <w:sz w:val="18"/>
          <w:shd w:val="clear" w:color="auto" w:fill="C0C0C0"/>
        </w:rPr>
      </w:pPr>
    </w:p>
    <w:p w14:paraId="051A73F4" w14:textId="77777777" w:rsidR="001F07A0" w:rsidRDefault="001F07A0">
      <w:pPr>
        <w:pStyle w:val="Standard"/>
        <w:spacing w:before="85" w:after="85"/>
        <w:jc w:val="both"/>
        <w:rPr>
          <w:rFonts w:ascii="Arial" w:hAnsi="Arial" w:cs="Arial"/>
          <w:b/>
          <w:sz w:val="18"/>
          <w:shd w:val="clear" w:color="auto" w:fill="C0C0C0"/>
        </w:rPr>
      </w:pPr>
    </w:p>
    <w:p w14:paraId="62DEF95B" w14:textId="77777777" w:rsidR="001F07A0" w:rsidRDefault="00E73E26">
      <w:pPr>
        <w:pStyle w:val="Standard"/>
        <w:spacing w:before="85" w:after="85"/>
        <w:jc w:val="both"/>
        <w:rPr>
          <w:rFonts w:ascii="Arial" w:hAnsi="Arial" w:cs="Arial"/>
          <w:b/>
          <w:sz w:val="18"/>
          <w:shd w:val="clear" w:color="auto" w:fill="C0C0C0"/>
        </w:rPr>
      </w:pPr>
      <w:r>
        <w:rPr>
          <w:rFonts w:ascii="Arial" w:hAnsi="Arial" w:cs="Arial"/>
          <w:b/>
          <w:sz w:val="18"/>
          <w:shd w:val="clear" w:color="auto" w:fill="C0C0C0"/>
        </w:rPr>
        <w:t>DISPONIBILIDAD DE RECURSOS LOCALES</w:t>
      </w:r>
    </w:p>
    <w:tbl>
      <w:tblPr>
        <w:tblW w:w="15699" w:type="dxa"/>
        <w:tblInd w:w="-6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8844"/>
        <w:gridCol w:w="6225"/>
      </w:tblGrid>
      <w:tr w:rsidR="001F07A0" w14:paraId="2D73924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10E39" w14:textId="77777777" w:rsidR="001F07A0" w:rsidRDefault="001F07A0">
            <w:pPr>
              <w:pStyle w:val="Encabezadodelatabla"/>
              <w:snapToGrid w:val="0"/>
            </w:pPr>
          </w:p>
        </w:tc>
        <w:tc>
          <w:tcPr>
            <w:tcW w:w="8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B6557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094BA322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35BE11D0" w14:textId="77777777" w:rsidR="001F07A0" w:rsidRDefault="00E73E26">
            <w:pPr>
              <w:pStyle w:val="Standard"/>
              <w:jc w:val="both"/>
            </w:pPr>
            <w:r>
              <w:rPr>
                <w:rFonts w:ascii="Arial" w:eastAsia="Arial" w:hAnsi="Arial" w:cs="Arial"/>
                <w:b/>
                <w:sz w:val="18"/>
              </w:rPr>
              <w:t xml:space="preserve">   </w:t>
            </w:r>
          </w:p>
          <w:p w14:paraId="57BE36D2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62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A0376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8"/>
              </w:rPr>
            </w:pPr>
          </w:p>
        </w:tc>
      </w:tr>
    </w:tbl>
    <w:p w14:paraId="45C02B93" w14:textId="77777777" w:rsidR="00E73E26" w:rsidRDefault="00E73E26">
      <w:pPr>
        <w:rPr>
          <w:rFonts w:ascii="Times New Roman" w:eastAsia="Times New Roman" w:hAnsi="Times New Roman" w:cs="Times New Roman"/>
          <w:vanish/>
          <w:sz w:val="20"/>
          <w:szCs w:val="20"/>
          <w:lang w:bidi="ar-SA"/>
        </w:rPr>
        <w:sectPr w:rsidR="00E73E26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507" w:right="1701" w:bottom="1683" w:left="1418" w:header="1276" w:footer="1452" w:gutter="0"/>
          <w:cols w:space="720"/>
        </w:sectPr>
      </w:pPr>
    </w:p>
    <w:tbl>
      <w:tblPr>
        <w:tblW w:w="15939" w:type="dxa"/>
        <w:tblInd w:w="-7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5"/>
        <w:gridCol w:w="5805"/>
        <w:gridCol w:w="1425"/>
        <w:gridCol w:w="1275"/>
        <w:gridCol w:w="285"/>
        <w:gridCol w:w="705"/>
        <w:gridCol w:w="1080"/>
        <w:gridCol w:w="2325"/>
        <w:gridCol w:w="1274"/>
        <w:gridCol w:w="46"/>
        <w:gridCol w:w="34"/>
        <w:gridCol w:w="40"/>
        <w:gridCol w:w="40"/>
        <w:gridCol w:w="40"/>
        <w:gridCol w:w="40"/>
        <w:gridCol w:w="40"/>
      </w:tblGrid>
      <w:tr w:rsidR="001F07A0" w14:paraId="3D37D330" w14:textId="77777777">
        <w:tblPrEx>
          <w:tblCellMar>
            <w:top w:w="0" w:type="dxa"/>
            <w:bottom w:w="0" w:type="dxa"/>
          </w:tblCellMar>
        </w:tblPrEx>
        <w:tc>
          <w:tcPr>
            <w:tcW w:w="1593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4888E" w14:textId="77777777" w:rsidR="001F07A0" w:rsidRDefault="001F07A0">
            <w:pPr>
              <w:pStyle w:val="Ttulo6"/>
              <w:snapToGrid w:val="0"/>
              <w:rPr>
                <w:rFonts w:ascii="Arial" w:hAnsi="Arial" w:cs="Arial"/>
              </w:rPr>
            </w:pPr>
          </w:p>
          <w:p w14:paraId="5E07ADD7" w14:textId="77777777" w:rsidR="001F07A0" w:rsidRDefault="00E73E26">
            <w:pPr>
              <w:pStyle w:val="Ttulo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MATRIZ DE PLANIFICACIÓN</w:t>
            </w:r>
          </w:p>
          <w:p w14:paraId="67A4ED7D" w14:textId="77777777" w:rsidR="001F07A0" w:rsidRDefault="001F07A0">
            <w:pPr>
              <w:pStyle w:val="Standard"/>
            </w:pPr>
          </w:p>
        </w:tc>
      </w:tr>
      <w:tr w:rsidR="001F07A0" w14:paraId="011C16D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DBF2B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OBJETIVO GENERAL</w:t>
            </w:r>
          </w:p>
        </w:tc>
        <w:tc>
          <w:tcPr>
            <w:tcW w:w="1445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B8939" w14:textId="77777777" w:rsidR="001F07A0" w:rsidRDefault="001F07A0">
            <w:pPr>
              <w:pStyle w:val="Heading10"/>
              <w:numPr>
                <w:ilvl w:val="8"/>
                <w:numId w:val="2"/>
              </w:numPr>
              <w:snapToGrid w:val="0"/>
              <w:rPr>
                <w:rFonts w:cs="Arial" w:hint="eastAsia"/>
                <w:sz w:val="18"/>
                <w:szCs w:val="18"/>
              </w:rPr>
            </w:pPr>
            <w:bookmarkStart w:id="2" w:name="Texto1781"/>
            <w:bookmarkEnd w:id="2"/>
          </w:p>
        </w:tc>
      </w:tr>
      <w:tr w:rsidR="001F07A0" w14:paraId="47746355" w14:textId="77777777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411DD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OBJETIVOS ESPECÍFICOS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E1F22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RESUMEN DESCRIPTIVO</w:t>
            </w:r>
          </w:p>
        </w:tc>
        <w:tc>
          <w:tcPr>
            <w:tcW w:w="3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D2424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INDICADORES OBJETIVAMENTE VERIFICABLES</w:t>
            </w:r>
          </w:p>
        </w:tc>
        <w:tc>
          <w:tcPr>
            <w:tcW w:w="49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077E4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FUENTES DE VERIFICACIÓN</w:t>
            </w:r>
          </w:p>
        </w:tc>
      </w:tr>
      <w:tr w:rsidR="001F07A0" w14:paraId="5AD972FC" w14:textId="77777777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13974F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O1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08CF7" w14:textId="77777777" w:rsidR="001F07A0" w:rsidRDefault="00E73E26">
            <w:pPr>
              <w:pStyle w:val="Standard"/>
              <w:snapToGrid w:val="0"/>
            </w:pPr>
            <w:fldSimple w:instr=" FILLIN &quot;&quot; "/>
          </w:p>
        </w:tc>
        <w:tc>
          <w:tcPr>
            <w:tcW w:w="3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C9C5A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6516DA25" w14:textId="77777777" w:rsidR="001F07A0" w:rsidRDefault="00E73E26">
            <w:pPr>
              <w:pStyle w:val="Standard"/>
              <w:snapToGrid w:val="0"/>
            </w:pPr>
            <w:fldSimple w:instr=" FILLIN &quot;&quot; "/>
          </w:p>
        </w:tc>
        <w:tc>
          <w:tcPr>
            <w:tcW w:w="49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BB926" w14:textId="77777777" w:rsidR="001F07A0" w:rsidRDefault="001F07A0">
            <w:pPr>
              <w:pStyle w:val="Standard"/>
              <w:snapToGrid w:val="0"/>
              <w:rPr>
                <w:rFonts w:cs="Arial"/>
                <w:sz w:val="12"/>
                <w:szCs w:val="12"/>
              </w:rPr>
            </w:pPr>
          </w:p>
          <w:p w14:paraId="14BABC60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1444391C" w14:textId="77777777">
        <w:tblPrEx>
          <w:tblCellMar>
            <w:top w:w="0" w:type="dxa"/>
            <w:bottom w:w="0" w:type="dxa"/>
          </w:tblCellMar>
        </w:tblPrEx>
        <w:trPr>
          <w:cantSplit/>
          <w:trHeight w:val="909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D0BA8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O2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50B43" w14:textId="77777777" w:rsidR="001F07A0" w:rsidRDefault="00E73E26">
            <w:pPr>
              <w:pStyle w:val="Standard"/>
              <w:snapToGrid w:val="0"/>
            </w:pPr>
            <w:fldSimple w:instr=" FILLIN &quot;Texto178&quot; "/>
          </w:p>
        </w:tc>
        <w:tc>
          <w:tcPr>
            <w:tcW w:w="3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E0460" w14:textId="77777777" w:rsidR="001F07A0" w:rsidRDefault="00E73E26">
            <w:pPr>
              <w:pStyle w:val="Standard"/>
              <w:snapToGrid w:val="0"/>
            </w:pPr>
            <w:fldSimple w:instr=" FILLIN &quot;&quot; "/>
            <w:fldSimple w:instr=" FILLIN &quot;&quot; "/>
          </w:p>
        </w:tc>
        <w:tc>
          <w:tcPr>
            <w:tcW w:w="49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A943D" w14:textId="77777777" w:rsidR="001F07A0" w:rsidRDefault="001F07A0">
            <w:pPr>
              <w:pStyle w:val="Standard"/>
              <w:snapToGrid w:val="0"/>
              <w:rPr>
                <w:rFonts w:cs="Arial"/>
                <w:sz w:val="12"/>
                <w:szCs w:val="12"/>
              </w:rPr>
            </w:pPr>
          </w:p>
          <w:p w14:paraId="18B5DF4D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7BECC15F" w14:textId="77777777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4F9A20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O3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884E2" w14:textId="77777777" w:rsidR="001F07A0" w:rsidRDefault="00E73E26">
            <w:pPr>
              <w:pStyle w:val="Standard"/>
              <w:snapToGrid w:val="0"/>
            </w:pPr>
            <w:fldSimple w:instr=" FILLIN &quot;Texto178&quot; "/>
          </w:p>
        </w:tc>
        <w:tc>
          <w:tcPr>
            <w:tcW w:w="3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EA1FA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2848BF6D" w14:textId="77777777" w:rsidR="001F07A0" w:rsidRDefault="00E73E26">
            <w:pPr>
              <w:pStyle w:val="Standard"/>
              <w:snapToGrid w:val="0"/>
            </w:pPr>
            <w:fldSimple w:instr=" FILLIN &quot;&quot; "/>
          </w:p>
        </w:tc>
        <w:tc>
          <w:tcPr>
            <w:tcW w:w="49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476A4" w14:textId="77777777" w:rsidR="001F07A0" w:rsidRDefault="001F07A0">
            <w:pPr>
              <w:pStyle w:val="Standard"/>
              <w:snapToGrid w:val="0"/>
            </w:pPr>
          </w:p>
          <w:p w14:paraId="1CA83457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079FADC9" w14:textId="77777777">
        <w:tblPrEx>
          <w:tblCellMar>
            <w:top w:w="0" w:type="dxa"/>
            <w:bottom w:w="0" w:type="dxa"/>
          </w:tblCellMar>
        </w:tblPrEx>
        <w:trPr>
          <w:cantSplit/>
          <w:trHeight w:val="997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35C90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O4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C2CE51" w14:textId="77777777" w:rsidR="001F07A0" w:rsidRDefault="00E73E26">
            <w:pPr>
              <w:pStyle w:val="Standard"/>
              <w:snapToGrid w:val="0"/>
            </w:pPr>
            <w:fldSimple w:instr=" FILLIN &quot;Texto178&quot; "/>
          </w:p>
        </w:tc>
        <w:tc>
          <w:tcPr>
            <w:tcW w:w="3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71B045" w14:textId="77777777" w:rsidR="001F07A0" w:rsidRDefault="001F07A0">
            <w:pPr>
              <w:pStyle w:val="Standard"/>
              <w:snapToGrid w:val="0"/>
              <w:rPr>
                <w:sz w:val="12"/>
                <w:szCs w:val="12"/>
              </w:rPr>
            </w:pPr>
          </w:p>
          <w:p w14:paraId="3D8445C5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9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757667" w14:textId="77777777" w:rsidR="001F07A0" w:rsidRDefault="001F07A0">
            <w:pPr>
              <w:pStyle w:val="Standard"/>
              <w:snapToGrid w:val="0"/>
              <w:rPr>
                <w:sz w:val="12"/>
                <w:szCs w:val="12"/>
              </w:rPr>
            </w:pPr>
          </w:p>
          <w:p w14:paraId="334C0D1C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5F5BDD7D" w14:textId="77777777">
        <w:tblPrEx>
          <w:tblCellMar>
            <w:top w:w="0" w:type="dxa"/>
            <w:bottom w:w="0" w:type="dxa"/>
          </w:tblCellMar>
        </w:tblPrEx>
        <w:trPr>
          <w:cantSplit/>
          <w:trHeight w:val="901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DABDDB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O5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23920" w14:textId="77777777" w:rsidR="001F07A0" w:rsidRDefault="00E73E26">
            <w:pPr>
              <w:pStyle w:val="Standard"/>
              <w:snapToGrid w:val="0"/>
            </w:pPr>
            <w:fldSimple w:instr=" FILLIN &quot;&quot; "/>
          </w:p>
        </w:tc>
        <w:tc>
          <w:tcPr>
            <w:tcW w:w="3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64DCD" w14:textId="77777777" w:rsidR="001F07A0" w:rsidRDefault="001F07A0">
            <w:pPr>
              <w:pStyle w:val="Standard"/>
              <w:snapToGrid w:val="0"/>
              <w:rPr>
                <w:sz w:val="12"/>
                <w:szCs w:val="12"/>
              </w:rPr>
            </w:pPr>
          </w:p>
          <w:p w14:paraId="05238EC3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9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887C9" w14:textId="77777777" w:rsidR="001F07A0" w:rsidRDefault="001F07A0">
            <w:pPr>
              <w:pStyle w:val="Standard"/>
              <w:snapToGrid w:val="0"/>
              <w:rPr>
                <w:sz w:val="12"/>
                <w:szCs w:val="12"/>
              </w:rPr>
            </w:pPr>
          </w:p>
          <w:p w14:paraId="6DEE05A8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2BCF5C5B" w14:textId="77777777">
        <w:tblPrEx>
          <w:tblCellMar>
            <w:top w:w="0" w:type="dxa"/>
            <w:bottom w:w="0" w:type="dxa"/>
          </w:tblCellMar>
        </w:tblPrEx>
        <w:trPr>
          <w:cantSplit/>
          <w:trHeight w:val="970"/>
        </w:trPr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CEE22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O6</w:t>
            </w:r>
          </w:p>
        </w:tc>
        <w:tc>
          <w:tcPr>
            <w:tcW w:w="58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87381" w14:textId="77777777" w:rsidR="001F07A0" w:rsidRDefault="001F07A0">
            <w:pPr>
              <w:pStyle w:val="Standard"/>
              <w:snapToGrid w:val="0"/>
              <w:rPr>
                <w:rFonts w:cs="Arial"/>
                <w:sz w:val="12"/>
                <w:szCs w:val="12"/>
              </w:rPr>
            </w:pPr>
          </w:p>
          <w:p w14:paraId="2853FDF2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3690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41FDD6" w14:textId="77777777" w:rsidR="001F07A0" w:rsidRDefault="001F07A0">
            <w:pPr>
              <w:pStyle w:val="Standard"/>
              <w:snapToGrid w:val="0"/>
              <w:rPr>
                <w:rFonts w:cs="Arial"/>
                <w:sz w:val="12"/>
                <w:szCs w:val="12"/>
              </w:rPr>
            </w:pPr>
          </w:p>
          <w:p w14:paraId="33B3DB2D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4959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C1E6C" w14:textId="77777777" w:rsidR="001F07A0" w:rsidRDefault="001F07A0">
            <w:pPr>
              <w:pStyle w:val="Standard"/>
              <w:snapToGrid w:val="0"/>
              <w:rPr>
                <w:rFonts w:cs="Arial"/>
                <w:sz w:val="12"/>
                <w:szCs w:val="12"/>
              </w:rPr>
            </w:pPr>
          </w:p>
          <w:p w14:paraId="1E57DD3E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26F67520" w14:textId="77777777">
        <w:tblPrEx>
          <w:tblCellMar>
            <w:top w:w="0" w:type="dxa"/>
            <w:bottom w:w="0" w:type="dxa"/>
          </w:tblCellMar>
        </w:tblPrEx>
        <w:trPr>
          <w:cantSplit/>
          <w:trHeight w:val="23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6D7D0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RESULTADOS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22EB8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6E863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INDICADORES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E09DE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 ACTUAL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D3ABB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2CA6F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PRINCIPAL FUENTE DE VERIFICACIÓN</w:t>
            </w: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CEE80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OBJETIVOS A QUE RESPONDE</w:t>
            </w:r>
          </w:p>
        </w:tc>
      </w:tr>
      <w:tr w:rsidR="001F07A0" w14:paraId="4AA213CF" w14:textId="77777777">
        <w:tblPrEx>
          <w:tblCellMar>
            <w:top w:w="0" w:type="dxa"/>
            <w:bottom w:w="0" w:type="dxa"/>
          </w:tblCellMar>
        </w:tblPrEx>
        <w:trPr>
          <w:cantSplit/>
          <w:trHeight w:val="794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8112F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R1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819A1" w14:textId="77777777" w:rsidR="001F07A0" w:rsidRDefault="001F07A0">
            <w:pPr>
              <w:pStyle w:val="Standard"/>
              <w:snapToGrid w:val="0"/>
            </w:pPr>
          </w:p>
          <w:p w14:paraId="4BBC225C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7EFA58" w14:textId="77777777" w:rsidR="001F07A0" w:rsidRDefault="001F07A0">
            <w:pPr>
              <w:pStyle w:val="Standard"/>
              <w:snapToGrid w:val="0"/>
            </w:pPr>
          </w:p>
          <w:p w14:paraId="2156AA0F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6BBBF" w14:textId="77777777" w:rsidR="001F07A0" w:rsidRDefault="001F07A0">
            <w:pPr>
              <w:pStyle w:val="Standard"/>
              <w:snapToGrid w:val="0"/>
            </w:pPr>
          </w:p>
          <w:p w14:paraId="271D4E01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63802" w14:textId="77777777" w:rsidR="001F07A0" w:rsidRDefault="001F07A0">
            <w:pPr>
              <w:pStyle w:val="Standard"/>
              <w:snapToGrid w:val="0"/>
            </w:pPr>
          </w:p>
          <w:p w14:paraId="62DF6EAE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5EDC4" w14:textId="77777777" w:rsidR="001F07A0" w:rsidRDefault="001F07A0">
            <w:pPr>
              <w:pStyle w:val="Standard"/>
              <w:snapToGrid w:val="0"/>
            </w:pPr>
          </w:p>
          <w:p w14:paraId="689F48E6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BC9172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7A249FD9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6A153513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</w:tc>
      </w:tr>
      <w:tr w:rsidR="001F07A0" w14:paraId="0D5444D0" w14:textId="77777777">
        <w:tblPrEx>
          <w:tblCellMar>
            <w:top w:w="0" w:type="dxa"/>
            <w:bottom w:w="0" w:type="dxa"/>
          </w:tblCellMar>
        </w:tblPrEx>
        <w:trPr>
          <w:cantSplit/>
          <w:trHeight w:val="847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EDA58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R2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B3C41" w14:textId="77777777" w:rsidR="001F07A0" w:rsidRDefault="001F07A0">
            <w:pPr>
              <w:pStyle w:val="Standard"/>
              <w:snapToGrid w:val="0"/>
            </w:pPr>
          </w:p>
          <w:p w14:paraId="22F38519" w14:textId="77777777" w:rsidR="001F07A0" w:rsidRDefault="00E73E26">
            <w:pPr>
              <w:pStyle w:val="Standard"/>
              <w:snapToGrid w:val="0"/>
            </w:pPr>
            <w:fldSimple w:instr=" FILLIN &quot;&quot; "/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5D0BE" w14:textId="77777777" w:rsidR="001F07A0" w:rsidRDefault="001F07A0">
            <w:pPr>
              <w:pStyle w:val="Standard"/>
              <w:snapToGrid w:val="0"/>
            </w:pPr>
          </w:p>
          <w:p w14:paraId="5865FFDC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5780E" w14:textId="77777777" w:rsidR="001F07A0" w:rsidRDefault="001F07A0">
            <w:pPr>
              <w:pStyle w:val="Standard"/>
              <w:snapToGrid w:val="0"/>
            </w:pPr>
          </w:p>
          <w:p w14:paraId="3EABA8D2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8642B" w14:textId="77777777" w:rsidR="001F07A0" w:rsidRDefault="001F07A0">
            <w:pPr>
              <w:pStyle w:val="Standard"/>
              <w:snapToGrid w:val="0"/>
            </w:pPr>
          </w:p>
          <w:p w14:paraId="57A7A454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1B22" w14:textId="77777777" w:rsidR="001F07A0" w:rsidRDefault="001F07A0">
            <w:pPr>
              <w:pStyle w:val="Standard"/>
              <w:snapToGrid w:val="0"/>
            </w:pPr>
          </w:p>
          <w:p w14:paraId="3015C16B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9E616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09ECA706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56D03A2A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</w:tc>
      </w:tr>
      <w:tr w:rsidR="001F07A0" w14:paraId="0B01ED44" w14:textId="77777777">
        <w:tblPrEx>
          <w:tblCellMar>
            <w:top w:w="0" w:type="dxa"/>
            <w:bottom w:w="0" w:type="dxa"/>
          </w:tblCellMar>
        </w:tblPrEx>
        <w:trPr>
          <w:cantSplit/>
          <w:trHeight w:val="23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09416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R3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DF67E" w14:textId="77777777" w:rsidR="001F07A0" w:rsidRDefault="001F07A0">
            <w:pPr>
              <w:pStyle w:val="Standard"/>
              <w:snapToGrid w:val="0"/>
            </w:pPr>
          </w:p>
          <w:p w14:paraId="55062C32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A4DA2" w14:textId="77777777" w:rsidR="001F07A0" w:rsidRDefault="001F07A0">
            <w:pPr>
              <w:pStyle w:val="Standard"/>
              <w:snapToGrid w:val="0"/>
            </w:pPr>
          </w:p>
          <w:p w14:paraId="19E12708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315F3" w14:textId="77777777" w:rsidR="001F07A0" w:rsidRDefault="001F07A0">
            <w:pPr>
              <w:pStyle w:val="Standard"/>
              <w:snapToGrid w:val="0"/>
            </w:pPr>
          </w:p>
          <w:p w14:paraId="248E0663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7C839" w14:textId="77777777" w:rsidR="001F07A0" w:rsidRDefault="001F07A0">
            <w:pPr>
              <w:pStyle w:val="Standard"/>
              <w:snapToGrid w:val="0"/>
            </w:pPr>
          </w:p>
          <w:p w14:paraId="14E91EC2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DA941" w14:textId="77777777" w:rsidR="001F07A0" w:rsidRDefault="001F07A0">
            <w:pPr>
              <w:pStyle w:val="Standard"/>
              <w:snapToGrid w:val="0"/>
            </w:pPr>
          </w:p>
          <w:p w14:paraId="146305F9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8CF64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3F68F011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37CE939E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</w:tc>
      </w:tr>
      <w:tr w:rsidR="001F07A0" w14:paraId="38E058D4" w14:textId="77777777">
        <w:tblPrEx>
          <w:tblCellMar>
            <w:top w:w="0" w:type="dxa"/>
            <w:bottom w:w="0" w:type="dxa"/>
          </w:tblCellMar>
        </w:tblPrEx>
        <w:trPr>
          <w:cantSplit/>
          <w:trHeight w:val="23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80D83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R4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B4331" w14:textId="77777777" w:rsidR="001F07A0" w:rsidRDefault="001F07A0">
            <w:pPr>
              <w:pStyle w:val="Standard"/>
              <w:snapToGrid w:val="0"/>
            </w:pPr>
          </w:p>
          <w:p w14:paraId="1CBD7828" w14:textId="77777777" w:rsidR="001F07A0" w:rsidRDefault="00E73E26">
            <w:pPr>
              <w:pStyle w:val="Standard"/>
              <w:snapToGrid w:val="0"/>
            </w:pPr>
            <w:fldSimple w:instr=" FILLIN &quot;&quot; "/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769B4" w14:textId="77777777" w:rsidR="001F07A0" w:rsidRDefault="001F07A0">
            <w:pPr>
              <w:pStyle w:val="Standard"/>
              <w:snapToGrid w:val="0"/>
            </w:pPr>
          </w:p>
          <w:p w14:paraId="365EE9B2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81A31" w14:textId="77777777" w:rsidR="001F07A0" w:rsidRDefault="001F07A0">
            <w:pPr>
              <w:pStyle w:val="Standard"/>
              <w:snapToGrid w:val="0"/>
            </w:pPr>
          </w:p>
          <w:p w14:paraId="6D51C368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2657D" w14:textId="77777777" w:rsidR="001F07A0" w:rsidRDefault="001F07A0">
            <w:pPr>
              <w:pStyle w:val="Standard"/>
              <w:snapToGrid w:val="0"/>
            </w:pPr>
          </w:p>
          <w:p w14:paraId="60BC5E39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7AD9D" w14:textId="77777777" w:rsidR="001F07A0" w:rsidRDefault="001F07A0">
            <w:pPr>
              <w:pStyle w:val="Standard"/>
              <w:snapToGrid w:val="0"/>
            </w:pPr>
          </w:p>
          <w:p w14:paraId="4B4C3202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745A0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0EA6EF3C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353477B0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</w:tc>
      </w:tr>
      <w:tr w:rsidR="001F07A0" w14:paraId="457E03E4" w14:textId="77777777">
        <w:tblPrEx>
          <w:tblCellMar>
            <w:top w:w="0" w:type="dxa"/>
            <w:bottom w:w="0" w:type="dxa"/>
          </w:tblCellMar>
        </w:tblPrEx>
        <w:trPr>
          <w:cantSplit/>
          <w:trHeight w:val="23"/>
        </w:trPr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C9835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R5</w:t>
            </w:r>
          </w:p>
        </w:tc>
        <w:tc>
          <w:tcPr>
            <w:tcW w:w="58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7DEE8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139F1FDC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5E987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442CB922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C72612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2D0C366A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04AFD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6299AB84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5DE77" w14:textId="77777777" w:rsidR="001F07A0" w:rsidRDefault="001F07A0">
            <w:pPr>
              <w:pStyle w:val="Standard"/>
              <w:snapToGrid w:val="0"/>
            </w:pPr>
          </w:p>
          <w:p w14:paraId="45444A34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DF97F6" w14:textId="77777777" w:rsidR="001F07A0" w:rsidRDefault="001F07A0">
            <w:pPr>
              <w:pStyle w:val="Standard"/>
              <w:snapToGrid w:val="0"/>
              <w:jc w:val="center"/>
            </w:pPr>
          </w:p>
          <w:p w14:paraId="07D5A7DD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</w:rPr>
            </w:pPr>
          </w:p>
          <w:p w14:paraId="2A95878D" w14:textId="77777777" w:rsidR="001F07A0" w:rsidRDefault="001F07A0">
            <w:pPr>
              <w:pStyle w:val="Standard"/>
              <w:snapToGrid w:val="0"/>
              <w:jc w:val="center"/>
            </w:pPr>
          </w:p>
        </w:tc>
      </w:tr>
      <w:tr w:rsidR="001F07A0" w14:paraId="04D302BD" w14:textId="77777777">
        <w:tblPrEx>
          <w:tblCellMar>
            <w:top w:w="0" w:type="dxa"/>
            <w:bottom w:w="0" w:type="dxa"/>
          </w:tblCellMar>
        </w:tblPrEx>
        <w:trPr>
          <w:cantSplit/>
          <w:trHeight w:val="782"/>
        </w:trPr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8093D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R6</w:t>
            </w:r>
          </w:p>
        </w:tc>
        <w:tc>
          <w:tcPr>
            <w:tcW w:w="58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7209B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05EAC409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6F4C10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3AC5BD88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4DB54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085F05F4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40C5A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3F0AA0B4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C3E239" w14:textId="77777777" w:rsidR="001F07A0" w:rsidRDefault="001F07A0">
            <w:pPr>
              <w:pStyle w:val="Standard"/>
              <w:snapToGrid w:val="0"/>
            </w:pPr>
          </w:p>
          <w:p w14:paraId="16CA6D77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63004" w14:textId="77777777" w:rsidR="001F07A0" w:rsidRDefault="001F07A0">
            <w:pPr>
              <w:pStyle w:val="Standard"/>
              <w:snapToGrid w:val="0"/>
              <w:jc w:val="center"/>
            </w:pPr>
          </w:p>
          <w:p w14:paraId="29FCF5BA" w14:textId="77777777" w:rsidR="001F07A0" w:rsidRDefault="001F07A0">
            <w:pPr>
              <w:pStyle w:val="Standard"/>
              <w:snapToGrid w:val="0"/>
              <w:jc w:val="center"/>
            </w:pPr>
          </w:p>
          <w:p w14:paraId="686BA62D" w14:textId="77777777" w:rsidR="001F07A0" w:rsidRDefault="001F07A0">
            <w:pPr>
              <w:pStyle w:val="Standard"/>
              <w:snapToGrid w:val="0"/>
              <w:jc w:val="center"/>
            </w:pPr>
          </w:p>
        </w:tc>
      </w:tr>
      <w:tr w:rsidR="001F07A0" w14:paraId="0629832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3B3B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CBFD6" w14:textId="77777777" w:rsidR="001F07A0" w:rsidRDefault="001F07A0">
            <w:pPr>
              <w:pStyle w:val="Ttulo6"/>
              <w:snapToGrid w:val="0"/>
              <w:rPr>
                <w:rFonts w:ascii="Arial" w:hAnsi="Arial" w:cs="Arial"/>
              </w:rPr>
            </w:pPr>
          </w:p>
          <w:p w14:paraId="1FF850E8" w14:textId="77777777" w:rsidR="001F07A0" w:rsidRDefault="00E73E26">
            <w:pPr>
              <w:pStyle w:val="Ttulo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MATRIZ DE PLANIFICACIÓN</w:t>
            </w:r>
          </w:p>
          <w:p w14:paraId="144497CB" w14:textId="77777777" w:rsidR="001F07A0" w:rsidRDefault="001F07A0">
            <w:pPr>
              <w:pStyle w:val="Standard"/>
            </w:pPr>
          </w:p>
        </w:tc>
        <w:tc>
          <w:tcPr>
            <w:tcW w:w="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01379" w14:textId="77777777" w:rsidR="001F07A0" w:rsidRDefault="001F07A0">
            <w:pPr>
              <w:pStyle w:val="Ttulo6"/>
              <w:snapToGrid w:val="0"/>
              <w:rPr>
                <w:rFonts w:ascii="Arial" w:hAnsi="Arial" w:cs="Arial"/>
              </w:rPr>
            </w:pPr>
          </w:p>
          <w:p w14:paraId="1A77E2CC" w14:textId="77777777" w:rsidR="001F07A0" w:rsidRDefault="00E73E26">
            <w:pPr>
              <w:pStyle w:val="Ttulo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MATRIZ DE PLANIFICACIÓN</w:t>
            </w:r>
          </w:p>
          <w:p w14:paraId="04447DC9" w14:textId="77777777" w:rsidR="001F07A0" w:rsidRDefault="001F07A0">
            <w:pPr>
              <w:pStyle w:val="Standard"/>
            </w:pPr>
          </w:p>
        </w:tc>
        <w:tc>
          <w:tcPr>
            <w:tcW w:w="34" w:type="dxa"/>
            <w:tcBorders>
              <w:lef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A3B0B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80997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48B3E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EBBDD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A052C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53471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F07A0" w14:paraId="5BCF095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9608A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ACTIVIDADES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93ACA" w14:textId="77777777" w:rsidR="001F07A0" w:rsidRDefault="00E73E26">
            <w:pPr>
              <w:pStyle w:val="Ttulo6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DESCRIPCIÓN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13B1E" w14:textId="77777777" w:rsidR="001F07A0" w:rsidRDefault="00E73E26">
            <w:pPr>
              <w:pStyle w:val="Ttulo6"/>
              <w:snapToGrid w:val="0"/>
              <w:ind w:left="35" w:righ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INICIO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5A3EB" w14:textId="77777777" w:rsidR="001F07A0" w:rsidRDefault="00E73E26">
            <w:pPr>
              <w:pStyle w:val="Ttulo6"/>
              <w:snapToGrid w:val="0"/>
              <w:ind w:left="5" w:right="5" w:firstLine="1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FINALIZACIÓN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E6D27" w14:textId="77777777" w:rsidR="001F07A0" w:rsidRDefault="00E73E26">
            <w:pPr>
              <w:pStyle w:val="Ttulo6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RECURSOS UTILIZADOS</w:t>
            </w: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E3189" w14:textId="45241EDA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OBJETIVOS ESPECÍFICOS A LOS QUE RESPONDE</w:t>
            </w:r>
          </w:p>
        </w:tc>
      </w:tr>
      <w:tr w:rsidR="001F07A0" w14:paraId="2DF12C0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7489F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A1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9BDB3" w14:textId="77777777" w:rsidR="001F07A0" w:rsidRDefault="001F07A0">
            <w:pPr>
              <w:pStyle w:val="Standard"/>
              <w:snapToGrid w:val="0"/>
            </w:pPr>
          </w:p>
          <w:p w14:paraId="510F4FDF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537801AA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C6ED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048B8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26D6B" w14:textId="77777777" w:rsidR="001F07A0" w:rsidRDefault="001F07A0">
            <w:pPr>
              <w:pStyle w:val="Standard"/>
              <w:snapToGrid w:val="0"/>
            </w:pPr>
          </w:p>
          <w:p w14:paraId="468C9303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0BE92" w14:textId="77777777" w:rsidR="001F07A0" w:rsidRDefault="001F07A0">
            <w:pPr>
              <w:pStyle w:val="Standard"/>
              <w:snapToGrid w:val="0"/>
            </w:pPr>
          </w:p>
          <w:p w14:paraId="43CBB0C5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78494536" w14:textId="77777777" w:rsidR="001F07A0" w:rsidRDefault="001F07A0">
            <w:pPr>
              <w:pStyle w:val="Standard"/>
              <w:snapToGrid w:val="0"/>
            </w:pPr>
          </w:p>
        </w:tc>
      </w:tr>
      <w:tr w:rsidR="001F07A0" w14:paraId="3CB96B3E" w14:textId="77777777">
        <w:tblPrEx>
          <w:tblCellMar>
            <w:top w:w="0" w:type="dxa"/>
            <w:bottom w:w="0" w:type="dxa"/>
          </w:tblCellMar>
        </w:tblPrEx>
        <w:trPr>
          <w:cantSplit/>
          <w:trHeight w:val="1482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36C8D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A2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82CCD" w14:textId="77777777" w:rsidR="001F07A0" w:rsidRDefault="001F07A0">
            <w:pPr>
              <w:pStyle w:val="Standard"/>
              <w:snapToGrid w:val="0"/>
            </w:pPr>
          </w:p>
          <w:p w14:paraId="0B3B6435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007FED6B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3E322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D7135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CEC1A" w14:textId="77777777" w:rsidR="001F07A0" w:rsidRDefault="001F07A0">
            <w:pPr>
              <w:pStyle w:val="Standard"/>
              <w:snapToGrid w:val="0"/>
            </w:pPr>
          </w:p>
          <w:p w14:paraId="1B9A5FDD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C6087" w14:textId="77777777" w:rsidR="001F07A0" w:rsidRDefault="001F07A0">
            <w:pPr>
              <w:pStyle w:val="Standard"/>
              <w:snapToGrid w:val="0"/>
            </w:pPr>
          </w:p>
          <w:p w14:paraId="4EEFDA35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  <w:p w14:paraId="629301D0" w14:textId="77777777" w:rsidR="001F07A0" w:rsidRDefault="001F07A0">
            <w:pPr>
              <w:pStyle w:val="Standard"/>
              <w:snapToGrid w:val="0"/>
            </w:pPr>
          </w:p>
        </w:tc>
      </w:tr>
      <w:tr w:rsidR="001F07A0" w14:paraId="66C65480" w14:textId="77777777">
        <w:tblPrEx>
          <w:tblCellMar>
            <w:top w:w="0" w:type="dxa"/>
            <w:bottom w:w="0" w:type="dxa"/>
          </w:tblCellMar>
        </w:tblPrEx>
        <w:trPr>
          <w:cantSplit/>
          <w:trHeight w:val="1642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40BD5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6A9D8" w14:textId="77777777" w:rsidR="001F07A0" w:rsidRDefault="001F07A0">
            <w:pPr>
              <w:pStyle w:val="Standard"/>
              <w:snapToGrid w:val="0"/>
            </w:pPr>
          </w:p>
          <w:p w14:paraId="4EBE978A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00C85B55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48953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4E688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CC948" w14:textId="77777777" w:rsidR="001F07A0" w:rsidRDefault="001F07A0">
            <w:pPr>
              <w:pStyle w:val="Standard"/>
              <w:snapToGrid w:val="0"/>
            </w:pPr>
          </w:p>
          <w:p w14:paraId="7502B77E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64753" w14:textId="77777777" w:rsidR="001F07A0" w:rsidRDefault="001F07A0">
            <w:pPr>
              <w:pStyle w:val="Standard"/>
              <w:snapToGrid w:val="0"/>
            </w:pPr>
          </w:p>
          <w:p w14:paraId="172AFA05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5A66EC33" w14:textId="77777777">
        <w:tblPrEx>
          <w:tblCellMar>
            <w:top w:w="0" w:type="dxa"/>
            <w:bottom w:w="0" w:type="dxa"/>
          </w:tblCellMar>
        </w:tblPrEx>
        <w:trPr>
          <w:cantSplit/>
          <w:trHeight w:val="1529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4A5AA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44B92" w14:textId="77777777" w:rsidR="001F07A0" w:rsidRDefault="001F07A0">
            <w:pPr>
              <w:pStyle w:val="Standard"/>
              <w:snapToGrid w:val="0"/>
            </w:pPr>
          </w:p>
          <w:p w14:paraId="7C83C739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667ED5D5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E3D99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DDBAB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10F4BC" w14:textId="77777777" w:rsidR="001F07A0" w:rsidRDefault="001F07A0">
            <w:pPr>
              <w:pStyle w:val="Standard"/>
              <w:snapToGrid w:val="0"/>
            </w:pPr>
          </w:p>
          <w:p w14:paraId="5F8979F5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8858C" w14:textId="77777777" w:rsidR="001F07A0" w:rsidRDefault="001F07A0">
            <w:pPr>
              <w:pStyle w:val="Standard"/>
              <w:snapToGrid w:val="0"/>
            </w:pPr>
          </w:p>
          <w:p w14:paraId="1FC818AA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5A812244" w14:textId="77777777">
        <w:tblPrEx>
          <w:tblCellMar>
            <w:top w:w="0" w:type="dxa"/>
            <w:bottom w:w="0" w:type="dxa"/>
          </w:tblCellMar>
        </w:tblPrEx>
        <w:trPr>
          <w:cantSplit/>
          <w:trHeight w:val="1647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05471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A5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44CD2" w14:textId="77777777" w:rsidR="001F07A0" w:rsidRDefault="001F07A0">
            <w:pPr>
              <w:pStyle w:val="Standard"/>
              <w:snapToGrid w:val="0"/>
            </w:pPr>
          </w:p>
          <w:p w14:paraId="7073B8A0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227ED600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48BD9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5F978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D05155" w14:textId="77777777" w:rsidR="001F07A0" w:rsidRDefault="001F07A0">
            <w:pPr>
              <w:pStyle w:val="Standard"/>
              <w:snapToGrid w:val="0"/>
            </w:pPr>
          </w:p>
          <w:p w14:paraId="69CCCA19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1FEF7" w14:textId="77777777" w:rsidR="001F07A0" w:rsidRDefault="001F07A0">
            <w:pPr>
              <w:pStyle w:val="Standard"/>
              <w:snapToGrid w:val="0"/>
            </w:pPr>
          </w:p>
          <w:p w14:paraId="604F3A6C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4BA143ED" w14:textId="77777777">
        <w:tblPrEx>
          <w:tblCellMar>
            <w:top w:w="0" w:type="dxa"/>
            <w:bottom w:w="0" w:type="dxa"/>
          </w:tblCellMar>
        </w:tblPrEx>
        <w:trPr>
          <w:cantSplit/>
          <w:trHeight w:val="1470"/>
        </w:trPr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C6D29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A6</w:t>
            </w:r>
          </w:p>
        </w:tc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48B4C" w14:textId="77777777" w:rsidR="001F07A0" w:rsidRDefault="001F07A0">
            <w:pPr>
              <w:pStyle w:val="Standard"/>
              <w:snapToGrid w:val="0"/>
            </w:pPr>
          </w:p>
          <w:p w14:paraId="6920AE6F" w14:textId="77777777" w:rsidR="001F07A0" w:rsidRDefault="00E73E26">
            <w:pPr>
              <w:pStyle w:val="Standard"/>
              <w:snapToGrid w:val="0"/>
            </w:pPr>
            <w:fldSimple w:instr=" FILLIN &quot;&quot; "/>
          </w:p>
          <w:p w14:paraId="25D0D1A3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7109D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52BEE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31B95" w14:textId="77777777" w:rsidR="001F07A0" w:rsidRDefault="001F07A0">
            <w:pPr>
              <w:pStyle w:val="Standard"/>
              <w:snapToGrid w:val="0"/>
            </w:pPr>
          </w:p>
          <w:p w14:paraId="2185FFF8" w14:textId="77777777" w:rsidR="001F07A0" w:rsidRDefault="001F07A0">
            <w:pPr>
              <w:pStyle w:val="Standard"/>
              <w:snapToGrid w:val="0"/>
            </w:pPr>
          </w:p>
          <w:p w14:paraId="2CB98298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3CF38" w14:textId="77777777" w:rsidR="001F07A0" w:rsidRDefault="001F07A0">
            <w:pPr>
              <w:pStyle w:val="Standard"/>
              <w:snapToGrid w:val="0"/>
            </w:pPr>
          </w:p>
          <w:p w14:paraId="4FC1748E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1F07A0" w14:paraId="3EFE41B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7BADC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</w:rPr>
            </w:pPr>
          </w:p>
          <w:p w14:paraId="178842A5" w14:textId="77777777" w:rsidR="001F07A0" w:rsidRDefault="00E73E26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A7</w:t>
            </w:r>
          </w:p>
          <w:p w14:paraId="61717AAC" w14:textId="77777777" w:rsidR="001F07A0" w:rsidRDefault="001F07A0">
            <w:pPr>
              <w:pStyle w:val="Standard"/>
              <w:rPr>
                <w:rFonts w:ascii="Arial" w:hAnsi="Arial" w:cs="Arial"/>
              </w:rPr>
            </w:pPr>
          </w:p>
        </w:tc>
        <w:tc>
          <w:tcPr>
            <w:tcW w:w="58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C044E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</w:rPr>
            </w:pPr>
          </w:p>
          <w:p w14:paraId="05BE0CCA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D5CCD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DFFE3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411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E7204" w14:textId="77777777" w:rsidR="001F07A0" w:rsidRDefault="001F07A0">
            <w:pPr>
              <w:pStyle w:val="Standard"/>
              <w:snapToGrid w:val="0"/>
            </w:pPr>
          </w:p>
          <w:p w14:paraId="6258F963" w14:textId="77777777" w:rsidR="001F07A0" w:rsidRDefault="001F07A0">
            <w:pPr>
              <w:pStyle w:val="Standard"/>
              <w:snapToGrid w:val="0"/>
            </w:pPr>
          </w:p>
          <w:p w14:paraId="0A644793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1554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A8880" w14:textId="77777777" w:rsidR="001F07A0" w:rsidRDefault="001F07A0">
            <w:pPr>
              <w:pStyle w:val="Standard"/>
              <w:snapToGrid w:val="0"/>
            </w:pPr>
          </w:p>
          <w:p w14:paraId="48F375E2" w14:textId="77777777" w:rsidR="001F07A0" w:rsidRDefault="001F07A0">
            <w:pPr>
              <w:pStyle w:val="Standard"/>
              <w:snapToGrid w:val="0"/>
              <w:rPr>
                <w:rFonts w:cs="Arial"/>
              </w:rPr>
            </w:pPr>
          </w:p>
        </w:tc>
      </w:tr>
    </w:tbl>
    <w:p w14:paraId="3B2B9818" w14:textId="77777777" w:rsidR="001F07A0" w:rsidRDefault="001F07A0">
      <w:pPr>
        <w:pStyle w:val="Standard"/>
        <w:ind w:left="-284" w:firstLine="284"/>
        <w:rPr>
          <w:rFonts w:ascii="Arial" w:hAnsi="Arial" w:cs="Arial"/>
          <w:b/>
          <w:sz w:val="26"/>
          <w:szCs w:val="26"/>
          <w:shd w:val="clear" w:color="auto" w:fill="C0C0C0"/>
        </w:rPr>
      </w:pPr>
    </w:p>
    <w:p w14:paraId="1276944F" w14:textId="77777777" w:rsidR="001F07A0" w:rsidRDefault="001F07A0">
      <w:pPr>
        <w:pStyle w:val="Standard"/>
        <w:ind w:left="-284" w:firstLine="284"/>
        <w:rPr>
          <w:rFonts w:ascii="Arial" w:hAnsi="Arial" w:cs="Arial"/>
          <w:b/>
          <w:sz w:val="26"/>
          <w:szCs w:val="26"/>
          <w:shd w:val="clear" w:color="auto" w:fill="C0C0C0"/>
        </w:rPr>
      </w:pPr>
    </w:p>
    <w:p w14:paraId="6A244807" w14:textId="77777777" w:rsidR="001F07A0" w:rsidRDefault="00E73E26">
      <w:pPr>
        <w:pStyle w:val="Standard"/>
        <w:ind w:left="-284" w:firstLine="284"/>
        <w:rPr>
          <w:rFonts w:ascii="Arial" w:hAnsi="Arial" w:cs="Arial"/>
          <w:b/>
          <w:sz w:val="26"/>
          <w:szCs w:val="26"/>
          <w:shd w:val="clear" w:color="auto" w:fill="C0C0C0"/>
        </w:rPr>
      </w:pPr>
      <w:r>
        <w:rPr>
          <w:rFonts w:ascii="Arial" w:hAnsi="Arial" w:cs="Arial"/>
          <w:b/>
          <w:sz w:val="26"/>
          <w:szCs w:val="26"/>
          <w:shd w:val="clear" w:color="auto" w:fill="C0C0C0"/>
        </w:rPr>
        <w:lastRenderedPageBreak/>
        <w:t>DESGLOSE PRESUPUESTARIO DEL PROYECTO (en €)</w:t>
      </w:r>
    </w:p>
    <w:tbl>
      <w:tblPr>
        <w:tblW w:w="15610" w:type="dxa"/>
        <w:tblInd w:w="-10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4"/>
        <w:gridCol w:w="1248"/>
        <w:gridCol w:w="1312"/>
        <w:gridCol w:w="1185"/>
        <w:gridCol w:w="1312"/>
        <w:gridCol w:w="1303"/>
        <w:gridCol w:w="1450"/>
        <w:gridCol w:w="1467"/>
        <w:gridCol w:w="1342"/>
        <w:gridCol w:w="1295"/>
        <w:gridCol w:w="1372"/>
      </w:tblGrid>
      <w:tr w:rsidR="00E73E26" w14:paraId="23B94B4E" w14:textId="77777777" w:rsidTr="00E73E26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32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C30A1" w14:textId="77777777" w:rsidR="00E73E26" w:rsidRDefault="00E73E26">
            <w:pPr>
              <w:pStyle w:val="Standard"/>
              <w:snapToGrid w:val="0"/>
              <w:spacing w:before="113" w:after="113"/>
            </w:pPr>
          </w:p>
        </w:tc>
        <w:tc>
          <w:tcPr>
            <w:tcW w:w="2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23C2C" w14:textId="117B0E15" w:rsidR="00E73E26" w:rsidRDefault="00E73E26">
            <w:pPr>
              <w:pStyle w:val="Standard"/>
              <w:snapToGrid w:val="0"/>
              <w:spacing w:before="113" w:after="113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A:</w:t>
            </w:r>
          </w:p>
        </w:tc>
        <w:tc>
          <w:tcPr>
            <w:tcW w:w="3800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B39DA" w14:textId="77777777" w:rsidR="00E73E26" w:rsidRDefault="00E73E26">
            <w:pPr>
              <w:pStyle w:val="Standard"/>
              <w:snapToGrid w:val="0"/>
              <w:spacing w:before="113" w:after="113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EN ESPAÑA</w:t>
            </w:r>
          </w:p>
        </w:tc>
        <w:tc>
          <w:tcPr>
            <w:tcW w:w="1450" w:type="dxa"/>
            <w:tcBorders>
              <w:top w:val="single" w:sz="8" w:space="0" w:color="000000"/>
              <w:left w:val="double" w:sz="2" w:space="0" w:color="000000"/>
              <w:bottom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7402D" w14:textId="77777777" w:rsidR="00E73E26" w:rsidRDefault="00E73E26">
            <w:pPr>
              <w:pStyle w:val="Standard"/>
              <w:snapToGrid w:val="0"/>
              <w:spacing w:before="113" w:after="113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B:</w:t>
            </w:r>
          </w:p>
        </w:tc>
        <w:tc>
          <w:tcPr>
            <w:tcW w:w="4104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5F257" w14:textId="77777777" w:rsidR="00E73E26" w:rsidRDefault="00E73E26">
            <w:pPr>
              <w:pStyle w:val="Ttulo2"/>
              <w:snapToGrid w:val="0"/>
              <w:spacing w:before="113" w:after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EL PAÍS DE DESTINO</w:t>
            </w:r>
          </w:p>
        </w:tc>
        <w:tc>
          <w:tcPr>
            <w:tcW w:w="137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EADFA" w14:textId="77777777" w:rsidR="00E73E26" w:rsidRDefault="00E73E26">
            <w:pPr>
              <w:pStyle w:val="Ttulo2"/>
              <w:tabs>
                <w:tab w:val="left" w:pos="15836"/>
              </w:tabs>
              <w:snapToGrid w:val="0"/>
              <w:spacing w:before="113" w:after="113"/>
              <w:ind w:left="563" w:right="205" w:hanging="563"/>
              <w:jc w:val="center"/>
            </w:pPr>
          </w:p>
        </w:tc>
      </w:tr>
      <w:tr w:rsidR="00E73E26" w14:paraId="1B489AD0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AB9AB" w14:textId="77777777" w:rsidR="00E73E26" w:rsidRDefault="00E73E26">
            <w:pPr>
              <w:pStyle w:val="Ttulo1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CONCEPTOS</w:t>
            </w:r>
          </w:p>
        </w:tc>
        <w:tc>
          <w:tcPr>
            <w:tcW w:w="12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18FCA" w14:textId="516F5449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Aportación del Ayto.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61AD7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Otras aportaciones públicas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07781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Aportación de la O.N.G.D. solicitante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5820D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Aportaciones privadas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B2608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Importe total</w:t>
            </w:r>
          </w:p>
        </w:tc>
        <w:tc>
          <w:tcPr>
            <w:tcW w:w="1450" w:type="dxa"/>
            <w:tcBorders>
              <w:top w:val="single" w:sz="8" w:space="0" w:color="000000"/>
              <w:left w:val="double" w:sz="2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6EDDBD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Aportación del socio local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D9DE3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Otras aportaciones públicas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EDB9D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Aportaciones privadas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C012F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Importe total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6382D" w14:textId="77777777" w:rsidR="00E73E26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COSTE TOTAL DEL PROYECTO</w:t>
            </w:r>
          </w:p>
          <w:p w14:paraId="6905D07D" w14:textId="77777777" w:rsidR="00E73E26" w:rsidRDefault="00E73E26">
            <w:pPr>
              <w:pStyle w:val="Standard"/>
              <w:snapToGrid w:val="0"/>
              <w:jc w:val="center"/>
            </w:pPr>
          </w:p>
        </w:tc>
      </w:tr>
      <w:tr w:rsidR="00E73E26" w14:paraId="284A0D9C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7E6C4" w14:textId="77777777" w:rsidR="00E73E26" w:rsidRDefault="00E73E26">
            <w:pPr>
              <w:pStyle w:val="Ttulo1"/>
              <w:snapToGrid w:val="0"/>
              <w:spacing w:before="57" w:after="57"/>
              <w:jc w:val="left"/>
            </w:pPr>
            <w:r>
              <w:rPr>
                <w:rFonts w:ascii="Arial" w:hAnsi="Arial" w:cs="Arial"/>
                <w:sz w:val="20"/>
              </w:rPr>
              <w:t>1.</w:t>
            </w:r>
            <w:r>
              <w:rPr>
                <w:rFonts w:ascii="Arial" w:hAnsi="Arial" w:cs="Arial"/>
                <w:sz w:val="16"/>
              </w:rPr>
              <w:t xml:space="preserve"> COSTES DIRECTOS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CD8CC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60405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4FBAC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7D6BF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60805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E8F37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9244C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23FFE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DB895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F06A4" w14:textId="77777777" w:rsidR="00E73E26" w:rsidRDefault="00E73E26">
            <w:pPr>
              <w:pStyle w:val="Standard"/>
              <w:snapToGrid w:val="0"/>
              <w:spacing w:before="57" w:after="57"/>
              <w:rPr>
                <w:rFonts w:ascii="Arial" w:hAnsi="Arial" w:cs="Arial"/>
              </w:rPr>
            </w:pPr>
          </w:p>
        </w:tc>
      </w:tr>
      <w:tr w:rsidR="00E73E26" w14:paraId="741ECEFA" w14:textId="77777777" w:rsidTr="00E73E2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8EB45" w14:textId="77777777" w:rsidR="00E73E26" w:rsidRDefault="00E73E26">
            <w:pPr>
              <w:pStyle w:val="Standard"/>
              <w:snapToGrid w:val="0"/>
              <w:spacing w:before="57" w:after="57"/>
            </w:pPr>
            <w:r>
              <w:rPr>
                <w:rFonts w:ascii="Arial" w:hAnsi="Arial" w:cs="Arial"/>
                <w:b/>
                <w:sz w:val="16"/>
              </w:rPr>
              <w:t>1.1</w:t>
            </w:r>
            <w:r>
              <w:rPr>
                <w:rFonts w:ascii="Arial" w:hAnsi="Arial" w:cs="Arial"/>
                <w:sz w:val="16"/>
              </w:rPr>
              <w:t>. Adquisición y/o arrendamiento de terrenos/inmuebles.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6887D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EF5C2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6DEDA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0470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2D9A6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48EEB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BB081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F0441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2FEB8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29FC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21E40E8F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F73DA9" w14:textId="77777777" w:rsidR="00E73E26" w:rsidRDefault="00E73E26">
            <w:pPr>
              <w:pStyle w:val="Standard"/>
              <w:snapToGrid w:val="0"/>
              <w:spacing w:before="57" w:after="57"/>
            </w:pPr>
            <w:r>
              <w:rPr>
                <w:rFonts w:ascii="Arial" w:hAnsi="Arial" w:cs="Arial"/>
                <w:b/>
                <w:sz w:val="16"/>
              </w:rPr>
              <w:t>1.2.</w:t>
            </w:r>
            <w:r>
              <w:rPr>
                <w:rFonts w:ascii="Arial" w:hAnsi="Arial" w:cs="Arial"/>
                <w:sz w:val="16"/>
              </w:rPr>
              <w:t xml:space="preserve"> Infraestructuras, construcción y reforma de inmuebles.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56B84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A68B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106E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3C45B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0C679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B140D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D3FEB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9E454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928B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B7874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34FB8C66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F4AD5" w14:textId="77777777" w:rsidR="00E73E26" w:rsidRDefault="00E73E26">
            <w:pPr>
              <w:pStyle w:val="Standard"/>
              <w:snapToGrid w:val="0"/>
              <w:spacing w:before="57" w:after="57"/>
            </w:pPr>
            <w:r>
              <w:rPr>
                <w:rFonts w:ascii="Arial" w:hAnsi="Arial" w:cs="Arial"/>
                <w:b/>
                <w:sz w:val="16"/>
              </w:rPr>
              <w:t>1.3.</w:t>
            </w:r>
            <w:r>
              <w:rPr>
                <w:rFonts w:ascii="Arial" w:hAnsi="Arial" w:cs="Arial"/>
                <w:sz w:val="16"/>
              </w:rPr>
              <w:t xml:space="preserve"> Equipos, material y suministros.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6A0C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2AC23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29D3F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74E42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201B0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769E4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64F6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4215B0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6DBE6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EF407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575BC5C4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60497" w14:textId="77777777" w:rsidR="00E73E26" w:rsidRDefault="00E73E26">
            <w:pPr>
              <w:pStyle w:val="Standard"/>
              <w:snapToGrid w:val="0"/>
              <w:spacing w:before="57" w:after="57"/>
            </w:pPr>
            <w:r>
              <w:rPr>
                <w:rFonts w:ascii="Arial" w:hAnsi="Arial" w:cs="Arial"/>
                <w:b/>
                <w:sz w:val="16"/>
              </w:rPr>
              <w:t>1.4.</w:t>
            </w:r>
            <w:r>
              <w:rPr>
                <w:rFonts w:ascii="Arial" w:hAnsi="Arial" w:cs="Arial"/>
                <w:sz w:val="16"/>
              </w:rPr>
              <w:t xml:space="preserve"> Personal local.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ADF08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B2F5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4ED7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77AB3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AF7E6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50859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E1758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2831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B76A0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2A23B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55ED56FC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EE2EA" w14:textId="77777777" w:rsidR="00E73E26" w:rsidRDefault="00E73E26">
            <w:pPr>
              <w:pStyle w:val="Standard"/>
              <w:snapToGrid w:val="0"/>
              <w:spacing w:before="57" w:after="57"/>
            </w:pPr>
            <w:r>
              <w:rPr>
                <w:rFonts w:ascii="Arial" w:hAnsi="Arial" w:cs="Arial"/>
                <w:b/>
                <w:sz w:val="16"/>
              </w:rPr>
              <w:t>1.5</w:t>
            </w:r>
            <w:r>
              <w:rPr>
                <w:rFonts w:ascii="Arial" w:hAnsi="Arial" w:cs="Arial"/>
                <w:sz w:val="16"/>
              </w:rPr>
              <w:t>. Personal expatriado.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42EB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1A25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CE88E1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5D0F8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E7A88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F9557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0EDAB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A8267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9759F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22430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4C2C204D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EE86E" w14:textId="77777777" w:rsidR="00E73E26" w:rsidRDefault="00E73E26">
            <w:pPr>
              <w:pStyle w:val="Standard"/>
              <w:snapToGrid w:val="0"/>
              <w:spacing w:before="57" w:after="57"/>
            </w:pPr>
            <w:r>
              <w:rPr>
                <w:rFonts w:ascii="Arial" w:hAnsi="Arial" w:cs="Arial"/>
                <w:b/>
                <w:sz w:val="16"/>
              </w:rPr>
              <w:t>1.6.</w:t>
            </w:r>
            <w:r>
              <w:rPr>
                <w:rFonts w:ascii="Arial" w:hAnsi="Arial" w:cs="Arial"/>
                <w:sz w:val="16"/>
              </w:rPr>
              <w:t xml:space="preserve"> Viajes, estancias y dietas.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76B99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07A9CB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9A916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890C1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5F4D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E7C79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A19C8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BCFB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D8DC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5F352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226D96F7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00084" w14:textId="1DA47F8D" w:rsidR="00E73E26" w:rsidRDefault="00E73E26">
            <w:pPr>
              <w:pStyle w:val="Ttulo1"/>
              <w:snapToGrid w:val="0"/>
              <w:spacing w:before="57" w:after="57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TOTAL, DE COSTES DIRECTOS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099E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DE800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A05B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B174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8BCAE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B60E9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1B4AB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CDED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E767D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467B6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258D3576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53C9F" w14:textId="77777777" w:rsidR="00E73E26" w:rsidRDefault="00E73E26">
            <w:pPr>
              <w:pStyle w:val="Ttulo1"/>
              <w:snapToGrid w:val="0"/>
              <w:spacing w:before="57" w:after="57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% SOBRE EL COSTE TOTAL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39720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967AA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AB1B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05B80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302F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55974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598E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87125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9895C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75DFF" w14:textId="77777777" w:rsidR="00E73E26" w:rsidRDefault="00E73E26">
            <w:pPr>
              <w:pStyle w:val="Standard"/>
              <w:snapToGrid w:val="0"/>
              <w:spacing w:before="57" w:after="57"/>
              <w:rPr>
                <w:rFonts w:cs="Arial"/>
              </w:rPr>
            </w:pPr>
          </w:p>
        </w:tc>
      </w:tr>
      <w:tr w:rsidR="00E73E26" w14:paraId="661C6627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8B121" w14:textId="77777777" w:rsidR="00E73E26" w:rsidRDefault="00E73E26">
            <w:pPr>
              <w:pStyle w:val="Ttulo1"/>
              <w:snapToGrid w:val="0"/>
              <w:jc w:val="left"/>
            </w:pPr>
            <w:r>
              <w:rPr>
                <w:rFonts w:ascii="Arial" w:hAnsi="Arial" w:cs="Arial"/>
                <w:sz w:val="20"/>
              </w:rPr>
              <w:t>2.</w:t>
            </w:r>
            <w:r>
              <w:rPr>
                <w:rFonts w:ascii="Arial" w:hAnsi="Arial" w:cs="Arial"/>
                <w:sz w:val="16"/>
              </w:rPr>
              <w:t xml:space="preserve"> COSTES INDIRECTOS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020D8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8E0DA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6D1A1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4DD6F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FE441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49868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7C54A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89D39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4586B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C8C8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0CA00" w14:textId="77777777" w:rsidR="00E73E26" w:rsidRDefault="00E73E26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</w:tr>
      <w:tr w:rsidR="00E73E26" w14:paraId="7E0F23A6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7D3F0" w14:textId="77777777" w:rsidR="00E73E26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2.1.</w:t>
            </w:r>
            <w:r>
              <w:rPr>
                <w:rFonts w:ascii="Arial" w:hAnsi="Arial" w:cs="Arial"/>
                <w:sz w:val="16"/>
              </w:rPr>
              <w:t xml:space="preserve"> Gastos administrativos de la O.N.G.D. solicitante.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A7BFF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3CF5D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6E1A6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B865B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E1DDC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C61BB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E107C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B3ED0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57C44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D1A36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E73E26" w14:paraId="7E2FBAFB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79E41" w14:textId="77777777" w:rsidR="00E73E26" w:rsidRDefault="00E73E26">
            <w:pPr>
              <w:pStyle w:val="Standard"/>
              <w:snapToGrid w:val="0"/>
            </w:pPr>
            <w:r>
              <w:rPr>
                <w:rFonts w:ascii="Arial" w:hAnsi="Arial" w:cs="Arial"/>
                <w:b/>
                <w:sz w:val="16"/>
              </w:rPr>
              <w:t>2.2.</w:t>
            </w:r>
            <w:r>
              <w:rPr>
                <w:rFonts w:ascii="Arial" w:hAnsi="Arial" w:cs="Arial"/>
                <w:sz w:val="16"/>
              </w:rPr>
              <w:t xml:space="preserve"> Gastos administrativos del socio local.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EDC55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795FA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15D48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4553D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70D4E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644D2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B242C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79DCD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D9803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DA36C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E73E26" w14:paraId="702E6E0F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51A8F" w14:textId="2E0B9892" w:rsidR="00E73E26" w:rsidRDefault="00E73E26">
            <w:pPr>
              <w:pStyle w:val="Ttulo1"/>
              <w:snapToGrid w:val="0"/>
              <w:spacing w:before="57" w:after="57"/>
              <w:ind w:left="6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TOTAL, COSTES INDIRECTOS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89EAB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BBADF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CD20F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34324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3B708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1B0F5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E7502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B8493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9D3BE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D16CA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</w:tr>
      <w:tr w:rsidR="00E73E26" w14:paraId="44E4C3BF" w14:textId="77777777" w:rsidTr="00E73E26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11D13" w14:textId="77777777" w:rsidR="00E73E26" w:rsidRDefault="00E73E26">
            <w:pPr>
              <w:pStyle w:val="Ttulo1"/>
              <w:snapToGrid w:val="0"/>
              <w:spacing w:before="57" w:after="57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% SOBRE LA SUBVENCIÓN SOLICITADA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543D6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82BBA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2673F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FAC4A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14289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26FB0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39EB0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B810E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2DBFC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  <w:tc>
          <w:tcPr>
            <w:tcW w:w="13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E53F3" w14:textId="77777777" w:rsidR="00E73E26" w:rsidRDefault="00E73E26">
            <w:pPr>
              <w:pStyle w:val="Standard"/>
              <w:snapToGrid w:val="0"/>
              <w:rPr>
                <w:rFonts w:cs="Arial"/>
              </w:rPr>
            </w:pPr>
          </w:p>
        </w:tc>
      </w:tr>
    </w:tbl>
    <w:p w14:paraId="1736467D" w14:textId="77777777" w:rsidR="001F07A0" w:rsidRDefault="001F07A0">
      <w:pPr>
        <w:pStyle w:val="Standard"/>
      </w:pPr>
    </w:p>
    <w:p w14:paraId="183AE38F" w14:textId="4C1B3C93" w:rsidR="001F07A0" w:rsidRDefault="00E73E26">
      <w:pPr>
        <w:pStyle w:val="Standard"/>
        <w:numPr>
          <w:ilvl w:val="0"/>
          <w:numId w:val="5"/>
        </w:numPr>
        <w:rPr>
          <w:rFonts w:ascii="Arial" w:hAnsi="Arial" w:cs="Arial"/>
          <w:b/>
          <w:i/>
          <w:sz w:val="16"/>
        </w:rPr>
      </w:pPr>
      <w:r>
        <w:rPr>
          <w:rFonts w:ascii="Arial" w:hAnsi="Arial" w:cs="Arial"/>
          <w:b/>
          <w:i/>
          <w:sz w:val="16"/>
        </w:rPr>
        <w:t xml:space="preserve">El total de costes indirectos no puede superar el 5 % del total de la subvención solicitada. </w:t>
      </w:r>
    </w:p>
    <w:p w14:paraId="263896A1" w14:textId="77777777" w:rsidR="001F07A0" w:rsidRDefault="001F07A0">
      <w:pPr>
        <w:pStyle w:val="Standard"/>
        <w:ind w:left="360"/>
        <w:rPr>
          <w:rFonts w:ascii="Arial" w:hAnsi="Arial" w:cs="Arial"/>
          <w:b/>
          <w:i/>
          <w:sz w:val="16"/>
        </w:rPr>
      </w:pPr>
    </w:p>
    <w:p w14:paraId="63F7625F" w14:textId="77777777" w:rsidR="001F07A0" w:rsidRDefault="001F07A0">
      <w:pPr>
        <w:pStyle w:val="Standard"/>
        <w:rPr>
          <w:rFonts w:ascii="Arial" w:hAnsi="Arial" w:cs="Arial"/>
          <w:b/>
          <w:i/>
          <w:sz w:val="16"/>
        </w:rPr>
      </w:pPr>
    </w:p>
    <w:p w14:paraId="2485C615" w14:textId="77777777" w:rsidR="001F07A0" w:rsidRDefault="001F07A0">
      <w:pPr>
        <w:pStyle w:val="Standard"/>
        <w:rPr>
          <w:rFonts w:ascii="Arial" w:hAnsi="Arial" w:cs="Arial"/>
          <w:b/>
          <w:i/>
          <w:sz w:val="16"/>
        </w:rPr>
      </w:pPr>
    </w:p>
    <w:p w14:paraId="3B0CD8DD" w14:textId="77777777" w:rsidR="001F07A0" w:rsidRDefault="001F07A0">
      <w:pPr>
        <w:pStyle w:val="Standard"/>
        <w:rPr>
          <w:rFonts w:ascii="Arial" w:hAnsi="Arial" w:cs="Arial"/>
          <w:b/>
          <w:i/>
          <w:sz w:val="16"/>
        </w:rPr>
      </w:pPr>
    </w:p>
    <w:p w14:paraId="76E869D4" w14:textId="77777777" w:rsidR="001F07A0" w:rsidRDefault="00E73E26">
      <w:pPr>
        <w:pStyle w:val="Standard"/>
        <w:rPr>
          <w:rFonts w:ascii="Arial" w:eastAsia="Arial" w:hAnsi="Arial" w:cs="Arial"/>
          <w:b/>
          <w:i/>
          <w:sz w:val="16"/>
        </w:rPr>
      </w:pPr>
      <w:r>
        <w:rPr>
          <w:rFonts w:ascii="Arial" w:eastAsia="Arial" w:hAnsi="Arial" w:cs="Arial"/>
          <w:b/>
          <w:i/>
          <w:sz w:val="16"/>
        </w:rPr>
        <w:t xml:space="preserve"> </w:t>
      </w:r>
    </w:p>
    <w:tbl>
      <w:tblPr>
        <w:tblW w:w="12835" w:type="dxa"/>
        <w:tblInd w:w="4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25"/>
        <w:gridCol w:w="4920"/>
        <w:gridCol w:w="2505"/>
        <w:gridCol w:w="2485"/>
      </w:tblGrid>
      <w:tr w:rsidR="001F07A0" w14:paraId="3FADEEE5" w14:textId="77777777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7845" w:type="dxa"/>
            <w:gridSpan w:val="2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0D829" w14:textId="77B15EB8" w:rsidR="001F07A0" w:rsidRDefault="00E73E26">
            <w:pPr>
              <w:pStyle w:val="Standard"/>
              <w:tabs>
                <w:tab w:val="left" w:pos="355"/>
                <w:tab w:val="left" w:pos="639"/>
                <w:tab w:val="left" w:pos="781"/>
              </w:tabs>
              <w:snapToGrid w:val="0"/>
            </w:pPr>
            <w:r>
              <w:rPr>
                <w:rFonts w:ascii="Arial" w:hAnsi="Arial" w:cs="Arial"/>
                <w:b/>
                <w:shd w:val="clear" w:color="auto" w:fill="C0C0C0"/>
              </w:rPr>
              <w:lastRenderedPageBreak/>
              <w:t>FINANCIACIÓN DEL PROYECTO</w:t>
            </w:r>
            <w:r>
              <w:rPr>
                <w:rFonts w:ascii="Arial" w:hAnsi="Arial" w:cs="Arial"/>
                <w:b/>
              </w:rPr>
              <w:t xml:space="preserve"> (en €)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17755" w14:textId="77777777" w:rsidR="001F07A0" w:rsidRDefault="00E73E26">
            <w:pPr>
              <w:pStyle w:val="Ttulo1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IMPORTE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BDAF0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PORCENTAJE SOBRE EL COSTE TOTAL</w:t>
            </w:r>
          </w:p>
          <w:p w14:paraId="7CFAE19B" w14:textId="77777777" w:rsidR="001F07A0" w:rsidRDefault="001F07A0">
            <w:pPr>
              <w:pStyle w:val="Standard"/>
              <w:snapToGrid w:val="0"/>
              <w:jc w:val="center"/>
            </w:pPr>
          </w:p>
        </w:tc>
      </w:tr>
      <w:tr w:rsidR="001F07A0" w14:paraId="1B90564A" w14:textId="77777777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7845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29D23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COSTE TOTAL DEL PROYECTO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3084D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261D8" w14:textId="77777777" w:rsidR="001F07A0" w:rsidRDefault="00E73E26" w:rsidP="00E73E26">
            <w:pPr>
              <w:pStyle w:val="Ttulo5"/>
              <w:jc w:val="right"/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                                %            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</w:t>
            </w:r>
          </w:p>
        </w:tc>
      </w:tr>
      <w:tr w:rsidR="001F07A0" w14:paraId="41BA926E" w14:textId="77777777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7845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B1EEA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SUBVENCIÓN SOLICITADA AL AYUNTAMIENTO</w:t>
            </w:r>
          </w:p>
        </w:tc>
        <w:tc>
          <w:tcPr>
            <w:tcW w:w="250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DBC2A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88A33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1F07A0" w14:paraId="204DE226" w14:textId="77777777">
        <w:tblPrEx>
          <w:tblCellMar>
            <w:top w:w="0" w:type="dxa"/>
            <w:bottom w:w="0" w:type="dxa"/>
          </w:tblCellMar>
        </w:tblPrEx>
        <w:trPr>
          <w:cantSplit/>
          <w:trHeight w:val="398"/>
        </w:trPr>
        <w:tc>
          <w:tcPr>
            <w:tcW w:w="2925" w:type="dxa"/>
            <w:vMerge w:val="restart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5FE0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Otras aportaciones públicas (europeas, estatales, autonómicas, locales)</w:t>
            </w:r>
          </w:p>
          <w:p w14:paraId="16BAED05" w14:textId="77777777" w:rsidR="001F07A0" w:rsidRDefault="00E73E26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ESPECIFICAR ENTIDAD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387B9" w14:textId="77777777" w:rsidR="001F07A0" w:rsidRDefault="001F07A0">
            <w:pPr>
              <w:pStyle w:val="Standard"/>
              <w:snapToGrid w:val="0"/>
              <w:rPr>
                <w:sz w:val="12"/>
                <w:szCs w:val="12"/>
              </w:rPr>
            </w:pPr>
          </w:p>
          <w:p w14:paraId="1A1A92CF" w14:textId="77777777" w:rsidR="001F07A0" w:rsidRDefault="001F07A0">
            <w:pPr>
              <w:pStyle w:val="Standard"/>
              <w:snapToGrid w:val="0"/>
            </w:pPr>
          </w:p>
          <w:p w14:paraId="087ED76F" w14:textId="77777777" w:rsidR="001F07A0" w:rsidRDefault="001F07A0">
            <w:pPr>
              <w:pStyle w:val="Standard"/>
              <w:rPr>
                <w:sz w:val="12"/>
                <w:szCs w:val="12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1B74B3" w14:textId="77777777" w:rsidR="001F07A0" w:rsidRDefault="001F07A0">
            <w:pPr>
              <w:pStyle w:val="Standard"/>
              <w:snapToGrid w:val="0"/>
              <w:rPr>
                <w:sz w:val="12"/>
                <w:szCs w:val="12"/>
              </w:rPr>
            </w:pPr>
          </w:p>
          <w:p w14:paraId="0958B36C" w14:textId="77777777" w:rsidR="001F07A0" w:rsidRDefault="001F07A0">
            <w:pPr>
              <w:pStyle w:val="Standard"/>
              <w:snapToGrid w:val="0"/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E7F926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1F07A0" w14:paraId="08500C7B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925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9A03F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585ED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6DDFA44B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ED139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489D5AD6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2A97E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  <w:p w14:paraId="7C1D3A3C" w14:textId="77777777" w:rsidR="001F07A0" w:rsidRDefault="00E73E26" w:rsidP="00E73E26">
            <w:pPr>
              <w:pStyle w:val="Standard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                        </w:t>
            </w:r>
          </w:p>
        </w:tc>
      </w:tr>
      <w:tr w:rsidR="001F07A0" w14:paraId="3FBBCA27" w14:textId="77777777">
        <w:tblPrEx>
          <w:tblCellMar>
            <w:top w:w="0" w:type="dxa"/>
            <w:bottom w:w="0" w:type="dxa"/>
          </w:tblCellMar>
        </w:tblPrEx>
        <w:tc>
          <w:tcPr>
            <w:tcW w:w="2925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B87C1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3AC04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213AD213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99EB5B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73E6F4B2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464D6B" w14:textId="77777777" w:rsidR="001F07A0" w:rsidRDefault="00E73E26" w:rsidP="00E73E26">
            <w:pPr>
              <w:pStyle w:val="Ttulo5"/>
              <w:jc w:val="right"/>
            </w:pPr>
            <w:r>
              <w:rPr>
                <w:rFonts w:ascii="Arial" w:hAnsi="Arial" w:cs="Arial"/>
                <w:bCs/>
                <w:sz w:val="18"/>
                <w:szCs w:val="18"/>
              </w:rPr>
              <w:t>%</w:t>
            </w:r>
          </w:p>
          <w:p w14:paraId="6A14EC58" w14:textId="77777777" w:rsidR="001F07A0" w:rsidRDefault="00E73E26" w:rsidP="00E73E26">
            <w:pPr>
              <w:pStyle w:val="Standard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                        </w:t>
            </w:r>
          </w:p>
        </w:tc>
      </w:tr>
      <w:tr w:rsidR="001F07A0" w14:paraId="1120126C" w14:textId="77777777">
        <w:tblPrEx>
          <w:tblCellMar>
            <w:top w:w="0" w:type="dxa"/>
            <w:bottom w:w="0" w:type="dxa"/>
          </w:tblCellMar>
        </w:tblPrEx>
        <w:tc>
          <w:tcPr>
            <w:tcW w:w="7845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7205F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  <w:p w14:paraId="1DB1AD10" w14:textId="77777777" w:rsidR="001F07A0" w:rsidRDefault="00E73E26">
            <w:pPr>
              <w:pStyle w:val="Standard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APORTACIÓN DE LA O.N.G.D. SOLICITANTE</w:t>
            </w:r>
          </w:p>
        </w:tc>
        <w:tc>
          <w:tcPr>
            <w:tcW w:w="250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8FC67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3F07E119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34237" w14:textId="77777777" w:rsidR="001F07A0" w:rsidRDefault="00E73E26" w:rsidP="00E73E26">
            <w:pPr>
              <w:pStyle w:val="Ttulo5"/>
              <w:jc w:val="right"/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                             %            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</w:t>
            </w:r>
          </w:p>
        </w:tc>
      </w:tr>
      <w:tr w:rsidR="001F07A0" w14:paraId="592F66FD" w14:textId="77777777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7845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F75EE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  <w:p w14:paraId="4D0BE3E2" w14:textId="77777777" w:rsidR="001F07A0" w:rsidRDefault="00E73E26">
            <w:pPr>
              <w:pStyle w:val="Standard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CONTRIBUCIÓN DEL SOCIO LOCAL</w:t>
            </w:r>
          </w:p>
        </w:tc>
        <w:tc>
          <w:tcPr>
            <w:tcW w:w="250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22653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0AF51419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0C3AB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1F07A0" w14:paraId="6FC90603" w14:textId="77777777">
        <w:tblPrEx>
          <w:tblCellMar>
            <w:top w:w="0" w:type="dxa"/>
            <w:bottom w:w="0" w:type="dxa"/>
          </w:tblCellMar>
        </w:tblPrEx>
        <w:trPr>
          <w:cantSplit/>
          <w:trHeight w:val="217"/>
        </w:trPr>
        <w:tc>
          <w:tcPr>
            <w:tcW w:w="2925" w:type="dxa"/>
            <w:vMerge w:val="restart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ED919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Aportaciones privadas (identificar organismo)</w:t>
            </w:r>
          </w:p>
          <w:p w14:paraId="252B37C0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ESPECIFICAR ENTIDAD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85EA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  <w:p w14:paraId="434C0839" w14:textId="77777777" w:rsidR="001F07A0" w:rsidRDefault="001F07A0">
            <w:pPr>
              <w:pStyle w:val="Standard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43E9C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0D42C097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31322" w14:textId="77777777" w:rsidR="001F07A0" w:rsidRDefault="001F07A0" w:rsidP="00E73E26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2661D49F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  <w:p w14:paraId="1226A65D" w14:textId="77777777" w:rsidR="001F07A0" w:rsidRDefault="001F07A0" w:rsidP="00E73E26">
            <w:pPr>
              <w:pStyle w:val="Standard"/>
              <w:snapToGrid w:val="0"/>
              <w:jc w:val="right"/>
              <w:rPr>
                <w:sz w:val="12"/>
                <w:szCs w:val="12"/>
              </w:rPr>
            </w:pPr>
          </w:p>
        </w:tc>
      </w:tr>
      <w:tr w:rsidR="001F07A0" w14:paraId="6580D700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925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8A531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E60545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1164F1F3" w14:textId="77777777" w:rsidR="001F07A0" w:rsidRDefault="001F07A0">
            <w:pPr>
              <w:pStyle w:val="Standard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A2AE7F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440D3952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5CC9F1" w14:textId="77777777" w:rsidR="001F07A0" w:rsidRDefault="001F07A0" w:rsidP="00E73E26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4BC0382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  <w:p w14:paraId="1BDF6DB7" w14:textId="77777777" w:rsidR="001F07A0" w:rsidRDefault="00E73E26" w:rsidP="00E73E26">
            <w:pPr>
              <w:pStyle w:val="Standard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                        </w:t>
            </w:r>
          </w:p>
        </w:tc>
      </w:tr>
      <w:tr w:rsidR="001F07A0" w14:paraId="31A0D2AB" w14:textId="77777777">
        <w:tblPrEx>
          <w:tblCellMar>
            <w:top w:w="0" w:type="dxa"/>
            <w:bottom w:w="0" w:type="dxa"/>
          </w:tblCellMar>
        </w:tblPrEx>
        <w:tc>
          <w:tcPr>
            <w:tcW w:w="2925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50CD2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898465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7AA8E1B1" w14:textId="77777777" w:rsidR="001F07A0" w:rsidRDefault="001F07A0">
            <w:pPr>
              <w:pStyle w:val="Standard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73CAF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FE94E" w14:textId="77777777" w:rsidR="001F07A0" w:rsidRDefault="00E73E26" w:rsidP="00E73E26">
            <w:pPr>
              <w:pStyle w:val="Ttulo5"/>
              <w:jc w:val="right"/>
            </w:pPr>
            <w:r>
              <w:rPr>
                <w:rFonts w:ascii="Arial" w:hAnsi="Arial" w:cs="Arial"/>
                <w:bCs/>
                <w:sz w:val="18"/>
                <w:szCs w:val="18"/>
              </w:rPr>
              <w:t>%</w:t>
            </w:r>
          </w:p>
          <w:p w14:paraId="4A76261C" w14:textId="77777777" w:rsidR="001F07A0" w:rsidRDefault="00E73E26" w:rsidP="00E73E26">
            <w:pPr>
              <w:pStyle w:val="Standard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                        </w:t>
            </w:r>
          </w:p>
        </w:tc>
      </w:tr>
      <w:tr w:rsidR="001F07A0" w14:paraId="2383B67C" w14:textId="77777777">
        <w:tblPrEx>
          <w:tblCellMar>
            <w:top w:w="0" w:type="dxa"/>
            <w:bottom w:w="0" w:type="dxa"/>
          </w:tblCellMar>
        </w:tblPrEx>
        <w:trPr>
          <w:cantSplit/>
          <w:trHeight w:val="527"/>
        </w:trPr>
        <w:tc>
          <w:tcPr>
            <w:tcW w:w="2925" w:type="dxa"/>
            <w:vMerge w:val="restart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EC371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Otras peticiones realizadas pendientes de respuesta (identificar organismo)</w:t>
            </w:r>
          </w:p>
          <w:p w14:paraId="0E5C66F3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ESPECIFICAR ENTIDAD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621CB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  <w:p w14:paraId="5CAB24FD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6D940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7DB92FD5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CF870" w14:textId="77777777" w:rsidR="001F07A0" w:rsidRDefault="00E73E26" w:rsidP="00E73E26">
            <w:pPr>
              <w:pStyle w:val="Ttulo5"/>
              <w:jc w:val="right"/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                               %            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</w:t>
            </w:r>
          </w:p>
        </w:tc>
      </w:tr>
      <w:tr w:rsidR="001F07A0" w14:paraId="779B823E" w14:textId="77777777">
        <w:tblPrEx>
          <w:tblCellMar>
            <w:top w:w="0" w:type="dxa"/>
            <w:bottom w:w="0" w:type="dxa"/>
          </w:tblCellMar>
        </w:tblPrEx>
        <w:tc>
          <w:tcPr>
            <w:tcW w:w="2925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C65B4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D655C7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  <w:p w14:paraId="50A56D49" w14:textId="77777777" w:rsidR="001F07A0" w:rsidRDefault="001F07A0">
            <w:pPr>
              <w:pStyle w:val="Standard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E79FC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447AAB0A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06717" w14:textId="77777777" w:rsidR="001F07A0" w:rsidRDefault="001F07A0" w:rsidP="00E73E26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77FA9A1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1F07A0" w14:paraId="22459BB2" w14:textId="77777777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2925" w:type="dxa"/>
            <w:vMerge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06F00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0F0AD2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  <w:p w14:paraId="001F007F" w14:textId="77777777" w:rsidR="001F07A0" w:rsidRDefault="001F07A0">
            <w:pPr>
              <w:pStyle w:val="Standard"/>
              <w:rPr>
                <w:rFonts w:cs="Arial"/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2B252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  <w:p w14:paraId="255FD7BF" w14:textId="77777777" w:rsidR="001F07A0" w:rsidRDefault="001F07A0">
            <w:pPr>
              <w:pStyle w:val="Standard"/>
              <w:snapToGrid w:val="0"/>
              <w:rPr>
                <w:rFonts w:cs="Arial"/>
                <w:b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48816" w14:textId="77777777" w:rsidR="001F07A0" w:rsidRDefault="00E73E26" w:rsidP="00E73E26">
            <w:pPr>
              <w:pStyle w:val="Standard"/>
              <w:jc w:val="right"/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%</w:t>
            </w:r>
            <w:r>
              <w:rPr>
                <w:rFonts w:ascii="Arial" w:eastAsia="Arial" w:hAnsi="Arial" w:cs="Arial"/>
                <w:b/>
              </w:rPr>
              <w:t xml:space="preserve">                        </w:t>
            </w:r>
          </w:p>
        </w:tc>
      </w:tr>
    </w:tbl>
    <w:p w14:paraId="6372BE20" w14:textId="77777777" w:rsidR="001F07A0" w:rsidRDefault="001F07A0">
      <w:pPr>
        <w:pStyle w:val="Standard"/>
      </w:pPr>
    </w:p>
    <w:p w14:paraId="43F4AFE3" w14:textId="77777777" w:rsidR="001F07A0" w:rsidRDefault="001F07A0">
      <w:pPr>
        <w:pStyle w:val="Standard"/>
        <w:rPr>
          <w:rFonts w:ascii="Arial" w:hAnsi="Arial" w:cs="Arial"/>
          <w:b/>
          <w:sz w:val="14"/>
        </w:rPr>
      </w:pPr>
    </w:p>
    <w:p w14:paraId="1D0C5E46" w14:textId="77777777" w:rsidR="001F07A0" w:rsidRDefault="001F07A0">
      <w:pPr>
        <w:pStyle w:val="Standard"/>
        <w:rPr>
          <w:rFonts w:ascii="Arial" w:hAnsi="Arial" w:cs="Arial"/>
          <w:b/>
          <w:sz w:val="14"/>
        </w:rPr>
      </w:pPr>
    </w:p>
    <w:p w14:paraId="7E896FDA" w14:textId="77777777" w:rsidR="001F07A0" w:rsidRDefault="00E73E26">
      <w:pPr>
        <w:pStyle w:val="Standard"/>
        <w:spacing w:before="170" w:after="170"/>
        <w:rPr>
          <w:rFonts w:ascii="Arial" w:hAnsi="Arial" w:cs="Arial"/>
          <w:b/>
          <w:sz w:val="21"/>
          <w:szCs w:val="21"/>
          <w:shd w:val="clear" w:color="auto" w:fill="C0C0C0"/>
        </w:rPr>
      </w:pPr>
      <w:r>
        <w:rPr>
          <w:rFonts w:ascii="Arial" w:hAnsi="Arial" w:cs="Arial"/>
          <w:b/>
          <w:sz w:val="21"/>
          <w:szCs w:val="21"/>
          <w:shd w:val="clear" w:color="auto" w:fill="C0C0C0"/>
        </w:rPr>
        <w:lastRenderedPageBreak/>
        <w:t>DESGLOSE DE LA SUBVENCIÓN SOLICITADA AL AYUNTAMIENTO</w:t>
      </w:r>
    </w:p>
    <w:tbl>
      <w:tblPr>
        <w:tblW w:w="13687" w:type="dxa"/>
        <w:tblInd w:w="-2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63"/>
        <w:gridCol w:w="3332"/>
        <w:gridCol w:w="3092"/>
      </w:tblGrid>
      <w:tr w:rsidR="001F07A0" w14:paraId="2B70F01C" w14:textId="77777777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7263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508E2" w14:textId="77777777" w:rsidR="001F07A0" w:rsidRDefault="001F07A0">
            <w:pPr>
              <w:pStyle w:val="Standard"/>
              <w:snapToGrid w:val="0"/>
            </w:pPr>
          </w:p>
          <w:p w14:paraId="6582CEB2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06199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EED09BE" w14:textId="77777777" w:rsidR="001F07A0" w:rsidRDefault="00E73E26">
            <w:pPr>
              <w:pStyle w:val="Ttulo1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TOTAL</w:t>
            </w:r>
          </w:p>
          <w:p w14:paraId="769B8BB9" w14:textId="77777777" w:rsidR="001F07A0" w:rsidRDefault="001F07A0">
            <w:pPr>
              <w:pStyle w:val="Standard"/>
              <w:jc w:val="center"/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4C1FE8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Porcentajes de la partida sobre la subvención total del Ayto.</w:t>
            </w:r>
          </w:p>
        </w:tc>
      </w:tr>
      <w:tr w:rsidR="001F07A0" w14:paraId="72163308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81A12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FCCEB58" w14:textId="0AF3CDCE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Adquisición de terrenos o inmuebles.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D81C2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2"/>
                <w:szCs w:val="12"/>
              </w:rPr>
            </w:pPr>
          </w:p>
          <w:p w14:paraId="4B17D3CE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56811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3B506E2B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0B89C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EA71882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Infraestructuras, construcción y reforma de inmuebles.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3F2EB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2"/>
                <w:szCs w:val="12"/>
              </w:rPr>
            </w:pPr>
          </w:p>
          <w:p w14:paraId="046AE3FC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B90062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  </w:t>
            </w: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58900C0F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F34CD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1B95365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Material fungible y suministros (excluidos costes indirectos)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12900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2"/>
                <w:szCs w:val="12"/>
              </w:rPr>
            </w:pPr>
          </w:p>
          <w:p w14:paraId="064EC0A4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10CAD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047D3517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B72AB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2DACE16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Adquisición, arrendamiento y transporte de equipos.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0CBCE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2"/>
                <w:szCs w:val="12"/>
              </w:rPr>
            </w:pPr>
          </w:p>
          <w:p w14:paraId="48375EF3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27B34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50182669" w14:textId="77777777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A5380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4122C6A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Gastos de personal.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ED352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2"/>
                <w:szCs w:val="12"/>
              </w:rPr>
            </w:pPr>
          </w:p>
          <w:p w14:paraId="7D3DD171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8E864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1676397A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65B11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2607B9C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Viajes, estancias y dietas.</w:t>
            </w:r>
          </w:p>
          <w:p w14:paraId="0A72E0BF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24C764" w14:textId="77777777" w:rsidR="001F07A0" w:rsidRDefault="001F07A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42023686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27B6F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78A5B229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7C33A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35973F9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Gastos administrativos de la entidad solicitante.</w:t>
            </w:r>
          </w:p>
          <w:p w14:paraId="19C2BA27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C2177" w14:textId="77777777" w:rsidR="001F07A0" w:rsidRDefault="001F07A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754CAE04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CBCDA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6B653139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0CD3A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4BDE724" w14:textId="77777777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Gastos administrativos del socio local.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5904FB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2"/>
                <w:szCs w:val="12"/>
              </w:rPr>
            </w:pPr>
          </w:p>
          <w:p w14:paraId="0620CDCE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4094A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5B71AB02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E53A4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A7B7ED7" w14:textId="7DA85EDC" w:rsidR="001F07A0" w:rsidRDefault="00E73E26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Gastos de auditoría externa.</w:t>
            </w:r>
          </w:p>
          <w:p w14:paraId="2EBDC3CA" w14:textId="77777777" w:rsidR="001F07A0" w:rsidRDefault="001F07A0">
            <w:pPr>
              <w:pStyle w:val="Standard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CF360" w14:textId="77777777" w:rsidR="001F07A0" w:rsidRDefault="001F07A0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28E17F4C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D3CC8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  <w:tr w:rsidR="001F07A0" w14:paraId="52039241" w14:textId="77777777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A4A5D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FC39512" w14:textId="77777777" w:rsidR="001F07A0" w:rsidRDefault="00E73E26">
            <w:pPr>
              <w:pStyle w:val="Standard"/>
              <w:jc w:val="right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SUBVENCIÓN TOTAL AYTO.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AB1B8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12"/>
                <w:szCs w:val="12"/>
              </w:rPr>
            </w:pPr>
          </w:p>
          <w:p w14:paraId="4FC0EC69" w14:textId="77777777" w:rsidR="001F07A0" w:rsidRDefault="001F07A0">
            <w:pPr>
              <w:pStyle w:val="Standard"/>
              <w:snapToGrid w:val="0"/>
              <w:jc w:val="center"/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A48B1" w14:textId="77777777" w:rsidR="001F07A0" w:rsidRDefault="00E73E26" w:rsidP="00E73E26">
            <w:pPr>
              <w:pStyle w:val="Standard"/>
              <w:snapToGrid w:val="0"/>
              <w:jc w:val="right"/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>%</w:t>
            </w:r>
          </w:p>
        </w:tc>
      </w:tr>
    </w:tbl>
    <w:p w14:paraId="6E0EAD4A" w14:textId="77777777" w:rsidR="001F07A0" w:rsidRDefault="001F07A0">
      <w:pPr>
        <w:pStyle w:val="Standard"/>
      </w:pPr>
    </w:p>
    <w:p w14:paraId="441ADC61" w14:textId="77777777" w:rsidR="001F07A0" w:rsidRDefault="001F07A0">
      <w:pPr>
        <w:pStyle w:val="Standard"/>
        <w:rPr>
          <w:rFonts w:ascii="Arial" w:hAnsi="Arial" w:cs="Arial"/>
        </w:rPr>
      </w:pPr>
    </w:p>
    <w:p w14:paraId="55854FAD" w14:textId="77777777" w:rsidR="001F07A0" w:rsidRDefault="001F07A0">
      <w:pPr>
        <w:pStyle w:val="Standard"/>
        <w:rPr>
          <w:rFonts w:ascii="Arial" w:hAnsi="Arial" w:cs="Arial"/>
        </w:rPr>
      </w:pPr>
    </w:p>
    <w:p w14:paraId="764E82E6" w14:textId="77777777" w:rsidR="001F07A0" w:rsidRDefault="001F07A0">
      <w:pPr>
        <w:pStyle w:val="Standard"/>
        <w:rPr>
          <w:rFonts w:ascii="Arial" w:hAnsi="Arial" w:cs="Arial"/>
        </w:rPr>
      </w:pPr>
    </w:p>
    <w:p w14:paraId="3D00B6B4" w14:textId="77777777" w:rsidR="001F07A0" w:rsidRDefault="001F07A0">
      <w:pPr>
        <w:pStyle w:val="Standard"/>
        <w:rPr>
          <w:rFonts w:ascii="Arial" w:hAnsi="Arial" w:cs="Arial"/>
        </w:rPr>
      </w:pPr>
    </w:p>
    <w:p w14:paraId="5F6DE8B0" w14:textId="77777777" w:rsidR="001F07A0" w:rsidRDefault="001F07A0">
      <w:pPr>
        <w:pStyle w:val="Standard"/>
        <w:rPr>
          <w:rFonts w:ascii="Arial" w:hAnsi="Arial" w:cs="Arial"/>
        </w:rPr>
      </w:pPr>
    </w:p>
    <w:p w14:paraId="168484DA" w14:textId="77777777" w:rsidR="001F07A0" w:rsidRDefault="001F07A0">
      <w:pPr>
        <w:pStyle w:val="Standard"/>
        <w:rPr>
          <w:rFonts w:ascii="Arial" w:hAnsi="Arial" w:cs="Arial"/>
        </w:rPr>
      </w:pPr>
    </w:p>
    <w:p w14:paraId="74E95BA9" w14:textId="77777777" w:rsidR="001F07A0" w:rsidRDefault="001F07A0">
      <w:pPr>
        <w:pStyle w:val="Standard"/>
        <w:rPr>
          <w:rFonts w:ascii="Arial" w:hAnsi="Arial" w:cs="Arial"/>
        </w:rPr>
      </w:pPr>
    </w:p>
    <w:p w14:paraId="376E52A3" w14:textId="77777777" w:rsidR="001F07A0" w:rsidRDefault="001F07A0">
      <w:pPr>
        <w:pStyle w:val="Standard"/>
        <w:rPr>
          <w:rFonts w:ascii="Arial" w:hAnsi="Arial" w:cs="Arial"/>
        </w:rPr>
      </w:pPr>
    </w:p>
    <w:p w14:paraId="1E6514F4" w14:textId="77777777" w:rsidR="001F07A0" w:rsidRDefault="00E73E26">
      <w:pPr>
        <w:pStyle w:val="Standard"/>
        <w:numPr>
          <w:ilvl w:val="0"/>
          <w:numId w:val="6"/>
        </w:numPr>
        <w:spacing w:before="170" w:after="170"/>
        <w:jc w:val="both"/>
      </w:pPr>
      <w:r>
        <w:rPr>
          <w:rFonts w:ascii="Arial" w:eastAsia="Arial" w:hAnsi="Arial" w:cs="Arial"/>
          <w:b/>
          <w:sz w:val="24"/>
          <w:shd w:val="clear" w:color="auto" w:fill="C0C0C0"/>
        </w:rPr>
        <w:lastRenderedPageBreak/>
        <w:t xml:space="preserve">  </w:t>
      </w:r>
      <w:r>
        <w:rPr>
          <w:rFonts w:ascii="Arial" w:hAnsi="Arial" w:cs="Arial"/>
          <w:b/>
          <w:sz w:val="24"/>
          <w:shd w:val="clear" w:color="auto" w:fill="C0C0C0"/>
        </w:rPr>
        <w:t>ESTUDIO DE VIABILIDAD Y SOSTENIBILIDAD DEL PROYECTO</w:t>
      </w:r>
    </w:p>
    <w:tbl>
      <w:tblPr>
        <w:tblW w:w="15130" w:type="dxa"/>
        <w:tblInd w:w="-4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2"/>
        <w:gridCol w:w="5926"/>
        <w:gridCol w:w="1222"/>
        <w:gridCol w:w="7000"/>
        <w:gridCol w:w="40"/>
        <w:gridCol w:w="40"/>
        <w:gridCol w:w="40"/>
        <w:gridCol w:w="40"/>
        <w:gridCol w:w="40"/>
        <w:gridCol w:w="60"/>
      </w:tblGrid>
      <w:tr w:rsidR="001F07A0" w14:paraId="4147CF7F" w14:textId="77777777">
        <w:tblPrEx>
          <w:tblCellMar>
            <w:top w:w="0" w:type="dxa"/>
            <w:bottom w:w="0" w:type="dxa"/>
          </w:tblCellMar>
        </w:tblPrEx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19109" w14:textId="77777777" w:rsidR="001F07A0" w:rsidRDefault="00E73E26">
            <w:pPr>
              <w:pStyle w:val="Ttulo1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5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5C92E" w14:textId="77777777" w:rsidR="001F07A0" w:rsidRDefault="00E73E26">
            <w:pPr>
              <w:pStyle w:val="Standard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ANÁLISIS ECONÓMICO DE VIABILIDAD:  </w:t>
            </w:r>
          </w:p>
          <w:p w14:paraId="4583CB6B" w14:textId="77777777" w:rsidR="001F07A0" w:rsidRDefault="00E73E26">
            <w:pPr>
              <w:pStyle w:val="Standard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¿Cómo se cubrirán los gastos de funcionamiento después del cese de la subvención?</w:t>
            </w:r>
          </w:p>
        </w:tc>
        <w:tc>
          <w:tcPr>
            <w:tcW w:w="848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1F9C50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13BC9E1B" w14:textId="77777777" w:rsidR="001F07A0" w:rsidRDefault="001F07A0">
            <w:pPr>
              <w:pStyle w:val="Standard"/>
              <w:jc w:val="both"/>
              <w:rPr>
                <w:rFonts w:cs="Arial"/>
                <w:b/>
                <w:sz w:val="16"/>
              </w:rPr>
            </w:pPr>
          </w:p>
          <w:p w14:paraId="460A1ACB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0CB2C54D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57BC60FE" w14:textId="77777777">
        <w:tblPrEx>
          <w:tblCellMar>
            <w:top w:w="0" w:type="dxa"/>
            <w:bottom w:w="0" w:type="dxa"/>
          </w:tblCellMar>
        </w:tblPrEx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021A3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756A2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VIABILIDAD TÉCNICA:</w:t>
            </w:r>
          </w:p>
          <w:p w14:paraId="70D37EC2" w14:textId="77777777" w:rsidR="001F07A0" w:rsidRDefault="00E73E26">
            <w:pPr>
              <w:pStyle w:val="Standard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¿Cómo se asegura la gestión, el mantenimiento y el funcionamiento del proyecto al finalizar la cofinanciación?</w:t>
            </w:r>
          </w:p>
        </w:tc>
        <w:tc>
          <w:tcPr>
            <w:tcW w:w="848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2C69E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717A9C33" w14:textId="77777777" w:rsidR="001F07A0" w:rsidRDefault="001F07A0">
            <w:pPr>
              <w:pStyle w:val="Standard"/>
              <w:jc w:val="both"/>
              <w:rPr>
                <w:rFonts w:cs="Arial"/>
                <w:b/>
                <w:sz w:val="16"/>
              </w:rPr>
            </w:pPr>
          </w:p>
          <w:p w14:paraId="07C733A9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001599DD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14E95A72" w14:textId="77777777">
        <w:tblPrEx>
          <w:tblCellMar>
            <w:top w:w="0" w:type="dxa"/>
            <w:bottom w:w="0" w:type="dxa"/>
          </w:tblCellMar>
        </w:tblPrEx>
        <w:trPr>
          <w:cantSplit/>
          <w:trHeight w:val="189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1C278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E670A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VIABILIDAD SOCIOCULTURAL:</w:t>
            </w:r>
          </w:p>
          <w:p w14:paraId="17F39E69" w14:textId="77777777" w:rsidR="001F07A0" w:rsidRDefault="00E73E26">
            <w:pPr>
              <w:pStyle w:val="Standard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¿A quiénes se dirige el proyecto?:</w:t>
            </w:r>
          </w:p>
        </w:tc>
        <w:tc>
          <w:tcPr>
            <w:tcW w:w="848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10E953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3BD4046C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  <w:b/>
                <w:sz w:val="18"/>
              </w:rPr>
            </w:pPr>
          </w:p>
          <w:p w14:paraId="4FBA7308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3EDBE4E7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3B20C945" w14:textId="77777777">
        <w:tblPrEx>
          <w:tblCellMar>
            <w:top w:w="0" w:type="dxa"/>
            <w:bottom w:w="0" w:type="dxa"/>
          </w:tblCellMar>
        </w:tblPrEx>
        <w:trPr>
          <w:cantSplit/>
          <w:trHeight w:val="183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F89CD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654C4" w14:textId="4E92130F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Indicar las fuentes para el cálculo numérico de las personas beneficiarias: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EAE22" w14:textId="26A2A68B" w:rsidR="001F07A0" w:rsidRDefault="00E73E26" w:rsidP="00E73E26">
            <w:pPr>
              <w:pStyle w:val="Standard"/>
              <w:snapToGrid w:val="0"/>
              <w:spacing w:before="113" w:after="113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Número de personas beneficiarias directos:</w:t>
            </w:r>
          </w:p>
        </w:tc>
        <w:tc>
          <w:tcPr>
            <w:tcW w:w="72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B1A68" w14:textId="77777777" w:rsidR="001F07A0" w:rsidRDefault="001F07A0">
            <w:pPr>
              <w:pStyle w:val="Standard"/>
              <w:snapToGrid w:val="0"/>
              <w:spacing w:before="113" w:after="113"/>
              <w:jc w:val="both"/>
              <w:rPr>
                <w:rFonts w:cs="Arial"/>
                <w:b/>
                <w:sz w:val="18"/>
              </w:rPr>
            </w:pPr>
          </w:p>
        </w:tc>
      </w:tr>
      <w:tr w:rsidR="001F07A0" w14:paraId="0FBF887C" w14:textId="77777777">
        <w:tblPrEx>
          <w:tblCellMar>
            <w:top w:w="0" w:type="dxa"/>
            <w:bottom w:w="0" w:type="dxa"/>
          </w:tblCellMar>
        </w:tblPrEx>
        <w:trPr>
          <w:cantSplit/>
          <w:trHeight w:val="183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62C76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4A73F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109CE" w14:textId="30CF83DE" w:rsidR="001F07A0" w:rsidRDefault="00E73E26" w:rsidP="00E73E26">
            <w:pPr>
              <w:pStyle w:val="Standard"/>
              <w:snapToGrid w:val="0"/>
              <w:spacing w:before="113" w:after="113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Número de personas beneficiarias indirectos:</w:t>
            </w:r>
          </w:p>
        </w:tc>
        <w:tc>
          <w:tcPr>
            <w:tcW w:w="72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20FA9" w14:textId="77777777" w:rsidR="001F07A0" w:rsidRDefault="001F07A0">
            <w:pPr>
              <w:pStyle w:val="Standard"/>
              <w:snapToGrid w:val="0"/>
              <w:spacing w:before="113" w:after="113"/>
              <w:jc w:val="both"/>
              <w:rPr>
                <w:rFonts w:cs="Arial"/>
                <w:b/>
                <w:sz w:val="18"/>
              </w:rPr>
            </w:pPr>
          </w:p>
        </w:tc>
      </w:tr>
      <w:tr w:rsidR="001F07A0" w14:paraId="0E347D25" w14:textId="77777777">
        <w:tblPrEx>
          <w:tblCellMar>
            <w:top w:w="0" w:type="dxa"/>
            <w:bottom w:w="0" w:type="dxa"/>
          </w:tblCellMar>
        </w:tblPrEx>
        <w:trPr>
          <w:cantSplit/>
          <w:trHeight w:val="183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3B877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888A4" w14:textId="746F953B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Criterio de selección de </w:t>
            </w:r>
            <w:r w:rsidR="00C253CD" w:rsidRPr="00C253CD">
              <w:rPr>
                <w:rFonts w:ascii="Arial" w:hAnsi="Arial" w:cs="Arial"/>
                <w:b/>
              </w:rPr>
              <w:t>las personas beneficiarias:</w:t>
            </w:r>
          </w:p>
        </w:tc>
        <w:tc>
          <w:tcPr>
            <w:tcW w:w="848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0EEC7F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259393B6" w14:textId="77777777" w:rsidR="001F07A0" w:rsidRDefault="001F07A0">
            <w:pPr>
              <w:pStyle w:val="Standard"/>
              <w:jc w:val="both"/>
              <w:rPr>
                <w:rFonts w:cs="Arial"/>
                <w:b/>
                <w:sz w:val="18"/>
              </w:rPr>
            </w:pPr>
          </w:p>
          <w:p w14:paraId="29968336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6B9C7A9D" w14:textId="77777777">
        <w:tblPrEx>
          <w:tblCellMar>
            <w:top w:w="0" w:type="dxa"/>
            <w:bottom w:w="0" w:type="dxa"/>
          </w:tblCellMar>
        </w:tblPrEx>
        <w:trPr>
          <w:cantSplit/>
          <w:trHeight w:val="183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1B5B5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49C3F" w14:textId="6F9AA80F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Grado de implicación de </w:t>
            </w:r>
            <w:r w:rsidR="00C253CD" w:rsidRPr="00C253CD">
              <w:rPr>
                <w:rFonts w:ascii="Arial" w:hAnsi="Arial" w:cs="Arial"/>
                <w:b/>
              </w:rPr>
              <w:t>las personas beneficiarias:</w:t>
            </w:r>
          </w:p>
        </w:tc>
        <w:tc>
          <w:tcPr>
            <w:tcW w:w="848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AFF45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345FC080" w14:textId="77777777" w:rsidR="001F07A0" w:rsidRDefault="001F07A0">
            <w:pPr>
              <w:pStyle w:val="Standard"/>
              <w:jc w:val="both"/>
              <w:rPr>
                <w:rFonts w:cs="Arial"/>
                <w:b/>
                <w:sz w:val="18"/>
              </w:rPr>
            </w:pPr>
          </w:p>
          <w:p w14:paraId="5868BE73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455F1459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558437C5" w14:textId="77777777">
        <w:tblPrEx>
          <w:tblCellMar>
            <w:top w:w="0" w:type="dxa"/>
            <w:bottom w:w="0" w:type="dxa"/>
          </w:tblCellMar>
        </w:tblPrEx>
        <w:trPr>
          <w:cantSplit/>
          <w:trHeight w:val="183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8C288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BD204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¿Qué conocimiento del proyecto tienen?: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E4D1FA" w14:textId="41779223" w:rsidR="001F07A0" w:rsidRDefault="00E73E26" w:rsidP="00C253CD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L</w:t>
            </w:r>
            <w:r w:rsidR="00C253CD">
              <w:rPr>
                <w:rFonts w:ascii="Arial" w:hAnsi="Arial" w:cs="Arial"/>
                <w:b/>
                <w:sz w:val="16"/>
              </w:rPr>
              <w:t>a</w:t>
            </w:r>
            <w:r>
              <w:rPr>
                <w:rFonts w:ascii="Arial" w:hAnsi="Arial" w:cs="Arial"/>
                <w:b/>
                <w:sz w:val="16"/>
              </w:rPr>
              <w:t>s futur</w:t>
            </w:r>
            <w:r w:rsidR="00C253CD">
              <w:rPr>
                <w:rFonts w:ascii="Arial" w:hAnsi="Arial" w:cs="Arial"/>
                <w:b/>
                <w:sz w:val="16"/>
              </w:rPr>
              <w:t>a</w:t>
            </w:r>
            <w:r>
              <w:rPr>
                <w:rFonts w:ascii="Arial" w:hAnsi="Arial" w:cs="Arial"/>
                <w:b/>
                <w:sz w:val="16"/>
              </w:rPr>
              <w:t xml:space="preserve">s </w:t>
            </w:r>
            <w:r w:rsidR="00C253CD">
              <w:rPr>
                <w:rFonts w:ascii="Arial" w:hAnsi="Arial" w:cs="Arial"/>
                <w:b/>
                <w:sz w:val="16"/>
              </w:rPr>
              <w:t xml:space="preserve">personas </w:t>
            </w:r>
            <w:r>
              <w:rPr>
                <w:rFonts w:ascii="Arial" w:hAnsi="Arial" w:cs="Arial"/>
                <w:b/>
                <w:sz w:val="16"/>
              </w:rPr>
              <w:t>beneficiari</w:t>
            </w:r>
            <w:r w:rsidR="00C253CD">
              <w:rPr>
                <w:rFonts w:ascii="Arial" w:hAnsi="Arial" w:cs="Arial"/>
                <w:b/>
                <w:sz w:val="16"/>
              </w:rPr>
              <w:t>a</w:t>
            </w:r>
            <w:r>
              <w:rPr>
                <w:rFonts w:ascii="Arial" w:hAnsi="Arial" w:cs="Arial"/>
                <w:b/>
                <w:sz w:val="16"/>
              </w:rPr>
              <w:t>s:</w:t>
            </w:r>
          </w:p>
        </w:tc>
        <w:tc>
          <w:tcPr>
            <w:tcW w:w="72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81439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450CB595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  <w:b/>
                <w:sz w:val="18"/>
              </w:rPr>
            </w:pPr>
          </w:p>
          <w:p w14:paraId="139EFE08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25071572" w14:textId="77777777">
        <w:tblPrEx>
          <w:tblCellMar>
            <w:top w:w="0" w:type="dxa"/>
            <w:bottom w:w="0" w:type="dxa"/>
          </w:tblCellMar>
        </w:tblPrEx>
        <w:trPr>
          <w:cantSplit/>
          <w:trHeight w:val="1041"/>
        </w:trPr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C699E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C9F34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8" w:space="0" w:color="000000"/>
              <w:bottom w:val="doub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44855" w14:textId="77777777" w:rsidR="001F07A0" w:rsidRDefault="00E73E26" w:rsidP="00C253CD">
            <w:pPr>
              <w:pStyle w:val="Standard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Las autoridades locales:</w:t>
            </w:r>
          </w:p>
        </w:tc>
        <w:tc>
          <w:tcPr>
            <w:tcW w:w="7260" w:type="dxa"/>
            <w:gridSpan w:val="7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7D8CA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22A4BD83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  <w:b/>
                <w:sz w:val="18"/>
              </w:rPr>
            </w:pPr>
          </w:p>
        </w:tc>
      </w:tr>
      <w:tr w:rsidR="001F07A0" w14:paraId="277A32DD" w14:textId="77777777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14870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7B80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5B64A31B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3ED23932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21E90CB5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0499318E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ED81A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503CF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FF60A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EAF4E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81CB9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2D9CD" w14:textId="77777777" w:rsidR="001F07A0" w:rsidRDefault="001F07A0">
            <w:pPr>
              <w:pStyle w:val="Standard"/>
              <w:snapToGrid w:val="0"/>
              <w:rPr>
                <w:rFonts w:ascii="Arial" w:hAnsi="Arial" w:cs="Arial"/>
                <w:b/>
                <w:sz w:val="24"/>
              </w:rPr>
            </w:pPr>
          </w:p>
        </w:tc>
      </w:tr>
      <w:tr w:rsidR="001F07A0" w14:paraId="15FF80CD" w14:textId="77777777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722" w:type="dxa"/>
            <w:vMerge w:val="restart"/>
            <w:tcBorders>
              <w:top w:val="double" w:sz="2" w:space="0" w:color="000000"/>
              <w:lef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E1444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B</w:t>
            </w:r>
          </w:p>
        </w:tc>
        <w:tc>
          <w:tcPr>
            <w:tcW w:w="5926" w:type="dxa"/>
            <w:vMerge w:val="restart"/>
            <w:tcBorders>
              <w:top w:val="double" w:sz="2" w:space="0" w:color="000000"/>
              <w:lef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C2F39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IMPACTO PREVISTO DEL PROYECTO:</w:t>
            </w:r>
          </w:p>
        </w:tc>
        <w:tc>
          <w:tcPr>
            <w:tcW w:w="1222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C723A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Social:</w:t>
            </w:r>
          </w:p>
        </w:tc>
        <w:tc>
          <w:tcPr>
            <w:tcW w:w="7260" w:type="dxa"/>
            <w:gridSpan w:val="7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6F0B7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5E4D678F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cs="Arial"/>
                <w:b/>
                <w:sz w:val="18"/>
              </w:rPr>
            </w:pPr>
          </w:p>
          <w:p w14:paraId="5A8AB2F0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699C87E5" w14:textId="77777777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722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CE343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729F3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13A5A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Económico:</w:t>
            </w:r>
          </w:p>
        </w:tc>
        <w:tc>
          <w:tcPr>
            <w:tcW w:w="72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857D3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cs="Arial"/>
                <w:b/>
                <w:sz w:val="18"/>
              </w:rPr>
            </w:pPr>
          </w:p>
          <w:p w14:paraId="05BE1E49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37C1A8B3" w14:textId="77777777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722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650EE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B9427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F5FE8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Ecológico:</w:t>
            </w:r>
          </w:p>
        </w:tc>
        <w:tc>
          <w:tcPr>
            <w:tcW w:w="726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F028D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cs="Arial"/>
                <w:b/>
                <w:sz w:val="18"/>
              </w:rPr>
            </w:pPr>
          </w:p>
        </w:tc>
      </w:tr>
      <w:tr w:rsidR="001F07A0" w14:paraId="6DEB9359" w14:textId="77777777">
        <w:tblPrEx>
          <w:tblCellMar>
            <w:top w:w="0" w:type="dxa"/>
            <w:bottom w:w="0" w:type="dxa"/>
          </w:tblCellMar>
        </w:tblPrEx>
        <w:trPr>
          <w:cantSplit/>
          <w:trHeight w:val="353"/>
        </w:trPr>
        <w:tc>
          <w:tcPr>
            <w:tcW w:w="722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1ADD3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64679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A9375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Cultural:</w:t>
            </w:r>
          </w:p>
        </w:tc>
        <w:tc>
          <w:tcPr>
            <w:tcW w:w="7260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7C0F3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ascii="Arial" w:hAnsi="Arial" w:cs="Arial"/>
                <w:b/>
                <w:sz w:val="18"/>
              </w:rPr>
            </w:pPr>
          </w:p>
          <w:p w14:paraId="33A21520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cs="Arial"/>
                <w:b/>
                <w:sz w:val="18"/>
              </w:rPr>
            </w:pPr>
          </w:p>
          <w:p w14:paraId="6C11475C" w14:textId="77777777" w:rsidR="001F07A0" w:rsidRDefault="001F07A0">
            <w:pPr>
              <w:pStyle w:val="Standard"/>
              <w:snapToGrid w:val="0"/>
              <w:spacing w:before="57" w:after="57"/>
              <w:jc w:val="both"/>
              <w:rPr>
                <w:rFonts w:ascii="Arial" w:hAnsi="Arial" w:cs="Arial"/>
                <w:b/>
                <w:sz w:val="18"/>
              </w:rPr>
            </w:pPr>
          </w:p>
        </w:tc>
      </w:tr>
      <w:tr w:rsidR="001F07A0" w14:paraId="5AD86FB2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722" w:type="dxa"/>
            <w:vMerge/>
            <w:tcBorders>
              <w:top w:val="double" w:sz="2" w:space="0" w:color="000000"/>
              <w:lef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0B226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tcBorders>
              <w:top w:val="sing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F162D" w14:textId="77777777" w:rsidR="001F07A0" w:rsidRDefault="00E73E26">
            <w:pPr>
              <w:pStyle w:val="Standard"/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ENFOQUE DE GÉNERO:</w:t>
            </w:r>
          </w:p>
        </w:tc>
        <w:tc>
          <w:tcPr>
            <w:tcW w:w="8482" w:type="dxa"/>
            <w:gridSpan w:val="8"/>
            <w:tcBorders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282EF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0EA5CDD0" w14:textId="77777777" w:rsidR="001F07A0" w:rsidRDefault="001F07A0">
            <w:pPr>
              <w:pStyle w:val="Standard"/>
              <w:jc w:val="both"/>
              <w:rPr>
                <w:rFonts w:cs="Arial"/>
                <w:b/>
                <w:sz w:val="16"/>
              </w:rPr>
            </w:pPr>
          </w:p>
          <w:p w14:paraId="09D566E1" w14:textId="77777777" w:rsidR="001F07A0" w:rsidRDefault="001F07A0">
            <w:pPr>
              <w:pStyle w:val="Standard"/>
              <w:jc w:val="both"/>
              <w:rPr>
                <w:rFonts w:ascii="Arial" w:hAnsi="Arial" w:cs="Arial"/>
                <w:b/>
                <w:sz w:val="16"/>
              </w:rPr>
            </w:pPr>
          </w:p>
        </w:tc>
      </w:tr>
      <w:tr w:rsidR="001F07A0" w14:paraId="6D7E67B0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7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1F514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</w:t>
            </w:r>
          </w:p>
        </w:tc>
        <w:tc>
          <w:tcPr>
            <w:tcW w:w="5926" w:type="dxa"/>
            <w:tcBorders>
              <w:top w:val="doub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63CBF1" w14:textId="77777777" w:rsidR="001F07A0" w:rsidRDefault="00E73E26">
            <w:pPr>
              <w:pStyle w:val="Standard"/>
              <w:snapToGrid w:val="0"/>
              <w:spacing w:before="57" w:after="5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IDENTIFICACIÓN DE RIESGOS</w:t>
            </w:r>
          </w:p>
          <w:p w14:paraId="1493C7ED" w14:textId="77777777" w:rsidR="001F07A0" w:rsidRDefault="00E73E26">
            <w:pPr>
              <w:pStyle w:val="Standard"/>
              <w:spacing w:before="57" w:after="5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Señalar los aspectos que puedan obstaculizar el desarrollo del proyecto:</w:t>
            </w:r>
          </w:p>
        </w:tc>
        <w:tc>
          <w:tcPr>
            <w:tcW w:w="8482" w:type="dxa"/>
            <w:gridSpan w:val="8"/>
            <w:tcBorders>
              <w:top w:val="doub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98DBE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606F5FCE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  <w:b/>
                <w:sz w:val="16"/>
              </w:rPr>
            </w:pPr>
          </w:p>
          <w:p w14:paraId="2BBB3B01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48D34EAF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</w:tc>
      </w:tr>
      <w:tr w:rsidR="001F07A0" w14:paraId="475449A1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7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CBC28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B0FB0" w14:textId="77777777" w:rsidR="001F07A0" w:rsidRDefault="00E73E26">
            <w:pPr>
              <w:pStyle w:val="Standard"/>
              <w:snapToGrid w:val="0"/>
              <w:spacing w:before="113" w:after="11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IDENTIFICACIÓN DE ASPECTOS POSIBILITANTES</w:t>
            </w:r>
          </w:p>
          <w:p w14:paraId="4A85C5E1" w14:textId="77777777" w:rsidR="001F07A0" w:rsidRDefault="00E73E26">
            <w:pPr>
              <w:pStyle w:val="Standard"/>
              <w:spacing w:before="113" w:after="11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Señalar los aspectos que puedan facilitar el éxito del proyecto:</w:t>
            </w:r>
          </w:p>
        </w:tc>
        <w:tc>
          <w:tcPr>
            <w:tcW w:w="8482" w:type="dxa"/>
            <w:gridSpan w:val="8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514CB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22FB713C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2333DB32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  <w:b/>
                <w:sz w:val="16"/>
              </w:rPr>
            </w:pPr>
          </w:p>
          <w:p w14:paraId="176CE32F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</w:tc>
      </w:tr>
      <w:tr w:rsidR="001F07A0" w14:paraId="1688FC6A" w14:textId="77777777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7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9913D" w14:textId="77777777" w:rsidR="001F07A0" w:rsidRDefault="001F07A0">
            <w:pPr>
              <w:rPr>
                <w:rFonts w:hint="eastAsia"/>
              </w:rPr>
            </w:pPr>
          </w:p>
        </w:tc>
        <w:tc>
          <w:tcPr>
            <w:tcW w:w="5926" w:type="dxa"/>
            <w:tcBorders>
              <w:top w:val="single" w:sz="2" w:space="0" w:color="000000"/>
              <w:left w:val="single" w:sz="4" w:space="0" w:color="000000"/>
              <w:bottom w:val="double" w:sz="2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58C48" w14:textId="77777777" w:rsidR="001F07A0" w:rsidRDefault="00E73E26">
            <w:pPr>
              <w:pStyle w:val="Standard"/>
              <w:snapToGrid w:val="0"/>
              <w:spacing w:before="113" w:after="11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PREVISIÓN DE CONTINUIDAD A MEDIO Y LARGO PLAZO:</w:t>
            </w:r>
          </w:p>
        </w:tc>
        <w:tc>
          <w:tcPr>
            <w:tcW w:w="8482" w:type="dxa"/>
            <w:gridSpan w:val="8"/>
            <w:tcBorders>
              <w:top w:val="sing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365B2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5E2138B3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  <w:b/>
                <w:sz w:val="16"/>
              </w:rPr>
            </w:pPr>
          </w:p>
          <w:p w14:paraId="3B891F77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</w:tc>
      </w:tr>
      <w:tr w:rsidR="001F07A0" w14:paraId="5752CE58" w14:textId="77777777">
        <w:tblPrEx>
          <w:tblCellMar>
            <w:top w:w="0" w:type="dxa"/>
            <w:bottom w:w="0" w:type="dxa"/>
          </w:tblCellMar>
        </w:tblPrEx>
        <w:trPr>
          <w:cantSplit/>
          <w:trHeight w:val="1011"/>
        </w:trPr>
        <w:tc>
          <w:tcPr>
            <w:tcW w:w="722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81C5E" w14:textId="77777777" w:rsidR="001F07A0" w:rsidRDefault="00E73E2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  <w:tc>
          <w:tcPr>
            <w:tcW w:w="592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4FBEC" w14:textId="77777777" w:rsidR="001F07A0" w:rsidRDefault="00E73E26">
            <w:pPr>
              <w:pStyle w:val="Standard"/>
              <w:snapToGrid w:val="0"/>
              <w:spacing w:before="113" w:after="113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PROCESO DE EVALUACIÓN INTERNA QUE SE TIENE PREVISTO REALIZAR:</w:t>
            </w:r>
          </w:p>
        </w:tc>
        <w:tc>
          <w:tcPr>
            <w:tcW w:w="8482" w:type="dxa"/>
            <w:gridSpan w:val="8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141EE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2D7B4651" w14:textId="77777777" w:rsidR="001F07A0" w:rsidRDefault="001F07A0">
            <w:pPr>
              <w:pStyle w:val="Standard"/>
              <w:snapToGrid w:val="0"/>
              <w:jc w:val="both"/>
              <w:rPr>
                <w:rFonts w:cs="Arial"/>
                <w:b/>
                <w:sz w:val="16"/>
              </w:rPr>
            </w:pPr>
          </w:p>
          <w:p w14:paraId="6D4558C1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186AE152" w14:textId="77777777" w:rsidR="001F07A0" w:rsidRDefault="001F07A0">
            <w:pPr>
              <w:pStyle w:val="Standard"/>
              <w:snapToGrid w:val="0"/>
              <w:jc w:val="both"/>
              <w:rPr>
                <w:rFonts w:ascii="Arial" w:hAnsi="Arial" w:cs="Arial"/>
                <w:b/>
                <w:sz w:val="16"/>
              </w:rPr>
            </w:pPr>
          </w:p>
        </w:tc>
      </w:tr>
    </w:tbl>
    <w:p w14:paraId="1EC2F1B8" w14:textId="77777777" w:rsidR="001F07A0" w:rsidRDefault="001F07A0">
      <w:pPr>
        <w:pStyle w:val="Standard"/>
      </w:pPr>
    </w:p>
    <w:sectPr w:rsidR="001F07A0">
      <w:headerReference w:type="even" r:id="rId14"/>
      <w:headerReference w:type="default" r:id="rId15"/>
      <w:footerReference w:type="even" r:id="rId16"/>
      <w:footerReference w:type="default" r:id="rId17"/>
      <w:pgSz w:w="16838" w:h="11906" w:orient="landscape"/>
      <w:pgMar w:top="1276" w:right="1701" w:bottom="1452" w:left="1418" w:header="936" w:footer="9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CADC6" w14:textId="77777777" w:rsidR="00B36C36" w:rsidRDefault="00B36C36">
      <w:pPr>
        <w:rPr>
          <w:rFonts w:hint="eastAsia"/>
        </w:rPr>
      </w:pPr>
      <w:r>
        <w:separator/>
      </w:r>
    </w:p>
  </w:endnote>
  <w:endnote w:type="continuationSeparator" w:id="0">
    <w:p w14:paraId="1F532C7C" w14:textId="77777777" w:rsidR="00B36C36" w:rsidRDefault="00B36C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CCEC5" w14:textId="77777777" w:rsidR="00E73E26" w:rsidRDefault="00E73E26">
    <w:pPr>
      <w:pStyle w:val="Piedepgina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0DA48" w14:textId="77777777" w:rsidR="00E73E26" w:rsidRDefault="00E73E26">
    <w:pPr>
      <w:pStyle w:val="Piedepgina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4CC7C" w14:textId="77777777" w:rsidR="00E73E26" w:rsidRDefault="00E73E26">
    <w:pPr>
      <w:pStyle w:val="Standar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B4E2E" w14:textId="77777777" w:rsidR="00E73E26" w:rsidRDefault="00E73E26">
    <w:pPr>
      <w:pStyle w:val="Standard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7A21B" w14:textId="77777777" w:rsidR="00E73E26" w:rsidRDefault="00E73E26">
    <w:pPr>
      <w:pStyle w:val="Piedepgina"/>
    </w:pPr>
    <w:r>
      <w:fldChar w:fldCharType="begin"/>
    </w:r>
    <w:r>
      <w:instrText xml:space="preserve"> PAGE </w:instrText>
    </w:r>
    <w:r>
      <w:fldChar w:fldCharType="separate"/>
    </w:r>
    <w:r>
      <w:t>12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76E1E" w14:textId="77777777" w:rsidR="00E73E26" w:rsidRDefault="00E73E26">
    <w:pPr>
      <w:pStyle w:val="Piedepgina"/>
    </w:pPr>
    <w:r>
      <w:fldChar w:fldCharType="begin"/>
    </w:r>
    <w:r>
      <w:instrText xml:space="preserve"> PAGE </w:instrText>
    </w:r>
    <w:r>
      <w:fldChar w:fldCharType="separate"/>
    </w:r>
    <w: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6B8E0" w14:textId="77777777" w:rsidR="00B36C36" w:rsidRDefault="00B36C3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BFF9D7C" w14:textId="77777777" w:rsidR="00B36C36" w:rsidRDefault="00B36C3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45F05" w14:textId="77777777" w:rsidR="00E73E26" w:rsidRDefault="00E73E26">
    <w:pPr>
      <w:pStyle w:val="Standar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213E2" w14:textId="77777777" w:rsidR="00E73E26" w:rsidRDefault="00E73E26">
    <w:pPr>
      <w:pStyle w:val="Standar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769A6" w14:textId="77777777" w:rsidR="00E73E26" w:rsidRDefault="00E73E26">
    <w:pPr>
      <w:pStyle w:val="Piedepgina"/>
      <w:jc w:val="right"/>
      <w:rPr>
        <w:rFonts w:ascii="Arial" w:hAnsi="Arial" w:cs="Arial"/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5CF5" w14:textId="77777777" w:rsidR="00E73E26" w:rsidRDefault="00E73E26">
    <w:pPr>
      <w:pStyle w:val="Piedepgina"/>
      <w:jc w:val="right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3136C"/>
    <w:multiLevelType w:val="multilevel"/>
    <w:tmpl w:val="A802D91A"/>
    <w:styleLink w:val="WW8Num3"/>
    <w:lvl w:ilvl="0">
      <w:start w:val="6"/>
      <w:numFmt w:val="upperLetter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B955732"/>
    <w:multiLevelType w:val="multilevel"/>
    <w:tmpl w:val="9F5ACA6E"/>
    <w:styleLink w:val="WW8Num4"/>
    <w:lvl w:ilvl="0">
      <w:numFmt w:val="bullet"/>
      <w:lvlText w:val=""/>
      <w:lvlJc w:val="left"/>
      <w:pPr>
        <w:ind w:left="360" w:hanging="360"/>
      </w:pPr>
      <w:rPr>
        <w:rFonts w:ascii="Symbol" w:hAnsi="Symbol" w:cs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6766670"/>
    <w:multiLevelType w:val="multilevel"/>
    <w:tmpl w:val="2174DF4C"/>
    <w:styleLink w:val="WW8Num2"/>
    <w:lvl w:ilvl="0">
      <w:start w:val="1"/>
      <w:numFmt w:val="none"/>
      <w:pStyle w:val="Heading10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 w15:restartNumberingAfterBreak="0">
    <w:nsid w:val="6F2C47ED"/>
    <w:multiLevelType w:val="multilevel"/>
    <w:tmpl w:val="11265A5A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/>
  </w:num>
  <w:num w:numId="6">
    <w:abstractNumId w:val="0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F07A0"/>
    <w:rsid w:val="001F07A0"/>
    <w:rsid w:val="00B36C36"/>
    <w:rsid w:val="00C253CD"/>
    <w:rsid w:val="00E7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1F781"/>
  <w15:docId w15:val="{F73AE07E-94D3-4123-8AEA-5965EEA73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outlineLvl w:val="1"/>
    </w:pPr>
    <w:rPr>
      <w:b/>
      <w:sz w:val="16"/>
    </w:rPr>
  </w:style>
  <w:style w:type="paragraph" w:styleId="Ttulo3">
    <w:name w:val="heading 3"/>
    <w:basedOn w:val="Standard"/>
    <w:next w:val="Standard"/>
    <w:uiPriority w:val="9"/>
    <w:unhideWhenUsed/>
    <w:qFormat/>
    <w:pPr>
      <w:keepNext/>
      <w:jc w:val="both"/>
      <w:outlineLvl w:val="2"/>
    </w:pPr>
    <w:rPr>
      <w:b/>
      <w:sz w:val="18"/>
    </w:rPr>
  </w:style>
  <w:style w:type="paragraph" w:styleId="Ttulo4">
    <w:name w:val="heading 4"/>
    <w:basedOn w:val="Standard"/>
    <w:next w:val="Standard"/>
    <w:uiPriority w:val="9"/>
    <w:unhideWhenUsed/>
    <w:qFormat/>
    <w:pPr>
      <w:keepNext/>
      <w:jc w:val="both"/>
      <w:outlineLvl w:val="3"/>
    </w:pPr>
    <w:rPr>
      <w:b/>
      <w:sz w:val="16"/>
    </w:rPr>
  </w:style>
  <w:style w:type="paragraph" w:styleId="Ttulo5">
    <w:name w:val="heading 5"/>
    <w:basedOn w:val="Standard"/>
    <w:next w:val="Standard"/>
    <w:uiPriority w:val="9"/>
    <w:unhideWhenUsed/>
    <w:qFormat/>
    <w:pPr>
      <w:keepNext/>
      <w:outlineLvl w:val="4"/>
    </w:pPr>
    <w:rPr>
      <w:b/>
      <w:i/>
      <w:sz w:val="16"/>
    </w:rPr>
  </w:style>
  <w:style w:type="paragraph" w:styleId="Ttulo6">
    <w:name w:val="heading 6"/>
    <w:basedOn w:val="Standard"/>
    <w:next w:val="Standard"/>
    <w:uiPriority w:val="9"/>
    <w:unhideWhenUsed/>
    <w:qFormat/>
    <w:pPr>
      <w:keepNext/>
      <w:jc w:val="center"/>
      <w:outlineLvl w:val="5"/>
    </w:pPr>
    <w:rPr>
      <w:b/>
      <w:sz w:val="18"/>
    </w:rPr>
  </w:style>
  <w:style w:type="paragraph" w:styleId="Ttulo7">
    <w:name w:val="heading 7"/>
    <w:basedOn w:val="Standard"/>
    <w:next w:val="Standard"/>
    <w:pPr>
      <w:keepNext/>
      <w:jc w:val="center"/>
      <w:outlineLvl w:val="6"/>
    </w:pPr>
    <w:rPr>
      <w:b/>
      <w:sz w:val="14"/>
    </w:rPr>
  </w:style>
  <w:style w:type="paragraph" w:styleId="Ttulo8">
    <w:name w:val="heading 8"/>
    <w:basedOn w:val="Standard"/>
    <w:next w:val="Standard"/>
    <w:pPr>
      <w:keepNext/>
      <w:jc w:val="center"/>
      <w:outlineLvl w:val="7"/>
    </w:pPr>
    <w:rPr>
      <w:b/>
      <w:sz w:val="16"/>
    </w:rPr>
  </w:style>
  <w:style w:type="paragraph" w:styleId="Ttulo9">
    <w:name w:val="heading 9"/>
    <w:basedOn w:val="Standard"/>
    <w:next w:val="Standard"/>
    <w:pPr>
      <w:keepNext/>
      <w:outlineLvl w:val="8"/>
    </w:pPr>
    <w:rPr>
      <w:rFonts w:ascii="Arial" w:eastAsia="Arial" w:hAnsi="Arial" w:cs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b/>
      <w:sz w:val="22"/>
    </w:r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customStyle="1" w:styleId="Etiqueta">
    <w:name w:val="Etiqueta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Encabezado1">
    <w:name w:val="Encabezado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Encabezadodelatabla">
    <w:name w:val="Encabezado de la tab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ing10">
    <w:name w:val="Heading 10"/>
    <w:basedOn w:val="Heading"/>
    <w:next w:val="Textbody"/>
    <w:pPr>
      <w:numPr>
        <w:numId w:val="2"/>
      </w:numPr>
      <w:spacing w:before="60" w:after="60"/>
    </w:pPr>
    <w:rPr>
      <w:b/>
      <w:bCs/>
      <w:sz w:val="21"/>
      <w:szCs w:val="21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Encabezado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Arial"/>
    </w:rPr>
  </w:style>
  <w:style w:type="character" w:customStyle="1" w:styleId="WW8Num4z0">
    <w:name w:val="WW8Num4z0"/>
    <w:rPr>
      <w:rFonts w:ascii="Symbol" w:eastAsia="Symbol" w:hAnsi="Symbol" w:cs="Wingdings"/>
      <w:sz w:val="16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uentedeprrafopredeter2">
    <w:name w:val="Fuente de párrafo predeter.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6z0">
    <w:name w:val="WW8Num6z0"/>
    <w:rPr>
      <w:rFonts w:ascii="Wingdings" w:eastAsia="Wingdings" w:hAnsi="Wingdings" w:cs="Wingdings"/>
      <w:sz w:val="16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3z0">
    <w:name w:val="WW8Num13z0"/>
    <w:rPr>
      <w:sz w:val="22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1429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Ayuntamiento Castellon</dc:creator>
  <cp:lastModifiedBy>Esperanza Vives Sanchez</cp:lastModifiedBy>
  <cp:revision>2</cp:revision>
  <cp:lastPrinted>2019-08-13T10:22:00Z</cp:lastPrinted>
  <dcterms:created xsi:type="dcterms:W3CDTF">2021-04-14T08:34:00Z</dcterms:created>
  <dcterms:modified xsi:type="dcterms:W3CDTF">2021-04-14T08:34:00Z</dcterms:modified>
</cp:coreProperties>
</file>