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48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2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2135_3542191922"/>
            <w:bookmarkStart w:id="1" w:name="__Fieldmark__2135_3542191922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2136_3542191922"/>
            <w:bookmarkStart w:id="3" w:name="__Fieldmark__2136_3542191922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2137_3542191922"/>
            <w:bookmarkStart w:id="5" w:name="__Fieldmark__2137_3542191922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2138_3542191922"/>
            <w:bookmarkStart w:id="7" w:name="__Fieldmark__2138_3542191922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2139_3542191922"/>
            <w:bookmarkStart w:id="9" w:name="__Fieldmark__2139_3542191922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2140_3542191922"/>
            <w:bookmarkStart w:id="11" w:name="__Fieldmark__2140_3542191922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2141_3542191922"/>
            <w:bookmarkStart w:id="13" w:name="__Fieldmark__2141_3542191922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2142_3542191922"/>
            <w:bookmarkStart w:id="15" w:name="__Fieldmark__2142_3542191922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header="0" w:top="567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LibreOffice/7.0.5.2$Windows_X86_64 LibreOffice_project/64390860c6cd0aca4beafafcfd84613dd9dfb63a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