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30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4"/>
        <w:gridCol w:w="1914"/>
        <w:gridCol w:w="1656"/>
        <w:gridCol w:w="2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76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sectPr>
          <w:type w:val="nextPage"/>
          <w:pgSz w:orient="landscape" w:w="15840" w:h="12240"/>
          <w:pgMar w:left="1418" w:right="1418" w:header="0" w:top="1701" w:footer="0" w:bottom="1701" w:gutter="0"/>
          <w:pgNumType w:fmt="decimal"/>
          <w:formProt w:val="false"/>
          <w:textDirection w:val="lrTb"/>
          <w:docGrid w:type="default" w:linePitch="326" w:charSpace="0"/>
        </w:sectPr>
        <w:pStyle w:val="Normal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8175" cy="73406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73406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5pt;height:57.8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LibreOffice/7.0.5.2$Windows_X86_64 LibreOffice_project/64390860c6cd0aca4beafafcfd84613dd9dfb63a</Application>
  <AppVersion>15.0000</AppVersion>
  <Pages>2</Pages>
  <Words>164</Words>
  <Characters>587</Characters>
  <CharactersWithSpaces>783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2016-02-10T15:22:00Z</dcterms:created>
  <dc:creator>rmillan</dc:creator>
  <dc:description/>
  <dc:language>es-ES</dc:language>
  <cp:lastModifiedBy>Tlacasta</cp:lastModifiedBy>
  <dcterms:modified xsi:type="dcterms:W3CDTF">2016-02-12T16:54:00Z</dcterms:modified>
  <cp:revision>4</cp:revision>
  <dc:subject/>
  <dc:title>ANEXO C</dc:title>
</cp:coreProperties>
</file>