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ANEXO A LA SOLICITUD DE SUBVENCIÓN 2021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7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71"/>
      </w:tblGrid>
      <w:tr>
        <w:trPr>
          <w:trHeight w:val="411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NÚMERO DE SOCIOS EN 2020,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NÚMERO DE SOCIOS EN 2021, residentes en Jaca 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2019-2020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2020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2021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7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4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4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7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7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7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7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70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598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598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55pt;height:57.7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header="284" w:top="3079" w:footer="660" w:bottom="119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2230" cy="144780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" cy="14478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1905" tIns="1905" rIns="1905" bIns="190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9pt;height:11.4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208333333333333in,0.00208333333333333in,0.00208333333333333in,0.00208333333333333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20570" cy="1769745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0570" cy="176974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 id="ole_rId1" style="width:45.2pt;height:60.75pt" o:ole="">
                                <v:imagedata r:id="rId2" o:title=""/>
                              </v:shape>
                              <o:OLEObject Type="Embed" ProgID="" ShapeID="ole_rId1" DrawAspect="Content" ObjectID="_884938552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2540" tIns="2540" rIns="2540" bIns="25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9.1pt;height:139.35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277777777777778in,0.00277777777777778in,0.00277777777777778in,0.00277777777777778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 id="ole_rId3" style="width:45.2pt;height:60.75pt" o:ole="">
                          <v:imagedata r:id="rId4" o:title=""/>
                        </v:shape>
                        <o:OLEObject Type="Embed" ProgID="" ShapeID="ole_rId3" DrawAspect="Content" ObjectID="_1473253336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</TotalTime>
  <Application>LibreOffice/7.0.5.2$Windows_X86_64 LibreOffice_project/64390860c6cd0aca4beafafcfd84613dd9dfb63a</Application>
  <AppVersion>15.0000</AppVersion>
  <Pages>3</Pages>
  <Words>543</Words>
  <Characters>3568</Characters>
  <CharactersWithSpaces>4439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2021-03-18T11:56:12Z</dcterms:modified>
  <cp:revision>4</cp:revision>
  <dc:subject/>
  <dc:title>ANEXO I</dc:title>
</cp:coreProperties>
</file>