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7B4" w:rsidRPr="0033324D" w:rsidRDefault="00840778" w:rsidP="00E04762">
      <w:pPr>
        <w:pStyle w:val="Ttulo1"/>
        <w:spacing w:before="0" w:after="120"/>
        <w:jc w:val="center"/>
        <w:rPr>
          <w:color w:val="000000" w:themeColor="text1"/>
          <w:sz w:val="32"/>
        </w:rPr>
      </w:pPr>
      <w:r w:rsidRPr="0033324D">
        <w:rPr>
          <w:color w:val="000000" w:themeColor="text1"/>
          <w:sz w:val="32"/>
        </w:rPr>
        <w:t>D</w:t>
      </w:r>
      <w:r w:rsidR="00603617" w:rsidRPr="0033324D">
        <w:rPr>
          <w:color w:val="000000" w:themeColor="text1"/>
          <w:sz w:val="32"/>
        </w:rPr>
        <w:t>ECRETO DE AL</w:t>
      </w:r>
      <w:bookmarkStart w:id="0" w:name="_GoBack"/>
      <w:bookmarkEnd w:id="0"/>
      <w:r w:rsidR="00603617" w:rsidRPr="0033324D">
        <w:rPr>
          <w:color w:val="000000" w:themeColor="text1"/>
          <w:sz w:val="32"/>
        </w:rPr>
        <w:t>CALDÍA</w:t>
      </w:r>
    </w:p>
    <w:p w:rsidR="003D3381" w:rsidRPr="0033324D" w:rsidRDefault="003D3381" w:rsidP="003D3381">
      <w:pPr>
        <w:rPr>
          <w:color w:val="000000" w:themeColor="text1"/>
        </w:rPr>
      </w:pPr>
    </w:p>
    <w:p w:rsidR="006D366D" w:rsidRPr="005D748E" w:rsidRDefault="00603617" w:rsidP="00603617">
      <w:pPr>
        <w:pStyle w:val="Encabezadodemensaje"/>
        <w:tabs>
          <w:tab w:val="clear" w:pos="496"/>
          <w:tab w:val="clear" w:pos="2551"/>
          <w:tab w:val="clear" w:pos="4465"/>
          <w:tab w:val="clear" w:pos="6520"/>
          <w:tab w:val="clear" w:pos="8434"/>
          <w:tab w:val="clear" w:pos="9001"/>
        </w:tabs>
        <w:spacing w:before="0" w:after="0"/>
        <w:ind w:left="0" w:firstLine="0"/>
        <w:rPr>
          <w:sz w:val="22"/>
          <w:szCs w:val="22"/>
        </w:rPr>
      </w:pPr>
      <w:r w:rsidRPr="0033324D">
        <w:rPr>
          <w:color w:val="000000" w:themeColor="text1"/>
          <w:sz w:val="20"/>
        </w:rPr>
        <w:tab/>
      </w:r>
      <w:r w:rsidRPr="0033324D">
        <w:rPr>
          <w:color w:val="000000" w:themeColor="text1"/>
          <w:sz w:val="22"/>
          <w:szCs w:val="22"/>
        </w:rPr>
        <w:t>Visto el informe-propuesta de resolución relativo a la</w:t>
      </w:r>
      <w:r w:rsidRPr="0033324D">
        <w:rPr>
          <w:color w:val="000000" w:themeColor="text1"/>
          <w:sz w:val="20"/>
        </w:rPr>
        <w:t xml:space="preserve"> </w:t>
      </w:r>
      <w:r w:rsidR="00CF0C30" w:rsidRPr="0033324D">
        <w:rPr>
          <w:color w:val="000000" w:themeColor="text1"/>
          <w:sz w:val="22"/>
          <w:szCs w:val="22"/>
        </w:rPr>
        <w:t>a</w:t>
      </w:r>
      <w:r w:rsidR="001B17B4" w:rsidRPr="0033324D">
        <w:rPr>
          <w:color w:val="000000" w:themeColor="text1"/>
          <w:sz w:val="22"/>
          <w:szCs w:val="22"/>
        </w:rPr>
        <w:t>signación de dotación económica a los grupos políticos, con cargo al presupuesto de la Corporación</w:t>
      </w:r>
      <w:r w:rsidR="007E178B" w:rsidRPr="0033324D">
        <w:rPr>
          <w:color w:val="000000" w:themeColor="text1"/>
          <w:sz w:val="22"/>
          <w:szCs w:val="22"/>
        </w:rPr>
        <w:t xml:space="preserve"> para </w:t>
      </w:r>
      <w:r w:rsidR="009328EB" w:rsidRPr="0033324D">
        <w:rPr>
          <w:color w:val="000000" w:themeColor="text1"/>
          <w:sz w:val="22"/>
          <w:szCs w:val="22"/>
        </w:rPr>
        <w:t xml:space="preserve">el </w:t>
      </w:r>
      <w:r w:rsidR="007E178B" w:rsidRPr="0033324D">
        <w:rPr>
          <w:color w:val="000000" w:themeColor="text1"/>
          <w:sz w:val="22"/>
          <w:szCs w:val="22"/>
        </w:rPr>
        <w:t>ejercicio 20</w:t>
      </w:r>
      <w:r w:rsidR="0063651E" w:rsidRPr="0033324D">
        <w:rPr>
          <w:color w:val="000000" w:themeColor="text1"/>
          <w:sz w:val="22"/>
          <w:szCs w:val="22"/>
        </w:rPr>
        <w:t>21</w:t>
      </w:r>
      <w:r w:rsidR="005D748E">
        <w:rPr>
          <w:color w:val="000000" w:themeColor="text1"/>
          <w:sz w:val="22"/>
          <w:szCs w:val="22"/>
        </w:rPr>
        <w:t xml:space="preserve">, formulado por </w:t>
      </w:r>
      <w:r w:rsidR="005D748E" w:rsidRPr="005D748E">
        <w:rPr>
          <w:color w:val="000000" w:themeColor="text1"/>
          <w:sz w:val="22"/>
          <w:szCs w:val="22"/>
        </w:rPr>
        <w:t>la Jefe de Fiscalización y Control financiero y por el Interventor municipal</w:t>
      </w:r>
      <w:r w:rsidR="001354A3" w:rsidRPr="005D748E">
        <w:rPr>
          <w:color w:val="000000" w:themeColor="text1"/>
          <w:sz w:val="22"/>
          <w:szCs w:val="22"/>
        </w:rPr>
        <w:t xml:space="preserve"> </w:t>
      </w:r>
      <w:r w:rsidR="001354A3" w:rsidRPr="005D748E">
        <w:rPr>
          <w:sz w:val="22"/>
          <w:szCs w:val="22"/>
        </w:rPr>
        <w:t xml:space="preserve">el </w:t>
      </w:r>
      <w:r w:rsidR="005D748E" w:rsidRPr="005D748E">
        <w:rPr>
          <w:sz w:val="22"/>
          <w:szCs w:val="22"/>
        </w:rPr>
        <w:t>9 de febr</w:t>
      </w:r>
      <w:r w:rsidR="0033324D" w:rsidRPr="005D748E">
        <w:rPr>
          <w:sz w:val="22"/>
          <w:szCs w:val="22"/>
        </w:rPr>
        <w:t>ero de 2021</w:t>
      </w:r>
      <w:r w:rsidR="001354A3" w:rsidRPr="005D748E">
        <w:rPr>
          <w:sz w:val="22"/>
          <w:szCs w:val="22"/>
        </w:rPr>
        <w:t xml:space="preserve">, </w:t>
      </w:r>
      <w:r w:rsidR="006D366D" w:rsidRPr="005D748E">
        <w:rPr>
          <w:sz w:val="22"/>
          <w:szCs w:val="22"/>
        </w:rPr>
        <w:t>que dice</w:t>
      </w:r>
      <w:r w:rsidR="00280306" w:rsidRPr="005D748E">
        <w:rPr>
          <w:sz w:val="22"/>
          <w:szCs w:val="22"/>
        </w:rPr>
        <w:t>:</w:t>
      </w:r>
    </w:p>
    <w:p w:rsidR="00280306" w:rsidRPr="005D748E" w:rsidRDefault="00280306" w:rsidP="00603617">
      <w:pPr>
        <w:pStyle w:val="Encabezadodemensaje"/>
        <w:tabs>
          <w:tab w:val="clear" w:pos="496"/>
          <w:tab w:val="clear" w:pos="2551"/>
          <w:tab w:val="clear" w:pos="4465"/>
          <w:tab w:val="clear" w:pos="6520"/>
          <w:tab w:val="clear" w:pos="8434"/>
          <w:tab w:val="clear" w:pos="9001"/>
        </w:tabs>
        <w:spacing w:before="0" w:after="0"/>
        <w:ind w:left="0" w:firstLine="0"/>
        <w:rPr>
          <w:i/>
          <w:sz w:val="22"/>
          <w:szCs w:val="22"/>
        </w:rPr>
      </w:pPr>
    </w:p>
    <w:p w:rsidR="00F1767E" w:rsidRPr="00B75F38" w:rsidRDefault="00280306" w:rsidP="00F1767E">
      <w:pPr>
        <w:spacing w:before="0"/>
        <w:ind w:right="709" w:firstLine="709"/>
        <w:rPr>
          <w:i/>
          <w:sz w:val="24"/>
        </w:rPr>
      </w:pPr>
      <w:r w:rsidRPr="00B75F38">
        <w:rPr>
          <w:b/>
          <w:i/>
          <w:sz w:val="24"/>
        </w:rPr>
        <w:t>“</w:t>
      </w:r>
      <w:r w:rsidR="00F1767E" w:rsidRPr="00B75F38">
        <w:rPr>
          <w:b/>
          <w:i/>
          <w:sz w:val="24"/>
        </w:rPr>
        <w:t xml:space="preserve">1.- Normativa aplicable </w:t>
      </w:r>
    </w:p>
    <w:p w:rsidR="00F1767E" w:rsidRPr="00B75F38" w:rsidRDefault="00F1767E" w:rsidP="00F1767E">
      <w:pPr>
        <w:ind w:right="709" w:firstLine="0"/>
        <w:rPr>
          <w:sz w:val="22"/>
        </w:rPr>
      </w:pPr>
    </w:p>
    <w:p w:rsidR="00F1767E" w:rsidRPr="00261FA1" w:rsidRDefault="00F1767E" w:rsidP="00F1767E">
      <w:pPr>
        <w:numPr>
          <w:ilvl w:val="0"/>
          <w:numId w:val="2"/>
        </w:numPr>
        <w:spacing w:before="0"/>
        <w:ind w:left="284" w:right="709" w:firstLine="0"/>
        <w:rPr>
          <w:i/>
          <w:sz w:val="22"/>
        </w:rPr>
      </w:pPr>
      <w:r w:rsidRPr="00261FA1">
        <w:rPr>
          <w:i/>
          <w:sz w:val="22"/>
        </w:rPr>
        <w:t>Ley</w:t>
      </w:r>
      <w:r w:rsidR="00163F0B" w:rsidRPr="00261FA1">
        <w:rPr>
          <w:i/>
          <w:sz w:val="22"/>
        </w:rPr>
        <w:t xml:space="preserve"> 7/1985 de 2 de a</w:t>
      </w:r>
      <w:r w:rsidR="00261FA1" w:rsidRPr="00261FA1">
        <w:rPr>
          <w:i/>
          <w:sz w:val="22"/>
        </w:rPr>
        <w:t>bril Reguladora de las</w:t>
      </w:r>
      <w:r w:rsidRPr="00261FA1">
        <w:rPr>
          <w:i/>
          <w:sz w:val="22"/>
        </w:rPr>
        <w:t xml:space="preserve"> Bases del Régimen Local (</w:t>
      </w:r>
      <w:r w:rsidRPr="00261FA1">
        <w:rPr>
          <w:b/>
          <w:i/>
          <w:sz w:val="22"/>
        </w:rPr>
        <w:t>LRBRL</w:t>
      </w:r>
      <w:r w:rsidRPr="00261FA1">
        <w:rPr>
          <w:i/>
          <w:sz w:val="22"/>
        </w:rPr>
        <w:t>).</w:t>
      </w:r>
    </w:p>
    <w:p w:rsidR="00F1767E" w:rsidRPr="00261FA1" w:rsidRDefault="00F1767E" w:rsidP="00F1767E">
      <w:pPr>
        <w:numPr>
          <w:ilvl w:val="0"/>
          <w:numId w:val="2"/>
        </w:numPr>
        <w:ind w:left="284" w:right="709" w:firstLine="0"/>
        <w:rPr>
          <w:i/>
          <w:sz w:val="22"/>
        </w:rPr>
      </w:pPr>
      <w:r w:rsidRPr="00261FA1">
        <w:rPr>
          <w:i/>
          <w:sz w:val="22"/>
        </w:rPr>
        <w:t xml:space="preserve">Real Decreto legislativo 2/2004 </w:t>
      </w:r>
      <w:r w:rsidR="00163F0B" w:rsidRPr="00261FA1">
        <w:rPr>
          <w:i/>
          <w:sz w:val="22"/>
        </w:rPr>
        <w:t>de 5 de m</w:t>
      </w:r>
      <w:r w:rsidRPr="00261FA1">
        <w:rPr>
          <w:i/>
          <w:sz w:val="22"/>
        </w:rPr>
        <w:t>arzo por el que se aprueba el Texto Refundido de la ley Reguladora de las Haciendas Locales.</w:t>
      </w:r>
    </w:p>
    <w:p w:rsidR="00F1767E" w:rsidRPr="00261FA1" w:rsidRDefault="00F1767E" w:rsidP="00F1767E">
      <w:pPr>
        <w:numPr>
          <w:ilvl w:val="0"/>
          <w:numId w:val="2"/>
        </w:numPr>
        <w:ind w:left="284" w:right="709" w:firstLine="0"/>
        <w:rPr>
          <w:i/>
          <w:sz w:val="22"/>
        </w:rPr>
      </w:pPr>
      <w:r w:rsidRPr="00261FA1">
        <w:rPr>
          <w:i/>
          <w:sz w:val="22"/>
        </w:rPr>
        <w:t>Real Decreto 424/2017, de 28 de abril, por el que se regula el Régimen Jurídico del Control Interno las Entidades del Sector público Local.</w:t>
      </w:r>
    </w:p>
    <w:p w:rsidR="00F1767E" w:rsidRPr="00261FA1" w:rsidRDefault="00F1767E" w:rsidP="00F1767E">
      <w:pPr>
        <w:numPr>
          <w:ilvl w:val="0"/>
          <w:numId w:val="2"/>
        </w:numPr>
        <w:ind w:left="284" w:right="709" w:firstLine="0"/>
        <w:rPr>
          <w:i/>
          <w:sz w:val="22"/>
        </w:rPr>
      </w:pPr>
      <w:r w:rsidRPr="00261FA1">
        <w:rPr>
          <w:i/>
          <w:sz w:val="22"/>
        </w:rPr>
        <w:t>Norma Reguladora del Control Interno del Ayuntamiento de Majadahonda, publicada en el BOCM el 16 de julio de 2018.</w:t>
      </w:r>
    </w:p>
    <w:p w:rsidR="00F1767E" w:rsidRPr="00261FA1" w:rsidRDefault="00F1767E" w:rsidP="00F1767E">
      <w:pPr>
        <w:numPr>
          <w:ilvl w:val="0"/>
          <w:numId w:val="2"/>
        </w:numPr>
        <w:ind w:left="284" w:right="709" w:firstLine="0"/>
        <w:rPr>
          <w:i/>
          <w:sz w:val="22"/>
        </w:rPr>
      </w:pPr>
      <w:r w:rsidRPr="00261FA1">
        <w:rPr>
          <w:i/>
          <w:iCs/>
          <w:sz w:val="22"/>
        </w:rPr>
        <w:t>Base</w:t>
      </w:r>
      <w:r w:rsidRPr="00261FA1">
        <w:rPr>
          <w:i/>
          <w:sz w:val="22"/>
        </w:rPr>
        <w:t xml:space="preserve"> 47ª de </w:t>
      </w:r>
      <w:r w:rsidRPr="00261FA1">
        <w:rPr>
          <w:i/>
          <w:iCs/>
          <w:sz w:val="22"/>
        </w:rPr>
        <w:t>Ejecución del Presupuesto General</w:t>
      </w:r>
      <w:r w:rsidRPr="00261FA1">
        <w:rPr>
          <w:i/>
          <w:sz w:val="22"/>
        </w:rPr>
        <w:t xml:space="preserve"> del Ayuntamiento de Ma</w:t>
      </w:r>
      <w:r w:rsidR="005222F8" w:rsidRPr="00261FA1">
        <w:rPr>
          <w:i/>
          <w:sz w:val="22"/>
        </w:rPr>
        <w:t>jadahonda para el ejercicio 2021</w:t>
      </w:r>
      <w:r w:rsidR="00B75F38" w:rsidRPr="00261FA1">
        <w:rPr>
          <w:i/>
          <w:sz w:val="22"/>
        </w:rPr>
        <w:t>, prorrogadas del</w:t>
      </w:r>
      <w:r w:rsidRPr="00261FA1">
        <w:rPr>
          <w:i/>
          <w:sz w:val="22"/>
        </w:rPr>
        <w:t xml:space="preserve"> ejercicio 2020.</w:t>
      </w:r>
    </w:p>
    <w:p w:rsidR="00F1767E" w:rsidRPr="0063651E" w:rsidRDefault="00F1767E" w:rsidP="00F1767E">
      <w:pPr>
        <w:spacing w:before="240" w:after="120"/>
        <w:ind w:firstLine="709"/>
        <w:rPr>
          <w:b/>
          <w:i/>
          <w:sz w:val="24"/>
        </w:rPr>
      </w:pPr>
      <w:r w:rsidRPr="0063651E">
        <w:rPr>
          <w:b/>
          <w:i/>
          <w:sz w:val="24"/>
        </w:rPr>
        <w:t>2.-Crédito presupuestario</w:t>
      </w:r>
    </w:p>
    <w:p w:rsidR="00F1767E" w:rsidRPr="0063651E" w:rsidRDefault="00F1767E" w:rsidP="00F1767E">
      <w:pPr>
        <w:pStyle w:val="Default"/>
        <w:ind w:firstLine="851"/>
        <w:jc w:val="both"/>
        <w:rPr>
          <w:color w:val="auto"/>
          <w:sz w:val="22"/>
          <w:szCs w:val="22"/>
        </w:rPr>
      </w:pPr>
      <w:r w:rsidRPr="0063651E">
        <w:rPr>
          <w:color w:val="auto"/>
          <w:sz w:val="22"/>
        </w:rPr>
        <w:t>La Base 47ª de Ejecución del Presupuesto dispone que l</w:t>
      </w:r>
      <w:r w:rsidRPr="0063651E">
        <w:rPr>
          <w:color w:val="auto"/>
          <w:sz w:val="22"/>
          <w:szCs w:val="22"/>
        </w:rPr>
        <w:t>a dotación económica a los Grupos Políticos Municipales esté compuesta por una cantidad fija de 2.400,00 euros al año y 210,00 euros mensuales por cada Concejal de Grupo.</w:t>
      </w:r>
    </w:p>
    <w:p w:rsidR="00F1767E" w:rsidRPr="0063651E" w:rsidRDefault="00F1767E" w:rsidP="00F1767E">
      <w:pPr>
        <w:spacing w:before="240" w:after="120"/>
        <w:ind w:firstLine="709"/>
        <w:rPr>
          <w:sz w:val="22"/>
          <w:lang w:val="es-ES"/>
        </w:rPr>
      </w:pPr>
      <w:r w:rsidRPr="0063651E">
        <w:rPr>
          <w:sz w:val="22"/>
          <w:lang w:val="es-ES"/>
        </w:rPr>
        <w:t xml:space="preserve">Así las dotaciones a percibir por los grupos políticos en </w:t>
      </w:r>
      <w:r w:rsidR="0063651E" w:rsidRPr="0063651E">
        <w:rPr>
          <w:sz w:val="22"/>
          <w:lang w:val="es-ES"/>
        </w:rPr>
        <w:t>dicho periodo del ejercicio 2021</w:t>
      </w:r>
      <w:r w:rsidRPr="0063651E">
        <w:rPr>
          <w:sz w:val="22"/>
          <w:lang w:val="es-ES"/>
        </w:rPr>
        <w:t xml:space="preserve"> serían las siguientes: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0"/>
        <w:gridCol w:w="1260"/>
        <w:gridCol w:w="1575"/>
        <w:gridCol w:w="1985"/>
        <w:gridCol w:w="1984"/>
      </w:tblGrid>
      <w:tr w:rsidR="0063651E" w:rsidRPr="0063651E" w:rsidTr="009152A2">
        <w:trPr>
          <w:trHeight w:hRule="exact" w:val="390"/>
          <w:tblHeader/>
        </w:trPr>
        <w:tc>
          <w:tcPr>
            <w:tcW w:w="2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sz w:val="16"/>
                <w:szCs w:val="16"/>
              </w:rPr>
              <w:t>Grupo municipal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  <w:t>Nº de Concejales</w:t>
            </w:r>
          </w:p>
        </w:tc>
        <w:tc>
          <w:tcPr>
            <w:tcW w:w="15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sz w:val="16"/>
                <w:szCs w:val="16"/>
              </w:rPr>
              <w:t>Componente fijo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sz w:val="16"/>
                <w:szCs w:val="16"/>
              </w:rPr>
              <w:t>Componente variable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sz w:val="16"/>
                <w:szCs w:val="16"/>
              </w:rPr>
              <w:t>Total</w:t>
            </w:r>
          </w:p>
        </w:tc>
      </w:tr>
      <w:tr w:rsidR="0063651E" w:rsidRPr="0063651E" w:rsidTr="009152A2">
        <w:trPr>
          <w:trHeight w:hRule="exact"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Popular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  <w:lang w:val="es-ES"/>
              </w:rPr>
              <w:t>10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hideMark/>
          </w:tcPr>
          <w:p w:rsidR="00F1767E" w:rsidRPr="0063651E" w:rsidRDefault="00F1767E" w:rsidP="009152A2">
            <w:pPr>
              <w:ind w:firstLine="0"/>
              <w:jc w:val="center"/>
            </w:pPr>
            <w:r w:rsidRPr="0063651E">
              <w:rPr>
                <w:rFonts w:ascii="Arial Narrow" w:hAnsi="Arial Narrow"/>
                <w:sz w:val="16"/>
                <w:szCs w:val="16"/>
              </w:rPr>
              <w:t>2.400,00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25.200,00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27.600,00</w:t>
            </w:r>
          </w:p>
        </w:tc>
      </w:tr>
      <w:tr w:rsidR="0063651E" w:rsidRPr="0063651E" w:rsidTr="009152A2">
        <w:trPr>
          <w:trHeight w:hRule="exact"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Ciudadanos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  <w:lang w:val="es-ES"/>
              </w:rPr>
              <w:t>7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67E" w:rsidRPr="0063651E" w:rsidRDefault="00F1767E" w:rsidP="009152A2">
            <w:pPr>
              <w:ind w:firstLine="0"/>
              <w:jc w:val="center"/>
            </w:pPr>
            <w:r w:rsidRPr="0063651E">
              <w:rPr>
                <w:rFonts w:ascii="Arial Narrow" w:hAnsi="Arial Narrow"/>
                <w:sz w:val="16"/>
                <w:szCs w:val="16"/>
              </w:rPr>
              <w:t>2.400,00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17.640,00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20.040,00</w:t>
            </w:r>
          </w:p>
        </w:tc>
      </w:tr>
      <w:tr w:rsidR="0063651E" w:rsidRPr="0063651E" w:rsidTr="009152A2">
        <w:trPr>
          <w:trHeight w:hRule="exact"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Socialista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  <w:lang w:val="es-ES"/>
              </w:rPr>
              <w:t>5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hideMark/>
          </w:tcPr>
          <w:p w:rsidR="00F1767E" w:rsidRPr="0063651E" w:rsidRDefault="00F1767E" w:rsidP="009152A2">
            <w:pPr>
              <w:ind w:firstLine="0"/>
              <w:jc w:val="center"/>
            </w:pPr>
            <w:r w:rsidRPr="0063651E">
              <w:rPr>
                <w:rFonts w:ascii="Arial Narrow" w:hAnsi="Arial Narrow"/>
                <w:sz w:val="16"/>
                <w:szCs w:val="16"/>
              </w:rPr>
              <w:t>2.400,00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12.600,00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15.000,00</w:t>
            </w:r>
          </w:p>
        </w:tc>
      </w:tr>
      <w:tr w:rsidR="0063651E" w:rsidRPr="0063651E" w:rsidTr="009152A2">
        <w:trPr>
          <w:trHeight w:hRule="exact"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VOX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  <w:lang w:val="es-ES"/>
              </w:rPr>
              <w:t>3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67E" w:rsidRPr="0063651E" w:rsidRDefault="00F1767E" w:rsidP="009152A2">
            <w:pPr>
              <w:ind w:firstLine="0"/>
              <w:jc w:val="center"/>
            </w:pPr>
            <w:r w:rsidRPr="0063651E">
              <w:rPr>
                <w:rFonts w:ascii="Arial Narrow" w:hAnsi="Arial Narrow"/>
                <w:sz w:val="16"/>
                <w:szCs w:val="16"/>
              </w:rPr>
              <w:t>2.400,00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7.560,00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9.960,00</w:t>
            </w:r>
          </w:p>
        </w:tc>
      </w:tr>
      <w:tr w:rsidR="0063651E" w:rsidRPr="0063651E" w:rsidTr="009152A2">
        <w:trPr>
          <w:trHeight w:hRule="exact" w:val="378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</w:rPr>
              <w:t>TOTALES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  <w:t>25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  <w:t>9.600,00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center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  <w:t>63.000,00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  <w:t>72.600,00</w:t>
            </w:r>
          </w:p>
        </w:tc>
      </w:tr>
    </w:tbl>
    <w:p w:rsidR="00F1767E" w:rsidRPr="0063651E" w:rsidRDefault="00F1767E" w:rsidP="00F1767E">
      <w:pPr>
        <w:spacing w:after="120"/>
        <w:ind w:firstLine="709"/>
        <w:rPr>
          <w:sz w:val="22"/>
        </w:rPr>
      </w:pPr>
    </w:p>
    <w:p w:rsidR="00F1767E" w:rsidRPr="0063651E" w:rsidRDefault="00F1767E" w:rsidP="00F1767E">
      <w:pPr>
        <w:spacing w:after="120"/>
        <w:ind w:firstLine="709"/>
        <w:rPr>
          <w:sz w:val="22"/>
        </w:rPr>
      </w:pPr>
      <w:r w:rsidRPr="0063651E">
        <w:rPr>
          <w:sz w:val="22"/>
        </w:rPr>
        <w:t>El abono de las cantidades co</w:t>
      </w:r>
      <w:r w:rsidR="0063651E">
        <w:rPr>
          <w:sz w:val="22"/>
        </w:rPr>
        <w:t>rrespondientes al ejercicio 2021</w:t>
      </w:r>
      <w:r w:rsidRPr="0063651E">
        <w:rPr>
          <w:sz w:val="22"/>
        </w:rPr>
        <w:t>, quedarían desglosadas de la siguiente manera.</w:t>
      </w:r>
    </w:p>
    <w:p w:rsidR="00F1767E" w:rsidRPr="0063651E" w:rsidRDefault="00F1767E" w:rsidP="00F1767E">
      <w:pPr>
        <w:spacing w:after="120"/>
        <w:ind w:firstLine="709"/>
        <w:rPr>
          <w:sz w:val="22"/>
        </w:rPr>
      </w:pPr>
    </w:p>
    <w:tbl>
      <w:tblPr>
        <w:tblpPr w:leftFromText="141" w:rightFromText="141" w:vertAnchor="text" w:tblpXSpec="center" w:tblpY="1"/>
        <w:tblOverlap w:val="never"/>
        <w:tblW w:w="5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4"/>
        <w:gridCol w:w="1782"/>
      </w:tblGrid>
      <w:tr w:rsidR="0063651E" w:rsidRPr="0063651E" w:rsidTr="0033324D">
        <w:trPr>
          <w:trHeight w:hRule="exact" w:val="390"/>
          <w:tblHeader/>
        </w:trPr>
        <w:tc>
          <w:tcPr>
            <w:tcW w:w="360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1767E" w:rsidRPr="0063651E" w:rsidRDefault="00F1767E" w:rsidP="009152A2">
            <w:pPr>
              <w:spacing w:before="0"/>
              <w:ind w:left="-70"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sz w:val="16"/>
                <w:szCs w:val="16"/>
              </w:rPr>
              <w:lastRenderedPageBreak/>
              <w:t>Grupo municipal</w:t>
            </w:r>
          </w:p>
        </w:tc>
        <w:tc>
          <w:tcPr>
            <w:tcW w:w="178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sz w:val="16"/>
                <w:szCs w:val="16"/>
              </w:rPr>
              <w:t>Total</w:t>
            </w:r>
          </w:p>
        </w:tc>
      </w:tr>
      <w:tr w:rsidR="0063651E" w:rsidRPr="0063651E" w:rsidTr="0033324D">
        <w:trPr>
          <w:trHeight w:hRule="exact" w:val="300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left="1095" w:firstLine="0"/>
              <w:jc w:val="left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Popular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27.600,00</w:t>
            </w:r>
          </w:p>
        </w:tc>
      </w:tr>
      <w:tr w:rsidR="0063651E" w:rsidRPr="0063651E" w:rsidTr="0033324D">
        <w:trPr>
          <w:trHeight w:hRule="exact" w:val="300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767E" w:rsidRPr="0063651E" w:rsidRDefault="00F1767E" w:rsidP="009152A2">
            <w:pPr>
              <w:spacing w:before="0"/>
              <w:ind w:left="1095" w:firstLine="0"/>
              <w:jc w:val="left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Ciudadanos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20.040,00</w:t>
            </w:r>
          </w:p>
        </w:tc>
      </w:tr>
      <w:tr w:rsidR="0063651E" w:rsidRPr="0063651E" w:rsidTr="0033324D">
        <w:trPr>
          <w:trHeight w:hRule="exact" w:val="300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left="1095" w:firstLine="0"/>
              <w:jc w:val="left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Socialista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15.000,00</w:t>
            </w:r>
          </w:p>
        </w:tc>
      </w:tr>
      <w:tr w:rsidR="0063651E" w:rsidRPr="0063651E" w:rsidTr="0033324D">
        <w:trPr>
          <w:trHeight w:hRule="exact" w:val="300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767E" w:rsidRPr="0063651E" w:rsidRDefault="00F1767E" w:rsidP="009152A2">
            <w:pPr>
              <w:spacing w:before="0"/>
              <w:ind w:left="1095" w:firstLine="0"/>
              <w:jc w:val="left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VOX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9.960,00</w:t>
            </w:r>
          </w:p>
        </w:tc>
      </w:tr>
      <w:tr w:rsidR="0063651E" w:rsidRPr="0063651E" w:rsidTr="0033324D">
        <w:trPr>
          <w:trHeight w:hRule="exact" w:val="300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left="1095" w:firstLine="0"/>
              <w:jc w:val="left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</w:rPr>
              <w:t> TOTALES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  <w:t>72.600,00</w:t>
            </w:r>
          </w:p>
        </w:tc>
      </w:tr>
    </w:tbl>
    <w:p w:rsidR="00190511" w:rsidRDefault="00F1767E" w:rsidP="00190511">
      <w:pPr>
        <w:spacing w:before="240" w:after="360"/>
        <w:ind w:firstLine="709"/>
        <w:rPr>
          <w:sz w:val="22"/>
        </w:rPr>
      </w:pPr>
      <w:r w:rsidRPr="00525785">
        <w:rPr>
          <w:color w:val="FF0000"/>
          <w:sz w:val="22"/>
        </w:rPr>
        <w:br w:type="textWrapping" w:clear="all"/>
      </w:r>
      <w:r w:rsidRPr="0063651E">
        <w:rPr>
          <w:sz w:val="22"/>
        </w:rPr>
        <w:t>En los registros contables a cargo de esta Intervención constan las siguientes operaciones previas de autorización y disposición del gasto:</w:t>
      </w:r>
    </w:p>
    <w:tbl>
      <w:tblPr>
        <w:tblStyle w:val="Sombreadoclaro-nfasis1"/>
        <w:tblW w:w="9828" w:type="dxa"/>
        <w:jc w:val="center"/>
        <w:tblLook w:val="04A0" w:firstRow="1" w:lastRow="0" w:firstColumn="1" w:lastColumn="0" w:noHBand="0" w:noVBand="1"/>
      </w:tblPr>
      <w:tblGrid>
        <w:gridCol w:w="1494"/>
        <w:gridCol w:w="810"/>
        <w:gridCol w:w="1417"/>
        <w:gridCol w:w="1012"/>
        <w:gridCol w:w="1209"/>
        <w:gridCol w:w="1648"/>
        <w:gridCol w:w="6"/>
        <w:gridCol w:w="2226"/>
        <w:gridCol w:w="6"/>
      </w:tblGrid>
      <w:tr w:rsidR="00190511" w:rsidRPr="008A5D5A" w:rsidTr="005A4F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4" w:type="dxa"/>
            <w:noWrap/>
            <w:vAlign w:val="center"/>
            <w:hideMark/>
          </w:tcPr>
          <w:p w:rsidR="00190511" w:rsidRPr="008A5D5A" w:rsidRDefault="00190511" w:rsidP="00261FA1">
            <w:pPr>
              <w:spacing w:before="0"/>
              <w:ind w:firstLine="0"/>
              <w:jc w:val="center"/>
              <w:rPr>
                <w:rFonts w:ascii="Calibri" w:hAnsi="Calibri"/>
                <w:bCs w:val="0"/>
                <w:color w:val="auto"/>
                <w:sz w:val="16"/>
                <w:szCs w:val="16"/>
                <w:lang w:val="es-ES"/>
              </w:rPr>
            </w:pPr>
            <w:r w:rsidRPr="008A5D5A">
              <w:rPr>
                <w:rFonts w:ascii="Calibri" w:hAnsi="Calibri"/>
                <w:bCs w:val="0"/>
                <w:color w:val="auto"/>
                <w:sz w:val="16"/>
                <w:szCs w:val="16"/>
                <w:lang w:val="es-ES"/>
              </w:rPr>
              <w:t>Nº Operación</w:t>
            </w:r>
          </w:p>
        </w:tc>
        <w:tc>
          <w:tcPr>
            <w:tcW w:w="810" w:type="dxa"/>
            <w:noWrap/>
            <w:vAlign w:val="center"/>
            <w:hideMark/>
          </w:tcPr>
          <w:p w:rsidR="00190511" w:rsidRPr="008A5D5A" w:rsidRDefault="00190511" w:rsidP="00261FA1">
            <w:pPr>
              <w:spacing w:before="0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color w:val="auto"/>
                <w:sz w:val="16"/>
                <w:szCs w:val="16"/>
                <w:lang w:val="es-ES"/>
              </w:rPr>
            </w:pPr>
            <w:r w:rsidRPr="008A5D5A">
              <w:rPr>
                <w:rFonts w:ascii="Calibri" w:hAnsi="Calibri"/>
                <w:bCs w:val="0"/>
                <w:color w:val="auto"/>
                <w:sz w:val="16"/>
                <w:szCs w:val="16"/>
                <w:lang w:val="es-ES"/>
              </w:rPr>
              <w:t>Fase</w:t>
            </w:r>
          </w:p>
        </w:tc>
        <w:tc>
          <w:tcPr>
            <w:tcW w:w="1417" w:type="dxa"/>
            <w:noWrap/>
            <w:vAlign w:val="center"/>
            <w:hideMark/>
          </w:tcPr>
          <w:p w:rsidR="00190511" w:rsidRPr="008A5D5A" w:rsidRDefault="00190511" w:rsidP="00261FA1">
            <w:pPr>
              <w:spacing w:before="0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color w:val="auto"/>
                <w:sz w:val="16"/>
                <w:szCs w:val="16"/>
                <w:lang w:val="es-ES"/>
              </w:rPr>
            </w:pPr>
            <w:r w:rsidRPr="008A5D5A">
              <w:rPr>
                <w:rFonts w:ascii="Calibri" w:hAnsi="Calibri"/>
                <w:bCs w:val="0"/>
                <w:color w:val="auto"/>
                <w:sz w:val="16"/>
                <w:szCs w:val="16"/>
                <w:lang w:val="es-ES"/>
              </w:rPr>
              <w:t>Fecha</w:t>
            </w:r>
          </w:p>
        </w:tc>
        <w:tc>
          <w:tcPr>
            <w:tcW w:w="1012" w:type="dxa"/>
            <w:noWrap/>
            <w:hideMark/>
          </w:tcPr>
          <w:p w:rsidR="00190511" w:rsidRPr="008A5D5A" w:rsidRDefault="00190511" w:rsidP="00261FA1">
            <w:pPr>
              <w:spacing w:before="0"/>
              <w:ind w:left="-191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color w:val="auto"/>
                <w:sz w:val="16"/>
                <w:szCs w:val="16"/>
                <w:lang w:val="es-ES"/>
              </w:rPr>
            </w:pPr>
            <w:r w:rsidRPr="008A5D5A">
              <w:rPr>
                <w:rFonts w:ascii="Calibri" w:hAnsi="Calibri"/>
                <w:bCs w:val="0"/>
                <w:color w:val="auto"/>
                <w:sz w:val="16"/>
                <w:szCs w:val="16"/>
                <w:lang w:val="es-ES"/>
              </w:rPr>
              <w:t>Aplicación</w:t>
            </w:r>
          </w:p>
        </w:tc>
        <w:tc>
          <w:tcPr>
            <w:tcW w:w="1209" w:type="dxa"/>
            <w:noWrap/>
            <w:hideMark/>
          </w:tcPr>
          <w:p w:rsidR="00190511" w:rsidRPr="008A5D5A" w:rsidRDefault="00190511" w:rsidP="00261FA1">
            <w:pPr>
              <w:spacing w:before="0"/>
              <w:ind w:left="-120" w:firstLine="14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color w:val="auto"/>
                <w:sz w:val="16"/>
                <w:szCs w:val="16"/>
                <w:lang w:val="es-ES"/>
              </w:rPr>
            </w:pPr>
            <w:r w:rsidRPr="008A5D5A">
              <w:rPr>
                <w:rFonts w:ascii="Calibri" w:hAnsi="Calibri"/>
                <w:bCs w:val="0"/>
                <w:color w:val="auto"/>
                <w:sz w:val="16"/>
                <w:szCs w:val="16"/>
                <w:lang w:val="es-ES"/>
              </w:rPr>
              <w:t>Importe</w:t>
            </w:r>
          </w:p>
        </w:tc>
        <w:tc>
          <w:tcPr>
            <w:tcW w:w="1654" w:type="dxa"/>
            <w:gridSpan w:val="2"/>
            <w:noWrap/>
            <w:hideMark/>
          </w:tcPr>
          <w:p w:rsidR="00190511" w:rsidRPr="008A5D5A" w:rsidRDefault="00190511" w:rsidP="00261FA1">
            <w:pPr>
              <w:tabs>
                <w:tab w:val="left" w:pos="375"/>
              </w:tabs>
              <w:spacing w:before="0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color w:val="auto"/>
                <w:sz w:val="16"/>
                <w:szCs w:val="16"/>
                <w:lang w:val="es-ES"/>
              </w:rPr>
            </w:pPr>
            <w:r w:rsidRPr="008A5D5A">
              <w:rPr>
                <w:rFonts w:ascii="Calibri" w:hAnsi="Calibri"/>
                <w:bCs w:val="0"/>
                <w:color w:val="auto"/>
                <w:sz w:val="16"/>
                <w:szCs w:val="16"/>
                <w:lang w:val="es-ES"/>
              </w:rPr>
              <w:t>Nombre Tercero</w:t>
            </w:r>
          </w:p>
        </w:tc>
        <w:tc>
          <w:tcPr>
            <w:tcW w:w="2232" w:type="dxa"/>
            <w:gridSpan w:val="2"/>
          </w:tcPr>
          <w:p w:rsidR="00190511" w:rsidRPr="008A5D5A" w:rsidRDefault="00190511" w:rsidP="00261FA1">
            <w:pPr>
              <w:spacing w:before="0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 w:val="0"/>
                <w:bCs w:val="0"/>
                <w:color w:val="auto"/>
                <w:sz w:val="16"/>
                <w:szCs w:val="16"/>
                <w:lang w:val="es-ES"/>
              </w:rPr>
            </w:pPr>
            <w:r w:rsidRPr="008A5D5A">
              <w:rPr>
                <w:rFonts w:ascii="Calibri" w:hAnsi="Calibri"/>
                <w:bCs w:val="0"/>
                <w:color w:val="auto"/>
                <w:sz w:val="16"/>
                <w:szCs w:val="16"/>
                <w:lang w:val="es-ES"/>
              </w:rPr>
              <w:t>Texto Libre</w:t>
            </w:r>
          </w:p>
        </w:tc>
      </w:tr>
      <w:tr w:rsidR="00190511" w:rsidRPr="008A5D5A" w:rsidTr="005A4F0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2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4" w:type="dxa"/>
            <w:noWrap/>
            <w:vAlign w:val="center"/>
            <w:hideMark/>
          </w:tcPr>
          <w:p w:rsidR="00190511" w:rsidRPr="008A5D5A" w:rsidRDefault="00190511" w:rsidP="00261FA1">
            <w:pPr>
              <w:spacing w:before="0"/>
              <w:ind w:firstLine="0"/>
              <w:jc w:val="right"/>
              <w:rPr>
                <w:rFonts w:ascii="Calibri" w:hAnsi="Calibri" w:cs="Calibri"/>
                <w:color w:val="auto"/>
                <w:sz w:val="14"/>
                <w:szCs w:val="14"/>
                <w:lang w:val="es-ES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920210000173</w:t>
            </w:r>
          </w:p>
        </w:tc>
        <w:tc>
          <w:tcPr>
            <w:tcW w:w="810" w:type="dxa"/>
            <w:noWrap/>
            <w:vAlign w:val="center"/>
            <w:hideMark/>
          </w:tcPr>
          <w:p w:rsidR="00190511" w:rsidRPr="008A5D5A" w:rsidRDefault="00190511" w:rsidP="00261FA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AD</w:t>
            </w:r>
          </w:p>
        </w:tc>
        <w:tc>
          <w:tcPr>
            <w:tcW w:w="1417" w:type="dxa"/>
            <w:noWrap/>
            <w:vAlign w:val="center"/>
            <w:hideMark/>
          </w:tcPr>
          <w:p w:rsidR="00190511" w:rsidRPr="008A5D5A" w:rsidRDefault="00190511" w:rsidP="00261FA1">
            <w:pPr>
              <w:ind w:hanging="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19/01/2021</w:t>
            </w:r>
          </w:p>
        </w:tc>
        <w:tc>
          <w:tcPr>
            <w:tcW w:w="1012" w:type="dxa"/>
            <w:noWrap/>
            <w:vAlign w:val="center"/>
            <w:hideMark/>
          </w:tcPr>
          <w:p w:rsidR="00190511" w:rsidRPr="008A5D5A" w:rsidRDefault="00190511" w:rsidP="00261FA1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2021 004 9120 48006</w:t>
            </w:r>
          </w:p>
        </w:tc>
        <w:tc>
          <w:tcPr>
            <w:tcW w:w="1209" w:type="dxa"/>
            <w:noWrap/>
            <w:vAlign w:val="center"/>
            <w:hideMark/>
          </w:tcPr>
          <w:p w:rsidR="00190511" w:rsidRPr="008A5D5A" w:rsidRDefault="00190511" w:rsidP="00261FA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27.000,00</w:t>
            </w:r>
          </w:p>
        </w:tc>
        <w:tc>
          <w:tcPr>
            <w:tcW w:w="1648" w:type="dxa"/>
            <w:noWrap/>
            <w:hideMark/>
          </w:tcPr>
          <w:p w:rsidR="00190511" w:rsidRPr="008A5D5A" w:rsidRDefault="00190511" w:rsidP="00261FA1">
            <w:pPr>
              <w:tabs>
                <w:tab w:val="left" w:pos="375"/>
              </w:tabs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GRUPO POLITICO POPULAR AYUNTAMIENTO DE MAJADAHONDA</w:t>
            </w:r>
          </w:p>
        </w:tc>
        <w:tc>
          <w:tcPr>
            <w:tcW w:w="2232" w:type="dxa"/>
            <w:gridSpan w:val="2"/>
          </w:tcPr>
          <w:p w:rsidR="00190511" w:rsidRPr="008A5D5A" w:rsidRDefault="00190511" w:rsidP="00261FA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DOTACIÓN GRUPO POPULAR 2021</w:t>
            </w:r>
          </w:p>
        </w:tc>
      </w:tr>
      <w:tr w:rsidR="00190511" w:rsidRPr="008A5D5A" w:rsidTr="005A4F0A">
        <w:trPr>
          <w:trHeight w:val="2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4" w:type="dxa"/>
            <w:noWrap/>
            <w:vAlign w:val="center"/>
            <w:hideMark/>
          </w:tcPr>
          <w:p w:rsidR="00190511" w:rsidRPr="008A5D5A" w:rsidRDefault="00190511" w:rsidP="00261FA1">
            <w:pPr>
              <w:jc w:val="right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920210000176</w:t>
            </w:r>
          </w:p>
        </w:tc>
        <w:tc>
          <w:tcPr>
            <w:tcW w:w="810" w:type="dxa"/>
            <w:noWrap/>
            <w:vAlign w:val="center"/>
            <w:hideMark/>
          </w:tcPr>
          <w:p w:rsidR="00190511" w:rsidRPr="008A5D5A" w:rsidRDefault="00190511" w:rsidP="00261FA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AD</w:t>
            </w:r>
          </w:p>
        </w:tc>
        <w:tc>
          <w:tcPr>
            <w:tcW w:w="1417" w:type="dxa"/>
            <w:noWrap/>
            <w:vAlign w:val="center"/>
            <w:hideMark/>
          </w:tcPr>
          <w:p w:rsidR="00190511" w:rsidRPr="008A5D5A" w:rsidRDefault="00190511" w:rsidP="00261FA1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19/01/2021</w:t>
            </w:r>
          </w:p>
        </w:tc>
        <w:tc>
          <w:tcPr>
            <w:tcW w:w="1012" w:type="dxa"/>
            <w:noWrap/>
            <w:vAlign w:val="center"/>
            <w:hideMark/>
          </w:tcPr>
          <w:p w:rsidR="00190511" w:rsidRPr="008A5D5A" w:rsidRDefault="00190511" w:rsidP="00261FA1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2021 004 9120 48006</w:t>
            </w:r>
          </w:p>
        </w:tc>
        <w:tc>
          <w:tcPr>
            <w:tcW w:w="1209" w:type="dxa"/>
            <w:noWrap/>
            <w:vAlign w:val="center"/>
            <w:hideMark/>
          </w:tcPr>
          <w:p w:rsidR="00190511" w:rsidRPr="008A5D5A" w:rsidRDefault="00190511" w:rsidP="00261FA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20.040,00</w:t>
            </w:r>
          </w:p>
        </w:tc>
        <w:tc>
          <w:tcPr>
            <w:tcW w:w="1654" w:type="dxa"/>
            <w:gridSpan w:val="2"/>
            <w:noWrap/>
            <w:hideMark/>
          </w:tcPr>
          <w:p w:rsidR="00190511" w:rsidRPr="008A5D5A" w:rsidRDefault="00190511" w:rsidP="00261FA1">
            <w:pPr>
              <w:tabs>
                <w:tab w:val="left" w:pos="375"/>
              </w:tabs>
              <w:ind w:hanging="1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GRUPO MUNICIPAL CIUDADANOS</w:t>
            </w:r>
          </w:p>
        </w:tc>
        <w:tc>
          <w:tcPr>
            <w:tcW w:w="2232" w:type="dxa"/>
            <w:gridSpan w:val="2"/>
          </w:tcPr>
          <w:p w:rsidR="00190511" w:rsidRPr="008A5D5A" w:rsidRDefault="00190511" w:rsidP="00261FA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DOTACIÓN GRUPO CIUDADANOS 2021</w:t>
            </w:r>
          </w:p>
        </w:tc>
      </w:tr>
      <w:tr w:rsidR="00190511" w:rsidRPr="008A5D5A" w:rsidTr="005A4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4" w:type="dxa"/>
            <w:noWrap/>
            <w:vAlign w:val="center"/>
            <w:hideMark/>
          </w:tcPr>
          <w:p w:rsidR="00190511" w:rsidRPr="008A5D5A" w:rsidRDefault="00190511" w:rsidP="00261FA1">
            <w:pPr>
              <w:jc w:val="right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920210000177</w:t>
            </w:r>
          </w:p>
        </w:tc>
        <w:tc>
          <w:tcPr>
            <w:tcW w:w="810" w:type="dxa"/>
            <w:noWrap/>
            <w:vAlign w:val="center"/>
            <w:hideMark/>
          </w:tcPr>
          <w:p w:rsidR="00190511" w:rsidRPr="008A5D5A" w:rsidRDefault="00190511" w:rsidP="00261FA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AD</w:t>
            </w:r>
          </w:p>
        </w:tc>
        <w:tc>
          <w:tcPr>
            <w:tcW w:w="1417" w:type="dxa"/>
            <w:noWrap/>
            <w:vAlign w:val="center"/>
            <w:hideMark/>
          </w:tcPr>
          <w:p w:rsidR="00190511" w:rsidRPr="008A5D5A" w:rsidRDefault="00190511" w:rsidP="00261FA1">
            <w:pPr>
              <w:ind w:firstLine="13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19/01/2021</w:t>
            </w:r>
          </w:p>
        </w:tc>
        <w:tc>
          <w:tcPr>
            <w:tcW w:w="1012" w:type="dxa"/>
            <w:noWrap/>
            <w:vAlign w:val="center"/>
            <w:hideMark/>
          </w:tcPr>
          <w:p w:rsidR="00190511" w:rsidRPr="008A5D5A" w:rsidRDefault="00190511" w:rsidP="00261FA1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2021 004 9120 48006</w:t>
            </w:r>
          </w:p>
        </w:tc>
        <w:tc>
          <w:tcPr>
            <w:tcW w:w="1209" w:type="dxa"/>
            <w:noWrap/>
            <w:vAlign w:val="center"/>
            <w:hideMark/>
          </w:tcPr>
          <w:p w:rsidR="00190511" w:rsidRPr="008A5D5A" w:rsidRDefault="00190511" w:rsidP="00261FA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15.000,00</w:t>
            </w:r>
          </w:p>
        </w:tc>
        <w:tc>
          <w:tcPr>
            <w:tcW w:w="1654" w:type="dxa"/>
            <w:gridSpan w:val="2"/>
            <w:noWrap/>
            <w:hideMark/>
          </w:tcPr>
          <w:p w:rsidR="00190511" w:rsidRPr="008A5D5A" w:rsidRDefault="00190511" w:rsidP="00261FA1">
            <w:pPr>
              <w:tabs>
                <w:tab w:val="left" w:pos="375"/>
              </w:tabs>
              <w:ind w:hanging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GRUPO POLITICO SOCIALISTA AYUNTAMIENTO DE MAJADAHONDA</w:t>
            </w:r>
          </w:p>
        </w:tc>
        <w:tc>
          <w:tcPr>
            <w:tcW w:w="2232" w:type="dxa"/>
            <w:gridSpan w:val="2"/>
          </w:tcPr>
          <w:p w:rsidR="00190511" w:rsidRPr="008A5D5A" w:rsidRDefault="00190511" w:rsidP="00261FA1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DOTACIÓN GRUPO SOCIALISTA 2021</w:t>
            </w:r>
          </w:p>
        </w:tc>
      </w:tr>
      <w:tr w:rsidR="00190511" w:rsidRPr="008A5D5A" w:rsidTr="005A4F0A">
        <w:trPr>
          <w:trHeight w:val="2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4" w:type="dxa"/>
            <w:noWrap/>
            <w:vAlign w:val="center"/>
            <w:hideMark/>
          </w:tcPr>
          <w:p w:rsidR="00190511" w:rsidRPr="008A5D5A" w:rsidRDefault="00190511" w:rsidP="00261FA1">
            <w:pPr>
              <w:jc w:val="right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920210000178</w:t>
            </w:r>
          </w:p>
        </w:tc>
        <w:tc>
          <w:tcPr>
            <w:tcW w:w="810" w:type="dxa"/>
            <w:noWrap/>
            <w:vAlign w:val="center"/>
            <w:hideMark/>
          </w:tcPr>
          <w:p w:rsidR="00190511" w:rsidRPr="008A5D5A" w:rsidRDefault="00190511" w:rsidP="00261FA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AD</w:t>
            </w:r>
          </w:p>
        </w:tc>
        <w:tc>
          <w:tcPr>
            <w:tcW w:w="1417" w:type="dxa"/>
            <w:noWrap/>
            <w:vAlign w:val="center"/>
            <w:hideMark/>
          </w:tcPr>
          <w:p w:rsidR="00190511" w:rsidRPr="008A5D5A" w:rsidRDefault="00190511" w:rsidP="00261FA1">
            <w:pPr>
              <w:ind w:firstLine="13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19/01/2021</w:t>
            </w:r>
          </w:p>
        </w:tc>
        <w:tc>
          <w:tcPr>
            <w:tcW w:w="1012" w:type="dxa"/>
            <w:noWrap/>
            <w:vAlign w:val="center"/>
            <w:hideMark/>
          </w:tcPr>
          <w:p w:rsidR="00190511" w:rsidRPr="008A5D5A" w:rsidRDefault="00190511" w:rsidP="00261FA1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2021 004 9120 48006</w:t>
            </w:r>
          </w:p>
        </w:tc>
        <w:tc>
          <w:tcPr>
            <w:tcW w:w="1209" w:type="dxa"/>
            <w:noWrap/>
            <w:vAlign w:val="center"/>
            <w:hideMark/>
          </w:tcPr>
          <w:p w:rsidR="00190511" w:rsidRPr="008A5D5A" w:rsidRDefault="00190511" w:rsidP="00261FA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9.960,00</w:t>
            </w:r>
          </w:p>
        </w:tc>
        <w:tc>
          <w:tcPr>
            <w:tcW w:w="1654" w:type="dxa"/>
            <w:gridSpan w:val="2"/>
            <w:noWrap/>
            <w:hideMark/>
          </w:tcPr>
          <w:p w:rsidR="00190511" w:rsidRPr="008A5D5A" w:rsidRDefault="00190511" w:rsidP="00261FA1">
            <w:pPr>
              <w:tabs>
                <w:tab w:val="left" w:pos="375"/>
              </w:tabs>
              <w:ind w:hanging="1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GRUPO MUNICIPAL VOX MAJADAHONDA</w:t>
            </w:r>
          </w:p>
        </w:tc>
        <w:tc>
          <w:tcPr>
            <w:tcW w:w="2232" w:type="dxa"/>
            <w:gridSpan w:val="2"/>
          </w:tcPr>
          <w:p w:rsidR="00190511" w:rsidRPr="008A5D5A" w:rsidRDefault="00190511" w:rsidP="00261FA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DOTACIÓN GRUPO VOX 2021</w:t>
            </w:r>
          </w:p>
        </w:tc>
      </w:tr>
      <w:tr w:rsidR="005A4F0A" w:rsidRPr="008A5D5A" w:rsidTr="005A4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4" w:type="dxa"/>
            <w:noWrap/>
            <w:vAlign w:val="center"/>
          </w:tcPr>
          <w:p w:rsidR="005A4F0A" w:rsidRPr="00F62F5C" w:rsidRDefault="005A4F0A" w:rsidP="005A4F0A">
            <w:pPr>
              <w:jc w:val="center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F62F5C">
              <w:rPr>
                <w:rFonts w:ascii="Calibri" w:hAnsi="Calibri" w:cs="Calibri"/>
                <w:color w:val="auto"/>
                <w:sz w:val="14"/>
                <w:szCs w:val="14"/>
              </w:rPr>
              <w:t>920210000876</w:t>
            </w:r>
          </w:p>
        </w:tc>
        <w:tc>
          <w:tcPr>
            <w:tcW w:w="810" w:type="dxa"/>
            <w:noWrap/>
            <w:vAlign w:val="center"/>
          </w:tcPr>
          <w:p w:rsidR="005A4F0A" w:rsidRPr="00F62F5C" w:rsidRDefault="005A4F0A" w:rsidP="005A4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F62F5C">
              <w:rPr>
                <w:rFonts w:ascii="Calibri" w:hAnsi="Calibri" w:cs="Calibri"/>
                <w:color w:val="auto"/>
                <w:sz w:val="14"/>
                <w:szCs w:val="14"/>
              </w:rPr>
              <w:t>AD</w:t>
            </w:r>
          </w:p>
        </w:tc>
        <w:tc>
          <w:tcPr>
            <w:tcW w:w="1417" w:type="dxa"/>
            <w:noWrap/>
            <w:vAlign w:val="center"/>
          </w:tcPr>
          <w:p w:rsidR="005A4F0A" w:rsidRPr="00F62F5C" w:rsidRDefault="005A4F0A" w:rsidP="005A4F0A">
            <w:pPr>
              <w:ind w:firstLine="13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F62F5C">
              <w:rPr>
                <w:rFonts w:ascii="Calibri" w:hAnsi="Calibri" w:cs="Calibri"/>
                <w:color w:val="auto"/>
                <w:sz w:val="14"/>
                <w:szCs w:val="14"/>
              </w:rPr>
              <w:t>08/02/2021</w:t>
            </w:r>
          </w:p>
        </w:tc>
        <w:tc>
          <w:tcPr>
            <w:tcW w:w="1012" w:type="dxa"/>
            <w:noWrap/>
            <w:vAlign w:val="center"/>
          </w:tcPr>
          <w:p w:rsidR="005A4F0A" w:rsidRPr="00F62F5C" w:rsidRDefault="005A4F0A" w:rsidP="005A4F0A">
            <w:pPr>
              <w:ind w:firstLine="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F62F5C">
              <w:rPr>
                <w:rFonts w:ascii="Calibri" w:hAnsi="Calibri" w:cs="Calibri"/>
                <w:color w:val="auto"/>
                <w:sz w:val="14"/>
                <w:szCs w:val="14"/>
              </w:rPr>
              <w:t>2021 004 9120 48006</w:t>
            </w:r>
          </w:p>
        </w:tc>
        <w:tc>
          <w:tcPr>
            <w:tcW w:w="1209" w:type="dxa"/>
            <w:noWrap/>
            <w:vAlign w:val="center"/>
          </w:tcPr>
          <w:p w:rsidR="005A4F0A" w:rsidRPr="00F62F5C" w:rsidRDefault="005A4F0A" w:rsidP="005A4F0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F62F5C">
              <w:rPr>
                <w:rFonts w:ascii="Calibri" w:hAnsi="Calibri" w:cs="Calibri"/>
                <w:color w:val="auto"/>
                <w:sz w:val="14"/>
                <w:szCs w:val="14"/>
              </w:rPr>
              <w:t>600</w:t>
            </w:r>
            <w:r>
              <w:rPr>
                <w:rFonts w:ascii="Calibri" w:hAnsi="Calibri" w:cs="Calibri"/>
                <w:color w:val="auto"/>
                <w:sz w:val="14"/>
                <w:szCs w:val="14"/>
              </w:rPr>
              <w:t>,00</w:t>
            </w:r>
          </w:p>
        </w:tc>
        <w:tc>
          <w:tcPr>
            <w:tcW w:w="1654" w:type="dxa"/>
            <w:gridSpan w:val="2"/>
            <w:noWrap/>
          </w:tcPr>
          <w:p w:rsidR="005A4F0A" w:rsidRPr="00F62F5C" w:rsidRDefault="005A4F0A" w:rsidP="005A4F0A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F62F5C">
              <w:rPr>
                <w:rFonts w:ascii="Calibri" w:hAnsi="Calibri" w:cs="Calibri"/>
                <w:color w:val="auto"/>
                <w:sz w:val="14"/>
                <w:szCs w:val="14"/>
              </w:rPr>
              <w:t>GRUPO POLITICO POPULAR AYUNTAMIENTO DE MAJADAHONDA</w:t>
            </w:r>
          </w:p>
        </w:tc>
        <w:tc>
          <w:tcPr>
            <w:tcW w:w="2232" w:type="dxa"/>
            <w:gridSpan w:val="2"/>
            <w:vAlign w:val="center"/>
          </w:tcPr>
          <w:p w:rsidR="005A4F0A" w:rsidRPr="00F62F5C" w:rsidRDefault="005A4F0A" w:rsidP="005A4F0A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F62F5C">
              <w:rPr>
                <w:rFonts w:ascii="Calibri" w:hAnsi="Calibri" w:cs="Calibri"/>
                <w:color w:val="auto"/>
                <w:sz w:val="14"/>
                <w:szCs w:val="14"/>
              </w:rPr>
              <w:t>COMPLEMENTARIO A DOTACION GRUPO POPULAR 2021</w:t>
            </w:r>
          </w:p>
        </w:tc>
      </w:tr>
      <w:tr w:rsidR="00190511" w:rsidRPr="008A5D5A" w:rsidTr="005A4F0A">
        <w:trPr>
          <w:trHeight w:val="33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4" w:type="dxa"/>
            <w:noWrap/>
            <w:vAlign w:val="center"/>
            <w:hideMark/>
          </w:tcPr>
          <w:p w:rsidR="00190511" w:rsidRPr="008A5D5A" w:rsidRDefault="00190511" w:rsidP="00261FA1">
            <w:pPr>
              <w:rPr>
                <w:rFonts w:ascii="Calibri" w:hAnsi="Calibri" w:cs="Calibri"/>
                <w:color w:val="auto"/>
                <w:sz w:val="14"/>
                <w:szCs w:val="14"/>
              </w:rPr>
            </w:pPr>
          </w:p>
        </w:tc>
        <w:tc>
          <w:tcPr>
            <w:tcW w:w="810" w:type="dxa"/>
            <w:noWrap/>
            <w:vAlign w:val="center"/>
            <w:hideMark/>
          </w:tcPr>
          <w:p w:rsidR="00190511" w:rsidRPr="008A5D5A" w:rsidRDefault="00190511" w:rsidP="00261F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190511" w:rsidRPr="008A5D5A" w:rsidRDefault="00190511" w:rsidP="00261F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</w:tc>
        <w:tc>
          <w:tcPr>
            <w:tcW w:w="1012" w:type="dxa"/>
            <w:noWrap/>
            <w:vAlign w:val="center"/>
            <w:hideMark/>
          </w:tcPr>
          <w:p w:rsidR="00190511" w:rsidRPr="008A5D5A" w:rsidRDefault="00190511" w:rsidP="00261F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 w:rsidRPr="008A5D5A">
              <w:rPr>
                <w:rFonts w:ascii="Calibri" w:hAnsi="Calibri" w:cs="Calibri"/>
                <w:color w:val="auto"/>
                <w:sz w:val="14"/>
                <w:szCs w:val="14"/>
              </w:rPr>
              <w:t>TOTAL</w:t>
            </w:r>
          </w:p>
        </w:tc>
        <w:tc>
          <w:tcPr>
            <w:tcW w:w="1209" w:type="dxa"/>
            <w:noWrap/>
            <w:vAlign w:val="center"/>
            <w:hideMark/>
          </w:tcPr>
          <w:p w:rsidR="00190511" w:rsidRPr="008A5D5A" w:rsidRDefault="005A4F0A" w:rsidP="00261FA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  <w:r>
              <w:rPr>
                <w:rFonts w:ascii="Calibri" w:hAnsi="Calibri" w:cs="Calibri"/>
                <w:color w:val="auto"/>
                <w:sz w:val="14"/>
                <w:szCs w:val="14"/>
              </w:rPr>
              <w:t>72.6</w:t>
            </w:r>
            <w:r w:rsidR="00190511" w:rsidRPr="008A5D5A">
              <w:rPr>
                <w:rFonts w:ascii="Calibri" w:hAnsi="Calibri" w:cs="Calibri"/>
                <w:color w:val="auto"/>
                <w:sz w:val="14"/>
                <w:szCs w:val="14"/>
              </w:rPr>
              <w:t>00,00</w:t>
            </w:r>
          </w:p>
        </w:tc>
        <w:tc>
          <w:tcPr>
            <w:tcW w:w="1654" w:type="dxa"/>
            <w:gridSpan w:val="2"/>
            <w:noWrap/>
            <w:hideMark/>
          </w:tcPr>
          <w:p w:rsidR="00190511" w:rsidRPr="008A5D5A" w:rsidRDefault="00190511" w:rsidP="00261FA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14"/>
                <w:szCs w:val="14"/>
              </w:rPr>
            </w:pPr>
          </w:p>
        </w:tc>
        <w:tc>
          <w:tcPr>
            <w:tcW w:w="2232" w:type="dxa"/>
            <w:gridSpan w:val="2"/>
          </w:tcPr>
          <w:p w:rsidR="00190511" w:rsidRPr="008A5D5A" w:rsidRDefault="00190511" w:rsidP="00261FA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</w:tc>
      </w:tr>
    </w:tbl>
    <w:p w:rsidR="00F1767E" w:rsidRPr="0063651E" w:rsidRDefault="00F1767E" w:rsidP="00F1767E">
      <w:pPr>
        <w:spacing w:before="240" w:after="360"/>
        <w:ind w:firstLine="709"/>
        <w:rPr>
          <w:sz w:val="22"/>
        </w:rPr>
      </w:pPr>
      <w:r w:rsidRPr="0063651E">
        <w:rPr>
          <w:sz w:val="22"/>
        </w:rPr>
        <w:t xml:space="preserve">Existe, por </w:t>
      </w:r>
      <w:r w:rsidR="0063651E" w:rsidRPr="0063651E">
        <w:rPr>
          <w:sz w:val="22"/>
        </w:rPr>
        <w:t>tanto,</w:t>
      </w:r>
      <w:r w:rsidRPr="0063651E">
        <w:rPr>
          <w:sz w:val="22"/>
        </w:rPr>
        <w:t xml:space="preserve"> crédito adecuado y suficiente para la realización de este gasto.</w:t>
      </w:r>
    </w:p>
    <w:p w:rsidR="00F1767E" w:rsidRPr="0063651E" w:rsidRDefault="00F1767E" w:rsidP="00F1767E">
      <w:pPr>
        <w:spacing w:before="240" w:after="360"/>
        <w:ind w:firstLine="709"/>
        <w:rPr>
          <w:sz w:val="22"/>
        </w:rPr>
      </w:pPr>
      <w:r w:rsidRPr="0063651E">
        <w:rPr>
          <w:sz w:val="22"/>
        </w:rPr>
        <w:t xml:space="preserve">Una vez aprobada la Dotación de los Grupos </w:t>
      </w:r>
      <w:r w:rsidR="0063651E">
        <w:rPr>
          <w:sz w:val="22"/>
        </w:rPr>
        <w:t>Políticos para el ejercicio 2021</w:t>
      </w:r>
      <w:r w:rsidRPr="0063651E">
        <w:rPr>
          <w:sz w:val="22"/>
        </w:rPr>
        <w:t xml:space="preserve"> mediante Decreto de Alcaldía, deberán elevarse a definitivas las operaciones previas de autorización y disposición del gasto.</w:t>
      </w:r>
    </w:p>
    <w:p w:rsidR="00F1767E" w:rsidRPr="0063651E" w:rsidRDefault="00F1767E" w:rsidP="00F1767E">
      <w:pPr>
        <w:spacing w:before="240" w:after="120"/>
        <w:ind w:firstLine="709"/>
        <w:rPr>
          <w:b/>
          <w:i/>
          <w:sz w:val="24"/>
        </w:rPr>
      </w:pPr>
      <w:r w:rsidRPr="0063651E">
        <w:rPr>
          <w:b/>
          <w:i/>
          <w:sz w:val="24"/>
        </w:rPr>
        <w:t>3.- Órgano competente</w:t>
      </w:r>
    </w:p>
    <w:p w:rsidR="00F1767E" w:rsidRPr="0063651E" w:rsidRDefault="00F1767E" w:rsidP="00F1767E">
      <w:pPr>
        <w:spacing w:before="240" w:after="360"/>
        <w:ind w:firstLine="709"/>
        <w:rPr>
          <w:sz w:val="22"/>
        </w:rPr>
      </w:pPr>
      <w:r w:rsidRPr="0063651E">
        <w:rPr>
          <w:sz w:val="22"/>
        </w:rPr>
        <w:t xml:space="preserve">El órgano competente para la aprobación de este expediente es el Alcalde conforme a lo dispuesto en la legislación local y en el régimen de delegaciones vigente </w:t>
      </w:r>
    </w:p>
    <w:p w:rsidR="00F1767E" w:rsidRPr="005A4F0A" w:rsidRDefault="00F1767E" w:rsidP="00F1767E">
      <w:pPr>
        <w:spacing w:before="240" w:after="360"/>
        <w:ind w:firstLine="709"/>
        <w:rPr>
          <w:b/>
          <w:sz w:val="22"/>
        </w:rPr>
      </w:pPr>
      <w:r w:rsidRPr="0063651E">
        <w:rPr>
          <w:sz w:val="22"/>
        </w:rPr>
        <w:t xml:space="preserve">Por lo expuesto en el presente informe se formula la siguiente </w:t>
      </w:r>
      <w:r w:rsidRPr="0063651E">
        <w:rPr>
          <w:b/>
          <w:sz w:val="22"/>
        </w:rPr>
        <w:t xml:space="preserve">Propuesta de </w:t>
      </w:r>
      <w:r w:rsidRPr="005A4F0A">
        <w:rPr>
          <w:b/>
          <w:sz w:val="22"/>
        </w:rPr>
        <w:t>Resolución:</w:t>
      </w:r>
    </w:p>
    <w:p w:rsidR="00F1767E" w:rsidRPr="00B75F38" w:rsidRDefault="00F1767E" w:rsidP="00F1767E">
      <w:pPr>
        <w:spacing w:after="100" w:afterAutospacing="1"/>
        <w:ind w:firstLine="0"/>
        <w:rPr>
          <w:sz w:val="22"/>
          <w:szCs w:val="22"/>
        </w:rPr>
      </w:pPr>
      <w:r w:rsidRPr="00525785">
        <w:rPr>
          <w:color w:val="FF0000"/>
          <w:sz w:val="22"/>
          <w:szCs w:val="22"/>
          <w:lang w:val="es-ES"/>
        </w:rPr>
        <w:tab/>
      </w:r>
      <w:r w:rsidRPr="00B75F38">
        <w:rPr>
          <w:b/>
          <w:sz w:val="22"/>
          <w:szCs w:val="22"/>
          <w:lang w:val="es-ES"/>
        </w:rPr>
        <w:t xml:space="preserve">Aprobar </w:t>
      </w:r>
      <w:r w:rsidRPr="00B75F38">
        <w:rPr>
          <w:sz w:val="22"/>
          <w:szCs w:val="22"/>
        </w:rPr>
        <w:t>la dotación económica de los grupos políticos, con cargo al presupuesto de la Co</w:t>
      </w:r>
      <w:r w:rsidR="00B356D3" w:rsidRPr="00B75F38">
        <w:rPr>
          <w:sz w:val="22"/>
          <w:szCs w:val="22"/>
        </w:rPr>
        <w:t>rporación para el ejercicio 2021, prorrogado d</w:t>
      </w:r>
      <w:r w:rsidRPr="00B75F38">
        <w:rPr>
          <w:sz w:val="22"/>
          <w:szCs w:val="22"/>
        </w:rPr>
        <w:t>el ejercicio 2020, por importe de 72.600,00 €.</w:t>
      </w:r>
    </w:p>
    <w:p w:rsidR="00F1767E" w:rsidRPr="0063651E" w:rsidRDefault="00F1767E" w:rsidP="00F1767E">
      <w:pPr>
        <w:spacing w:after="100" w:afterAutospacing="1"/>
        <w:ind w:firstLine="709"/>
        <w:rPr>
          <w:sz w:val="22"/>
          <w:szCs w:val="22"/>
          <w:lang w:val="es-ES"/>
        </w:rPr>
      </w:pPr>
      <w:r w:rsidRPr="0063651E">
        <w:rPr>
          <w:b/>
          <w:sz w:val="22"/>
          <w:szCs w:val="22"/>
          <w:lang w:val="es-ES"/>
        </w:rPr>
        <w:lastRenderedPageBreak/>
        <w:t>Aprobar</w:t>
      </w:r>
      <w:r w:rsidR="0063651E" w:rsidRPr="0063651E">
        <w:rPr>
          <w:sz w:val="22"/>
          <w:szCs w:val="22"/>
          <w:lang w:val="es-ES"/>
        </w:rPr>
        <w:t xml:space="preserve"> para el ejercicio 2021</w:t>
      </w:r>
      <w:r w:rsidRPr="0063651E">
        <w:rPr>
          <w:sz w:val="22"/>
          <w:szCs w:val="22"/>
          <w:lang w:val="es-ES"/>
        </w:rPr>
        <w:t xml:space="preserve"> el pago de la dotación económica de los grupos políticos municipales por importe de 72.600,00</w:t>
      </w:r>
      <w:r w:rsidR="009152A2" w:rsidRPr="0063651E">
        <w:rPr>
          <w:sz w:val="22"/>
          <w:szCs w:val="22"/>
          <w:lang w:val="es-ES"/>
        </w:rPr>
        <w:t xml:space="preserve"> €.”</w:t>
      </w:r>
    </w:p>
    <w:p w:rsidR="001B17B4" w:rsidRPr="0063651E" w:rsidRDefault="006D366D" w:rsidP="00F1767E">
      <w:pPr>
        <w:spacing w:before="0"/>
        <w:ind w:right="709" w:firstLine="709"/>
      </w:pPr>
      <w:r w:rsidRPr="0063651E">
        <w:rPr>
          <w:i/>
          <w:sz w:val="22"/>
          <w:szCs w:val="22"/>
        </w:rPr>
        <w:t>Y de conformidad con el</w:t>
      </w:r>
      <w:r w:rsidR="001354A3" w:rsidRPr="0063651E">
        <w:rPr>
          <w:i/>
          <w:sz w:val="22"/>
          <w:szCs w:val="22"/>
        </w:rPr>
        <w:t xml:space="preserve"> mism</w:t>
      </w:r>
      <w:r w:rsidRPr="0063651E">
        <w:rPr>
          <w:i/>
          <w:sz w:val="22"/>
          <w:szCs w:val="22"/>
        </w:rPr>
        <w:t>o</w:t>
      </w:r>
      <w:r w:rsidR="00603617" w:rsidRPr="0063651E">
        <w:rPr>
          <w:i/>
          <w:sz w:val="22"/>
          <w:szCs w:val="22"/>
        </w:rPr>
        <w:t xml:space="preserve"> </w:t>
      </w:r>
    </w:p>
    <w:p w:rsidR="001354A3" w:rsidRPr="00B75F38" w:rsidRDefault="001354A3" w:rsidP="00E04762">
      <w:pPr>
        <w:spacing w:after="120"/>
        <w:ind w:firstLine="0"/>
        <w:rPr>
          <w:b/>
        </w:rPr>
      </w:pPr>
      <w:r w:rsidRPr="00B75F38">
        <w:rPr>
          <w:b/>
        </w:rPr>
        <w:t>HE RESUELTO:</w:t>
      </w:r>
    </w:p>
    <w:p w:rsidR="004F0257" w:rsidRPr="00B75F38" w:rsidRDefault="004F0257" w:rsidP="00840778">
      <w:pPr>
        <w:pStyle w:val="Prrafodelista"/>
        <w:numPr>
          <w:ilvl w:val="0"/>
          <w:numId w:val="5"/>
        </w:numPr>
        <w:spacing w:before="0"/>
        <w:ind w:left="709"/>
        <w:rPr>
          <w:sz w:val="22"/>
          <w:lang w:val="es-ES"/>
        </w:rPr>
      </w:pPr>
      <w:r w:rsidRPr="00B75F38">
        <w:rPr>
          <w:sz w:val="22"/>
        </w:rPr>
        <w:t>Aprobar el</w:t>
      </w:r>
      <w:r w:rsidR="001354A3" w:rsidRPr="00B75F38">
        <w:rPr>
          <w:sz w:val="22"/>
        </w:rPr>
        <w:t xml:space="preserve"> gasto y la dotación </w:t>
      </w:r>
      <w:r w:rsidRPr="00B75F38">
        <w:rPr>
          <w:sz w:val="22"/>
          <w:szCs w:val="22"/>
        </w:rPr>
        <w:t>económica de los grupos políticos, con cargo al presupuesto de la Co</w:t>
      </w:r>
      <w:r w:rsidR="00B75F38" w:rsidRPr="00B75F38">
        <w:rPr>
          <w:sz w:val="22"/>
          <w:szCs w:val="22"/>
        </w:rPr>
        <w:t>rporación para el ejercicio 2021, prorrogado</w:t>
      </w:r>
      <w:r w:rsidRPr="00B75F38">
        <w:rPr>
          <w:sz w:val="22"/>
          <w:szCs w:val="22"/>
        </w:rPr>
        <w:t xml:space="preserve"> </w:t>
      </w:r>
      <w:r w:rsidR="00B75F38" w:rsidRPr="00B75F38">
        <w:rPr>
          <w:sz w:val="22"/>
          <w:szCs w:val="22"/>
        </w:rPr>
        <w:t>d</w:t>
      </w:r>
      <w:r w:rsidRPr="00B75F38">
        <w:rPr>
          <w:sz w:val="22"/>
          <w:szCs w:val="22"/>
        </w:rPr>
        <w:t>el ejercicio 2</w:t>
      </w:r>
      <w:r w:rsidR="00F1767E" w:rsidRPr="00B75F38">
        <w:rPr>
          <w:sz w:val="22"/>
          <w:szCs w:val="22"/>
        </w:rPr>
        <w:t>020</w:t>
      </w:r>
      <w:r w:rsidRPr="00B75F38">
        <w:rPr>
          <w:sz w:val="22"/>
          <w:szCs w:val="22"/>
        </w:rPr>
        <w:t xml:space="preserve">, por importe de </w:t>
      </w:r>
      <w:r w:rsidR="00F1767E" w:rsidRPr="00B75F38">
        <w:rPr>
          <w:sz w:val="22"/>
          <w:szCs w:val="22"/>
        </w:rPr>
        <w:t>72.600</w:t>
      </w:r>
      <w:r w:rsidRPr="00B75F38">
        <w:rPr>
          <w:sz w:val="22"/>
          <w:szCs w:val="22"/>
        </w:rPr>
        <w:t>,00 €.</w:t>
      </w:r>
    </w:p>
    <w:p w:rsidR="004F0257" w:rsidRPr="00B75F38" w:rsidRDefault="004F0257" w:rsidP="004F0257">
      <w:pPr>
        <w:pStyle w:val="Prrafodelista"/>
        <w:spacing w:before="0"/>
        <w:ind w:left="709" w:firstLine="0"/>
        <w:rPr>
          <w:sz w:val="22"/>
          <w:lang w:val="es-ES"/>
        </w:rPr>
      </w:pPr>
    </w:p>
    <w:p w:rsidR="0012693F" w:rsidRPr="00B75F38" w:rsidRDefault="004F0257" w:rsidP="00840778">
      <w:pPr>
        <w:pStyle w:val="Prrafodelista"/>
        <w:numPr>
          <w:ilvl w:val="0"/>
          <w:numId w:val="5"/>
        </w:numPr>
        <w:spacing w:before="0"/>
        <w:ind w:left="709"/>
        <w:rPr>
          <w:sz w:val="22"/>
          <w:lang w:val="es-ES"/>
        </w:rPr>
      </w:pPr>
      <w:r w:rsidRPr="00B75F38">
        <w:rPr>
          <w:sz w:val="22"/>
          <w:lang w:val="es-ES"/>
        </w:rPr>
        <w:t xml:space="preserve">Aprobar el abono a </w:t>
      </w:r>
      <w:r w:rsidR="001354A3" w:rsidRPr="00B75F38">
        <w:rPr>
          <w:sz w:val="22"/>
        </w:rPr>
        <w:t xml:space="preserve">los </w:t>
      </w:r>
      <w:r w:rsidR="001354A3" w:rsidRPr="00B75F38">
        <w:rPr>
          <w:sz w:val="22"/>
          <w:lang w:val="es-ES"/>
        </w:rPr>
        <w:t>Grupos P</w:t>
      </w:r>
      <w:r w:rsidR="00EC2F0A" w:rsidRPr="00B75F38">
        <w:rPr>
          <w:sz w:val="22"/>
          <w:lang w:val="es-ES"/>
        </w:rPr>
        <w:t xml:space="preserve">olíticos </w:t>
      </w:r>
      <w:r w:rsidR="001354A3" w:rsidRPr="00B75F38">
        <w:rPr>
          <w:sz w:val="22"/>
          <w:lang w:val="es-ES"/>
        </w:rPr>
        <w:t xml:space="preserve">Municipales </w:t>
      </w:r>
      <w:r w:rsidRPr="00B75F38">
        <w:rPr>
          <w:sz w:val="22"/>
        </w:rPr>
        <w:t xml:space="preserve">correspondiente </w:t>
      </w:r>
      <w:r w:rsidR="00F1767E" w:rsidRPr="00B75F38">
        <w:rPr>
          <w:sz w:val="22"/>
        </w:rPr>
        <w:t>al</w:t>
      </w:r>
      <w:r w:rsidRPr="00B75F38">
        <w:rPr>
          <w:sz w:val="22"/>
        </w:rPr>
        <w:t xml:space="preserve"> ejercicio 20</w:t>
      </w:r>
      <w:r w:rsidR="0063651E" w:rsidRPr="00B75F38">
        <w:rPr>
          <w:sz w:val="22"/>
        </w:rPr>
        <w:t>21</w:t>
      </w:r>
      <w:r w:rsidRPr="00B75F38">
        <w:rPr>
          <w:sz w:val="22"/>
        </w:rPr>
        <w:t xml:space="preserve"> </w:t>
      </w:r>
      <w:r w:rsidR="001354A3" w:rsidRPr="00B75F38">
        <w:rPr>
          <w:sz w:val="22"/>
          <w:lang w:val="es-ES"/>
        </w:rPr>
        <w:t>según los siguiente grupos municipales y cuantías:</w:t>
      </w:r>
    </w:p>
    <w:p w:rsidR="004F0257" w:rsidRPr="00B75F38" w:rsidRDefault="004F0257" w:rsidP="004F0257">
      <w:pPr>
        <w:pStyle w:val="Prrafodelista"/>
        <w:rPr>
          <w:sz w:val="22"/>
          <w:lang w:val="es-ES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0"/>
        <w:gridCol w:w="1260"/>
        <w:gridCol w:w="1575"/>
        <w:gridCol w:w="1985"/>
        <w:gridCol w:w="1984"/>
      </w:tblGrid>
      <w:tr w:rsidR="0063651E" w:rsidRPr="00B75F38" w:rsidTr="009152A2">
        <w:trPr>
          <w:trHeight w:hRule="exact" w:val="390"/>
          <w:tblHeader/>
        </w:trPr>
        <w:tc>
          <w:tcPr>
            <w:tcW w:w="2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1767E" w:rsidRPr="00B75F38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B75F38">
              <w:rPr>
                <w:rFonts w:ascii="Arial Narrow" w:hAnsi="Arial Narrow"/>
                <w:b/>
                <w:bCs/>
                <w:sz w:val="16"/>
                <w:szCs w:val="16"/>
              </w:rPr>
              <w:t>Grupo municipal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1767E" w:rsidRPr="00B75F38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B75F38"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  <w:t>Nº de Concejales</w:t>
            </w:r>
          </w:p>
        </w:tc>
        <w:tc>
          <w:tcPr>
            <w:tcW w:w="15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1767E" w:rsidRPr="00B75F38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B75F38">
              <w:rPr>
                <w:rFonts w:ascii="Arial Narrow" w:hAnsi="Arial Narrow"/>
                <w:b/>
                <w:bCs/>
                <w:sz w:val="16"/>
                <w:szCs w:val="16"/>
              </w:rPr>
              <w:t>Componente fijo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1767E" w:rsidRPr="00B75F38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B75F38">
              <w:rPr>
                <w:rFonts w:ascii="Arial Narrow" w:hAnsi="Arial Narrow"/>
                <w:b/>
                <w:bCs/>
                <w:sz w:val="16"/>
                <w:szCs w:val="16"/>
              </w:rPr>
              <w:t>Componente variable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1767E" w:rsidRPr="00B75F38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B75F38">
              <w:rPr>
                <w:rFonts w:ascii="Arial Narrow" w:hAnsi="Arial Narrow"/>
                <w:b/>
                <w:bCs/>
                <w:sz w:val="16"/>
                <w:szCs w:val="16"/>
              </w:rPr>
              <w:t>Total</w:t>
            </w:r>
          </w:p>
        </w:tc>
      </w:tr>
      <w:tr w:rsidR="0033324D" w:rsidRPr="00B75F38" w:rsidTr="009152A2">
        <w:trPr>
          <w:trHeight w:hRule="exact" w:val="390"/>
          <w:tblHeader/>
        </w:trPr>
        <w:tc>
          <w:tcPr>
            <w:tcW w:w="2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33324D" w:rsidRPr="00B75F38" w:rsidRDefault="0033324D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33324D" w:rsidRPr="00B75F38" w:rsidRDefault="0033324D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5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33324D" w:rsidRPr="00B75F38" w:rsidRDefault="0033324D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33324D" w:rsidRPr="00B75F38" w:rsidRDefault="0033324D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33324D" w:rsidRPr="00B75F38" w:rsidRDefault="0033324D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  <w:tr w:rsidR="0063651E" w:rsidRPr="0063651E" w:rsidTr="009152A2">
        <w:trPr>
          <w:trHeight w:hRule="exact"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Popular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  <w:lang w:val="es-ES"/>
              </w:rPr>
              <w:t>10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hideMark/>
          </w:tcPr>
          <w:p w:rsidR="00F1767E" w:rsidRPr="0063651E" w:rsidRDefault="00F1767E" w:rsidP="009152A2">
            <w:pPr>
              <w:ind w:firstLine="0"/>
              <w:jc w:val="center"/>
            </w:pPr>
            <w:r w:rsidRPr="0063651E">
              <w:rPr>
                <w:rFonts w:ascii="Arial Narrow" w:hAnsi="Arial Narrow"/>
                <w:sz w:val="16"/>
                <w:szCs w:val="16"/>
              </w:rPr>
              <w:t>2.400,00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25.200,00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27.600,00</w:t>
            </w:r>
          </w:p>
        </w:tc>
      </w:tr>
      <w:tr w:rsidR="0063651E" w:rsidRPr="0063651E" w:rsidTr="009152A2">
        <w:trPr>
          <w:trHeight w:hRule="exact"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Ciudadanos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  <w:lang w:val="es-ES"/>
              </w:rPr>
              <w:t>7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67E" w:rsidRPr="0063651E" w:rsidRDefault="00F1767E" w:rsidP="009152A2">
            <w:pPr>
              <w:ind w:firstLine="0"/>
              <w:jc w:val="center"/>
            </w:pPr>
            <w:r w:rsidRPr="0063651E">
              <w:rPr>
                <w:rFonts w:ascii="Arial Narrow" w:hAnsi="Arial Narrow"/>
                <w:sz w:val="16"/>
                <w:szCs w:val="16"/>
              </w:rPr>
              <w:t>2.400,00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17.640,00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20.040,00</w:t>
            </w:r>
          </w:p>
        </w:tc>
      </w:tr>
      <w:tr w:rsidR="0063651E" w:rsidRPr="0063651E" w:rsidTr="009152A2">
        <w:trPr>
          <w:trHeight w:hRule="exact"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Socialista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  <w:lang w:val="es-ES"/>
              </w:rPr>
              <w:t>5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hideMark/>
          </w:tcPr>
          <w:p w:rsidR="00F1767E" w:rsidRPr="0063651E" w:rsidRDefault="00F1767E" w:rsidP="009152A2">
            <w:pPr>
              <w:ind w:firstLine="0"/>
              <w:jc w:val="center"/>
            </w:pPr>
            <w:r w:rsidRPr="0063651E">
              <w:rPr>
                <w:rFonts w:ascii="Arial Narrow" w:hAnsi="Arial Narrow"/>
                <w:sz w:val="16"/>
                <w:szCs w:val="16"/>
              </w:rPr>
              <w:t>2.400,00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12.600,00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15.000,00</w:t>
            </w:r>
          </w:p>
        </w:tc>
      </w:tr>
      <w:tr w:rsidR="0063651E" w:rsidRPr="0063651E" w:rsidTr="009152A2">
        <w:trPr>
          <w:trHeight w:hRule="exact"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VOX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  <w:lang w:val="es-ES"/>
              </w:rPr>
              <w:t>3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67E" w:rsidRPr="0063651E" w:rsidRDefault="00F1767E" w:rsidP="009152A2">
            <w:pPr>
              <w:ind w:firstLine="0"/>
              <w:jc w:val="center"/>
            </w:pPr>
            <w:r w:rsidRPr="0063651E">
              <w:rPr>
                <w:rFonts w:ascii="Arial Narrow" w:hAnsi="Arial Narrow"/>
                <w:sz w:val="16"/>
                <w:szCs w:val="16"/>
              </w:rPr>
              <w:t>2.400,00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7.560,00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9.960,00</w:t>
            </w:r>
          </w:p>
        </w:tc>
      </w:tr>
      <w:tr w:rsidR="0063651E" w:rsidRPr="0063651E" w:rsidTr="009152A2">
        <w:trPr>
          <w:trHeight w:hRule="exact" w:val="378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</w:rPr>
              <w:t>TOTALES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  <w:t>25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  <w:t>9.600,00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center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  <w:t>63.000,00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  <w:t>72.600,00</w:t>
            </w:r>
          </w:p>
        </w:tc>
      </w:tr>
    </w:tbl>
    <w:p w:rsidR="00F1767E" w:rsidRPr="0063651E" w:rsidRDefault="008E78F2" w:rsidP="00F1767E">
      <w:pPr>
        <w:spacing w:before="240" w:after="360"/>
        <w:ind w:firstLine="709"/>
        <w:rPr>
          <w:sz w:val="22"/>
        </w:rPr>
      </w:pPr>
      <w:r w:rsidRPr="0063651E">
        <w:rPr>
          <w:sz w:val="22"/>
        </w:rPr>
        <w:t>P</w:t>
      </w:r>
      <w:r w:rsidR="00840778" w:rsidRPr="0063651E">
        <w:rPr>
          <w:sz w:val="22"/>
        </w:rPr>
        <w:t xml:space="preserve">rocede el abono de las cantidades correspondientes al </w:t>
      </w:r>
      <w:r w:rsidRPr="0063651E">
        <w:rPr>
          <w:sz w:val="22"/>
        </w:rPr>
        <w:t>ejercicio 20</w:t>
      </w:r>
      <w:r w:rsidR="00261FA1">
        <w:rPr>
          <w:sz w:val="22"/>
        </w:rPr>
        <w:t>21</w:t>
      </w:r>
      <w:r w:rsidR="00840778" w:rsidRPr="0063651E">
        <w:rPr>
          <w:sz w:val="22"/>
        </w:rPr>
        <w:t>, desglosadas de la siguiente manera.</w:t>
      </w:r>
    </w:p>
    <w:tbl>
      <w:tblPr>
        <w:tblpPr w:leftFromText="141" w:rightFromText="141" w:vertAnchor="text" w:tblpXSpec="center" w:tblpY="1"/>
        <w:tblOverlap w:val="never"/>
        <w:tblW w:w="5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4"/>
        <w:gridCol w:w="1782"/>
      </w:tblGrid>
      <w:tr w:rsidR="0063651E" w:rsidRPr="0063651E" w:rsidTr="0033324D">
        <w:trPr>
          <w:trHeight w:hRule="exact" w:val="390"/>
          <w:tblHeader/>
        </w:trPr>
        <w:tc>
          <w:tcPr>
            <w:tcW w:w="360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1767E" w:rsidRPr="0063651E" w:rsidRDefault="00F1767E" w:rsidP="009152A2">
            <w:pPr>
              <w:spacing w:before="0"/>
              <w:ind w:left="-70"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sz w:val="16"/>
                <w:szCs w:val="16"/>
              </w:rPr>
              <w:t>Grupo municipal</w:t>
            </w:r>
          </w:p>
        </w:tc>
        <w:tc>
          <w:tcPr>
            <w:tcW w:w="178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1767E" w:rsidRPr="0063651E" w:rsidRDefault="00F1767E" w:rsidP="009152A2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sz w:val="16"/>
                <w:szCs w:val="16"/>
              </w:rPr>
              <w:t>Total</w:t>
            </w:r>
          </w:p>
        </w:tc>
      </w:tr>
      <w:tr w:rsidR="0063651E" w:rsidRPr="0063651E" w:rsidTr="0033324D">
        <w:trPr>
          <w:trHeight w:hRule="exact" w:val="300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left="1095" w:firstLine="0"/>
              <w:jc w:val="left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Popular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1E7B8F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27.600,00</w:t>
            </w:r>
          </w:p>
        </w:tc>
      </w:tr>
      <w:tr w:rsidR="0063651E" w:rsidRPr="0063651E" w:rsidTr="0033324D">
        <w:trPr>
          <w:trHeight w:hRule="exact" w:val="300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767E" w:rsidRPr="0063651E" w:rsidRDefault="00F1767E" w:rsidP="009152A2">
            <w:pPr>
              <w:spacing w:before="0"/>
              <w:ind w:left="1095" w:firstLine="0"/>
              <w:jc w:val="left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Ciudadanos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1E7B8F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20.040,00</w:t>
            </w:r>
          </w:p>
        </w:tc>
      </w:tr>
      <w:tr w:rsidR="0063651E" w:rsidRPr="0063651E" w:rsidTr="0033324D">
        <w:trPr>
          <w:trHeight w:hRule="exact" w:val="300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left="1095" w:firstLine="0"/>
              <w:jc w:val="left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Socialista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1E7B8F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15.000,00</w:t>
            </w:r>
          </w:p>
        </w:tc>
      </w:tr>
      <w:tr w:rsidR="0063651E" w:rsidRPr="0063651E" w:rsidTr="0033324D">
        <w:trPr>
          <w:trHeight w:hRule="exact" w:val="300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767E" w:rsidRPr="0063651E" w:rsidRDefault="00F1767E" w:rsidP="009152A2">
            <w:pPr>
              <w:spacing w:before="0"/>
              <w:ind w:left="1095" w:firstLine="0"/>
              <w:jc w:val="left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>Grupo Municipal VOX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1E7B8F" w:rsidP="001E7B8F">
            <w:pPr>
              <w:ind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3651E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="00F1767E" w:rsidRPr="0063651E">
              <w:rPr>
                <w:rFonts w:ascii="Arial Narrow" w:hAnsi="Arial Narrow"/>
                <w:sz w:val="16"/>
                <w:szCs w:val="16"/>
              </w:rPr>
              <w:t>9.960,00</w:t>
            </w:r>
          </w:p>
        </w:tc>
      </w:tr>
      <w:tr w:rsidR="0063651E" w:rsidRPr="0063651E" w:rsidTr="0033324D">
        <w:trPr>
          <w:trHeight w:hRule="exact" w:val="300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9152A2">
            <w:pPr>
              <w:spacing w:before="0"/>
              <w:ind w:left="1095" w:firstLine="0"/>
              <w:jc w:val="left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</w:rPr>
              <w:t> TOTALES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vAlign w:val="center"/>
            <w:hideMark/>
          </w:tcPr>
          <w:p w:rsidR="00F1767E" w:rsidRPr="0063651E" w:rsidRDefault="00F1767E" w:rsidP="001E7B8F">
            <w:pPr>
              <w:spacing w:before="0"/>
              <w:ind w:firstLine="0"/>
              <w:jc w:val="center"/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63651E">
              <w:rPr>
                <w:rFonts w:ascii="Arial Narrow" w:hAnsi="Arial Narrow"/>
                <w:b/>
                <w:bCs/>
                <w:i/>
                <w:iCs/>
                <w:sz w:val="16"/>
                <w:szCs w:val="16"/>
                <w:lang w:val="es-ES"/>
              </w:rPr>
              <w:t>72.600,00</w:t>
            </w:r>
          </w:p>
        </w:tc>
      </w:tr>
    </w:tbl>
    <w:p w:rsidR="00E04762" w:rsidRPr="0063651E" w:rsidRDefault="00840778" w:rsidP="00F1767E">
      <w:pPr>
        <w:spacing w:before="240" w:after="360"/>
        <w:ind w:firstLine="709"/>
        <w:rPr>
          <w:sz w:val="22"/>
        </w:rPr>
      </w:pPr>
      <w:r w:rsidRPr="0063651E">
        <w:rPr>
          <w:sz w:val="22"/>
        </w:rPr>
        <w:br w:type="textWrapping" w:clear="all"/>
      </w:r>
    </w:p>
    <w:p w:rsidR="00207311" w:rsidRPr="00093AA7" w:rsidRDefault="00380A28" w:rsidP="00E04762">
      <w:pPr>
        <w:spacing w:after="120"/>
        <w:ind w:firstLine="709"/>
        <w:rPr>
          <w:rFonts w:cs="Arial"/>
          <w:sz w:val="22"/>
        </w:rPr>
      </w:pPr>
      <w:r w:rsidRPr="00093AA7">
        <w:rPr>
          <w:rFonts w:cs="Arial"/>
          <w:sz w:val="22"/>
        </w:rPr>
        <w:t xml:space="preserve">Lo decretó el </w:t>
      </w:r>
      <w:r w:rsidR="001354A3" w:rsidRPr="00093AA7">
        <w:rPr>
          <w:rFonts w:cs="Arial"/>
          <w:sz w:val="22"/>
        </w:rPr>
        <w:t>Sr. Alcalde</w:t>
      </w:r>
      <w:r w:rsidR="00261FA1">
        <w:rPr>
          <w:rFonts w:cs="Arial"/>
          <w:sz w:val="22"/>
        </w:rPr>
        <w:t xml:space="preserve">, en </w:t>
      </w:r>
      <w:r w:rsidRPr="00093AA7">
        <w:rPr>
          <w:rFonts w:cs="Arial"/>
          <w:sz w:val="22"/>
        </w:rPr>
        <w:t>Majadahond</w:t>
      </w:r>
      <w:r w:rsidR="001354A3" w:rsidRPr="00093AA7">
        <w:rPr>
          <w:rFonts w:cs="Arial"/>
          <w:sz w:val="22"/>
        </w:rPr>
        <w:t>a</w:t>
      </w:r>
      <w:r w:rsidRPr="00093AA7">
        <w:rPr>
          <w:rFonts w:cs="Arial"/>
          <w:sz w:val="22"/>
        </w:rPr>
        <w:t>, en la fecha de su firma.</w:t>
      </w:r>
    </w:p>
    <w:p w:rsidR="00380A28" w:rsidRPr="00B75F38" w:rsidRDefault="00380A28" w:rsidP="00E04762">
      <w:pPr>
        <w:spacing w:after="120"/>
        <w:ind w:firstLine="709"/>
        <w:rPr>
          <w:rFonts w:ascii="Times New Roman" w:hAnsi="Times New Roman"/>
          <w:sz w:val="22"/>
        </w:rPr>
      </w:pPr>
    </w:p>
    <w:p w:rsidR="00F755AB" w:rsidRPr="00093AA7" w:rsidRDefault="00F755AB" w:rsidP="00F755AB">
      <w:pPr>
        <w:widowControl w:val="0"/>
        <w:jc w:val="left"/>
        <w:rPr>
          <w:rFonts w:ascii="Times New Roman" w:hAnsi="Times New Roman"/>
          <w:b/>
          <w:sz w:val="22"/>
          <w:szCs w:val="22"/>
        </w:rPr>
      </w:pPr>
      <w:r w:rsidRPr="00093AA7">
        <w:rPr>
          <w:rFonts w:ascii="Times New Roman" w:hAnsi="Times New Roman"/>
          <w:b/>
          <w:sz w:val="22"/>
          <w:szCs w:val="22"/>
        </w:rPr>
        <w:t>EL ALCALDE</w:t>
      </w:r>
      <w:r w:rsidRPr="00093AA7">
        <w:rPr>
          <w:rFonts w:ascii="Times New Roman" w:hAnsi="Times New Roman"/>
          <w:b/>
          <w:sz w:val="22"/>
          <w:szCs w:val="22"/>
        </w:rPr>
        <w:tab/>
      </w:r>
      <w:r w:rsidRPr="00093AA7">
        <w:rPr>
          <w:rFonts w:ascii="Times New Roman" w:hAnsi="Times New Roman"/>
          <w:b/>
          <w:sz w:val="22"/>
          <w:szCs w:val="22"/>
        </w:rPr>
        <w:tab/>
      </w:r>
      <w:r w:rsidRPr="00093AA7">
        <w:rPr>
          <w:rFonts w:ascii="Times New Roman" w:hAnsi="Times New Roman"/>
          <w:sz w:val="22"/>
          <w:szCs w:val="22"/>
        </w:rPr>
        <w:tab/>
      </w:r>
      <w:r w:rsidRPr="00093AA7">
        <w:rPr>
          <w:rFonts w:ascii="Times New Roman" w:hAnsi="Times New Roman"/>
          <w:sz w:val="22"/>
          <w:szCs w:val="22"/>
        </w:rPr>
        <w:tab/>
      </w:r>
      <w:r w:rsidRPr="00093AA7">
        <w:rPr>
          <w:rFonts w:ascii="Times New Roman" w:hAnsi="Times New Roman"/>
          <w:sz w:val="22"/>
          <w:szCs w:val="22"/>
        </w:rPr>
        <w:tab/>
      </w:r>
      <w:r w:rsidRPr="00093AA7">
        <w:rPr>
          <w:rFonts w:ascii="Times New Roman" w:hAnsi="Times New Roman"/>
          <w:sz w:val="22"/>
          <w:szCs w:val="22"/>
        </w:rPr>
        <w:tab/>
      </w:r>
      <w:r w:rsidRPr="00093AA7">
        <w:rPr>
          <w:rFonts w:ascii="Times New Roman" w:hAnsi="Times New Roman"/>
          <w:b/>
          <w:sz w:val="22"/>
          <w:szCs w:val="22"/>
        </w:rPr>
        <w:t>LA SECRETARIA GENERAL</w:t>
      </w:r>
    </w:p>
    <w:p w:rsidR="00F755AB" w:rsidRPr="00093AA7" w:rsidRDefault="00F755AB" w:rsidP="00F755AB">
      <w:pPr>
        <w:widowControl w:val="0"/>
        <w:jc w:val="left"/>
        <w:rPr>
          <w:rFonts w:ascii="Times New Roman" w:hAnsi="Times New Roman"/>
          <w:sz w:val="22"/>
          <w:szCs w:val="22"/>
        </w:rPr>
      </w:pPr>
      <w:r w:rsidRPr="00093AA7">
        <w:rPr>
          <w:rFonts w:ascii="Times New Roman" w:hAnsi="Times New Roman"/>
          <w:sz w:val="22"/>
          <w:szCs w:val="22"/>
        </w:rPr>
        <w:t xml:space="preserve">Fdo. D. </w:t>
      </w:r>
      <w:r w:rsidR="00F1767E" w:rsidRPr="00093AA7">
        <w:rPr>
          <w:rFonts w:ascii="Times New Roman" w:hAnsi="Times New Roman"/>
          <w:sz w:val="22"/>
          <w:szCs w:val="22"/>
        </w:rPr>
        <w:t>José Luis Álvarez Ustarroz</w:t>
      </w:r>
      <w:r w:rsidRPr="00093AA7">
        <w:rPr>
          <w:rFonts w:ascii="Times New Roman" w:hAnsi="Times New Roman"/>
          <w:sz w:val="22"/>
          <w:szCs w:val="22"/>
        </w:rPr>
        <w:tab/>
      </w:r>
      <w:r w:rsidRPr="00093AA7">
        <w:rPr>
          <w:rFonts w:ascii="Times New Roman" w:hAnsi="Times New Roman"/>
          <w:sz w:val="22"/>
          <w:szCs w:val="22"/>
        </w:rPr>
        <w:tab/>
      </w:r>
      <w:r w:rsidRPr="00093AA7">
        <w:rPr>
          <w:rFonts w:ascii="Times New Roman" w:hAnsi="Times New Roman"/>
          <w:sz w:val="22"/>
          <w:szCs w:val="22"/>
        </w:rPr>
        <w:tab/>
      </w:r>
      <w:r w:rsidRPr="00093AA7">
        <w:rPr>
          <w:rFonts w:ascii="Times New Roman" w:hAnsi="Times New Roman"/>
          <w:sz w:val="22"/>
          <w:szCs w:val="22"/>
        </w:rPr>
        <w:tab/>
        <w:t>Como Secretaria doy fe.</w:t>
      </w:r>
    </w:p>
    <w:p w:rsidR="00F755AB" w:rsidRPr="00093AA7" w:rsidRDefault="00F755AB" w:rsidP="00F755AB">
      <w:pPr>
        <w:spacing w:after="120"/>
        <w:ind w:firstLine="0"/>
        <w:jc w:val="center"/>
        <w:rPr>
          <w:rFonts w:ascii="Times New Roman" w:hAnsi="Times New Roman"/>
          <w:sz w:val="22"/>
        </w:rPr>
      </w:pPr>
      <w:r w:rsidRPr="00093AA7">
        <w:rPr>
          <w:rFonts w:ascii="Times New Roman" w:hAnsi="Times New Roman"/>
          <w:sz w:val="22"/>
        </w:rPr>
        <w:t>(Firmado electrónicamente)</w:t>
      </w:r>
    </w:p>
    <w:sectPr w:rsidR="00F755AB" w:rsidRPr="00093AA7" w:rsidSect="0033324D">
      <w:headerReference w:type="default" r:id="rId8"/>
      <w:footerReference w:type="default" r:id="rId9"/>
      <w:pgSz w:w="11907" w:h="16840" w:code="9"/>
      <w:pgMar w:top="3686" w:right="1134" w:bottom="1843" w:left="1134" w:header="284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FA1" w:rsidRDefault="00261FA1">
      <w:pPr>
        <w:spacing w:before="0"/>
      </w:pPr>
      <w:r>
        <w:separator/>
      </w:r>
    </w:p>
  </w:endnote>
  <w:endnote w:type="continuationSeparator" w:id="0">
    <w:p w:rsidR="00261FA1" w:rsidRDefault="00261FA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FA1" w:rsidRDefault="005D748E">
    <w:pPr>
      <w:pStyle w:val="Piedepgina"/>
      <w:pBdr>
        <w:top w:val="single" w:sz="6" w:space="1" w:color="auto"/>
      </w:pBdr>
      <w:tabs>
        <w:tab w:val="clear" w:pos="8504"/>
        <w:tab w:val="right" w:pos="8647"/>
      </w:tabs>
      <w:spacing w:before="0"/>
      <w:ind w:firstLine="0"/>
      <w:rPr>
        <w:rFonts w:ascii="Arial Narrow" w:hAnsi="Arial Narrow"/>
        <w:sz w:val="16"/>
      </w:rPr>
    </w:pPr>
    <w:r>
      <w:fldChar w:fldCharType="begin"/>
    </w:r>
    <w:r>
      <w:instrText xml:space="preserve"> FILENAME  \* MERGEFORMAT </w:instrText>
    </w:r>
    <w:r>
      <w:fldChar w:fldCharType="separate"/>
    </w:r>
    <w:r w:rsidR="00261FA1" w:rsidRPr="00525785">
      <w:rPr>
        <w:rFonts w:ascii="Arial Narrow" w:hAnsi="Arial Narrow"/>
        <w:noProof/>
        <w:sz w:val="16"/>
      </w:rPr>
      <w:t>DECRETO-Dotaciones grupos politicos 2021</w:t>
    </w:r>
    <w:r>
      <w:rPr>
        <w:rFonts w:ascii="Arial Narrow" w:hAnsi="Arial Narrow"/>
        <w:noProof/>
        <w:sz w:val="16"/>
      </w:rPr>
      <w:fldChar w:fldCharType="end"/>
    </w:r>
    <w:r w:rsidR="00261FA1">
      <w:rPr>
        <w:rFonts w:ascii="Arial Narrow" w:hAnsi="Arial Narrow"/>
        <w:sz w:val="16"/>
      </w:rPr>
      <w:tab/>
    </w:r>
    <w:r w:rsidR="00261FA1">
      <w:rPr>
        <w:rFonts w:ascii="Arial Narrow" w:hAnsi="Arial Narrow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FA1" w:rsidRDefault="00261FA1">
      <w:pPr>
        <w:spacing w:before="0"/>
      </w:pPr>
      <w:r>
        <w:separator/>
      </w:r>
    </w:p>
  </w:footnote>
  <w:footnote w:type="continuationSeparator" w:id="0">
    <w:p w:rsidR="00261FA1" w:rsidRDefault="00261FA1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FA1" w:rsidRDefault="00261FA1" w:rsidP="00093AA7">
    <w:pPr>
      <w:pStyle w:val="Encabezado"/>
      <w:tabs>
        <w:tab w:val="left" w:pos="2552"/>
        <w:tab w:val="left" w:pos="3544"/>
      </w:tabs>
      <w:ind w:left="-1134" w:right="7087" w:firstLine="0"/>
      <w:jc w:val="center"/>
    </w:pPr>
    <w:r>
      <w:rPr>
        <w:noProof/>
        <w:lang w:val="es-ES"/>
      </w:rPr>
      <w:drawing>
        <wp:inline distT="0" distB="0" distL="0" distR="0">
          <wp:extent cx="495300" cy="914400"/>
          <wp:effectExtent l="19050" t="0" r="0" b="0"/>
          <wp:docPr id="13" name="Imagen 13" descr="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gr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61FA1" w:rsidRPr="00093AA7" w:rsidRDefault="00261FA1" w:rsidP="00093AA7">
    <w:pPr>
      <w:pStyle w:val="Membrete"/>
      <w:tabs>
        <w:tab w:val="left" w:pos="4962"/>
      </w:tabs>
      <w:spacing w:after="60"/>
      <w:ind w:left="-851"/>
      <w:rPr>
        <w:rFonts w:ascii="Calibri" w:hAnsi="Calibri"/>
        <w:sz w:val="18"/>
        <w:szCs w:val="18"/>
      </w:rPr>
    </w:pPr>
    <w:r w:rsidRPr="00093AA7">
      <w:rPr>
        <w:rFonts w:ascii="Calibri" w:hAnsi="Calibri"/>
        <w:sz w:val="18"/>
        <w:szCs w:val="18"/>
      </w:rPr>
      <w:t>Ayuntamiento de Majadahonda</w:t>
    </w:r>
    <w:r w:rsidRPr="00093AA7">
      <w:rPr>
        <w:rFonts w:ascii="Calibri" w:hAnsi="Calibri"/>
        <w:sz w:val="18"/>
        <w:szCs w:val="18"/>
      </w:rPr>
      <w:tab/>
    </w:r>
    <w:r w:rsidR="005D748E">
      <w:fldChar w:fldCharType="begin"/>
    </w:r>
    <w:r w:rsidR="005D748E">
      <w:instrText xml:space="preserve"> FILENAME   \* MERGEFORMAT </w:instrText>
    </w:r>
    <w:r w:rsidR="005D748E">
      <w:fldChar w:fldCharType="separate"/>
    </w:r>
    <w:r w:rsidRPr="00093AA7">
      <w:rPr>
        <w:rFonts w:ascii="Calibri" w:hAnsi="Calibri"/>
        <w:noProof/>
        <w:sz w:val="18"/>
        <w:szCs w:val="18"/>
      </w:rPr>
      <w:t>INTmjm_DotaGrupPoliticos</w:t>
    </w:r>
    <w:r w:rsidRPr="00093AA7">
      <w:rPr>
        <w:noProof/>
      </w:rPr>
      <w:t>2021</w:t>
    </w:r>
    <w:r w:rsidR="005D748E">
      <w:rPr>
        <w:noProof/>
      </w:rPr>
      <w:fldChar w:fldCharType="end"/>
    </w:r>
    <w:r w:rsidRPr="00093AA7">
      <w:t>_expte1-2021</w:t>
    </w:r>
  </w:p>
  <w:p w:rsidR="00261FA1" w:rsidRPr="00093AA7" w:rsidRDefault="00261FA1" w:rsidP="00093AA7">
    <w:pPr>
      <w:pStyle w:val="Membrete"/>
      <w:ind w:left="-426" w:right="7371"/>
      <w:rPr>
        <w:rFonts w:ascii="Calibri" w:hAnsi="Calibri"/>
        <w:sz w:val="18"/>
        <w:szCs w:val="18"/>
      </w:rPr>
    </w:pPr>
    <w:r w:rsidRPr="00093AA7">
      <w:rPr>
        <w:rFonts w:ascii="Calibri" w:hAnsi="Calibri"/>
        <w:sz w:val="18"/>
        <w:szCs w:val="18"/>
      </w:rPr>
      <w:t>Concejalía Hacienda, Recursos Humanos, Seguridad Ciudadana y Administración Electrónica</w:t>
    </w:r>
  </w:p>
  <w:p w:rsidR="00261FA1" w:rsidRPr="00093AA7" w:rsidRDefault="00261FA1" w:rsidP="00093AA7">
    <w:pPr>
      <w:pStyle w:val="Membrete"/>
      <w:tabs>
        <w:tab w:val="left" w:pos="1985"/>
        <w:tab w:val="left" w:pos="5670"/>
      </w:tabs>
      <w:ind w:left="-426" w:right="7087"/>
      <w:rPr>
        <w:rFonts w:ascii="Calibri" w:hAnsi="Calibri"/>
        <w:sz w:val="18"/>
        <w:szCs w:val="18"/>
      </w:rPr>
    </w:pPr>
    <w:r w:rsidRPr="00093AA7">
      <w:rPr>
        <w:rFonts w:ascii="Calibri" w:hAnsi="Calibri"/>
        <w:sz w:val="18"/>
        <w:szCs w:val="18"/>
      </w:rPr>
      <w:t>Intervención EGM/</w:t>
    </w:r>
    <w:proofErr w:type="spellStart"/>
    <w:r w:rsidRPr="00093AA7">
      <w:rPr>
        <w:rFonts w:ascii="Calibri" w:hAnsi="Calibri"/>
        <w:sz w:val="18"/>
        <w:szCs w:val="18"/>
      </w:rPr>
      <w:t>mjm</w:t>
    </w:r>
    <w:proofErr w:type="spellEnd"/>
    <w:r>
      <w:rPr>
        <w:rFonts w:ascii="Calibri" w:hAnsi="Calibri"/>
        <w:sz w:val="18"/>
        <w:szCs w:val="18"/>
      </w:rPr>
      <w:t xml:space="preserve"> -</w:t>
    </w:r>
    <w:proofErr w:type="spellStart"/>
    <w:r>
      <w:rPr>
        <w:rFonts w:ascii="Calibri" w:hAnsi="Calibri"/>
        <w:sz w:val="18"/>
        <w:szCs w:val="18"/>
      </w:rPr>
      <w:t>E</w:t>
    </w:r>
    <w:r w:rsidRPr="00093AA7">
      <w:rPr>
        <w:rFonts w:ascii="Calibri" w:hAnsi="Calibri"/>
        <w:sz w:val="18"/>
        <w:szCs w:val="18"/>
      </w:rPr>
      <w:t>xpte</w:t>
    </w:r>
    <w:proofErr w:type="spellEnd"/>
    <w:r w:rsidRPr="00093AA7">
      <w:rPr>
        <w:rFonts w:ascii="Calibri" w:hAnsi="Calibri"/>
        <w:sz w:val="18"/>
        <w:szCs w:val="18"/>
      </w:rPr>
      <w:t xml:space="preserve"> 1/2021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A466C26"/>
    <w:multiLevelType w:val="hybridMultilevel"/>
    <w:tmpl w:val="7B70F554"/>
    <w:lvl w:ilvl="0" w:tplc="6A54A4AC">
      <w:start w:val="1"/>
      <w:numFmt w:val="decimal"/>
      <w:lvlText w:val="%1)"/>
      <w:lvlJc w:val="left"/>
      <w:pPr>
        <w:ind w:left="2138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509" w:hanging="360"/>
      </w:pPr>
    </w:lvl>
    <w:lvl w:ilvl="2" w:tplc="0C0A001B" w:tentative="1">
      <w:start w:val="1"/>
      <w:numFmt w:val="lowerRoman"/>
      <w:lvlText w:val="%3."/>
      <w:lvlJc w:val="right"/>
      <w:pPr>
        <w:ind w:left="3229" w:hanging="180"/>
      </w:pPr>
    </w:lvl>
    <w:lvl w:ilvl="3" w:tplc="0C0A000F" w:tentative="1">
      <w:start w:val="1"/>
      <w:numFmt w:val="decimal"/>
      <w:lvlText w:val="%4."/>
      <w:lvlJc w:val="left"/>
      <w:pPr>
        <w:ind w:left="3949" w:hanging="360"/>
      </w:pPr>
    </w:lvl>
    <w:lvl w:ilvl="4" w:tplc="0C0A0019" w:tentative="1">
      <w:start w:val="1"/>
      <w:numFmt w:val="lowerLetter"/>
      <w:lvlText w:val="%5."/>
      <w:lvlJc w:val="left"/>
      <w:pPr>
        <w:ind w:left="4669" w:hanging="360"/>
      </w:pPr>
    </w:lvl>
    <w:lvl w:ilvl="5" w:tplc="0C0A001B" w:tentative="1">
      <w:start w:val="1"/>
      <w:numFmt w:val="lowerRoman"/>
      <w:lvlText w:val="%6."/>
      <w:lvlJc w:val="right"/>
      <w:pPr>
        <w:ind w:left="5389" w:hanging="180"/>
      </w:pPr>
    </w:lvl>
    <w:lvl w:ilvl="6" w:tplc="0C0A000F" w:tentative="1">
      <w:start w:val="1"/>
      <w:numFmt w:val="decimal"/>
      <w:lvlText w:val="%7."/>
      <w:lvlJc w:val="left"/>
      <w:pPr>
        <w:ind w:left="6109" w:hanging="360"/>
      </w:pPr>
    </w:lvl>
    <w:lvl w:ilvl="7" w:tplc="0C0A0019" w:tentative="1">
      <w:start w:val="1"/>
      <w:numFmt w:val="lowerLetter"/>
      <w:lvlText w:val="%8."/>
      <w:lvlJc w:val="left"/>
      <w:pPr>
        <w:ind w:left="6829" w:hanging="360"/>
      </w:pPr>
    </w:lvl>
    <w:lvl w:ilvl="8" w:tplc="0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3CD60B3A"/>
    <w:multiLevelType w:val="hybridMultilevel"/>
    <w:tmpl w:val="F128461E"/>
    <w:lvl w:ilvl="0" w:tplc="6A54A4AC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A2C2EDE"/>
    <w:multiLevelType w:val="hybridMultilevel"/>
    <w:tmpl w:val="4FE69ABE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Symbol" w:hAnsi="Symbol" w:hint="default"/>
        </w:rPr>
      </w:lvl>
    </w:lvlOverride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9D2"/>
    <w:rsid w:val="0002703C"/>
    <w:rsid w:val="0008453C"/>
    <w:rsid w:val="00093AA7"/>
    <w:rsid w:val="000A23D3"/>
    <w:rsid w:val="000B35E6"/>
    <w:rsid w:val="0010266F"/>
    <w:rsid w:val="0012693F"/>
    <w:rsid w:val="001354A3"/>
    <w:rsid w:val="00147E21"/>
    <w:rsid w:val="00157E51"/>
    <w:rsid w:val="00163F0B"/>
    <w:rsid w:val="00170975"/>
    <w:rsid w:val="00190511"/>
    <w:rsid w:val="00195D22"/>
    <w:rsid w:val="001A48C2"/>
    <w:rsid w:val="001B17B4"/>
    <w:rsid w:val="001C4058"/>
    <w:rsid w:val="001C6E2A"/>
    <w:rsid w:val="001D10D0"/>
    <w:rsid w:val="001D2D9A"/>
    <w:rsid w:val="001E741C"/>
    <w:rsid w:val="001E7B8F"/>
    <w:rsid w:val="00204164"/>
    <w:rsid w:val="00207311"/>
    <w:rsid w:val="002134D7"/>
    <w:rsid w:val="002259B7"/>
    <w:rsid w:val="002420CD"/>
    <w:rsid w:val="00261FA1"/>
    <w:rsid w:val="00280306"/>
    <w:rsid w:val="002805D2"/>
    <w:rsid w:val="00284755"/>
    <w:rsid w:val="00291E0B"/>
    <w:rsid w:val="00297503"/>
    <w:rsid w:val="002C73D1"/>
    <w:rsid w:val="002D1C96"/>
    <w:rsid w:val="003060D2"/>
    <w:rsid w:val="0033324D"/>
    <w:rsid w:val="00333520"/>
    <w:rsid w:val="00336086"/>
    <w:rsid w:val="00373EE3"/>
    <w:rsid w:val="00380A28"/>
    <w:rsid w:val="00382F8A"/>
    <w:rsid w:val="003C6133"/>
    <w:rsid w:val="003D3381"/>
    <w:rsid w:val="003E4D43"/>
    <w:rsid w:val="00424F1B"/>
    <w:rsid w:val="00440503"/>
    <w:rsid w:val="00441191"/>
    <w:rsid w:val="0045537E"/>
    <w:rsid w:val="0046775C"/>
    <w:rsid w:val="00472935"/>
    <w:rsid w:val="004A538E"/>
    <w:rsid w:val="004C0658"/>
    <w:rsid w:val="004F0257"/>
    <w:rsid w:val="004F0C1A"/>
    <w:rsid w:val="004F3019"/>
    <w:rsid w:val="00501C49"/>
    <w:rsid w:val="005222F3"/>
    <w:rsid w:val="005222F8"/>
    <w:rsid w:val="00525785"/>
    <w:rsid w:val="005347C3"/>
    <w:rsid w:val="00587AA7"/>
    <w:rsid w:val="005952EC"/>
    <w:rsid w:val="005A4F0A"/>
    <w:rsid w:val="005D748E"/>
    <w:rsid w:val="00603617"/>
    <w:rsid w:val="00613324"/>
    <w:rsid w:val="00625D13"/>
    <w:rsid w:val="0063651E"/>
    <w:rsid w:val="00642C6A"/>
    <w:rsid w:val="006A23B4"/>
    <w:rsid w:val="006D1CA6"/>
    <w:rsid w:val="006D366D"/>
    <w:rsid w:val="006D468F"/>
    <w:rsid w:val="0071196E"/>
    <w:rsid w:val="00745F6F"/>
    <w:rsid w:val="007663C7"/>
    <w:rsid w:val="00781E60"/>
    <w:rsid w:val="00783E05"/>
    <w:rsid w:val="007E178B"/>
    <w:rsid w:val="007F5F66"/>
    <w:rsid w:val="008113AB"/>
    <w:rsid w:val="00813ED7"/>
    <w:rsid w:val="00815DE3"/>
    <w:rsid w:val="0082080D"/>
    <w:rsid w:val="00826769"/>
    <w:rsid w:val="00840778"/>
    <w:rsid w:val="00863AB3"/>
    <w:rsid w:val="008D4AC5"/>
    <w:rsid w:val="008E78F2"/>
    <w:rsid w:val="008F1D73"/>
    <w:rsid w:val="009152A2"/>
    <w:rsid w:val="0092145D"/>
    <w:rsid w:val="009328EB"/>
    <w:rsid w:val="009E42EE"/>
    <w:rsid w:val="009F3C7B"/>
    <w:rsid w:val="00A02E21"/>
    <w:rsid w:val="00A309D2"/>
    <w:rsid w:val="00A63657"/>
    <w:rsid w:val="00A65A90"/>
    <w:rsid w:val="00AB57EA"/>
    <w:rsid w:val="00AC3645"/>
    <w:rsid w:val="00AD69C1"/>
    <w:rsid w:val="00B356D3"/>
    <w:rsid w:val="00B6763B"/>
    <w:rsid w:val="00B75F38"/>
    <w:rsid w:val="00BB1CEB"/>
    <w:rsid w:val="00BB2368"/>
    <w:rsid w:val="00BC2568"/>
    <w:rsid w:val="00BC52E2"/>
    <w:rsid w:val="00BE4659"/>
    <w:rsid w:val="00C133AC"/>
    <w:rsid w:val="00C23A31"/>
    <w:rsid w:val="00C57954"/>
    <w:rsid w:val="00CA0832"/>
    <w:rsid w:val="00CF0C30"/>
    <w:rsid w:val="00CF5797"/>
    <w:rsid w:val="00D00A9F"/>
    <w:rsid w:val="00DC257C"/>
    <w:rsid w:val="00DD2749"/>
    <w:rsid w:val="00DF4383"/>
    <w:rsid w:val="00E04762"/>
    <w:rsid w:val="00E27179"/>
    <w:rsid w:val="00E53A3F"/>
    <w:rsid w:val="00E67E33"/>
    <w:rsid w:val="00EA20FB"/>
    <w:rsid w:val="00EA4931"/>
    <w:rsid w:val="00EB351B"/>
    <w:rsid w:val="00EC2F0A"/>
    <w:rsid w:val="00EC6CFD"/>
    <w:rsid w:val="00ED4D2B"/>
    <w:rsid w:val="00F1767E"/>
    <w:rsid w:val="00F563C4"/>
    <w:rsid w:val="00F72726"/>
    <w:rsid w:val="00F755AB"/>
    <w:rsid w:val="00FA3286"/>
    <w:rsid w:val="00FA64B9"/>
    <w:rsid w:val="00FC16EA"/>
    <w:rsid w:val="00FC7EFA"/>
    <w:rsid w:val="00FF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ECEEC46"/>
  <w15:docId w15:val="{7AAD8DCD-1438-4CFF-8E53-D8BA4AD49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AA7"/>
    <w:pPr>
      <w:spacing w:before="120"/>
      <w:ind w:firstLine="426"/>
      <w:jc w:val="both"/>
    </w:pPr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rsid w:val="00587AA7"/>
    <w:pPr>
      <w:keepNext/>
      <w:tabs>
        <w:tab w:val="left" w:pos="496"/>
        <w:tab w:val="left" w:pos="2551"/>
        <w:tab w:val="left" w:pos="4465"/>
        <w:tab w:val="left" w:pos="6520"/>
        <w:tab w:val="left" w:pos="8434"/>
        <w:tab w:val="left" w:pos="9001"/>
      </w:tabs>
      <w:spacing w:before="240" w:after="60"/>
      <w:ind w:firstLine="567"/>
      <w:outlineLvl w:val="0"/>
    </w:pPr>
    <w:rPr>
      <w:b/>
      <w:kern w:val="28"/>
      <w:sz w:val="28"/>
    </w:rPr>
  </w:style>
  <w:style w:type="paragraph" w:styleId="Ttulo3">
    <w:name w:val="heading 3"/>
    <w:basedOn w:val="Normal"/>
    <w:next w:val="Normal"/>
    <w:qFormat/>
    <w:rsid w:val="00587AA7"/>
    <w:pPr>
      <w:keepNext/>
      <w:tabs>
        <w:tab w:val="left" w:pos="496"/>
        <w:tab w:val="left" w:pos="2551"/>
        <w:tab w:val="left" w:pos="4465"/>
        <w:tab w:val="left" w:pos="6520"/>
        <w:tab w:val="left" w:pos="8434"/>
        <w:tab w:val="left" w:pos="9001"/>
      </w:tabs>
      <w:spacing w:before="240" w:after="120"/>
      <w:jc w:val="center"/>
      <w:outlineLvl w:val="2"/>
    </w:pPr>
    <w:rPr>
      <w:rFonts w:ascii="Univers" w:hAnsi="Univers"/>
      <w:b/>
      <w:sz w:val="24"/>
    </w:rPr>
  </w:style>
  <w:style w:type="paragraph" w:styleId="Ttulo6">
    <w:name w:val="heading 6"/>
    <w:basedOn w:val="Normal"/>
    <w:next w:val="Normal"/>
    <w:qFormat/>
    <w:rsid w:val="00587AA7"/>
    <w:pPr>
      <w:keepNext/>
      <w:numPr>
        <w:ilvl w:val="12"/>
      </w:numPr>
      <w:spacing w:after="120"/>
      <w:ind w:firstLine="426"/>
      <w:outlineLvl w:val="5"/>
    </w:pPr>
    <w:rPr>
      <w:b/>
      <w:i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demensaje">
    <w:name w:val="Message Header"/>
    <w:basedOn w:val="Normal"/>
    <w:semiHidden/>
    <w:rsid w:val="00587AA7"/>
    <w:pPr>
      <w:tabs>
        <w:tab w:val="left" w:pos="496"/>
        <w:tab w:val="left" w:pos="2551"/>
        <w:tab w:val="left" w:pos="4465"/>
        <w:tab w:val="left" w:pos="6520"/>
        <w:tab w:val="left" w:pos="8434"/>
        <w:tab w:val="left" w:pos="9001"/>
      </w:tabs>
      <w:spacing w:after="120"/>
      <w:ind w:left="1134" w:hanging="1134"/>
    </w:pPr>
    <w:rPr>
      <w:sz w:val="24"/>
    </w:rPr>
  </w:style>
  <w:style w:type="paragraph" w:styleId="Encabezado">
    <w:name w:val="header"/>
    <w:basedOn w:val="Normal"/>
    <w:semiHidden/>
    <w:rsid w:val="00587AA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rsid w:val="00587AA7"/>
    <w:pPr>
      <w:tabs>
        <w:tab w:val="center" w:pos="4252"/>
        <w:tab w:val="right" w:pos="8504"/>
      </w:tabs>
    </w:pPr>
  </w:style>
  <w:style w:type="paragraph" w:styleId="Listaconvietas">
    <w:name w:val="List Bullet"/>
    <w:basedOn w:val="Normal"/>
    <w:semiHidden/>
    <w:rsid w:val="00587AA7"/>
    <w:pPr>
      <w:ind w:left="283" w:hanging="283"/>
    </w:pPr>
  </w:style>
  <w:style w:type="character" w:styleId="Nmerodepgina">
    <w:name w:val="page number"/>
    <w:basedOn w:val="Fuentedeprrafopredeter"/>
    <w:semiHidden/>
    <w:rsid w:val="00587AA7"/>
  </w:style>
  <w:style w:type="paragraph" w:styleId="Sangradetextonormal">
    <w:name w:val="Body Text Indent"/>
    <w:basedOn w:val="Normal"/>
    <w:semiHidden/>
    <w:rsid w:val="00587AA7"/>
    <w:pPr>
      <w:spacing w:before="0"/>
      <w:ind w:firstLine="709"/>
    </w:pPr>
    <w:rPr>
      <w:sz w:val="22"/>
    </w:rPr>
  </w:style>
  <w:style w:type="paragraph" w:styleId="Sangra2detindependiente">
    <w:name w:val="Body Text Indent 2"/>
    <w:basedOn w:val="Normal"/>
    <w:semiHidden/>
    <w:rsid w:val="00587AA7"/>
    <w:pPr>
      <w:spacing w:after="120"/>
      <w:ind w:firstLine="425"/>
    </w:pPr>
  </w:style>
  <w:style w:type="paragraph" w:customStyle="1" w:styleId="art">
    <w:name w:val="art"/>
    <w:basedOn w:val="Normal"/>
    <w:rsid w:val="00587AA7"/>
    <w:pPr>
      <w:spacing w:before="300"/>
      <w:ind w:left="40" w:right="40" w:firstLine="0"/>
    </w:pPr>
    <w:rPr>
      <w:rFonts w:ascii="Georgia" w:eastAsia="Arial Unicode MS" w:hAnsi="Georgia"/>
      <w:b/>
      <w:bCs/>
      <w:i/>
      <w:iCs/>
      <w:color w:val="000000"/>
      <w:sz w:val="22"/>
      <w:szCs w:val="22"/>
      <w:lang w:val="es-ES"/>
    </w:rPr>
  </w:style>
  <w:style w:type="paragraph" w:customStyle="1" w:styleId="texto">
    <w:name w:val="texto"/>
    <w:basedOn w:val="Normal"/>
    <w:rsid w:val="00587AA7"/>
    <w:pPr>
      <w:spacing w:before="100" w:after="300"/>
      <w:ind w:left="40" w:right="40" w:firstLine="300"/>
    </w:pPr>
    <w:rPr>
      <w:rFonts w:ascii="Georgia" w:eastAsia="Arial Unicode MS" w:hAnsi="Georgia"/>
      <w:color w:val="000000"/>
      <w:sz w:val="22"/>
      <w:szCs w:val="22"/>
      <w:lang w:val="es-ES"/>
    </w:rPr>
  </w:style>
  <w:style w:type="paragraph" w:styleId="Textodebloque">
    <w:name w:val="Block Text"/>
    <w:basedOn w:val="Normal"/>
    <w:semiHidden/>
    <w:rsid w:val="00587AA7"/>
    <w:pPr>
      <w:ind w:left="851" w:right="425" w:firstLine="0"/>
    </w:pPr>
    <w:rPr>
      <w:rFonts w:ascii="Times New Roman" w:hAnsi="Times New Roman"/>
      <w:i/>
      <w:iCs/>
    </w:rPr>
  </w:style>
  <w:style w:type="paragraph" w:styleId="Sangra3detindependiente">
    <w:name w:val="Body Text Indent 3"/>
    <w:basedOn w:val="Normal"/>
    <w:semiHidden/>
    <w:rsid w:val="00587AA7"/>
    <w:pPr>
      <w:spacing w:after="240"/>
      <w:ind w:left="284" w:firstLine="425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E178B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178B"/>
    <w:rPr>
      <w:rFonts w:ascii="Tahoma" w:hAnsi="Tahoma" w:cs="Tahoma"/>
      <w:sz w:val="16"/>
      <w:szCs w:val="16"/>
      <w:lang w:val="es-ES_tradnl"/>
    </w:rPr>
  </w:style>
  <w:style w:type="paragraph" w:customStyle="1" w:styleId="Membrete">
    <w:name w:val="Membrete"/>
    <w:next w:val="Textosinformato"/>
    <w:rsid w:val="007E178B"/>
    <w:pPr>
      <w:jc w:val="center"/>
    </w:pPr>
  </w:style>
  <w:style w:type="paragraph" w:styleId="Textosinformato">
    <w:name w:val="Plain Text"/>
    <w:basedOn w:val="Normal"/>
    <w:link w:val="TextosinformatoCar"/>
    <w:semiHidden/>
    <w:unhideWhenUsed/>
    <w:rsid w:val="007E178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7E178B"/>
    <w:rPr>
      <w:rFonts w:ascii="Consolas" w:hAnsi="Consolas" w:cs="Consolas"/>
      <w:sz w:val="21"/>
      <w:szCs w:val="21"/>
      <w:lang w:val="es-ES_tradnl"/>
    </w:rPr>
  </w:style>
  <w:style w:type="paragraph" w:customStyle="1" w:styleId="Default">
    <w:name w:val="Default"/>
    <w:rsid w:val="00EC2F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1354A3"/>
    <w:pPr>
      <w:ind w:left="720"/>
      <w:contextualSpacing/>
    </w:pPr>
  </w:style>
  <w:style w:type="table" w:customStyle="1" w:styleId="Sombreadoclaro1">
    <w:name w:val="Sombreado claro1"/>
    <w:basedOn w:val="Tablanormal"/>
    <w:uiPriority w:val="60"/>
    <w:rsid w:val="008E78F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1767E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FED9D-79AC-4DB4-A5CA-C58B2FD13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5E3AC6FC</Template>
  <TotalTime>263</TotalTime>
  <Pages>3</Pages>
  <Words>715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ASUNTO: Contratación de la prestación del servicio de limpieza</vt:lpstr>
    </vt:vector>
  </TitlesOfParts>
  <Company>Intervencion</Company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ASUNTO: Contratación de la prestación del servicio de limpieza</dc:title>
  <dc:creator>DEPARTAMENTO DE INTERVENCION</dc:creator>
  <cp:lastModifiedBy>Maria Jose De Miguel Gutierrez</cp:lastModifiedBy>
  <cp:revision>15</cp:revision>
  <cp:lastPrinted>2015-06-22T14:02:00Z</cp:lastPrinted>
  <dcterms:created xsi:type="dcterms:W3CDTF">2021-01-08T11:25:00Z</dcterms:created>
  <dcterms:modified xsi:type="dcterms:W3CDTF">2021-02-09T08:26:00Z</dcterms:modified>
</cp:coreProperties>
</file>