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58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3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21_1019159863"/>
            <w:bookmarkStart w:id="1" w:name="__Fieldmark__21_1019159863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22_1019159863"/>
            <w:bookmarkStart w:id="3" w:name="__Fieldmark__22_1019159863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23_1019159863"/>
            <w:bookmarkStart w:id="5" w:name="__Fieldmark__23_1019159863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24_1019159863"/>
            <w:bookmarkStart w:id="7" w:name="__Fieldmark__24_1019159863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25_1019159863"/>
            <w:bookmarkStart w:id="9" w:name="__Fieldmark__25_1019159863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26_1019159863"/>
            <w:bookmarkStart w:id="11" w:name="__Fieldmark__26_1019159863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27_1019159863"/>
            <w:bookmarkStart w:id="13" w:name="__Fieldmark__27_1019159863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28_1019159863"/>
            <w:bookmarkStart w:id="15" w:name="__Fieldmark__28_1019159863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header="0" w:top="567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LibreOffice/7.0.5.2$Windows_X86_64 LibreOffice_project/64390860c6cd0aca4beafafcfd84613dd9dfb63a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