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I.2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22" w:type="dxa"/>
        <w:jc w:val="left"/>
        <w:tblInd w:w="-1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64"/>
      </w:tblGrid>
      <w:tr>
        <w:trPr>
          <w:trHeight w:val="284" w:hRule="atLeast"/>
        </w:trPr>
        <w:tc>
          <w:tcPr>
            <w:tcW w:w="9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56" w:type="dxa"/>
        <w:jc w:val="left"/>
        <w:tblInd w:w="3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3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>
          <w:sz w:val="20"/>
          <w:szCs w:val="20"/>
        </w:rPr>
        <w:instrText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     </w: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8120" cy="92202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120" cy="92202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6pt;height:72.6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</TotalTime>
  <Application>LibreOffice/7.0.5.2$Windows_X86_64 LibreOffice_project/64390860c6cd0aca4beafafcfd84613dd9dfb63a</Application>
  <AppVersion>15.0000</AppVersion>
  <Pages>1</Pages>
  <Words>199</Words>
  <Characters>744</Characters>
  <CharactersWithSpaces>983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dc:language>es-ES</dc:language>
  <cp:lastModifiedBy>Tlacasta</cp:lastModifiedBy>
  <cp:lastPrinted>2021-03-18T10:47:00Z</cp:lastPrinted>
  <dcterms:modified xsi:type="dcterms:W3CDTF">2018-04-24T17:06:00Z</dcterms:modified>
  <cp:revision>2</cp:revision>
  <dc:subject/>
  <dc:title>ANEXO I</dc:title>
</cp:coreProperties>
</file>