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0315C6" w14:textId="77777777" w:rsidR="002229A1" w:rsidRPr="00FA7BBE" w:rsidRDefault="002229A1" w:rsidP="002229A1">
      <w:pPr>
        <w:jc w:val="both"/>
        <w:rPr>
          <w:rFonts w:cs="Arial"/>
          <w:b/>
          <w:sz w:val="20"/>
          <w:szCs w:val="20"/>
        </w:rPr>
      </w:pPr>
      <w:r w:rsidRPr="00FA7BBE">
        <w:rPr>
          <w:rFonts w:cs="Arial"/>
          <w:b/>
          <w:sz w:val="20"/>
          <w:szCs w:val="20"/>
        </w:rPr>
        <w:t xml:space="preserve">INSTÀNCIA DE SOL·LICITUD DE SUBVENCIÓ </w:t>
      </w:r>
      <w:r w:rsidR="00A8725C" w:rsidRPr="00FA7BBE">
        <w:rPr>
          <w:rFonts w:cs="Arial"/>
          <w:b/>
          <w:sz w:val="20"/>
          <w:szCs w:val="20"/>
        </w:rPr>
        <w:t>PER FAMÍLIES MONOPARENTALS O VÍCTIMES DE VIOLÈNCIA DE GÈNERE 2021</w:t>
      </w:r>
    </w:p>
    <w:p w14:paraId="536703C7" w14:textId="77777777" w:rsidR="002229A1" w:rsidRPr="00FA7BBE" w:rsidRDefault="002229A1" w:rsidP="002229A1">
      <w:pPr>
        <w:jc w:val="both"/>
        <w:rPr>
          <w:rFonts w:cs="Arial"/>
          <w:sz w:val="20"/>
          <w:szCs w:val="20"/>
        </w:rPr>
      </w:pPr>
    </w:p>
    <w:p w14:paraId="3208C1A2" w14:textId="77777777" w:rsidR="002229A1" w:rsidRPr="00FA7BBE" w:rsidRDefault="002229A1" w:rsidP="002229A1">
      <w:pPr>
        <w:jc w:val="both"/>
        <w:rPr>
          <w:rFonts w:cs="Arial"/>
          <w:sz w:val="20"/>
          <w:szCs w:val="20"/>
        </w:rPr>
      </w:pPr>
      <w:r w:rsidRPr="00FA7BBE">
        <w:rPr>
          <w:rFonts w:cs="Arial"/>
          <w:sz w:val="20"/>
          <w:szCs w:val="20"/>
        </w:rPr>
        <w:t xml:space="preserve">En/Na ............................................................................................................ amb DNI núm. ....................................................... amb domicili al C/ ................................................ núm. ........................... de </w:t>
      </w:r>
      <w:r w:rsidR="003D7F42" w:rsidRPr="00FA7BBE">
        <w:rPr>
          <w:rFonts w:cs="Arial"/>
          <w:sz w:val="20"/>
          <w:szCs w:val="20"/>
        </w:rPr>
        <w:t>Torrefarrera</w:t>
      </w:r>
      <w:r w:rsidRPr="00FA7BBE">
        <w:rPr>
          <w:rFonts w:cs="Arial"/>
          <w:sz w:val="20"/>
          <w:szCs w:val="20"/>
        </w:rPr>
        <w:t>, amb telèfon ..............................................</w:t>
      </w:r>
      <w:r w:rsidR="003C3E67" w:rsidRPr="00FA7BBE">
        <w:rPr>
          <w:rFonts w:cs="Arial"/>
          <w:sz w:val="20"/>
          <w:szCs w:val="20"/>
        </w:rPr>
        <w:t>..............................</w:t>
      </w:r>
      <w:r w:rsidR="003D7F42" w:rsidRPr="00FA7BBE">
        <w:rPr>
          <w:rFonts w:cs="Arial"/>
          <w:sz w:val="20"/>
          <w:szCs w:val="20"/>
        </w:rPr>
        <w:t xml:space="preserve"> i adreça electrònica .......................................................................................................................</w:t>
      </w:r>
    </w:p>
    <w:p w14:paraId="14F9439D" w14:textId="77777777" w:rsidR="002229A1" w:rsidRPr="00FA7BBE" w:rsidRDefault="002229A1" w:rsidP="002229A1">
      <w:pPr>
        <w:jc w:val="both"/>
        <w:rPr>
          <w:rFonts w:cs="Arial"/>
          <w:sz w:val="20"/>
          <w:szCs w:val="20"/>
        </w:rPr>
      </w:pPr>
    </w:p>
    <w:p w14:paraId="39A396C2" w14:textId="77777777" w:rsidR="00A8725C" w:rsidRPr="00FA7BBE" w:rsidRDefault="002229A1" w:rsidP="00A8725C">
      <w:pPr>
        <w:jc w:val="both"/>
        <w:rPr>
          <w:rFonts w:cs="Arial"/>
          <w:sz w:val="20"/>
          <w:szCs w:val="20"/>
        </w:rPr>
      </w:pPr>
      <w:r w:rsidRPr="00FA7BBE">
        <w:rPr>
          <w:rFonts w:cs="Arial"/>
          <w:sz w:val="20"/>
          <w:szCs w:val="20"/>
        </w:rPr>
        <w:t>EXPOSO:</w:t>
      </w:r>
    </w:p>
    <w:p w14:paraId="53DB5735" w14:textId="77777777" w:rsidR="00A8725C" w:rsidRPr="00FA7BBE" w:rsidRDefault="00A8725C" w:rsidP="00A8725C">
      <w:pPr>
        <w:jc w:val="both"/>
        <w:rPr>
          <w:rFonts w:eastAsia="Lucida Sans Unicode" w:cs="Calibri"/>
          <w:kern w:val="2"/>
          <w:sz w:val="20"/>
          <w:szCs w:val="20"/>
          <w:lang w:eastAsia="en-US"/>
        </w:rPr>
      </w:pPr>
      <w:r w:rsidRPr="00FA7BBE">
        <w:rPr>
          <w:rFonts w:cs="Arial"/>
          <w:sz w:val="20"/>
          <w:szCs w:val="20"/>
        </w:rPr>
        <w:t xml:space="preserve">Que </w:t>
      </w:r>
      <w:r w:rsidR="00FA7BBE">
        <w:rPr>
          <w:rFonts w:cs="Arial"/>
          <w:sz w:val="20"/>
          <w:szCs w:val="20"/>
        </w:rPr>
        <w:t>he estat subjecte</w:t>
      </w:r>
      <w:r w:rsidRPr="00FA7BBE">
        <w:rPr>
          <w:rFonts w:eastAsia="Lucida Sans Unicode" w:cs="Calibri"/>
          <w:kern w:val="2"/>
          <w:sz w:val="20"/>
          <w:szCs w:val="20"/>
          <w:lang w:eastAsia="en-US"/>
        </w:rPr>
        <w:t xml:space="preserve"> passius de l’impost sobre bens immobles de naturalesa urbana</w:t>
      </w:r>
      <w:r w:rsidR="00FA7BBE">
        <w:rPr>
          <w:rFonts w:eastAsia="Lucida Sans Unicode" w:cs="Calibri"/>
          <w:kern w:val="2"/>
          <w:sz w:val="20"/>
          <w:szCs w:val="20"/>
          <w:lang w:eastAsia="en-US"/>
        </w:rPr>
        <w:t xml:space="preserve"> (IBI)</w:t>
      </w:r>
      <w:r w:rsidRPr="00FA7BBE">
        <w:rPr>
          <w:rFonts w:eastAsia="Lucida Sans Unicode" w:cs="Calibri"/>
          <w:kern w:val="2"/>
          <w:sz w:val="20"/>
          <w:szCs w:val="20"/>
          <w:lang w:eastAsia="en-US"/>
        </w:rPr>
        <w:t xml:space="preserve"> </w:t>
      </w:r>
      <w:r w:rsidR="00FA7BBE">
        <w:rPr>
          <w:rFonts w:eastAsia="Lucida Sans Unicode" w:cs="Calibri"/>
          <w:kern w:val="2"/>
          <w:sz w:val="20"/>
          <w:szCs w:val="20"/>
          <w:lang w:eastAsia="en-US"/>
        </w:rPr>
        <w:t xml:space="preserve">de l’anualitat </w:t>
      </w:r>
      <w:r w:rsidRPr="00FA7BBE">
        <w:rPr>
          <w:rFonts w:eastAsia="Lucida Sans Unicode" w:cs="Calibri"/>
          <w:kern w:val="2"/>
          <w:sz w:val="20"/>
          <w:szCs w:val="20"/>
          <w:lang w:eastAsia="en-US"/>
        </w:rPr>
        <w:t>2020, corresponent al meu domicili habitual de propietat, situat al C/ ............................................ núm. ......................... de Torrefarrera.</w:t>
      </w:r>
    </w:p>
    <w:p w14:paraId="20AD7814" w14:textId="77777777" w:rsidR="00A8725C" w:rsidRPr="00FA7BBE" w:rsidRDefault="00A8725C" w:rsidP="00A8725C">
      <w:pPr>
        <w:jc w:val="both"/>
        <w:rPr>
          <w:rFonts w:eastAsia="Lucida Sans Unicode" w:cs="Calibri"/>
          <w:kern w:val="2"/>
          <w:sz w:val="20"/>
          <w:szCs w:val="20"/>
          <w:lang w:eastAsia="en-US"/>
        </w:rPr>
      </w:pPr>
    </w:p>
    <w:p w14:paraId="39E4595A" w14:textId="77777777" w:rsidR="00A8725C" w:rsidRPr="00FA7BBE" w:rsidRDefault="00A8725C" w:rsidP="00A8725C">
      <w:pPr>
        <w:jc w:val="both"/>
        <w:rPr>
          <w:rFonts w:eastAsia="Lucida Sans Unicode" w:cs="Calibri"/>
          <w:kern w:val="2"/>
          <w:sz w:val="20"/>
          <w:szCs w:val="20"/>
          <w:lang w:eastAsia="en-US"/>
        </w:rPr>
      </w:pPr>
      <w:r w:rsidRPr="00FA7BBE">
        <w:rPr>
          <w:rFonts w:eastAsia="Lucida Sans Unicode" w:cs="Calibri"/>
          <w:kern w:val="2"/>
          <w:sz w:val="20"/>
          <w:szCs w:val="20"/>
          <w:lang w:eastAsia="en-US"/>
        </w:rPr>
        <w:t>Que he satisfet el pagament d’aquest impost, la qual cosa acredito mitjançant la presentació dels corresponents rebuts.</w:t>
      </w:r>
    </w:p>
    <w:p w14:paraId="0844B37B" w14:textId="77777777" w:rsidR="00A8725C" w:rsidRPr="00FA7BBE" w:rsidRDefault="00A8725C" w:rsidP="002229A1">
      <w:pPr>
        <w:jc w:val="both"/>
        <w:rPr>
          <w:rFonts w:cs="Arial"/>
          <w:sz w:val="20"/>
          <w:szCs w:val="20"/>
        </w:rPr>
      </w:pPr>
    </w:p>
    <w:p w14:paraId="4EA62ABB" w14:textId="77777777" w:rsidR="00A8725C" w:rsidRPr="00FA7BBE" w:rsidRDefault="00A8725C" w:rsidP="002229A1">
      <w:pPr>
        <w:jc w:val="both"/>
        <w:rPr>
          <w:rFonts w:cs="Arial"/>
          <w:sz w:val="20"/>
          <w:szCs w:val="20"/>
        </w:rPr>
      </w:pPr>
      <w:r w:rsidRPr="00FA7BBE">
        <w:rPr>
          <w:rFonts w:cs="Arial"/>
          <w:sz w:val="20"/>
          <w:szCs w:val="20"/>
        </w:rPr>
        <w:t>Que compleixo els requisits per poder ser beneficiari/ària de les subvencions convocades per l’Ajuntament de Torrefarrera, per famílies monoparentals o víctimes de violència de gènere 2021:</w:t>
      </w:r>
    </w:p>
    <w:p w14:paraId="57C238D9" w14:textId="53E357AA" w:rsidR="007E4AEB" w:rsidRPr="00FA7BBE" w:rsidRDefault="00991C2D" w:rsidP="00756C56">
      <w:pPr>
        <w:jc w:val="both"/>
        <w:rPr>
          <w:rFonts w:cs="Arial"/>
          <w:sz w:val="20"/>
          <w:szCs w:val="20"/>
        </w:rPr>
      </w:pPr>
      <w:r w:rsidRPr="00FA7BBE">
        <w:rPr>
          <w:rFonts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15C4C9F" wp14:editId="584B17F8">
                <wp:simplePos x="0" y="0"/>
                <wp:positionH relativeFrom="column">
                  <wp:posOffset>19050</wp:posOffset>
                </wp:positionH>
                <wp:positionV relativeFrom="paragraph">
                  <wp:posOffset>153670</wp:posOffset>
                </wp:positionV>
                <wp:extent cx="172085" cy="189230"/>
                <wp:effectExtent l="5715" t="13970" r="12700" b="6350"/>
                <wp:wrapNone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085" cy="189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73651" id="Rectangle 3" o:spid="_x0000_s1026" style="position:absolute;margin-left:1.5pt;margin-top:12.1pt;width:13.55pt;height:14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"/>
            </w:pict>
          </mc:Fallback>
        </mc:AlternateContent>
      </w:r>
    </w:p>
    <w:p w14:paraId="510BD2C5" w14:textId="77777777" w:rsidR="00A8725C" w:rsidRPr="00FA7BBE" w:rsidRDefault="00A8725C" w:rsidP="00A8725C">
      <w:pPr>
        <w:jc w:val="both"/>
        <w:rPr>
          <w:rFonts w:cs="Arial"/>
          <w:sz w:val="20"/>
          <w:szCs w:val="20"/>
        </w:rPr>
      </w:pPr>
      <w:r w:rsidRPr="00FA7BBE">
        <w:rPr>
          <w:rFonts w:cs="Arial"/>
          <w:sz w:val="20"/>
          <w:szCs w:val="20"/>
        </w:rPr>
        <w:t xml:space="preserve">          Titular de família monoparental a data 1 de gener de 2020</w:t>
      </w:r>
      <w:r w:rsidR="00FA7BBE">
        <w:rPr>
          <w:rFonts w:cs="Arial"/>
          <w:sz w:val="20"/>
          <w:szCs w:val="20"/>
        </w:rPr>
        <w:t xml:space="preserve"> (</w:t>
      </w:r>
      <w:r w:rsidR="00FA7BBE" w:rsidRPr="00FA7BBE">
        <w:rPr>
          <w:rFonts w:cs="Arial"/>
          <w:i/>
          <w:iCs/>
          <w:sz w:val="20"/>
          <w:szCs w:val="20"/>
        </w:rPr>
        <w:t>Aportar títol de família monoparental</w:t>
      </w:r>
      <w:r w:rsidR="00FA7BBE">
        <w:rPr>
          <w:rFonts w:cs="Arial"/>
          <w:sz w:val="20"/>
          <w:szCs w:val="20"/>
        </w:rPr>
        <w:t>)</w:t>
      </w:r>
    </w:p>
    <w:p w14:paraId="4DA1A5A9" w14:textId="76B6C986" w:rsidR="00A8725C" w:rsidRPr="00FA7BBE" w:rsidRDefault="00991C2D" w:rsidP="00756C56">
      <w:pPr>
        <w:jc w:val="both"/>
        <w:rPr>
          <w:rFonts w:cs="Arial"/>
          <w:sz w:val="20"/>
          <w:szCs w:val="20"/>
        </w:rPr>
      </w:pPr>
      <w:r w:rsidRPr="00FA7BBE">
        <w:rPr>
          <w:rFonts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CF42F4E" wp14:editId="070F72E1">
                <wp:simplePos x="0" y="0"/>
                <wp:positionH relativeFrom="column">
                  <wp:posOffset>10795</wp:posOffset>
                </wp:positionH>
                <wp:positionV relativeFrom="paragraph">
                  <wp:posOffset>127000</wp:posOffset>
                </wp:positionV>
                <wp:extent cx="172085" cy="189230"/>
                <wp:effectExtent l="6985" t="12700" r="11430" b="762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085" cy="189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9CEFE6" id="Rectangle 4" o:spid="_x0000_s1026" style="position:absolute;margin-left:.85pt;margin-top:10pt;width:13.55pt;height:14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"/>
            </w:pict>
          </mc:Fallback>
        </mc:AlternateContent>
      </w:r>
      <w:r w:rsidR="00756C56" w:rsidRPr="00FA7BBE">
        <w:rPr>
          <w:rFonts w:cs="Arial"/>
          <w:sz w:val="20"/>
          <w:szCs w:val="20"/>
        </w:rPr>
        <w:t xml:space="preserve"> </w:t>
      </w:r>
    </w:p>
    <w:p w14:paraId="4D5D12EB" w14:textId="77777777" w:rsidR="00A8725C" w:rsidRPr="00FA7BBE" w:rsidRDefault="00A8725C" w:rsidP="00756C56">
      <w:pPr>
        <w:jc w:val="both"/>
        <w:rPr>
          <w:rFonts w:cs="Arial"/>
          <w:sz w:val="20"/>
          <w:szCs w:val="20"/>
        </w:rPr>
      </w:pPr>
      <w:r w:rsidRPr="00FA7BBE">
        <w:rPr>
          <w:rFonts w:cs="Arial"/>
          <w:sz w:val="20"/>
          <w:szCs w:val="20"/>
        </w:rPr>
        <w:t xml:space="preserve">          Víctima de violència de gènere</w:t>
      </w:r>
      <w:r w:rsidR="00FA7BBE">
        <w:rPr>
          <w:rFonts w:cs="Arial"/>
          <w:sz w:val="20"/>
          <w:szCs w:val="20"/>
        </w:rPr>
        <w:t>. (</w:t>
      </w:r>
      <w:r w:rsidR="00FA7BBE" w:rsidRPr="00FA7BBE">
        <w:rPr>
          <w:rFonts w:cs="Arial"/>
          <w:i/>
          <w:iCs/>
          <w:sz w:val="20"/>
          <w:szCs w:val="20"/>
        </w:rPr>
        <w:t>Aportar denuncia o sentència judicial que ho acrediti</w:t>
      </w:r>
      <w:r w:rsidR="00FA7BBE">
        <w:rPr>
          <w:rFonts w:cs="Arial"/>
          <w:sz w:val="20"/>
          <w:szCs w:val="20"/>
        </w:rPr>
        <w:t>)</w:t>
      </w:r>
    </w:p>
    <w:p w14:paraId="06ABA900" w14:textId="77777777" w:rsidR="00756C56" w:rsidRPr="00FA7BBE" w:rsidRDefault="007E4AEB" w:rsidP="00756C56">
      <w:pPr>
        <w:jc w:val="both"/>
        <w:rPr>
          <w:rFonts w:cs="Arial"/>
          <w:sz w:val="20"/>
          <w:szCs w:val="20"/>
        </w:rPr>
      </w:pPr>
      <w:r w:rsidRPr="00FA7BBE">
        <w:rPr>
          <w:rFonts w:cs="Arial"/>
          <w:sz w:val="20"/>
          <w:szCs w:val="20"/>
        </w:rPr>
        <w:tab/>
      </w:r>
    </w:p>
    <w:p w14:paraId="027F207F" w14:textId="5546E73D" w:rsidR="00FA7BBE" w:rsidRPr="00FA7BBE" w:rsidRDefault="00991C2D" w:rsidP="002229A1">
      <w:pPr>
        <w:jc w:val="both"/>
        <w:rPr>
          <w:rFonts w:cs="Arial"/>
          <w:sz w:val="20"/>
          <w:szCs w:val="20"/>
        </w:rPr>
      </w:pPr>
      <w:r w:rsidRPr="00FA7BBE">
        <w:rPr>
          <w:rFonts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EC77802" wp14:editId="121F492C">
                <wp:simplePos x="0" y="0"/>
                <wp:positionH relativeFrom="column">
                  <wp:posOffset>1635760</wp:posOffset>
                </wp:positionH>
                <wp:positionV relativeFrom="paragraph">
                  <wp:posOffset>47625</wp:posOffset>
                </wp:positionV>
                <wp:extent cx="272415" cy="281305"/>
                <wp:effectExtent l="12700" t="9525" r="10160" b="1397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2415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69195B" id="Rectangle 5" o:spid="_x0000_s1026" style="position:absolute;margin-left:128.8pt;margin-top:3.75pt;width:21.45pt;height:22.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"/>
            </w:pict>
          </mc:Fallback>
        </mc:AlternateContent>
      </w:r>
    </w:p>
    <w:p w14:paraId="620E6427" w14:textId="77777777" w:rsidR="00A8725C" w:rsidRPr="00FA7BBE" w:rsidRDefault="00A8725C" w:rsidP="002229A1">
      <w:pPr>
        <w:jc w:val="both"/>
        <w:rPr>
          <w:rFonts w:cs="Arial"/>
          <w:sz w:val="20"/>
          <w:szCs w:val="20"/>
        </w:rPr>
      </w:pPr>
      <w:r w:rsidRPr="00FA7BBE">
        <w:rPr>
          <w:rFonts w:cs="Arial"/>
          <w:sz w:val="20"/>
          <w:szCs w:val="20"/>
        </w:rPr>
        <w:t>Nombre de fills/es</w:t>
      </w:r>
      <w:r w:rsidR="00FA7BBE" w:rsidRPr="00FA7BBE">
        <w:rPr>
          <w:rFonts w:cs="Arial"/>
          <w:sz w:val="20"/>
          <w:szCs w:val="20"/>
        </w:rPr>
        <w:t xml:space="preserve"> a càrrec</w:t>
      </w:r>
      <w:r w:rsidR="00FA7BBE">
        <w:rPr>
          <w:rFonts w:cs="Arial"/>
          <w:sz w:val="20"/>
          <w:szCs w:val="20"/>
        </w:rPr>
        <w:t>:</w:t>
      </w:r>
    </w:p>
    <w:p w14:paraId="5D2518F7" w14:textId="77777777" w:rsidR="00FA7BBE" w:rsidRPr="00FA7BBE" w:rsidRDefault="00FA7BBE" w:rsidP="002229A1">
      <w:pPr>
        <w:jc w:val="both"/>
        <w:rPr>
          <w:rFonts w:cs="Arial"/>
          <w:sz w:val="20"/>
          <w:szCs w:val="20"/>
        </w:rPr>
      </w:pPr>
    </w:p>
    <w:p w14:paraId="733BA2AE" w14:textId="77777777" w:rsidR="002229A1" w:rsidRPr="00FA7BBE" w:rsidRDefault="002229A1" w:rsidP="002229A1">
      <w:pPr>
        <w:jc w:val="both"/>
        <w:rPr>
          <w:rFonts w:cs="Arial"/>
          <w:sz w:val="20"/>
          <w:szCs w:val="20"/>
        </w:rPr>
      </w:pPr>
      <w:r w:rsidRPr="00FA7BBE">
        <w:rPr>
          <w:rFonts w:cs="Arial"/>
          <w:sz w:val="20"/>
          <w:szCs w:val="20"/>
        </w:rPr>
        <w:t xml:space="preserve">Per la qual cosa, </w:t>
      </w:r>
      <w:r w:rsidR="00FA7BBE">
        <w:rPr>
          <w:rFonts w:cs="Arial"/>
          <w:sz w:val="20"/>
          <w:szCs w:val="20"/>
        </w:rPr>
        <w:t>SOL.LICITO</w:t>
      </w:r>
      <w:r w:rsidRPr="00FA7BBE">
        <w:rPr>
          <w:rFonts w:cs="Arial"/>
          <w:sz w:val="20"/>
          <w:szCs w:val="20"/>
        </w:rPr>
        <w:t xml:space="preserve"> a l’Ajuntament de </w:t>
      </w:r>
      <w:r w:rsidR="003D7F42" w:rsidRPr="00FA7BBE">
        <w:rPr>
          <w:rFonts w:cs="Arial"/>
          <w:sz w:val="20"/>
          <w:szCs w:val="20"/>
        </w:rPr>
        <w:t>Torrefarrera</w:t>
      </w:r>
      <w:r w:rsidRPr="00FA7BBE">
        <w:rPr>
          <w:rFonts w:cs="Arial"/>
          <w:sz w:val="20"/>
          <w:szCs w:val="20"/>
        </w:rPr>
        <w:t xml:space="preserve">, esser </w:t>
      </w:r>
      <w:r w:rsidR="00C53C39" w:rsidRPr="00FA7BBE">
        <w:rPr>
          <w:rFonts w:cs="Arial"/>
          <w:sz w:val="20"/>
          <w:szCs w:val="20"/>
        </w:rPr>
        <w:t xml:space="preserve">persona </w:t>
      </w:r>
      <w:r w:rsidRPr="00FA7BBE">
        <w:rPr>
          <w:rFonts w:cs="Arial"/>
          <w:sz w:val="20"/>
          <w:szCs w:val="20"/>
        </w:rPr>
        <w:t xml:space="preserve">beneficiaria de la subvenció </w:t>
      </w:r>
      <w:r w:rsidR="00A8725C" w:rsidRPr="00FA7BBE">
        <w:rPr>
          <w:rFonts w:cs="Arial"/>
          <w:sz w:val="20"/>
          <w:szCs w:val="20"/>
        </w:rPr>
        <w:t>per famílies monoparentals o víctimes de violència de gènere</w:t>
      </w:r>
      <w:r w:rsidRPr="00FA7BBE">
        <w:rPr>
          <w:rFonts w:cs="Arial"/>
          <w:sz w:val="20"/>
          <w:szCs w:val="20"/>
        </w:rPr>
        <w:t>, per import de ............................................. €</w:t>
      </w:r>
    </w:p>
    <w:p w14:paraId="51DCDD14" w14:textId="77777777" w:rsidR="002229A1" w:rsidRPr="00FA7BBE" w:rsidRDefault="002229A1" w:rsidP="002229A1">
      <w:pPr>
        <w:jc w:val="both"/>
        <w:rPr>
          <w:rFonts w:cs="Arial"/>
          <w:sz w:val="20"/>
          <w:szCs w:val="20"/>
        </w:rPr>
      </w:pPr>
    </w:p>
    <w:p w14:paraId="211A2973" w14:textId="77777777" w:rsidR="002229A1" w:rsidRPr="00FA7BBE" w:rsidRDefault="002229A1" w:rsidP="002229A1">
      <w:pPr>
        <w:jc w:val="both"/>
        <w:rPr>
          <w:rFonts w:cs="Arial"/>
          <w:sz w:val="20"/>
          <w:szCs w:val="20"/>
        </w:rPr>
      </w:pPr>
      <w:r w:rsidRPr="00FA7BBE">
        <w:rPr>
          <w:rFonts w:cs="Arial"/>
          <w:sz w:val="20"/>
          <w:szCs w:val="20"/>
        </w:rPr>
        <w:t>A la vegada DECLARO RESPONSABLEMENT:</w:t>
      </w:r>
    </w:p>
    <w:p w14:paraId="03B4EACF" w14:textId="77777777" w:rsidR="002229A1" w:rsidRPr="00FA7BBE" w:rsidRDefault="002229A1" w:rsidP="002229A1">
      <w:pPr>
        <w:jc w:val="both"/>
        <w:rPr>
          <w:rFonts w:cs="Arial"/>
          <w:sz w:val="20"/>
          <w:szCs w:val="20"/>
        </w:rPr>
      </w:pPr>
      <w:r w:rsidRPr="00FA7BBE">
        <w:rPr>
          <w:rFonts w:cs="Arial"/>
          <w:sz w:val="20"/>
          <w:szCs w:val="20"/>
        </w:rPr>
        <w:t xml:space="preserve">Que em trobo al corrent de les obligacions fiscals amb l’Ajuntament de </w:t>
      </w:r>
      <w:r w:rsidR="003D7F42" w:rsidRPr="00FA7BBE">
        <w:rPr>
          <w:rFonts w:cs="Arial"/>
          <w:sz w:val="20"/>
          <w:szCs w:val="20"/>
        </w:rPr>
        <w:t>Torrefarrera</w:t>
      </w:r>
      <w:r w:rsidRPr="00FA7BBE">
        <w:rPr>
          <w:rFonts w:cs="Arial"/>
          <w:sz w:val="20"/>
          <w:szCs w:val="20"/>
        </w:rPr>
        <w:t>.</w:t>
      </w:r>
    </w:p>
    <w:p w14:paraId="4EA0CC5C" w14:textId="77777777" w:rsidR="002229A1" w:rsidRPr="00FA7BBE" w:rsidRDefault="002229A1" w:rsidP="002229A1">
      <w:pPr>
        <w:jc w:val="both"/>
        <w:rPr>
          <w:rFonts w:cs="Arial"/>
          <w:sz w:val="20"/>
          <w:szCs w:val="20"/>
        </w:rPr>
      </w:pPr>
      <w:r w:rsidRPr="00FA7BBE">
        <w:rPr>
          <w:rFonts w:cs="Arial"/>
          <w:sz w:val="20"/>
          <w:szCs w:val="20"/>
        </w:rPr>
        <w:t>Que em trobo al corrent de les obligacions tributàries i amb la Seguretat Social.</w:t>
      </w:r>
    </w:p>
    <w:p w14:paraId="09CCB201" w14:textId="77777777" w:rsidR="002229A1" w:rsidRPr="00FA7BBE" w:rsidRDefault="002229A1" w:rsidP="002229A1">
      <w:pPr>
        <w:jc w:val="both"/>
        <w:rPr>
          <w:rFonts w:cs="Arial"/>
          <w:sz w:val="20"/>
          <w:szCs w:val="20"/>
        </w:rPr>
      </w:pPr>
      <w:r w:rsidRPr="00FA7BBE">
        <w:rPr>
          <w:rFonts w:cs="Arial"/>
          <w:sz w:val="20"/>
          <w:szCs w:val="20"/>
        </w:rPr>
        <w:t>Que no em trobo incurs en cap dels  supòsits  de  prohibició  per  obtenir  la</w:t>
      </w:r>
      <w:r w:rsidR="007E6D26" w:rsidRPr="00FA7BBE">
        <w:rPr>
          <w:rFonts w:cs="Arial"/>
          <w:sz w:val="20"/>
          <w:szCs w:val="20"/>
        </w:rPr>
        <w:t xml:space="preserve"> </w:t>
      </w:r>
      <w:r w:rsidRPr="00FA7BBE">
        <w:rPr>
          <w:rFonts w:cs="Arial"/>
          <w:sz w:val="20"/>
          <w:szCs w:val="20"/>
        </w:rPr>
        <w:t>condició  de beneficiari</w:t>
      </w:r>
      <w:r w:rsidR="007E6D26" w:rsidRPr="00FA7BBE">
        <w:rPr>
          <w:rFonts w:cs="Arial"/>
          <w:sz w:val="20"/>
          <w:szCs w:val="20"/>
        </w:rPr>
        <w:t>/a</w:t>
      </w:r>
      <w:r w:rsidRPr="00FA7BBE">
        <w:rPr>
          <w:rFonts w:cs="Arial"/>
          <w:sz w:val="20"/>
          <w:szCs w:val="20"/>
        </w:rPr>
        <w:t xml:space="preserve"> d’aquesta subvenció.</w:t>
      </w:r>
    </w:p>
    <w:p w14:paraId="0CD575E8" w14:textId="77777777" w:rsidR="002229A1" w:rsidRPr="00FA7BBE" w:rsidRDefault="002229A1" w:rsidP="002229A1">
      <w:pPr>
        <w:jc w:val="both"/>
        <w:rPr>
          <w:rFonts w:cs="Arial"/>
          <w:sz w:val="20"/>
          <w:szCs w:val="20"/>
        </w:rPr>
      </w:pPr>
      <w:r w:rsidRPr="00FA7BBE">
        <w:rPr>
          <w:rFonts w:cs="Arial"/>
          <w:sz w:val="20"/>
          <w:szCs w:val="20"/>
        </w:rPr>
        <w:t xml:space="preserve">Que  totes  les  dades  que  consten  en  la  sol·licitud  i  en  els  documents  que l’acompanyen són certes. </w:t>
      </w:r>
    </w:p>
    <w:p w14:paraId="7418F8D4" w14:textId="77777777" w:rsidR="002229A1" w:rsidRPr="00FA7BBE" w:rsidRDefault="002229A1" w:rsidP="002229A1">
      <w:pPr>
        <w:jc w:val="both"/>
        <w:rPr>
          <w:rFonts w:cs="Arial"/>
          <w:sz w:val="20"/>
          <w:szCs w:val="20"/>
        </w:rPr>
      </w:pPr>
      <w:r w:rsidRPr="00FA7BBE">
        <w:rPr>
          <w:rFonts w:cs="Arial"/>
          <w:sz w:val="20"/>
          <w:szCs w:val="20"/>
        </w:rPr>
        <w:t>Que es compleixen i s’accepten tots els requisits que exigeixen les bases per sol·licitar i atorgar els ajuts.</w:t>
      </w:r>
    </w:p>
    <w:p w14:paraId="7D0EDC04" w14:textId="77777777" w:rsidR="002229A1" w:rsidRPr="00FA7BBE" w:rsidRDefault="002229A1" w:rsidP="002229A1">
      <w:pPr>
        <w:jc w:val="both"/>
        <w:rPr>
          <w:rFonts w:cs="Arial"/>
          <w:sz w:val="20"/>
          <w:szCs w:val="20"/>
        </w:rPr>
      </w:pPr>
      <w:r w:rsidRPr="00FA7BBE">
        <w:rPr>
          <w:rFonts w:cs="Arial"/>
          <w:sz w:val="20"/>
          <w:szCs w:val="20"/>
        </w:rPr>
        <w:t>Que s’accepta la subvenció, en cas que sigui atorgada.</w:t>
      </w:r>
    </w:p>
    <w:p w14:paraId="3E1B8129" w14:textId="77777777" w:rsidR="002229A1" w:rsidRPr="00FA7BBE" w:rsidRDefault="002229A1" w:rsidP="002229A1">
      <w:pPr>
        <w:jc w:val="both"/>
        <w:rPr>
          <w:rFonts w:cs="Arial"/>
          <w:sz w:val="20"/>
          <w:szCs w:val="20"/>
        </w:rPr>
      </w:pPr>
      <w:r w:rsidRPr="00FA7BBE">
        <w:rPr>
          <w:rFonts w:cs="Arial"/>
          <w:sz w:val="20"/>
          <w:szCs w:val="20"/>
        </w:rPr>
        <w:t xml:space="preserve">Que s’autoritza a l’Ajuntament de </w:t>
      </w:r>
      <w:r w:rsidR="003D7F42" w:rsidRPr="00FA7BBE">
        <w:rPr>
          <w:rFonts w:cs="Arial"/>
          <w:sz w:val="20"/>
          <w:szCs w:val="20"/>
        </w:rPr>
        <w:t>Torrefarrera</w:t>
      </w:r>
      <w:r w:rsidRPr="00FA7BBE">
        <w:rPr>
          <w:rFonts w:cs="Arial"/>
          <w:sz w:val="20"/>
          <w:szCs w:val="20"/>
        </w:rPr>
        <w:t xml:space="preserve"> a sol·licitar qualsevol informació a fitxers públics per verificar les dades contingudes en </w:t>
      </w:r>
      <w:r w:rsidR="007E6D26" w:rsidRPr="00FA7BBE">
        <w:rPr>
          <w:rFonts w:cs="Arial"/>
          <w:sz w:val="20"/>
          <w:szCs w:val="20"/>
        </w:rPr>
        <w:t>aquesta</w:t>
      </w:r>
      <w:r w:rsidRPr="00FA7BBE">
        <w:rPr>
          <w:rFonts w:cs="Arial"/>
          <w:sz w:val="20"/>
          <w:szCs w:val="20"/>
        </w:rPr>
        <w:t xml:space="preserve"> sol·licitud. </w:t>
      </w:r>
    </w:p>
    <w:p w14:paraId="4036D78A" w14:textId="77777777" w:rsidR="00005F38" w:rsidRPr="00FA7BBE" w:rsidRDefault="00005F38" w:rsidP="00A52B63">
      <w:pPr>
        <w:jc w:val="both"/>
        <w:rPr>
          <w:rFonts w:cs="Arial"/>
          <w:sz w:val="20"/>
          <w:szCs w:val="20"/>
        </w:rPr>
      </w:pPr>
    </w:p>
    <w:p w14:paraId="12F79437" w14:textId="77777777" w:rsidR="00A52B63" w:rsidRPr="00FA7BBE" w:rsidRDefault="00A52B63" w:rsidP="00A52B63">
      <w:pPr>
        <w:jc w:val="both"/>
        <w:rPr>
          <w:rFonts w:cs="Arial"/>
          <w:b/>
          <w:sz w:val="20"/>
          <w:szCs w:val="20"/>
        </w:rPr>
      </w:pPr>
      <w:r w:rsidRPr="00FA7BBE">
        <w:rPr>
          <w:rFonts w:cs="Arial"/>
          <w:sz w:val="20"/>
          <w:szCs w:val="20"/>
        </w:rPr>
        <w:t>Que en cas de ser beneficiari de la subvenció, la mateixa es faci efectiva al següent número de compte, del qual soc titular</w:t>
      </w:r>
      <w:r w:rsidRPr="00FA7BBE">
        <w:rPr>
          <w:rFonts w:cs="Arial"/>
          <w:b/>
          <w:sz w:val="20"/>
          <w:szCs w:val="20"/>
        </w:rPr>
        <w:t>:</w:t>
      </w:r>
      <w:r w:rsidR="00005F38" w:rsidRPr="00FA7BBE">
        <w:rPr>
          <w:rFonts w:cs="Arial"/>
          <w:b/>
          <w:sz w:val="20"/>
          <w:szCs w:val="20"/>
        </w:rPr>
        <w:t xml:space="preserve">    </w:t>
      </w:r>
      <w:r w:rsidRPr="00FA7BBE">
        <w:rPr>
          <w:rFonts w:cs="Arial"/>
          <w:b/>
          <w:sz w:val="20"/>
          <w:szCs w:val="20"/>
        </w:rPr>
        <w:t>Núm. de compte IBAN:</w:t>
      </w:r>
    </w:p>
    <w:p w14:paraId="3EFDB59B" w14:textId="77777777" w:rsidR="00A52B63" w:rsidRPr="00FA7BBE" w:rsidRDefault="00A52B63" w:rsidP="00A52B63">
      <w:pPr>
        <w:jc w:val="both"/>
        <w:rPr>
          <w:rFonts w:cs="Arial"/>
          <w:sz w:val="20"/>
          <w:szCs w:val="20"/>
        </w:rPr>
      </w:pPr>
    </w:p>
    <w:p w14:paraId="262CDAEB" w14:textId="77777777" w:rsidR="00A52B63" w:rsidRPr="00FA7BBE" w:rsidRDefault="00A52B63" w:rsidP="00A52B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sz w:val="20"/>
          <w:szCs w:val="20"/>
        </w:rPr>
      </w:pPr>
    </w:p>
    <w:p w14:paraId="21D73A85" w14:textId="77777777" w:rsidR="00A52B63" w:rsidRPr="00FA7BBE" w:rsidRDefault="00A52B63" w:rsidP="00A52B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sz w:val="20"/>
          <w:szCs w:val="20"/>
        </w:rPr>
      </w:pPr>
      <w:r w:rsidRPr="00FA7BBE">
        <w:rPr>
          <w:rFonts w:cs="Arial"/>
          <w:sz w:val="20"/>
          <w:szCs w:val="20"/>
        </w:rPr>
        <w:t>ES  ..................................................................................................................................</w:t>
      </w:r>
    </w:p>
    <w:p w14:paraId="58ECCF4A" w14:textId="77777777" w:rsidR="00A52B63" w:rsidRPr="00FA7BBE" w:rsidRDefault="00A52B63" w:rsidP="00A52B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sz w:val="20"/>
          <w:szCs w:val="20"/>
        </w:rPr>
      </w:pPr>
    </w:p>
    <w:p w14:paraId="0FD934F5" w14:textId="77777777" w:rsidR="00A52B63" w:rsidRPr="00FA7BBE" w:rsidRDefault="003C3E67" w:rsidP="00A52B63">
      <w:pPr>
        <w:numPr>
          <w:ilvl w:val="0"/>
          <w:numId w:val="20"/>
        </w:numPr>
        <w:spacing w:before="100" w:beforeAutospacing="1" w:after="100" w:afterAutospacing="1"/>
        <w:textAlignment w:val="baseline"/>
        <w:rPr>
          <w:rFonts w:cs="Arial"/>
          <w:color w:val="555555"/>
          <w:sz w:val="20"/>
          <w:szCs w:val="20"/>
          <w:lang w:val="es-ES"/>
        </w:rPr>
      </w:pPr>
      <w:r w:rsidRPr="00FA7BBE">
        <w:rPr>
          <w:rFonts w:cs="Arial"/>
          <w:color w:val="555555"/>
          <w:sz w:val="20"/>
          <w:szCs w:val="20"/>
          <w:lang w:val="es-ES"/>
        </w:rPr>
        <w:t>ES” (co</w:t>
      </w:r>
      <w:r w:rsidR="00A52B63" w:rsidRPr="00FA7BBE">
        <w:rPr>
          <w:rFonts w:cs="Arial"/>
          <w:color w:val="555555"/>
          <w:sz w:val="20"/>
          <w:szCs w:val="20"/>
          <w:lang w:val="es-ES"/>
        </w:rPr>
        <w:t>di de país para Espa</w:t>
      </w:r>
      <w:r w:rsidRPr="00FA7BBE">
        <w:rPr>
          <w:rFonts w:cs="Arial"/>
          <w:color w:val="555555"/>
          <w:sz w:val="20"/>
          <w:szCs w:val="20"/>
          <w:lang w:val="es-ES"/>
        </w:rPr>
        <w:t>ny</w:t>
      </w:r>
      <w:r w:rsidR="00A52B63" w:rsidRPr="00FA7BBE">
        <w:rPr>
          <w:rFonts w:cs="Arial"/>
          <w:color w:val="555555"/>
          <w:sz w:val="20"/>
          <w:szCs w:val="20"/>
          <w:lang w:val="es-ES"/>
        </w:rPr>
        <w:t>a —d</w:t>
      </w:r>
      <w:r w:rsidRPr="00FA7BBE">
        <w:rPr>
          <w:rFonts w:cs="Arial"/>
          <w:color w:val="555555"/>
          <w:sz w:val="20"/>
          <w:szCs w:val="20"/>
          <w:lang w:val="es-ES"/>
        </w:rPr>
        <w:t>ue</w:t>
      </w:r>
      <w:r w:rsidR="00A52B63" w:rsidRPr="00FA7BBE">
        <w:rPr>
          <w:rFonts w:cs="Arial"/>
          <w:color w:val="555555"/>
          <w:sz w:val="20"/>
          <w:szCs w:val="20"/>
          <w:lang w:val="es-ES"/>
        </w:rPr>
        <w:t>s l</w:t>
      </w:r>
      <w:r w:rsidRPr="00FA7BBE">
        <w:rPr>
          <w:rFonts w:cs="Arial"/>
          <w:color w:val="555555"/>
          <w:sz w:val="20"/>
          <w:szCs w:val="20"/>
          <w:lang w:val="es-ES"/>
        </w:rPr>
        <w:t>l</w:t>
      </w:r>
      <w:r w:rsidR="00A52B63" w:rsidRPr="00FA7BBE">
        <w:rPr>
          <w:rFonts w:cs="Arial"/>
          <w:color w:val="555555"/>
          <w:sz w:val="20"/>
          <w:szCs w:val="20"/>
          <w:lang w:val="es-ES"/>
        </w:rPr>
        <w:t>etr</w:t>
      </w:r>
      <w:r w:rsidRPr="00FA7BBE">
        <w:rPr>
          <w:rFonts w:cs="Arial"/>
          <w:color w:val="555555"/>
          <w:sz w:val="20"/>
          <w:szCs w:val="20"/>
          <w:lang w:val="es-ES"/>
        </w:rPr>
        <w:t>es</w:t>
      </w:r>
      <w:r w:rsidR="00A52B63" w:rsidRPr="00FA7BBE">
        <w:rPr>
          <w:rFonts w:cs="Arial"/>
          <w:color w:val="555555"/>
          <w:sz w:val="20"/>
          <w:szCs w:val="20"/>
          <w:lang w:val="es-ES"/>
        </w:rPr>
        <w:t>—, especifica</w:t>
      </w:r>
      <w:r w:rsidRPr="00FA7BBE">
        <w:rPr>
          <w:rFonts w:cs="Arial"/>
          <w:color w:val="555555"/>
          <w:sz w:val="20"/>
          <w:szCs w:val="20"/>
          <w:lang w:val="es-ES"/>
        </w:rPr>
        <w:t>t</w:t>
      </w:r>
      <w:r w:rsidR="00A52B63" w:rsidRPr="00FA7BBE">
        <w:rPr>
          <w:rFonts w:cs="Arial"/>
          <w:color w:val="555555"/>
          <w:sz w:val="20"/>
          <w:szCs w:val="20"/>
          <w:lang w:val="es-ES"/>
        </w:rPr>
        <w:t xml:space="preserve"> en la norma ISO 3166).</w:t>
      </w:r>
    </w:p>
    <w:p w14:paraId="1AD16423" w14:textId="77777777" w:rsidR="00A52B63" w:rsidRPr="00FA7BBE" w:rsidRDefault="00A52B63" w:rsidP="00A52B63">
      <w:pPr>
        <w:numPr>
          <w:ilvl w:val="0"/>
          <w:numId w:val="20"/>
        </w:numPr>
        <w:spacing w:before="100" w:beforeAutospacing="1" w:after="100" w:afterAutospacing="1"/>
        <w:textAlignment w:val="baseline"/>
        <w:rPr>
          <w:rFonts w:cs="Arial"/>
          <w:color w:val="555555"/>
          <w:sz w:val="20"/>
          <w:szCs w:val="20"/>
          <w:lang w:val="es-ES"/>
        </w:rPr>
      </w:pPr>
      <w:r w:rsidRPr="00FA7BBE">
        <w:rPr>
          <w:rFonts w:cs="Arial"/>
          <w:color w:val="555555"/>
          <w:sz w:val="20"/>
          <w:szCs w:val="20"/>
          <w:lang w:val="es-ES"/>
        </w:rPr>
        <w:t>Un número de control (2 dígits).</w:t>
      </w:r>
    </w:p>
    <w:p w14:paraId="6DFB50FA" w14:textId="77777777" w:rsidR="00A52B63" w:rsidRPr="00FA7BBE" w:rsidRDefault="00A52B63" w:rsidP="00A52B63">
      <w:pPr>
        <w:numPr>
          <w:ilvl w:val="0"/>
          <w:numId w:val="20"/>
        </w:numPr>
        <w:textAlignment w:val="baseline"/>
        <w:rPr>
          <w:rFonts w:cs="Arial"/>
          <w:color w:val="555555"/>
          <w:sz w:val="20"/>
          <w:szCs w:val="20"/>
          <w:lang w:val="es-ES"/>
        </w:rPr>
      </w:pPr>
      <w:r w:rsidRPr="00FA7BBE">
        <w:rPr>
          <w:rFonts w:cs="Arial"/>
          <w:color w:val="555555"/>
          <w:sz w:val="20"/>
          <w:szCs w:val="20"/>
          <w:lang w:val="es-ES"/>
        </w:rPr>
        <w:t xml:space="preserve">El CCC complet </w:t>
      </w:r>
      <w:r w:rsidR="003C3E67" w:rsidRPr="00FA7BBE">
        <w:rPr>
          <w:rFonts w:cs="Arial"/>
          <w:color w:val="555555"/>
          <w:sz w:val="20"/>
          <w:szCs w:val="20"/>
          <w:lang w:val="es-ES"/>
        </w:rPr>
        <w:t>del</w:t>
      </w:r>
      <w:r w:rsidRPr="00FA7BBE">
        <w:rPr>
          <w:rFonts w:cs="Arial"/>
          <w:color w:val="555555"/>
          <w:sz w:val="20"/>
          <w:szCs w:val="20"/>
          <w:lang w:val="es-ES"/>
        </w:rPr>
        <w:t xml:space="preserve"> correspon</w:t>
      </w:r>
      <w:r w:rsidR="003C3E67" w:rsidRPr="00FA7BBE">
        <w:rPr>
          <w:rFonts w:cs="Arial"/>
          <w:color w:val="555555"/>
          <w:sz w:val="20"/>
          <w:szCs w:val="20"/>
          <w:lang w:val="es-ES"/>
        </w:rPr>
        <w:t>ent</w:t>
      </w:r>
      <w:r w:rsidRPr="00FA7BBE">
        <w:rPr>
          <w:rFonts w:cs="Arial"/>
          <w:color w:val="555555"/>
          <w:sz w:val="20"/>
          <w:szCs w:val="20"/>
          <w:lang w:val="es-ES"/>
        </w:rPr>
        <w:t xml:space="preserve"> </w:t>
      </w:r>
      <w:r w:rsidR="003C3E67" w:rsidRPr="00FA7BBE">
        <w:rPr>
          <w:rFonts w:cs="Arial"/>
          <w:color w:val="555555"/>
          <w:sz w:val="20"/>
          <w:szCs w:val="20"/>
          <w:lang w:val="es-ES"/>
        </w:rPr>
        <w:t>compte</w:t>
      </w:r>
      <w:r w:rsidRPr="00FA7BBE">
        <w:rPr>
          <w:rFonts w:cs="Arial"/>
          <w:color w:val="555555"/>
          <w:sz w:val="20"/>
          <w:szCs w:val="20"/>
          <w:lang w:val="es-ES"/>
        </w:rPr>
        <w:t xml:space="preserve"> bancari</w:t>
      </w:r>
      <w:r w:rsidR="003C3E67" w:rsidRPr="00FA7BBE">
        <w:rPr>
          <w:rFonts w:cs="Arial"/>
          <w:color w:val="555555"/>
          <w:sz w:val="20"/>
          <w:szCs w:val="20"/>
          <w:lang w:val="es-ES"/>
        </w:rPr>
        <w:t xml:space="preserve"> (20 dígit</w:t>
      </w:r>
      <w:r w:rsidRPr="00FA7BBE">
        <w:rPr>
          <w:rFonts w:cs="Arial"/>
          <w:color w:val="555555"/>
          <w:sz w:val="20"/>
          <w:szCs w:val="20"/>
          <w:lang w:val="es-ES"/>
        </w:rPr>
        <w:t>s).</w:t>
      </w:r>
    </w:p>
    <w:p w14:paraId="5D5E84D9" w14:textId="77777777" w:rsidR="007E4AEB" w:rsidRPr="00FA7BBE" w:rsidRDefault="007E4AEB" w:rsidP="00A52B63">
      <w:pPr>
        <w:jc w:val="both"/>
        <w:rPr>
          <w:rFonts w:cs="Arial"/>
          <w:sz w:val="20"/>
          <w:szCs w:val="20"/>
        </w:rPr>
      </w:pPr>
    </w:p>
    <w:p w14:paraId="0E1B66C1" w14:textId="77777777" w:rsidR="00FA7BBE" w:rsidRPr="00FA7BBE" w:rsidRDefault="003D7F42" w:rsidP="00A52B63">
      <w:pPr>
        <w:jc w:val="both"/>
        <w:rPr>
          <w:rFonts w:cs="Arial"/>
          <w:sz w:val="20"/>
          <w:szCs w:val="20"/>
        </w:rPr>
      </w:pPr>
      <w:r w:rsidRPr="00FA7BBE">
        <w:rPr>
          <w:rFonts w:cs="Arial"/>
          <w:sz w:val="20"/>
          <w:szCs w:val="20"/>
        </w:rPr>
        <w:t>Torrefarrera</w:t>
      </w:r>
      <w:r w:rsidR="00A52B63" w:rsidRPr="00FA7BBE">
        <w:rPr>
          <w:rFonts w:cs="Arial"/>
          <w:sz w:val="20"/>
          <w:szCs w:val="20"/>
        </w:rPr>
        <w:t>, .................... de ................................. de 20</w:t>
      </w:r>
      <w:r w:rsidR="003E7669" w:rsidRPr="00FA7BBE">
        <w:rPr>
          <w:rFonts w:cs="Arial"/>
          <w:sz w:val="20"/>
          <w:szCs w:val="20"/>
        </w:rPr>
        <w:t>2</w:t>
      </w:r>
      <w:r w:rsidRPr="00FA7BBE">
        <w:rPr>
          <w:rFonts w:cs="Arial"/>
          <w:sz w:val="20"/>
          <w:szCs w:val="20"/>
        </w:rPr>
        <w:t>1</w:t>
      </w:r>
      <w:r w:rsidR="00005F38" w:rsidRPr="00FA7BBE">
        <w:rPr>
          <w:rFonts w:cs="Arial"/>
          <w:sz w:val="20"/>
          <w:szCs w:val="20"/>
        </w:rPr>
        <w:t xml:space="preserve">                                                                                                               </w:t>
      </w:r>
    </w:p>
    <w:p w14:paraId="4C41BF7F" w14:textId="77777777" w:rsidR="002229A1" w:rsidRPr="00FA7BBE" w:rsidRDefault="00A52B63" w:rsidP="00A52B63">
      <w:pPr>
        <w:jc w:val="both"/>
        <w:rPr>
          <w:rFonts w:cs="Arial"/>
          <w:sz w:val="20"/>
          <w:szCs w:val="20"/>
        </w:rPr>
      </w:pPr>
      <w:r w:rsidRPr="00FA7BBE">
        <w:rPr>
          <w:rFonts w:cs="Arial"/>
          <w:sz w:val="20"/>
          <w:szCs w:val="20"/>
        </w:rPr>
        <w:t>(Signatura)</w:t>
      </w:r>
    </w:p>
    <w:sectPr w:rsidR="002229A1" w:rsidRPr="00FA7BBE" w:rsidSect="00FA7BBE">
      <w:headerReference w:type="default" r:id="rId7"/>
      <w:footerReference w:type="default" r:id="rId8"/>
      <w:pgSz w:w="11906" w:h="16838" w:code="9"/>
      <w:pgMar w:top="1985" w:right="1106" w:bottom="1418" w:left="1644" w:header="5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AE491E" w14:textId="77777777" w:rsidR="00443D77" w:rsidRDefault="00443D77">
      <w:r>
        <w:separator/>
      </w:r>
    </w:p>
  </w:endnote>
  <w:endnote w:type="continuationSeparator" w:id="0">
    <w:p w14:paraId="6E5ED504" w14:textId="77777777" w:rsidR="00443D77" w:rsidRDefault="00443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F4F397" w14:textId="3FB2790A" w:rsidR="00FA7BBE" w:rsidRDefault="00991C2D">
    <w:pPr>
      <w:pStyle w:val="Piedepgina"/>
      <w:rPr>
        <w:szCs w:val="18"/>
      </w:rPr>
    </w:pPr>
    <w:r w:rsidRPr="00D80E1A">
      <w:rPr>
        <w:noProof/>
        <w:sz w:val="18"/>
        <w:szCs w:val="18"/>
        <w:lang w:val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5943960" wp14:editId="08B916F5">
              <wp:simplePos x="0" y="0"/>
              <wp:positionH relativeFrom="column">
                <wp:posOffset>-59055</wp:posOffset>
              </wp:positionH>
              <wp:positionV relativeFrom="paragraph">
                <wp:posOffset>-59055</wp:posOffset>
              </wp:positionV>
              <wp:extent cx="5681345" cy="363855"/>
              <wp:effectExtent l="3810" t="1270" r="127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1345" cy="363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BC352D" w14:textId="29F99404" w:rsidR="00FA7BBE" w:rsidRDefault="00991C2D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FD8ADB3" wp14:editId="6AD93600">
                                <wp:extent cx="5495925" cy="276225"/>
                                <wp:effectExtent l="0" t="0" r="0" b="0"/>
                                <wp:docPr id="4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5" t="-110" r="-5" b="-11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959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94396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4.65pt;margin-top:-4.65pt;width:447.35pt;height:28.6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" filled="f" stroked="f">
              <v:textbox style="mso-fit-shape-to-text:t">
                <w:txbxContent>
                  <w:p w14:paraId="0ABC352D" w14:textId="29F99404" w:rsidR="00FA7BBE" w:rsidRDefault="00991C2D">
                    <w:r>
                      <w:rPr>
                        <w:noProof/>
                      </w:rPr>
                      <w:drawing>
                        <wp:inline distT="0" distB="0" distL="0" distR="0" wp14:anchorId="0FD8ADB3" wp14:editId="6AD93600">
                          <wp:extent cx="5495925" cy="276225"/>
                          <wp:effectExtent l="0" t="0" r="0" b="0"/>
                          <wp:docPr id="4" name="Imagen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5" t="-110" r="-5" b="-11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95925" cy="2762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723279" w14:textId="77777777" w:rsidR="00443D77" w:rsidRDefault="00443D77">
      <w:r>
        <w:separator/>
      </w:r>
    </w:p>
  </w:footnote>
  <w:footnote w:type="continuationSeparator" w:id="0">
    <w:p w14:paraId="0CBE1D43" w14:textId="77777777" w:rsidR="00443D77" w:rsidRDefault="00443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544040" w14:textId="77777777" w:rsidR="00FA7BBE" w:rsidRDefault="00FA7BBE">
    <w:pPr>
      <w:pStyle w:val="Encabezado"/>
    </w:pPr>
  </w:p>
  <w:p w14:paraId="4E31B4FC" w14:textId="77777777" w:rsidR="00FA7BBE" w:rsidRDefault="00FA7BBE">
    <w:pPr>
      <w:pStyle w:val="Encabezado"/>
    </w:pPr>
  </w:p>
  <w:p w14:paraId="63F90A4D" w14:textId="1922C534" w:rsidR="00FA7BBE" w:rsidRDefault="00991C2D">
    <w:pPr>
      <w:pStyle w:val="Encabezado"/>
    </w:pPr>
    <w:r>
      <w:rPr>
        <w:noProof/>
      </w:rPr>
      <w:drawing>
        <wp:inline distT="0" distB="0" distL="0" distR="0" wp14:anchorId="03BA0B87" wp14:editId="38897418">
          <wp:extent cx="2867025" cy="69532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90" r="-21" b="-90"/>
                  <a:stretch>
                    <a:fillRect/>
                  </a:stretch>
                </pic:blipFill>
                <pic:spPr bwMode="auto">
                  <a:xfrm>
                    <a:off x="0" y="0"/>
                    <a:ext cx="28670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D80E1A">
      <w:rPr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358ED4C" wp14:editId="76BF04A9">
              <wp:simplePos x="0" y="0"/>
              <wp:positionH relativeFrom="column">
                <wp:posOffset>-491490</wp:posOffset>
              </wp:positionH>
              <wp:positionV relativeFrom="paragraph">
                <wp:posOffset>889635</wp:posOffset>
              </wp:positionV>
              <wp:extent cx="1917065" cy="546100"/>
              <wp:effectExtent l="0" t="0" r="0" b="0"/>
              <wp:wrapNone/>
              <wp:docPr id="3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706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69FDA1" w14:textId="77777777" w:rsidR="00FA7BBE" w:rsidRPr="007E4AEB" w:rsidRDefault="00FA7BBE">
                          <w:pPr>
                            <w:jc w:val="center"/>
                            <w:rPr>
                              <w:b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58ED4C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-38.7pt;margin-top:70.05pt;width:150.95pt;height:4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" filled="f" stroked="f">
              <v:textbox>
                <w:txbxContent>
                  <w:p w14:paraId="3269FDA1" w14:textId="77777777" w:rsidR="00FA7BBE" w:rsidRPr="007E4AEB" w:rsidRDefault="00FA7BBE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F592E"/>
    <w:multiLevelType w:val="hybridMultilevel"/>
    <w:tmpl w:val="60BEE158"/>
    <w:lvl w:ilvl="0" w:tplc="CC14D8E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A8FC694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696320"/>
    <w:multiLevelType w:val="hybridMultilevel"/>
    <w:tmpl w:val="355423CA"/>
    <w:lvl w:ilvl="0" w:tplc="94E21E7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D76D7"/>
    <w:multiLevelType w:val="multilevel"/>
    <w:tmpl w:val="ED243C1E"/>
    <w:lvl w:ilvl="0">
      <w:start w:val="1"/>
      <w:numFmt w:val="lowerLetter"/>
      <w:lvlText w:val="%1)"/>
      <w:lvlJc w:val="left"/>
      <w:pPr>
        <w:ind w:left="140" w:hanging="298"/>
      </w:pPr>
      <w:rPr>
        <w:rFonts w:cs="Verdana"/>
        <w:sz w:val="20"/>
      </w:rPr>
    </w:lvl>
    <w:lvl w:ilvl="1">
      <w:numFmt w:val="bullet"/>
      <w:lvlText w:val=""/>
      <w:lvlJc w:val="left"/>
      <w:pPr>
        <w:ind w:left="1002" w:hanging="29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ind w:left="1864" w:hanging="29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2727" w:hanging="29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3589" w:hanging="29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4452" w:hanging="29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5314" w:hanging="29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6176" w:hanging="29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7039" w:hanging="298"/>
      </w:pPr>
      <w:rPr>
        <w:rFonts w:ascii="Symbol" w:hAnsi="Symbol" w:cs="Symbol" w:hint="default"/>
      </w:rPr>
    </w:lvl>
  </w:abstractNum>
  <w:abstractNum w:abstractNumId="3" w15:restartNumberingAfterBreak="0">
    <w:nsid w:val="0FB42520"/>
    <w:multiLevelType w:val="hybridMultilevel"/>
    <w:tmpl w:val="0E04209E"/>
    <w:lvl w:ilvl="0" w:tplc="CC14D8E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7E16C8"/>
    <w:multiLevelType w:val="hybridMultilevel"/>
    <w:tmpl w:val="5F548ED6"/>
    <w:lvl w:ilvl="0" w:tplc="CC14D8E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564602"/>
    <w:multiLevelType w:val="hybridMultilevel"/>
    <w:tmpl w:val="F4F29A76"/>
    <w:lvl w:ilvl="0" w:tplc="449A4CA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F5ACD"/>
    <w:multiLevelType w:val="hybridMultilevel"/>
    <w:tmpl w:val="758E5542"/>
    <w:lvl w:ilvl="0" w:tplc="CC14D8E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BC104F"/>
    <w:multiLevelType w:val="hybridMultilevel"/>
    <w:tmpl w:val="60BEE158"/>
    <w:lvl w:ilvl="0" w:tplc="6228F3F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A8FC694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4EA5089"/>
    <w:multiLevelType w:val="hybridMultilevel"/>
    <w:tmpl w:val="5F548ED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8C6333"/>
    <w:multiLevelType w:val="hybridMultilevel"/>
    <w:tmpl w:val="60BEE158"/>
    <w:lvl w:ilvl="0" w:tplc="94E21E76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A8FC694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88E7AE8"/>
    <w:multiLevelType w:val="hybridMultilevel"/>
    <w:tmpl w:val="ADC84368"/>
    <w:lvl w:ilvl="0" w:tplc="94E21E7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047B8A"/>
    <w:multiLevelType w:val="hybridMultilevel"/>
    <w:tmpl w:val="63C2756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59A06D7"/>
    <w:multiLevelType w:val="multilevel"/>
    <w:tmpl w:val="4B660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E9526B"/>
    <w:multiLevelType w:val="hybridMultilevel"/>
    <w:tmpl w:val="2BD88776"/>
    <w:lvl w:ilvl="0" w:tplc="CC14D8E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A67AFB"/>
    <w:multiLevelType w:val="hybridMultilevel"/>
    <w:tmpl w:val="0E04209E"/>
    <w:lvl w:ilvl="0" w:tplc="CC14D8E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183DA2"/>
    <w:multiLevelType w:val="hybridMultilevel"/>
    <w:tmpl w:val="60BEE158"/>
    <w:lvl w:ilvl="0" w:tplc="CC14D8E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A8FC694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5AA400FB"/>
    <w:multiLevelType w:val="hybridMultilevel"/>
    <w:tmpl w:val="0E0420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56E86"/>
    <w:multiLevelType w:val="hybridMultilevel"/>
    <w:tmpl w:val="E7289A96"/>
    <w:lvl w:ilvl="0" w:tplc="94E21E7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836E27"/>
    <w:multiLevelType w:val="hybridMultilevel"/>
    <w:tmpl w:val="60BEE158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8FC694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78971C9A"/>
    <w:multiLevelType w:val="hybridMultilevel"/>
    <w:tmpl w:val="70A01E8C"/>
    <w:lvl w:ilvl="0" w:tplc="27D68D0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6A1A1A"/>
    <w:multiLevelType w:val="hybridMultilevel"/>
    <w:tmpl w:val="60BEE158"/>
    <w:lvl w:ilvl="0" w:tplc="CC14D8E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A8FC694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8"/>
  </w:num>
  <w:num w:numId="2">
    <w:abstractNumId w:val="7"/>
  </w:num>
  <w:num w:numId="3">
    <w:abstractNumId w:val="17"/>
  </w:num>
  <w:num w:numId="4">
    <w:abstractNumId w:val="1"/>
  </w:num>
  <w:num w:numId="5">
    <w:abstractNumId w:val="10"/>
  </w:num>
  <w:num w:numId="6">
    <w:abstractNumId w:val="9"/>
  </w:num>
  <w:num w:numId="7">
    <w:abstractNumId w:val="6"/>
  </w:num>
  <w:num w:numId="8">
    <w:abstractNumId w:val="4"/>
  </w:num>
  <w:num w:numId="9">
    <w:abstractNumId w:val="8"/>
  </w:num>
  <w:num w:numId="10">
    <w:abstractNumId w:val="15"/>
  </w:num>
  <w:num w:numId="11">
    <w:abstractNumId w:val="13"/>
  </w:num>
  <w:num w:numId="12">
    <w:abstractNumId w:val="11"/>
  </w:num>
  <w:num w:numId="13">
    <w:abstractNumId w:val="20"/>
  </w:num>
  <w:num w:numId="14">
    <w:abstractNumId w:val="0"/>
  </w:num>
  <w:num w:numId="15">
    <w:abstractNumId w:val="3"/>
  </w:num>
  <w:num w:numId="16">
    <w:abstractNumId w:val="16"/>
  </w:num>
  <w:num w:numId="17">
    <w:abstractNumId w:val="14"/>
  </w:num>
  <w:num w:numId="18">
    <w:abstractNumId w:val="19"/>
  </w:num>
  <w:num w:numId="19">
    <w:abstractNumId w:val="5"/>
  </w:num>
  <w:num w:numId="20">
    <w:abstractNumId w:val="12"/>
  </w:num>
  <w:num w:numId="2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A41"/>
    <w:rsid w:val="00005F38"/>
    <w:rsid w:val="00027882"/>
    <w:rsid w:val="0007170E"/>
    <w:rsid w:val="00073F7F"/>
    <w:rsid w:val="000927F1"/>
    <w:rsid w:val="000B3F5C"/>
    <w:rsid w:val="000B549C"/>
    <w:rsid w:val="00120CEC"/>
    <w:rsid w:val="0012619B"/>
    <w:rsid w:val="001335CC"/>
    <w:rsid w:val="00140B10"/>
    <w:rsid w:val="00154D82"/>
    <w:rsid w:val="00156770"/>
    <w:rsid w:val="001666C2"/>
    <w:rsid w:val="00182876"/>
    <w:rsid w:val="001952A6"/>
    <w:rsid w:val="001C7916"/>
    <w:rsid w:val="002229A1"/>
    <w:rsid w:val="00291895"/>
    <w:rsid w:val="002B73F2"/>
    <w:rsid w:val="002F0FF6"/>
    <w:rsid w:val="003026A8"/>
    <w:rsid w:val="00315EE9"/>
    <w:rsid w:val="00354D6E"/>
    <w:rsid w:val="00375853"/>
    <w:rsid w:val="00375B2A"/>
    <w:rsid w:val="003C3E67"/>
    <w:rsid w:val="003D7F42"/>
    <w:rsid w:val="003E7669"/>
    <w:rsid w:val="00443D77"/>
    <w:rsid w:val="004A0612"/>
    <w:rsid w:val="004E068D"/>
    <w:rsid w:val="005059D1"/>
    <w:rsid w:val="0055491F"/>
    <w:rsid w:val="00567A5E"/>
    <w:rsid w:val="00583E93"/>
    <w:rsid w:val="00587B0A"/>
    <w:rsid w:val="005A62E7"/>
    <w:rsid w:val="00623C8E"/>
    <w:rsid w:val="00633ECB"/>
    <w:rsid w:val="00654249"/>
    <w:rsid w:val="00680038"/>
    <w:rsid w:val="0068689B"/>
    <w:rsid w:val="00727610"/>
    <w:rsid w:val="00756C56"/>
    <w:rsid w:val="00782E81"/>
    <w:rsid w:val="007834BA"/>
    <w:rsid w:val="007A029A"/>
    <w:rsid w:val="007A47D9"/>
    <w:rsid w:val="007D46B7"/>
    <w:rsid w:val="007E4AEB"/>
    <w:rsid w:val="007E6D26"/>
    <w:rsid w:val="007E7AFF"/>
    <w:rsid w:val="007F532A"/>
    <w:rsid w:val="008221D9"/>
    <w:rsid w:val="00826FA2"/>
    <w:rsid w:val="008604B5"/>
    <w:rsid w:val="008623A4"/>
    <w:rsid w:val="0092084E"/>
    <w:rsid w:val="00947193"/>
    <w:rsid w:val="00956A41"/>
    <w:rsid w:val="009705AF"/>
    <w:rsid w:val="00991C2D"/>
    <w:rsid w:val="00A37AE5"/>
    <w:rsid w:val="00A52B63"/>
    <w:rsid w:val="00A5333C"/>
    <w:rsid w:val="00A655AB"/>
    <w:rsid w:val="00A66E17"/>
    <w:rsid w:val="00A678CD"/>
    <w:rsid w:val="00A8725C"/>
    <w:rsid w:val="00AA6FA2"/>
    <w:rsid w:val="00AE279D"/>
    <w:rsid w:val="00AE4422"/>
    <w:rsid w:val="00AE5E15"/>
    <w:rsid w:val="00B3268C"/>
    <w:rsid w:val="00B628FE"/>
    <w:rsid w:val="00BA0A0D"/>
    <w:rsid w:val="00BA38F4"/>
    <w:rsid w:val="00BA68EB"/>
    <w:rsid w:val="00BD49E5"/>
    <w:rsid w:val="00BE4929"/>
    <w:rsid w:val="00C069D5"/>
    <w:rsid w:val="00C53C39"/>
    <w:rsid w:val="00C60ECF"/>
    <w:rsid w:val="00C707DE"/>
    <w:rsid w:val="00CA1AA0"/>
    <w:rsid w:val="00CC1EFD"/>
    <w:rsid w:val="00CD6987"/>
    <w:rsid w:val="00D10EEE"/>
    <w:rsid w:val="00D46D0E"/>
    <w:rsid w:val="00D64223"/>
    <w:rsid w:val="00D7730B"/>
    <w:rsid w:val="00D80E1A"/>
    <w:rsid w:val="00DA058A"/>
    <w:rsid w:val="00DA0B8C"/>
    <w:rsid w:val="00DC34BA"/>
    <w:rsid w:val="00E04D03"/>
    <w:rsid w:val="00E477C3"/>
    <w:rsid w:val="00EF6C9B"/>
    <w:rsid w:val="00F20F8C"/>
    <w:rsid w:val="00F22D97"/>
    <w:rsid w:val="00F251C2"/>
    <w:rsid w:val="00F36305"/>
    <w:rsid w:val="00F6592E"/>
    <w:rsid w:val="00FA7BBE"/>
    <w:rsid w:val="00FC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01B4F9"/>
  <w15:chartTrackingRefBased/>
  <w15:docId w15:val="{A3CEA05C-5F5C-4269-AFFE-F36E7BDD1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26FA2"/>
    <w:rPr>
      <w:rFonts w:ascii="Arial" w:hAnsi="Arial"/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rsid w:val="00826FA2"/>
    <w:pPr>
      <w:keepNext/>
      <w:overflowPunct w:val="0"/>
      <w:autoSpaceDE w:val="0"/>
      <w:autoSpaceDN w:val="0"/>
      <w:adjustRightInd w:val="0"/>
      <w:spacing w:line="240" w:lineRule="atLeast"/>
      <w:jc w:val="both"/>
      <w:textAlignment w:val="baseline"/>
      <w:outlineLvl w:val="0"/>
    </w:pPr>
    <w:rPr>
      <w:b/>
      <w:szCs w:val="20"/>
    </w:rPr>
  </w:style>
  <w:style w:type="paragraph" w:styleId="Ttulo2">
    <w:name w:val="heading 2"/>
    <w:basedOn w:val="Normal"/>
    <w:next w:val="Normal"/>
    <w:qFormat/>
    <w:rsid w:val="00826FA2"/>
    <w:pPr>
      <w:keepNext/>
      <w:jc w:val="both"/>
      <w:outlineLvl w:val="1"/>
    </w:pPr>
    <w:rPr>
      <w:rFonts w:ascii="Times New Roman" w:hAnsi="Times New Roman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26FA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26FA2"/>
    <w:pPr>
      <w:tabs>
        <w:tab w:val="center" w:pos="4252"/>
        <w:tab w:val="right" w:pos="8504"/>
      </w:tabs>
    </w:pPr>
  </w:style>
  <w:style w:type="character" w:styleId="Hipervnculo">
    <w:name w:val="Hyperlink"/>
    <w:uiPriority w:val="99"/>
    <w:rsid w:val="00826FA2"/>
    <w:rPr>
      <w:color w:val="0000FF"/>
      <w:u w:val="single"/>
    </w:rPr>
  </w:style>
  <w:style w:type="paragraph" w:styleId="Textodeglobo">
    <w:name w:val="Balloon Text"/>
    <w:basedOn w:val="Normal"/>
    <w:semiHidden/>
    <w:rsid w:val="00826FA2"/>
    <w:rPr>
      <w:rFonts w:ascii="Tahoma" w:hAnsi="Tahoma" w:cs="Tahoma"/>
      <w:sz w:val="16"/>
      <w:szCs w:val="16"/>
    </w:rPr>
  </w:style>
  <w:style w:type="paragraph" w:styleId="Textoindependiente2">
    <w:name w:val="Body Text 2"/>
    <w:basedOn w:val="Normal"/>
    <w:rsid w:val="00826FA2"/>
    <w:pPr>
      <w:jc w:val="both"/>
    </w:pPr>
    <w:rPr>
      <w:rFonts w:ascii="Times New Roman" w:hAnsi="Times New Roman"/>
      <w:b/>
      <w:i/>
      <w:u w:val="single"/>
    </w:rPr>
  </w:style>
  <w:style w:type="paragraph" w:styleId="Textoindependiente">
    <w:name w:val="Body Text"/>
    <w:basedOn w:val="Normal"/>
    <w:rsid w:val="00826FA2"/>
    <w:pPr>
      <w:jc w:val="both"/>
    </w:pPr>
    <w:rPr>
      <w:rFonts w:ascii="Times New Roman" w:hAnsi="Times New Roman"/>
      <w:bCs/>
      <w:iCs/>
    </w:rPr>
  </w:style>
  <w:style w:type="paragraph" w:styleId="Textoindependiente3">
    <w:name w:val="Body Text 3"/>
    <w:basedOn w:val="Normal"/>
    <w:rsid w:val="00826FA2"/>
    <w:pPr>
      <w:jc w:val="both"/>
    </w:pPr>
    <w:rPr>
      <w:rFonts w:ascii="Times New Roman" w:hAnsi="Times New Roman"/>
      <w:b/>
      <w:bCs/>
      <w:i/>
      <w:iCs/>
    </w:rPr>
  </w:style>
  <w:style w:type="paragraph" w:styleId="Prrafodelista">
    <w:name w:val="List Paragraph"/>
    <w:basedOn w:val="Normal"/>
    <w:uiPriority w:val="34"/>
    <w:qFormat/>
    <w:rsid w:val="00D46D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18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re\AppData\Roaming\Microsoft\Plantillas\consel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consell.dotx</Template>
  <TotalTime>0</TotalTime>
  <Pages>1</Pages>
  <Words>468</Words>
  <Characters>2670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</dc:creator>
  <cp:keywords/>
  <cp:lastModifiedBy>User</cp:lastModifiedBy>
  <cp:revision>2</cp:revision>
  <cp:lastPrinted>2021-01-19T11:37:00Z</cp:lastPrinted>
  <dcterms:created xsi:type="dcterms:W3CDTF">2021-03-05T10:59:00Z</dcterms:created>
  <dcterms:modified xsi:type="dcterms:W3CDTF">2021-03-05T10:59:00Z</dcterms:modified>
</cp:coreProperties>
</file>