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6D824" w14:textId="77777777" w:rsidR="002229A1" w:rsidRPr="007E4AEB" w:rsidRDefault="002229A1" w:rsidP="002229A1">
      <w:pPr>
        <w:jc w:val="both"/>
        <w:rPr>
          <w:rFonts w:cs="Arial"/>
          <w:b/>
          <w:sz w:val="20"/>
          <w:szCs w:val="20"/>
        </w:rPr>
      </w:pPr>
      <w:r w:rsidRPr="007E4AEB">
        <w:rPr>
          <w:rFonts w:cs="Arial"/>
          <w:b/>
          <w:sz w:val="20"/>
          <w:szCs w:val="20"/>
        </w:rPr>
        <w:t xml:space="preserve">INSTÀNCIA DE SOL·LICITUD DE SUBVENCIÓ PEL SERVEI DE TELEASSISTÈNCIA QUE HA PRESTAT EL CONSELL COMARCAL </w:t>
      </w:r>
      <w:r w:rsidR="003D7F42">
        <w:rPr>
          <w:rFonts w:cs="Arial"/>
          <w:b/>
          <w:sz w:val="20"/>
          <w:szCs w:val="20"/>
        </w:rPr>
        <w:t>DEL SEGRIÀ</w:t>
      </w:r>
      <w:r w:rsidRPr="007E4AEB">
        <w:rPr>
          <w:rFonts w:cs="Arial"/>
          <w:b/>
          <w:sz w:val="20"/>
          <w:szCs w:val="20"/>
        </w:rPr>
        <w:t xml:space="preserve"> DURANT L’ANUALITAT </w:t>
      </w:r>
      <w:r w:rsidR="003D7F42">
        <w:rPr>
          <w:rFonts w:cs="Arial"/>
          <w:b/>
          <w:sz w:val="20"/>
          <w:szCs w:val="20"/>
        </w:rPr>
        <w:t>2020</w:t>
      </w:r>
    </w:p>
    <w:p w14:paraId="104EBA5E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</w:p>
    <w:p w14:paraId="37506118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 xml:space="preserve">En/Na ............................................................................................................ amb DNI núm. ....................................................... amb domicili al C/ ................................................ núm. ........................... de </w:t>
      </w:r>
      <w:r w:rsidR="003D7F42">
        <w:rPr>
          <w:rFonts w:cs="Arial"/>
          <w:sz w:val="22"/>
          <w:szCs w:val="22"/>
        </w:rPr>
        <w:t>Torrefarrera</w:t>
      </w:r>
      <w:r w:rsidRPr="007E4AEB">
        <w:rPr>
          <w:rFonts w:cs="Arial"/>
          <w:sz w:val="22"/>
          <w:szCs w:val="22"/>
        </w:rPr>
        <w:t>, amb telèfon ..............................................</w:t>
      </w:r>
      <w:r w:rsidR="003C3E67" w:rsidRPr="007E4AEB">
        <w:rPr>
          <w:rFonts w:cs="Arial"/>
          <w:sz w:val="22"/>
          <w:szCs w:val="22"/>
        </w:rPr>
        <w:t>..............................</w:t>
      </w:r>
      <w:r w:rsidR="003D7F42">
        <w:rPr>
          <w:rFonts w:cs="Arial"/>
          <w:sz w:val="22"/>
          <w:szCs w:val="22"/>
        </w:rPr>
        <w:t xml:space="preserve"> i adreça electrònica .......................................................................................................................</w:t>
      </w:r>
    </w:p>
    <w:p w14:paraId="21A9B15C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</w:p>
    <w:p w14:paraId="0605CF85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>EXPOSO:</w:t>
      </w:r>
    </w:p>
    <w:p w14:paraId="27F6E487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 xml:space="preserve">Que durant l’anualitat </w:t>
      </w:r>
      <w:r w:rsidR="003D7F42">
        <w:rPr>
          <w:rFonts w:cs="Arial"/>
          <w:sz w:val="22"/>
          <w:szCs w:val="22"/>
        </w:rPr>
        <w:t>2020</w:t>
      </w:r>
      <w:r w:rsidRPr="007E4AEB">
        <w:rPr>
          <w:rFonts w:cs="Arial"/>
          <w:sz w:val="22"/>
          <w:szCs w:val="22"/>
        </w:rPr>
        <w:t xml:space="preserve">, he estat beneficiari/a del servei de Teleassitència que presta el Consell Comarcal </w:t>
      </w:r>
      <w:r w:rsidR="003D7F42">
        <w:rPr>
          <w:rFonts w:cs="Arial"/>
          <w:sz w:val="22"/>
          <w:szCs w:val="22"/>
        </w:rPr>
        <w:t>del Segrià</w:t>
      </w:r>
      <w:r w:rsidRPr="007E4AEB">
        <w:rPr>
          <w:rFonts w:cs="Arial"/>
          <w:sz w:val="22"/>
          <w:szCs w:val="22"/>
        </w:rPr>
        <w:t>.</w:t>
      </w:r>
    </w:p>
    <w:p w14:paraId="45A9E642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 xml:space="preserve">Que, per aquest concepte, he abonat al Consell Comarcal </w:t>
      </w:r>
      <w:r w:rsidR="003D7F42">
        <w:rPr>
          <w:rFonts w:cs="Arial"/>
          <w:sz w:val="22"/>
          <w:szCs w:val="22"/>
        </w:rPr>
        <w:t>del Segrià</w:t>
      </w:r>
      <w:r w:rsidRPr="007E4AEB">
        <w:rPr>
          <w:rFonts w:cs="Arial"/>
          <w:sz w:val="22"/>
          <w:szCs w:val="22"/>
        </w:rPr>
        <w:t>, l’import de ......................................................... €, per la prestació d’aquest servei.</w:t>
      </w:r>
    </w:p>
    <w:p w14:paraId="21F35C4D" w14:textId="77777777" w:rsidR="00756C56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 xml:space="preserve">Que, per aquest mateix </w:t>
      </w:r>
      <w:r w:rsidR="007E6D26" w:rsidRPr="007E4AEB">
        <w:rPr>
          <w:rFonts w:cs="Arial"/>
          <w:sz w:val="22"/>
          <w:szCs w:val="22"/>
        </w:rPr>
        <w:t xml:space="preserve">concepte </w:t>
      </w:r>
      <w:r w:rsidRPr="007E4AEB">
        <w:rPr>
          <w:rFonts w:cs="Arial"/>
          <w:sz w:val="22"/>
          <w:szCs w:val="22"/>
        </w:rPr>
        <w:t>he estat beneficiari</w:t>
      </w:r>
      <w:r w:rsidR="007E6D26" w:rsidRPr="007E4AEB">
        <w:rPr>
          <w:rFonts w:cs="Arial"/>
          <w:sz w:val="22"/>
          <w:szCs w:val="22"/>
        </w:rPr>
        <w:t>/a</w:t>
      </w:r>
      <w:r w:rsidRPr="007E4AEB">
        <w:rPr>
          <w:rFonts w:cs="Arial"/>
          <w:sz w:val="22"/>
          <w:szCs w:val="22"/>
        </w:rPr>
        <w:t xml:space="preserve"> durant l’anualitat </w:t>
      </w:r>
      <w:r w:rsidR="003D7F42">
        <w:rPr>
          <w:rFonts w:cs="Arial"/>
          <w:sz w:val="22"/>
          <w:szCs w:val="22"/>
        </w:rPr>
        <w:t>2020</w:t>
      </w:r>
      <w:r w:rsidRPr="007E4AEB">
        <w:rPr>
          <w:rFonts w:cs="Arial"/>
          <w:sz w:val="22"/>
          <w:szCs w:val="22"/>
        </w:rPr>
        <w:t>, d’altres ajuts i/o subvencions per part d’altres administracions</w:t>
      </w:r>
      <w:r w:rsidR="00756C56" w:rsidRPr="007E4AEB">
        <w:rPr>
          <w:rFonts w:cs="Arial"/>
          <w:sz w:val="22"/>
          <w:szCs w:val="22"/>
        </w:rPr>
        <w:t>:</w:t>
      </w:r>
    </w:p>
    <w:p w14:paraId="1028C626" w14:textId="77777777" w:rsidR="007E4AEB" w:rsidRDefault="002229A1" w:rsidP="00756C56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 xml:space="preserve"> </w:t>
      </w:r>
    </w:p>
    <w:p w14:paraId="074660EC" w14:textId="77777777" w:rsidR="002229A1" w:rsidRPr="007E4AEB" w:rsidRDefault="00756C56" w:rsidP="007E4AEB">
      <w:pPr>
        <w:ind w:firstLine="708"/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 xml:space="preserve">□ </w:t>
      </w:r>
      <w:r w:rsidR="002229A1" w:rsidRPr="007E4AEB">
        <w:rPr>
          <w:rFonts w:cs="Arial"/>
          <w:sz w:val="22"/>
          <w:szCs w:val="22"/>
        </w:rPr>
        <w:t xml:space="preserve">Consell Comarcal </w:t>
      </w:r>
      <w:r w:rsidR="003D7F42">
        <w:rPr>
          <w:rFonts w:cs="Arial"/>
          <w:sz w:val="22"/>
          <w:szCs w:val="22"/>
        </w:rPr>
        <w:t xml:space="preserve">del Segrià </w:t>
      </w:r>
      <w:r w:rsidR="002229A1" w:rsidRPr="007E4AEB">
        <w:rPr>
          <w:rFonts w:cs="Arial"/>
          <w:sz w:val="22"/>
          <w:szCs w:val="22"/>
        </w:rPr>
        <w:t>:</w:t>
      </w:r>
      <w:r w:rsidR="003D7F42">
        <w:rPr>
          <w:rFonts w:cs="Arial"/>
          <w:sz w:val="22"/>
          <w:szCs w:val="22"/>
        </w:rPr>
        <w:tab/>
        <w:t xml:space="preserve">  </w:t>
      </w:r>
      <w:r w:rsidRPr="007E4AEB">
        <w:rPr>
          <w:rFonts w:cs="Arial"/>
          <w:sz w:val="22"/>
          <w:szCs w:val="22"/>
        </w:rPr>
        <w:t xml:space="preserve"> Im</w:t>
      </w:r>
      <w:r w:rsidR="002229A1" w:rsidRPr="007E4AEB">
        <w:rPr>
          <w:rFonts w:cs="Arial"/>
          <w:sz w:val="22"/>
          <w:szCs w:val="22"/>
        </w:rPr>
        <w:t>port .............................................................. €</w:t>
      </w:r>
    </w:p>
    <w:p w14:paraId="3200EB4B" w14:textId="77777777" w:rsidR="00756C56" w:rsidRPr="007E4AEB" w:rsidRDefault="00756C56" w:rsidP="00756C56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 xml:space="preserve"> </w:t>
      </w:r>
      <w:r w:rsidR="007E4AEB">
        <w:rPr>
          <w:rFonts w:cs="Arial"/>
          <w:sz w:val="22"/>
          <w:szCs w:val="22"/>
        </w:rPr>
        <w:tab/>
      </w:r>
      <w:r w:rsidRPr="007E4AEB">
        <w:rPr>
          <w:rFonts w:cs="Arial"/>
          <w:sz w:val="22"/>
          <w:szCs w:val="22"/>
        </w:rPr>
        <w:t>□</w:t>
      </w:r>
      <w:r w:rsidR="007E4AEB">
        <w:rPr>
          <w:rFonts w:cs="Arial"/>
          <w:sz w:val="22"/>
          <w:szCs w:val="22"/>
        </w:rPr>
        <w:t xml:space="preserve"> </w:t>
      </w:r>
      <w:r w:rsidRPr="007E4AEB">
        <w:rPr>
          <w:rFonts w:cs="Arial"/>
          <w:sz w:val="22"/>
          <w:szCs w:val="22"/>
        </w:rPr>
        <w:t xml:space="preserve">Altres administracions:                     </w:t>
      </w:r>
      <w:r w:rsidR="003D7F42">
        <w:rPr>
          <w:rFonts w:cs="Arial"/>
          <w:sz w:val="22"/>
          <w:szCs w:val="22"/>
        </w:rPr>
        <w:t xml:space="preserve"> </w:t>
      </w:r>
      <w:r w:rsidRPr="007E4AEB">
        <w:rPr>
          <w:rFonts w:cs="Arial"/>
          <w:sz w:val="22"/>
          <w:szCs w:val="22"/>
        </w:rPr>
        <w:t>Import .............................................................. €</w:t>
      </w:r>
    </w:p>
    <w:p w14:paraId="684F6081" w14:textId="77777777" w:rsidR="00756C56" w:rsidRPr="007E4AEB" w:rsidRDefault="00756C56" w:rsidP="002229A1">
      <w:pPr>
        <w:jc w:val="both"/>
        <w:rPr>
          <w:rFonts w:cs="Arial"/>
          <w:sz w:val="22"/>
          <w:szCs w:val="22"/>
        </w:rPr>
      </w:pPr>
    </w:p>
    <w:p w14:paraId="483620E9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 xml:space="preserve">Per la qual cosa, sol·licito a l’Ajuntament de </w:t>
      </w:r>
      <w:r w:rsidR="003D7F42">
        <w:rPr>
          <w:rFonts w:cs="Arial"/>
          <w:sz w:val="22"/>
          <w:szCs w:val="22"/>
        </w:rPr>
        <w:t>Torrefarrera</w:t>
      </w:r>
      <w:r w:rsidRPr="007E4AEB">
        <w:rPr>
          <w:rFonts w:cs="Arial"/>
          <w:sz w:val="22"/>
          <w:szCs w:val="22"/>
        </w:rPr>
        <w:t xml:space="preserve">, esser </w:t>
      </w:r>
      <w:r w:rsidR="00C53C39" w:rsidRPr="007E4AEB">
        <w:rPr>
          <w:rFonts w:cs="Arial"/>
          <w:sz w:val="22"/>
          <w:szCs w:val="22"/>
        </w:rPr>
        <w:t xml:space="preserve">persona </w:t>
      </w:r>
      <w:r w:rsidRPr="007E4AEB">
        <w:rPr>
          <w:rFonts w:cs="Arial"/>
          <w:sz w:val="22"/>
          <w:szCs w:val="22"/>
        </w:rPr>
        <w:t xml:space="preserve">beneficiaria de la subvenció per les despeses que he assumit al meu càrrec, pel servei de Teleassistència, durant l’anualitat </w:t>
      </w:r>
      <w:r w:rsidR="003D7F42">
        <w:rPr>
          <w:rFonts w:cs="Arial"/>
          <w:sz w:val="22"/>
          <w:szCs w:val="22"/>
        </w:rPr>
        <w:t>2020</w:t>
      </w:r>
      <w:r w:rsidRPr="007E4AEB">
        <w:rPr>
          <w:rFonts w:cs="Arial"/>
          <w:sz w:val="22"/>
          <w:szCs w:val="22"/>
        </w:rPr>
        <w:t>, per import de ............................................. €</w:t>
      </w:r>
    </w:p>
    <w:p w14:paraId="5F9961A2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</w:p>
    <w:p w14:paraId="1A437FA3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>A la vegada DECLARO RESPONSABLEMENT:</w:t>
      </w:r>
    </w:p>
    <w:p w14:paraId="2A844664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 xml:space="preserve">Que em trobo al corrent de les obligacions fiscals amb l’Ajuntament de </w:t>
      </w:r>
      <w:r w:rsidR="003D7F42">
        <w:rPr>
          <w:rFonts w:cs="Arial"/>
          <w:sz w:val="22"/>
          <w:szCs w:val="22"/>
        </w:rPr>
        <w:t>Torrefarrera</w:t>
      </w:r>
      <w:r w:rsidRPr="007E4AEB">
        <w:rPr>
          <w:rFonts w:cs="Arial"/>
          <w:sz w:val="22"/>
          <w:szCs w:val="22"/>
        </w:rPr>
        <w:t>.</w:t>
      </w:r>
    </w:p>
    <w:p w14:paraId="2F8D2A51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>Que em trobo al corrent de les obligacions tributàries i amb la Seguretat Social.</w:t>
      </w:r>
    </w:p>
    <w:p w14:paraId="559D43E9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>Que no em trobo incurs en cap dels  supòsits  de  prohibició  per  obtenir  la</w:t>
      </w:r>
      <w:r w:rsidR="007E6D26" w:rsidRPr="007E4AEB">
        <w:rPr>
          <w:rFonts w:cs="Arial"/>
          <w:sz w:val="22"/>
          <w:szCs w:val="22"/>
        </w:rPr>
        <w:t xml:space="preserve"> </w:t>
      </w:r>
      <w:r w:rsidRPr="007E4AEB">
        <w:rPr>
          <w:rFonts w:cs="Arial"/>
          <w:sz w:val="22"/>
          <w:szCs w:val="22"/>
        </w:rPr>
        <w:t>condició  de beneficiari</w:t>
      </w:r>
      <w:r w:rsidR="007E6D26" w:rsidRPr="007E4AEB">
        <w:rPr>
          <w:rFonts w:cs="Arial"/>
          <w:sz w:val="22"/>
          <w:szCs w:val="22"/>
        </w:rPr>
        <w:t>/a</w:t>
      </w:r>
      <w:r w:rsidRPr="007E4AEB">
        <w:rPr>
          <w:rFonts w:cs="Arial"/>
          <w:sz w:val="22"/>
          <w:szCs w:val="22"/>
        </w:rPr>
        <w:t xml:space="preserve"> d’aquesta subvenció.</w:t>
      </w:r>
    </w:p>
    <w:p w14:paraId="0D431D5C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 xml:space="preserve">Que  totes  les  dades  que  consten  en  la  sol·licitud  i  en  els  documents  que l’acompanyen són certes. </w:t>
      </w:r>
    </w:p>
    <w:p w14:paraId="62CA127C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>Que es compleixen i s’accepten tots els requisits que exigeixen les bases per sol·licitar i atorgar els ajuts.</w:t>
      </w:r>
    </w:p>
    <w:p w14:paraId="7D34047F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>Que s’accepta la subvenció, en cas que sigui atorgada.</w:t>
      </w:r>
    </w:p>
    <w:p w14:paraId="4F9D7A17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 xml:space="preserve">Que s’autoritza a l’Ajuntament de </w:t>
      </w:r>
      <w:r w:rsidR="003D7F42">
        <w:rPr>
          <w:rFonts w:cs="Arial"/>
          <w:sz w:val="22"/>
          <w:szCs w:val="22"/>
        </w:rPr>
        <w:t>Torrefarrera</w:t>
      </w:r>
      <w:r w:rsidRPr="007E4AEB">
        <w:rPr>
          <w:rFonts w:cs="Arial"/>
          <w:sz w:val="22"/>
          <w:szCs w:val="22"/>
        </w:rPr>
        <w:t xml:space="preserve"> a sol·licitar qualsevol informació a fitxers públics per verificar les dades contingudes en </w:t>
      </w:r>
      <w:r w:rsidR="007E6D26" w:rsidRPr="007E4AEB">
        <w:rPr>
          <w:rFonts w:cs="Arial"/>
          <w:sz w:val="22"/>
          <w:szCs w:val="22"/>
        </w:rPr>
        <w:t>aquesta</w:t>
      </w:r>
      <w:r w:rsidRPr="007E4AEB">
        <w:rPr>
          <w:rFonts w:cs="Arial"/>
          <w:sz w:val="22"/>
          <w:szCs w:val="22"/>
        </w:rPr>
        <w:t xml:space="preserve"> sol·licitud. </w:t>
      </w:r>
    </w:p>
    <w:p w14:paraId="6761AB3B" w14:textId="77777777" w:rsidR="002229A1" w:rsidRPr="007E4AEB" w:rsidRDefault="002229A1" w:rsidP="002229A1">
      <w:pP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 xml:space="preserve">Que s’autoritza al Consell Comarcal </w:t>
      </w:r>
      <w:r w:rsidR="003D7F42">
        <w:rPr>
          <w:rFonts w:cs="Arial"/>
          <w:sz w:val="22"/>
          <w:szCs w:val="22"/>
        </w:rPr>
        <w:t>del Segrià</w:t>
      </w:r>
      <w:r w:rsidRPr="007E4AEB">
        <w:rPr>
          <w:rFonts w:cs="Arial"/>
          <w:sz w:val="22"/>
          <w:szCs w:val="22"/>
        </w:rPr>
        <w:t xml:space="preserve"> a cedir a l’Ajuntament de </w:t>
      </w:r>
      <w:r w:rsidR="003D7F42">
        <w:rPr>
          <w:rFonts w:cs="Arial"/>
          <w:sz w:val="22"/>
          <w:szCs w:val="22"/>
        </w:rPr>
        <w:t>Torrefarrera</w:t>
      </w:r>
      <w:r w:rsidRPr="007E4AEB">
        <w:rPr>
          <w:rFonts w:cs="Arial"/>
          <w:sz w:val="22"/>
          <w:szCs w:val="22"/>
        </w:rPr>
        <w:t>, les dades que siguin necessàries per verificar el compliment dels requisits que figuren en l’expositiu d’aquesta instància.</w:t>
      </w:r>
    </w:p>
    <w:p w14:paraId="28F2DF56" w14:textId="77777777" w:rsidR="00005F38" w:rsidRPr="007E4AEB" w:rsidRDefault="00005F38" w:rsidP="00A52B63">
      <w:pPr>
        <w:jc w:val="both"/>
        <w:rPr>
          <w:rFonts w:cs="Arial"/>
          <w:sz w:val="22"/>
          <w:szCs w:val="22"/>
        </w:rPr>
      </w:pPr>
    </w:p>
    <w:p w14:paraId="086EA51C" w14:textId="77777777" w:rsidR="00A52B63" w:rsidRPr="007E4AEB" w:rsidRDefault="00A52B63" w:rsidP="00A52B63">
      <w:pPr>
        <w:jc w:val="both"/>
        <w:rPr>
          <w:rFonts w:cs="Arial"/>
          <w:b/>
          <w:sz w:val="22"/>
          <w:szCs w:val="22"/>
        </w:rPr>
      </w:pPr>
      <w:r w:rsidRPr="007E4AEB">
        <w:rPr>
          <w:rFonts w:cs="Arial"/>
          <w:sz w:val="22"/>
          <w:szCs w:val="22"/>
        </w:rPr>
        <w:t>Que en cas de ser beneficiari de la subvenció, la mateixa es faci efectiva al següent número de compte, del qual soc titular</w:t>
      </w:r>
      <w:r w:rsidRPr="007E4AEB">
        <w:rPr>
          <w:rFonts w:cs="Arial"/>
          <w:b/>
          <w:sz w:val="22"/>
          <w:szCs w:val="22"/>
        </w:rPr>
        <w:t>:</w:t>
      </w:r>
      <w:r w:rsidR="00005F38" w:rsidRPr="007E4AEB">
        <w:rPr>
          <w:rFonts w:cs="Arial"/>
          <w:b/>
          <w:sz w:val="22"/>
          <w:szCs w:val="22"/>
        </w:rPr>
        <w:t xml:space="preserve">    </w:t>
      </w:r>
      <w:r w:rsidRPr="007E4AEB">
        <w:rPr>
          <w:rFonts w:cs="Arial"/>
          <w:b/>
          <w:sz w:val="22"/>
          <w:szCs w:val="22"/>
        </w:rPr>
        <w:t>Núm. de compte IBAN:</w:t>
      </w:r>
    </w:p>
    <w:p w14:paraId="17C0E5DC" w14:textId="77777777" w:rsidR="00A52B63" w:rsidRPr="007E4AEB" w:rsidRDefault="00A52B63" w:rsidP="00A52B63">
      <w:pPr>
        <w:jc w:val="both"/>
        <w:rPr>
          <w:rFonts w:cs="Arial"/>
          <w:sz w:val="22"/>
          <w:szCs w:val="22"/>
        </w:rPr>
      </w:pPr>
    </w:p>
    <w:p w14:paraId="5E3EF5B9" w14:textId="77777777" w:rsidR="00A52B63" w:rsidRPr="007E4AEB" w:rsidRDefault="00A52B63" w:rsidP="00A52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sz w:val="22"/>
          <w:szCs w:val="22"/>
        </w:rPr>
      </w:pPr>
    </w:p>
    <w:p w14:paraId="30659B04" w14:textId="77777777" w:rsidR="00A52B63" w:rsidRPr="007E4AEB" w:rsidRDefault="00A52B63" w:rsidP="00A52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sz w:val="22"/>
          <w:szCs w:val="22"/>
        </w:rPr>
      </w:pPr>
      <w:r w:rsidRPr="007E4AEB">
        <w:rPr>
          <w:rFonts w:cs="Arial"/>
          <w:sz w:val="22"/>
          <w:szCs w:val="22"/>
        </w:rPr>
        <w:t>ES  ..................................................................................................................................</w:t>
      </w:r>
    </w:p>
    <w:p w14:paraId="44F8B601" w14:textId="77777777" w:rsidR="00A52B63" w:rsidRPr="007E4AEB" w:rsidRDefault="00A52B63" w:rsidP="00A52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sz w:val="22"/>
          <w:szCs w:val="22"/>
        </w:rPr>
      </w:pPr>
    </w:p>
    <w:p w14:paraId="146B1E21" w14:textId="77777777" w:rsidR="00A52B63" w:rsidRPr="007E4AEB" w:rsidRDefault="003C3E67" w:rsidP="00A52B63">
      <w:pPr>
        <w:numPr>
          <w:ilvl w:val="0"/>
          <w:numId w:val="20"/>
        </w:numPr>
        <w:spacing w:before="100" w:beforeAutospacing="1" w:after="100" w:afterAutospacing="1"/>
        <w:textAlignment w:val="baseline"/>
        <w:rPr>
          <w:rFonts w:cs="Arial"/>
          <w:color w:val="555555"/>
          <w:sz w:val="20"/>
          <w:szCs w:val="20"/>
          <w:lang w:val="es-ES"/>
        </w:rPr>
      </w:pPr>
      <w:r w:rsidRPr="007E4AEB">
        <w:rPr>
          <w:rFonts w:cs="Arial"/>
          <w:color w:val="555555"/>
          <w:sz w:val="20"/>
          <w:szCs w:val="20"/>
          <w:lang w:val="es-ES"/>
        </w:rPr>
        <w:t>ES” (co</w:t>
      </w:r>
      <w:r w:rsidR="00A52B63" w:rsidRPr="007E4AEB">
        <w:rPr>
          <w:rFonts w:cs="Arial"/>
          <w:color w:val="555555"/>
          <w:sz w:val="20"/>
          <w:szCs w:val="20"/>
          <w:lang w:val="es-ES"/>
        </w:rPr>
        <w:t>di de país para Espa</w:t>
      </w:r>
      <w:r w:rsidRPr="007E4AEB">
        <w:rPr>
          <w:rFonts w:cs="Arial"/>
          <w:color w:val="555555"/>
          <w:sz w:val="20"/>
          <w:szCs w:val="20"/>
          <w:lang w:val="es-ES"/>
        </w:rPr>
        <w:t>ny</w:t>
      </w:r>
      <w:r w:rsidR="00A52B63" w:rsidRPr="007E4AEB">
        <w:rPr>
          <w:rFonts w:cs="Arial"/>
          <w:color w:val="555555"/>
          <w:sz w:val="20"/>
          <w:szCs w:val="20"/>
          <w:lang w:val="es-ES"/>
        </w:rPr>
        <w:t>a —d</w:t>
      </w:r>
      <w:r w:rsidRPr="007E4AEB">
        <w:rPr>
          <w:rFonts w:cs="Arial"/>
          <w:color w:val="555555"/>
          <w:sz w:val="20"/>
          <w:szCs w:val="20"/>
          <w:lang w:val="es-ES"/>
        </w:rPr>
        <w:t>ue</w:t>
      </w:r>
      <w:r w:rsidR="00A52B63" w:rsidRPr="007E4AEB">
        <w:rPr>
          <w:rFonts w:cs="Arial"/>
          <w:color w:val="555555"/>
          <w:sz w:val="20"/>
          <w:szCs w:val="20"/>
          <w:lang w:val="es-ES"/>
        </w:rPr>
        <w:t>s l</w:t>
      </w:r>
      <w:r w:rsidRPr="007E4AEB">
        <w:rPr>
          <w:rFonts w:cs="Arial"/>
          <w:color w:val="555555"/>
          <w:sz w:val="20"/>
          <w:szCs w:val="20"/>
          <w:lang w:val="es-ES"/>
        </w:rPr>
        <w:t>l</w:t>
      </w:r>
      <w:r w:rsidR="00A52B63" w:rsidRPr="007E4AEB">
        <w:rPr>
          <w:rFonts w:cs="Arial"/>
          <w:color w:val="555555"/>
          <w:sz w:val="20"/>
          <w:szCs w:val="20"/>
          <w:lang w:val="es-ES"/>
        </w:rPr>
        <w:t>etr</w:t>
      </w:r>
      <w:r w:rsidRPr="007E4AEB">
        <w:rPr>
          <w:rFonts w:cs="Arial"/>
          <w:color w:val="555555"/>
          <w:sz w:val="20"/>
          <w:szCs w:val="20"/>
          <w:lang w:val="es-ES"/>
        </w:rPr>
        <w:t>es</w:t>
      </w:r>
      <w:r w:rsidR="00A52B63" w:rsidRPr="007E4AEB">
        <w:rPr>
          <w:rFonts w:cs="Arial"/>
          <w:color w:val="555555"/>
          <w:sz w:val="20"/>
          <w:szCs w:val="20"/>
          <w:lang w:val="es-ES"/>
        </w:rPr>
        <w:t>—, especifica</w:t>
      </w:r>
      <w:r w:rsidRPr="007E4AEB">
        <w:rPr>
          <w:rFonts w:cs="Arial"/>
          <w:color w:val="555555"/>
          <w:sz w:val="20"/>
          <w:szCs w:val="20"/>
          <w:lang w:val="es-ES"/>
        </w:rPr>
        <w:t>t</w:t>
      </w:r>
      <w:r w:rsidR="00A52B63" w:rsidRPr="007E4AEB">
        <w:rPr>
          <w:rFonts w:cs="Arial"/>
          <w:color w:val="555555"/>
          <w:sz w:val="20"/>
          <w:szCs w:val="20"/>
          <w:lang w:val="es-ES"/>
        </w:rPr>
        <w:t xml:space="preserve"> en la norma ISO 3166).</w:t>
      </w:r>
    </w:p>
    <w:p w14:paraId="6C6FA2B0" w14:textId="77777777" w:rsidR="00A52B63" w:rsidRPr="007E4AEB" w:rsidRDefault="00A52B63" w:rsidP="00A52B63">
      <w:pPr>
        <w:numPr>
          <w:ilvl w:val="0"/>
          <w:numId w:val="20"/>
        </w:numPr>
        <w:spacing w:before="100" w:beforeAutospacing="1" w:after="100" w:afterAutospacing="1"/>
        <w:textAlignment w:val="baseline"/>
        <w:rPr>
          <w:rFonts w:cs="Arial"/>
          <w:color w:val="555555"/>
          <w:sz w:val="20"/>
          <w:szCs w:val="20"/>
          <w:lang w:val="es-ES"/>
        </w:rPr>
      </w:pPr>
      <w:r w:rsidRPr="007E4AEB">
        <w:rPr>
          <w:rFonts w:cs="Arial"/>
          <w:color w:val="555555"/>
          <w:sz w:val="20"/>
          <w:szCs w:val="20"/>
          <w:lang w:val="es-ES"/>
        </w:rPr>
        <w:t>Un número de control (2 dígits).</w:t>
      </w:r>
    </w:p>
    <w:p w14:paraId="11C13DD0" w14:textId="77777777" w:rsidR="00A52B63" w:rsidRPr="007E4AEB" w:rsidRDefault="00A52B63" w:rsidP="00A52B63">
      <w:pPr>
        <w:numPr>
          <w:ilvl w:val="0"/>
          <w:numId w:val="20"/>
        </w:numPr>
        <w:textAlignment w:val="baseline"/>
        <w:rPr>
          <w:rFonts w:cs="Arial"/>
          <w:color w:val="555555"/>
          <w:sz w:val="20"/>
          <w:szCs w:val="20"/>
          <w:lang w:val="es-ES"/>
        </w:rPr>
      </w:pPr>
      <w:r w:rsidRPr="007E4AEB">
        <w:rPr>
          <w:rFonts w:cs="Arial"/>
          <w:color w:val="555555"/>
          <w:sz w:val="20"/>
          <w:szCs w:val="20"/>
          <w:lang w:val="es-ES"/>
        </w:rPr>
        <w:t xml:space="preserve">El CCC complet </w:t>
      </w:r>
      <w:r w:rsidR="003C3E67" w:rsidRPr="007E4AEB">
        <w:rPr>
          <w:rFonts w:cs="Arial"/>
          <w:color w:val="555555"/>
          <w:sz w:val="20"/>
          <w:szCs w:val="20"/>
          <w:lang w:val="es-ES"/>
        </w:rPr>
        <w:t>del</w:t>
      </w:r>
      <w:r w:rsidRPr="007E4AEB">
        <w:rPr>
          <w:rFonts w:cs="Arial"/>
          <w:color w:val="555555"/>
          <w:sz w:val="20"/>
          <w:szCs w:val="20"/>
          <w:lang w:val="es-ES"/>
        </w:rPr>
        <w:t xml:space="preserve"> correspon</w:t>
      </w:r>
      <w:r w:rsidR="003C3E67" w:rsidRPr="007E4AEB">
        <w:rPr>
          <w:rFonts w:cs="Arial"/>
          <w:color w:val="555555"/>
          <w:sz w:val="20"/>
          <w:szCs w:val="20"/>
          <w:lang w:val="es-ES"/>
        </w:rPr>
        <w:t>ent</w:t>
      </w:r>
      <w:r w:rsidRPr="007E4AEB">
        <w:rPr>
          <w:rFonts w:cs="Arial"/>
          <w:color w:val="555555"/>
          <w:sz w:val="20"/>
          <w:szCs w:val="20"/>
          <w:lang w:val="es-ES"/>
        </w:rPr>
        <w:t xml:space="preserve"> </w:t>
      </w:r>
      <w:r w:rsidR="003C3E67" w:rsidRPr="007E4AEB">
        <w:rPr>
          <w:rFonts w:cs="Arial"/>
          <w:color w:val="555555"/>
          <w:sz w:val="20"/>
          <w:szCs w:val="20"/>
          <w:lang w:val="es-ES"/>
        </w:rPr>
        <w:t>compte</w:t>
      </w:r>
      <w:r w:rsidRPr="007E4AEB">
        <w:rPr>
          <w:rFonts w:cs="Arial"/>
          <w:color w:val="555555"/>
          <w:sz w:val="20"/>
          <w:szCs w:val="20"/>
          <w:lang w:val="es-ES"/>
        </w:rPr>
        <w:t xml:space="preserve"> bancari</w:t>
      </w:r>
      <w:r w:rsidR="003C3E67" w:rsidRPr="007E4AEB">
        <w:rPr>
          <w:rFonts w:cs="Arial"/>
          <w:color w:val="555555"/>
          <w:sz w:val="20"/>
          <w:szCs w:val="20"/>
          <w:lang w:val="es-ES"/>
        </w:rPr>
        <w:t xml:space="preserve"> (20 dígit</w:t>
      </w:r>
      <w:r w:rsidRPr="007E4AEB">
        <w:rPr>
          <w:rFonts w:cs="Arial"/>
          <w:color w:val="555555"/>
          <w:sz w:val="20"/>
          <w:szCs w:val="20"/>
          <w:lang w:val="es-ES"/>
        </w:rPr>
        <w:t>s).</w:t>
      </w:r>
    </w:p>
    <w:p w14:paraId="3D6D226A" w14:textId="77777777" w:rsidR="007E4AEB" w:rsidRDefault="007E4AEB" w:rsidP="00A52B63">
      <w:pPr>
        <w:jc w:val="both"/>
        <w:rPr>
          <w:rFonts w:cs="Arial"/>
          <w:sz w:val="22"/>
          <w:szCs w:val="22"/>
        </w:rPr>
      </w:pPr>
    </w:p>
    <w:p w14:paraId="1ECE0BC9" w14:textId="77777777" w:rsidR="002229A1" w:rsidRPr="007E4AEB" w:rsidRDefault="003D7F42" w:rsidP="00A52B63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Torrefarrera</w:t>
      </w:r>
      <w:r w:rsidR="00A52B63" w:rsidRPr="007E4AEB">
        <w:rPr>
          <w:rFonts w:cs="Arial"/>
          <w:sz w:val="22"/>
          <w:szCs w:val="22"/>
        </w:rPr>
        <w:t>, .................... de ................................. de 20</w:t>
      </w:r>
      <w:r w:rsidR="003E7669">
        <w:rPr>
          <w:rFonts w:cs="Arial"/>
          <w:sz w:val="22"/>
          <w:szCs w:val="22"/>
        </w:rPr>
        <w:t>2</w:t>
      </w:r>
      <w:r>
        <w:rPr>
          <w:rFonts w:cs="Arial"/>
          <w:sz w:val="22"/>
          <w:szCs w:val="22"/>
        </w:rPr>
        <w:t>1</w:t>
      </w:r>
      <w:r w:rsidR="00005F38" w:rsidRPr="007E4AEB">
        <w:rPr>
          <w:rFonts w:cs="Arial"/>
          <w:sz w:val="22"/>
          <w:szCs w:val="22"/>
        </w:rPr>
        <w:t xml:space="preserve">                                                                                                               </w:t>
      </w:r>
      <w:r w:rsidR="00A52B63" w:rsidRPr="007E4AEB">
        <w:rPr>
          <w:rFonts w:cs="Arial"/>
          <w:sz w:val="22"/>
          <w:szCs w:val="22"/>
        </w:rPr>
        <w:t>(Signatura)</w:t>
      </w:r>
    </w:p>
    <w:sectPr w:rsidR="002229A1" w:rsidRPr="007E4AEB" w:rsidSect="007E4AEB">
      <w:headerReference w:type="default" r:id="rId7"/>
      <w:footerReference w:type="default" r:id="rId8"/>
      <w:pgSz w:w="11906" w:h="16838" w:code="9"/>
      <w:pgMar w:top="1985" w:right="1106" w:bottom="1418" w:left="1644" w:header="57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C235E" w14:textId="77777777" w:rsidR="00CD01FC" w:rsidRDefault="00CD01FC">
      <w:r>
        <w:separator/>
      </w:r>
    </w:p>
  </w:endnote>
  <w:endnote w:type="continuationSeparator" w:id="0">
    <w:p w14:paraId="04943959" w14:textId="77777777" w:rsidR="00CD01FC" w:rsidRDefault="00CD0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B2EC1D" w14:textId="7D53839F" w:rsidR="003D7F42" w:rsidRDefault="002D4380">
    <w:pPr>
      <w:pStyle w:val="Piedepgina"/>
      <w:rPr>
        <w:szCs w:val="18"/>
      </w:rPr>
    </w:pPr>
    <w:r w:rsidRPr="00D80E1A">
      <w:rPr>
        <w:noProof/>
        <w:sz w:val="18"/>
        <w:szCs w:val="18"/>
        <w:lang w:val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0EBCBE2" wp14:editId="6E9C4D6F">
              <wp:simplePos x="0" y="0"/>
              <wp:positionH relativeFrom="column">
                <wp:posOffset>-59055</wp:posOffset>
              </wp:positionH>
              <wp:positionV relativeFrom="paragraph">
                <wp:posOffset>-59055</wp:posOffset>
              </wp:positionV>
              <wp:extent cx="5885180" cy="335280"/>
              <wp:effectExtent l="0" t="0" r="3175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85180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5C3B49" w14:textId="2BFA7D54" w:rsidR="003D7F42" w:rsidRDefault="002D438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87A21D9" wp14:editId="78067D1B">
                                <wp:extent cx="5715000" cy="285750"/>
                                <wp:effectExtent l="0" t="0" r="0" b="0"/>
                                <wp:docPr id="4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5" t="-110" r="-5" b="-11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0" cy="28575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EBCBE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4.65pt;margin-top:-4.65pt;width:463.4pt;height:26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" filled="f" stroked="f">
              <v:textbox>
                <w:txbxContent>
                  <w:p w14:paraId="135C3B49" w14:textId="2BFA7D54" w:rsidR="003D7F42" w:rsidRDefault="002D4380">
                    <w:r>
                      <w:rPr>
                        <w:noProof/>
                      </w:rPr>
                      <w:drawing>
                        <wp:inline distT="0" distB="0" distL="0" distR="0" wp14:anchorId="687A21D9" wp14:editId="78067D1B">
                          <wp:extent cx="5715000" cy="285750"/>
                          <wp:effectExtent l="0" t="0" r="0" b="0"/>
                          <wp:docPr id="4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5" t="-110" r="-5" b="-11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0" cy="2857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597EA1" w14:textId="77777777" w:rsidR="00CD01FC" w:rsidRDefault="00CD01FC">
      <w:r>
        <w:separator/>
      </w:r>
    </w:p>
  </w:footnote>
  <w:footnote w:type="continuationSeparator" w:id="0">
    <w:p w14:paraId="56B20D6A" w14:textId="77777777" w:rsidR="00CD01FC" w:rsidRDefault="00CD0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77719" w14:textId="77777777" w:rsidR="003D7F42" w:rsidRDefault="003D7F42">
    <w:pPr>
      <w:pStyle w:val="Encabezado"/>
    </w:pPr>
  </w:p>
  <w:p w14:paraId="6AF0EA79" w14:textId="77777777" w:rsidR="003D7F42" w:rsidRDefault="003D7F42">
    <w:pPr>
      <w:pStyle w:val="Encabezado"/>
    </w:pPr>
  </w:p>
  <w:p w14:paraId="37600F7B" w14:textId="129B060A" w:rsidR="003D7F42" w:rsidRDefault="002D4380">
    <w:pPr>
      <w:pStyle w:val="Encabezado"/>
    </w:pPr>
    <w:r>
      <w:rPr>
        <w:noProof/>
      </w:rPr>
      <w:drawing>
        <wp:inline distT="0" distB="0" distL="0" distR="0" wp14:anchorId="0DB713F0" wp14:editId="3B2C6613">
          <wp:extent cx="2867025" cy="69532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90" r="-21" b="-90"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D80E1A"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38498EE" wp14:editId="1D63A419">
              <wp:simplePos x="0" y="0"/>
              <wp:positionH relativeFrom="column">
                <wp:posOffset>-491490</wp:posOffset>
              </wp:positionH>
              <wp:positionV relativeFrom="paragraph">
                <wp:posOffset>889635</wp:posOffset>
              </wp:positionV>
              <wp:extent cx="1917065" cy="546100"/>
              <wp:effectExtent l="3810" t="3810" r="3175" b="2540"/>
              <wp:wrapNone/>
              <wp:docPr id="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706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F98CC0" w14:textId="77777777" w:rsidR="003D7F42" w:rsidRPr="007E4AEB" w:rsidRDefault="003D7F42">
                          <w:pPr>
                            <w:jc w:val="center"/>
                            <w:rPr>
                              <w:b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8498E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-38.7pt;margin-top:70.05pt;width:150.95pt;height:4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" filled="f" stroked="f">
              <v:textbox>
                <w:txbxContent>
                  <w:p w14:paraId="00F98CC0" w14:textId="77777777" w:rsidR="003D7F42" w:rsidRPr="007E4AEB" w:rsidRDefault="003D7F42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F592E"/>
    <w:multiLevelType w:val="hybridMultilevel"/>
    <w:tmpl w:val="60BEE158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A8FC694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696320"/>
    <w:multiLevelType w:val="hybridMultilevel"/>
    <w:tmpl w:val="355423CA"/>
    <w:lvl w:ilvl="0" w:tplc="94E21E7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42520"/>
    <w:multiLevelType w:val="hybridMultilevel"/>
    <w:tmpl w:val="0E04209E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E16C8"/>
    <w:multiLevelType w:val="hybridMultilevel"/>
    <w:tmpl w:val="5F548ED6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64602"/>
    <w:multiLevelType w:val="hybridMultilevel"/>
    <w:tmpl w:val="F4F29A76"/>
    <w:lvl w:ilvl="0" w:tplc="449A4CA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F5ACD"/>
    <w:multiLevelType w:val="hybridMultilevel"/>
    <w:tmpl w:val="758E5542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C104F"/>
    <w:multiLevelType w:val="hybridMultilevel"/>
    <w:tmpl w:val="60BEE158"/>
    <w:lvl w:ilvl="0" w:tplc="6228F3F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A8FC694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4EA5089"/>
    <w:multiLevelType w:val="hybridMultilevel"/>
    <w:tmpl w:val="5F548ED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8C6333"/>
    <w:multiLevelType w:val="hybridMultilevel"/>
    <w:tmpl w:val="60BEE158"/>
    <w:lvl w:ilvl="0" w:tplc="94E21E76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A8FC694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88E7AE8"/>
    <w:multiLevelType w:val="hybridMultilevel"/>
    <w:tmpl w:val="ADC84368"/>
    <w:lvl w:ilvl="0" w:tplc="94E21E7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47B8A"/>
    <w:multiLevelType w:val="hybridMultilevel"/>
    <w:tmpl w:val="63C275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9A06D7"/>
    <w:multiLevelType w:val="multilevel"/>
    <w:tmpl w:val="4B660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E9526B"/>
    <w:multiLevelType w:val="hybridMultilevel"/>
    <w:tmpl w:val="2BD88776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67AFB"/>
    <w:multiLevelType w:val="hybridMultilevel"/>
    <w:tmpl w:val="0E04209E"/>
    <w:lvl w:ilvl="0" w:tplc="CC14D8E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183DA2"/>
    <w:multiLevelType w:val="hybridMultilevel"/>
    <w:tmpl w:val="60BEE158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A8FC694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5AA400FB"/>
    <w:multiLevelType w:val="hybridMultilevel"/>
    <w:tmpl w:val="0E0420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C56E86"/>
    <w:multiLevelType w:val="hybridMultilevel"/>
    <w:tmpl w:val="E7289A96"/>
    <w:lvl w:ilvl="0" w:tplc="94E21E7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836E27"/>
    <w:multiLevelType w:val="hybridMultilevel"/>
    <w:tmpl w:val="60BEE15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8FC694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8971C9A"/>
    <w:multiLevelType w:val="hybridMultilevel"/>
    <w:tmpl w:val="70A01E8C"/>
    <w:lvl w:ilvl="0" w:tplc="27D68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6A1A1A"/>
    <w:multiLevelType w:val="hybridMultilevel"/>
    <w:tmpl w:val="60BEE158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A8FC694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7"/>
  </w:num>
  <w:num w:numId="2">
    <w:abstractNumId w:val="6"/>
  </w:num>
  <w:num w:numId="3">
    <w:abstractNumId w:val="16"/>
  </w:num>
  <w:num w:numId="4">
    <w:abstractNumId w:val="1"/>
  </w:num>
  <w:num w:numId="5">
    <w:abstractNumId w:val="9"/>
  </w:num>
  <w:num w:numId="6">
    <w:abstractNumId w:val="8"/>
  </w:num>
  <w:num w:numId="7">
    <w:abstractNumId w:val="5"/>
  </w:num>
  <w:num w:numId="8">
    <w:abstractNumId w:val="3"/>
  </w:num>
  <w:num w:numId="9">
    <w:abstractNumId w:val="7"/>
  </w:num>
  <w:num w:numId="10">
    <w:abstractNumId w:val="14"/>
  </w:num>
  <w:num w:numId="11">
    <w:abstractNumId w:val="12"/>
  </w:num>
  <w:num w:numId="12">
    <w:abstractNumId w:val="10"/>
  </w:num>
  <w:num w:numId="13">
    <w:abstractNumId w:val="19"/>
  </w:num>
  <w:num w:numId="14">
    <w:abstractNumId w:val="0"/>
  </w:num>
  <w:num w:numId="15">
    <w:abstractNumId w:val="2"/>
  </w:num>
  <w:num w:numId="16">
    <w:abstractNumId w:val="15"/>
  </w:num>
  <w:num w:numId="17">
    <w:abstractNumId w:val="13"/>
  </w:num>
  <w:num w:numId="18">
    <w:abstractNumId w:val="18"/>
  </w:num>
  <w:num w:numId="19">
    <w:abstractNumId w:val="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A41"/>
    <w:rsid w:val="00005F38"/>
    <w:rsid w:val="00027882"/>
    <w:rsid w:val="0007170E"/>
    <w:rsid w:val="00073F7F"/>
    <w:rsid w:val="000927F1"/>
    <w:rsid w:val="000B3F5C"/>
    <w:rsid w:val="000B549C"/>
    <w:rsid w:val="00120CEC"/>
    <w:rsid w:val="0012619B"/>
    <w:rsid w:val="001335CC"/>
    <w:rsid w:val="00140B10"/>
    <w:rsid w:val="00154D82"/>
    <w:rsid w:val="00156770"/>
    <w:rsid w:val="00182876"/>
    <w:rsid w:val="001952A6"/>
    <w:rsid w:val="001C7916"/>
    <w:rsid w:val="002229A1"/>
    <w:rsid w:val="00291895"/>
    <w:rsid w:val="002B73F2"/>
    <w:rsid w:val="002D4380"/>
    <w:rsid w:val="002F0FF6"/>
    <w:rsid w:val="003026A8"/>
    <w:rsid w:val="00315EE9"/>
    <w:rsid w:val="00354D6E"/>
    <w:rsid w:val="00375853"/>
    <w:rsid w:val="00375B2A"/>
    <w:rsid w:val="003C3E67"/>
    <w:rsid w:val="003D7F42"/>
    <w:rsid w:val="003E7669"/>
    <w:rsid w:val="004A0612"/>
    <w:rsid w:val="004E068D"/>
    <w:rsid w:val="005059D1"/>
    <w:rsid w:val="0055491F"/>
    <w:rsid w:val="00567A5E"/>
    <w:rsid w:val="00583E93"/>
    <w:rsid w:val="00587B0A"/>
    <w:rsid w:val="005A62E7"/>
    <w:rsid w:val="00623C8E"/>
    <w:rsid w:val="00633ECB"/>
    <w:rsid w:val="00654249"/>
    <w:rsid w:val="00680038"/>
    <w:rsid w:val="0068689B"/>
    <w:rsid w:val="00727610"/>
    <w:rsid w:val="00756C56"/>
    <w:rsid w:val="00782E81"/>
    <w:rsid w:val="007834BA"/>
    <w:rsid w:val="007A029A"/>
    <w:rsid w:val="007A47D9"/>
    <w:rsid w:val="007D46B7"/>
    <w:rsid w:val="007E4AEB"/>
    <w:rsid w:val="007E6D26"/>
    <w:rsid w:val="007E7AFF"/>
    <w:rsid w:val="007F532A"/>
    <w:rsid w:val="008221D9"/>
    <w:rsid w:val="00826FA2"/>
    <w:rsid w:val="008623A4"/>
    <w:rsid w:val="0092084E"/>
    <w:rsid w:val="00947193"/>
    <w:rsid w:val="00956A41"/>
    <w:rsid w:val="009705AF"/>
    <w:rsid w:val="00A37AE5"/>
    <w:rsid w:val="00A52B63"/>
    <w:rsid w:val="00A5333C"/>
    <w:rsid w:val="00A655AB"/>
    <w:rsid w:val="00A66E17"/>
    <w:rsid w:val="00A678CD"/>
    <w:rsid w:val="00AA6FA2"/>
    <w:rsid w:val="00AE279D"/>
    <w:rsid w:val="00AE4422"/>
    <w:rsid w:val="00AE5E15"/>
    <w:rsid w:val="00B3268C"/>
    <w:rsid w:val="00B628FE"/>
    <w:rsid w:val="00BA0A0D"/>
    <w:rsid w:val="00BA38F4"/>
    <w:rsid w:val="00BA68EB"/>
    <w:rsid w:val="00BD49E5"/>
    <w:rsid w:val="00BE4929"/>
    <w:rsid w:val="00C069D5"/>
    <w:rsid w:val="00C53C39"/>
    <w:rsid w:val="00C60ECF"/>
    <w:rsid w:val="00C707DE"/>
    <w:rsid w:val="00CA1AA0"/>
    <w:rsid w:val="00CC1EFD"/>
    <w:rsid w:val="00CD01FC"/>
    <w:rsid w:val="00CD6987"/>
    <w:rsid w:val="00D10EEE"/>
    <w:rsid w:val="00D46D0E"/>
    <w:rsid w:val="00D64223"/>
    <w:rsid w:val="00D7730B"/>
    <w:rsid w:val="00D80E1A"/>
    <w:rsid w:val="00DA058A"/>
    <w:rsid w:val="00DA0B8C"/>
    <w:rsid w:val="00DC34BA"/>
    <w:rsid w:val="00E04D03"/>
    <w:rsid w:val="00E477C3"/>
    <w:rsid w:val="00EF6C9B"/>
    <w:rsid w:val="00F20F8C"/>
    <w:rsid w:val="00F22D97"/>
    <w:rsid w:val="00F251C2"/>
    <w:rsid w:val="00F36305"/>
    <w:rsid w:val="00F6592E"/>
    <w:rsid w:val="00FC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7D08A4"/>
  <w15:chartTrackingRefBased/>
  <w15:docId w15:val="{93E3BE60-4EE0-4E85-A02D-367E57146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6FA2"/>
    <w:rPr>
      <w:rFonts w:ascii="Arial" w:hAnsi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rsid w:val="00826FA2"/>
    <w:pPr>
      <w:keepNext/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rsid w:val="00826FA2"/>
    <w:pPr>
      <w:keepNext/>
      <w:jc w:val="both"/>
      <w:outlineLvl w:val="1"/>
    </w:pPr>
    <w:rPr>
      <w:rFonts w:ascii="Times New Roman" w:hAnsi="Times New Roman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26FA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26FA2"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sid w:val="00826FA2"/>
    <w:rPr>
      <w:color w:val="0000FF"/>
      <w:u w:val="single"/>
    </w:rPr>
  </w:style>
  <w:style w:type="paragraph" w:styleId="Textodeglobo">
    <w:name w:val="Balloon Text"/>
    <w:basedOn w:val="Normal"/>
    <w:semiHidden/>
    <w:rsid w:val="00826FA2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rsid w:val="00826FA2"/>
    <w:pPr>
      <w:jc w:val="both"/>
    </w:pPr>
    <w:rPr>
      <w:rFonts w:ascii="Times New Roman" w:hAnsi="Times New Roman"/>
      <w:b/>
      <w:i/>
      <w:u w:val="single"/>
    </w:rPr>
  </w:style>
  <w:style w:type="paragraph" w:styleId="Textoindependiente">
    <w:name w:val="Body Text"/>
    <w:basedOn w:val="Normal"/>
    <w:rsid w:val="00826FA2"/>
    <w:pPr>
      <w:jc w:val="both"/>
    </w:pPr>
    <w:rPr>
      <w:rFonts w:ascii="Times New Roman" w:hAnsi="Times New Roman"/>
      <w:bCs/>
      <w:iCs/>
    </w:rPr>
  </w:style>
  <w:style w:type="paragraph" w:styleId="Textoindependiente3">
    <w:name w:val="Body Text 3"/>
    <w:basedOn w:val="Normal"/>
    <w:rsid w:val="00826FA2"/>
    <w:pPr>
      <w:jc w:val="both"/>
    </w:pPr>
    <w:rPr>
      <w:rFonts w:ascii="Times New Roman" w:hAnsi="Times New Roman"/>
      <w:b/>
      <w:bCs/>
      <w:i/>
      <w:iCs/>
    </w:rPr>
  </w:style>
  <w:style w:type="paragraph" w:styleId="Prrafodelista">
    <w:name w:val="List Paragraph"/>
    <w:basedOn w:val="Normal"/>
    <w:uiPriority w:val="34"/>
    <w:qFormat/>
    <w:rsid w:val="00D46D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18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re\AppData\Roaming\Microsoft\Plantillas\consel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consell.dotx</Template>
  <TotalTime>0</TotalTime>
  <Pages>1</Pages>
  <Words>488</Words>
  <Characters>2786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</dc:creator>
  <cp:keywords/>
  <cp:lastModifiedBy>User</cp:lastModifiedBy>
  <cp:revision>2</cp:revision>
  <cp:lastPrinted>2021-01-19T11:37:00Z</cp:lastPrinted>
  <dcterms:created xsi:type="dcterms:W3CDTF">2021-03-01T11:59:00Z</dcterms:created>
  <dcterms:modified xsi:type="dcterms:W3CDTF">2021-03-01T11:59:00Z</dcterms:modified>
</cp:coreProperties>
</file>