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/>
      </w:pPr>
      <w:r>
        <w:rPr>
          <w:rFonts w:ascii="Calibri" w:hAnsi="Calibri"/>
        </w:rPr>
        <w:t>PLAN DE EMBELLECIMIENTO DE FACHADAS 202</w:t>
      </w:r>
      <w:r>
        <w:rPr>
          <w:rFonts w:ascii="Calibri" w:hAnsi="Calibri"/>
        </w:rPr>
        <w:t>1</w:t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  <w:t>ANEXO I: MODELO DE SOLICITUD</w:t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 xml:space="preserve">D./Dª…………………………………………………………………………..………… DNI …………………………………………………  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>DOMICILIO…………..………………………………………………………………TFNO…………………………………………………. E.MAIL………………………………………… En representación de  ………………………………………………………………. CIF………………………………….. COEFICIENTE DE PARTICIPACIÓN EN EL INMUEBLE …………. % (en caso de comunidades de vecinos)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>Enterado/a del PLAN DE AYUDAS MUNICIPAL PARA EL EMBELLECIMIENTO DE FACHADAS, EJERCICIO 202</w:t>
      </w:r>
      <w:r>
        <w:rPr>
          <w:rFonts w:ascii="Calibri" w:hAnsi="Calibri"/>
        </w:rPr>
        <w:t>1</w:t>
      </w:r>
      <w:r>
        <w:rPr>
          <w:rFonts w:ascii="Calibri" w:hAnsi="Calibri"/>
        </w:rPr>
        <w:t>.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/>
      </w:pPr>
      <w:r>
        <w:rPr>
          <w:rFonts w:ascii="Calibri" w:hAnsi="Calibri"/>
        </w:rPr>
        <w:t xml:space="preserve">SOLICITA AYUDA para realizar el embellecimiento de la fachada del inmueble de su propiedad sito en C/ …………………………………….. nº………., de……………………………………………………….., conforme a las bases de la convocatoria aprobadas por el </w:t>
      </w:r>
      <w:r>
        <w:rPr>
          <w:rFonts w:ascii="Calibri" w:hAnsi="Calibri"/>
        </w:rPr>
        <w:t>Alcaldia</w:t>
      </w:r>
      <w:r>
        <w:rPr>
          <w:rFonts w:ascii="Calibri" w:hAnsi="Calibri"/>
        </w:rPr>
        <w:t xml:space="preserve"> en ….. de ……………………………….. de 202</w:t>
      </w:r>
      <w:r>
        <w:rPr>
          <w:rFonts w:ascii="Calibri" w:hAnsi="Calibri"/>
        </w:rPr>
        <w:t>1</w:t>
      </w:r>
      <w:r>
        <w:rPr>
          <w:rFonts w:ascii="Calibri" w:hAnsi="Calibri"/>
        </w:rPr>
        <w:t xml:space="preserve"> y publicadas en extracto en el BOPT ………..de………………………….. de 202</w:t>
      </w:r>
      <w:r>
        <w:rPr>
          <w:rFonts w:ascii="Calibri" w:hAnsi="Calibri"/>
        </w:rPr>
        <w:t>1</w:t>
      </w:r>
      <w:r>
        <w:rPr>
          <w:rFonts w:ascii="Calibri" w:hAnsi="Calibri"/>
        </w:rPr>
        <w:t xml:space="preserve"> y su presentación supone la aceptación incondicionada por el solicitante de sus cláusulas sin salvedad o reserva alguna.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>COSTE MATERIALES, SEGÚN PRESUPUESTO ADJUNTO ………………………...………………………………………. €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>COSTE DE MANO DE OBRA…………………………………………………………………………………………………………....€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>Documentación obligatoria :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Fotografía actual del estado de la fachada.</w:t>
      </w:r>
    </w:p>
    <w:p>
      <w:pPr>
        <w:pStyle w:val="Standard"/>
        <w:numPr>
          <w:ilvl w:val="0"/>
          <w:numId w:val="1"/>
        </w:numPr>
        <w:jc w:val="both"/>
        <w:rPr/>
      </w:pPr>
      <w:r>
        <w:rPr>
          <w:rFonts w:ascii="Calibri" w:hAnsi="Calibri"/>
        </w:rPr>
        <w:t>Justificante de pago de la</w:t>
      </w:r>
      <w:r>
        <w:rPr>
          <w:rFonts w:ascii="Calibri" w:hAnsi="Calibri"/>
        </w:rPr>
        <w:t>s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licencia</w:t>
      </w:r>
      <w:r>
        <w:rPr>
          <w:rFonts w:ascii="Calibri" w:hAnsi="Calibri"/>
        </w:rPr>
        <w:t>s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municipales, </w:t>
      </w:r>
      <w:r>
        <w:rPr>
          <w:rFonts w:ascii="Calibri" w:hAnsi="Calibri"/>
        </w:rPr>
        <w:t>solicitadas con anterioriad al comienzo de la obra.</w:t>
      </w:r>
    </w:p>
    <w:p>
      <w:pPr>
        <w:pStyle w:val="Standard"/>
        <w:numPr>
          <w:ilvl w:val="0"/>
          <w:numId w:val="1"/>
        </w:numPr>
        <w:jc w:val="both"/>
        <w:rPr/>
      </w:pPr>
      <w:r>
        <w:rPr>
          <w:rFonts w:ascii="Calibri" w:hAnsi="Calibri"/>
        </w:rPr>
        <w:t>Presupuesto de obra</w:t>
      </w:r>
      <w:r>
        <w:rPr>
          <w:rFonts w:ascii="Calibri" w:hAnsi="Calibri"/>
        </w:rPr>
        <w:t xml:space="preserve">s, </w:t>
      </w:r>
      <w:r>
        <w:rPr>
          <w:rFonts w:ascii="Calibri" w:hAnsi="Calibri"/>
        </w:rPr>
        <w:t>o de los materiales.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>Loscos, a ….… de …………………….. de 202</w:t>
      </w:r>
      <w:r>
        <w:rPr>
          <w:rFonts w:ascii="Calibri" w:hAnsi="Calibri"/>
        </w:rPr>
        <w:t>1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  <w:t>EL/LA INTERESADO/A</w:t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center"/>
        <w:rPr/>
      </w:pPr>
      <w:r>
        <w:rPr>
          <w:rFonts w:ascii="Calibri" w:hAnsi="Calibri"/>
        </w:rPr>
        <w:t>EXCMO.</w:t>
      </w:r>
      <w:r>
        <w:rPr>
          <w:rFonts w:ascii="Calibri" w:hAnsi="Calibri"/>
        </w:rPr>
        <w:t xml:space="preserve"> AYUNTAMIENTO DE LOSCOS</w:t>
      </w:r>
    </w:p>
    <w:p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andard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Le informamos que el responsable del tratamiento de datos personales es el Excmo. Ayuntamiento de Loscos. El Ayuntamiento necesita gestionar los datos personales para el estudio y resolución de la solicitud presentada por usted, así como su gestión, tramitación, seguimiento y control de la misma, de acuerdo con la normativa reguladora de las entidades locales. No se cederán datos a terceros, salvo obligación legal. Los datos se conservarán durante los períodos legales, luego serán suprimidos. Datos del responsable del tratamiento de datos Ayuntamiento de Loscos aytodeloscos@hotmail.com. Puede ejercer sus derechos de acceso, rectificación, supresión, oposición, limitación y portabilidad sobre los datos de carácter personal mediante copia del DNI en: Excmo. Ayuntamiento de Loscos, Calle Horno, 7 44493 Loscos (Teruel). Más información sobre sus derechos o presentar una reclamación ante la Agencia Española de Protección de Datos - http://www.agpd.es - C/ Jorge Juan, 6. 28001 – Madrid (901 100 099 - 912 663 517).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DefaultParagraphFont">
    <w:name w:val="Default Paragraph Font"/>
    <w:qFormat/>
    <w:rPr/>
  </w:style>
  <w:style w:type="character" w:styleId="Vietas">
    <w:name w:val="Viñetas"/>
    <w:qFormat/>
    <w:rPr>
      <w:rFonts w:ascii="OpenSymbol" w:hAnsi="OpenSymbol" w:eastAsia="OpenSymbol" w:cs="OpenSymbol"/>
    </w:rPr>
  </w:style>
  <w:style w:type="paragraph" w:styleId="Ttulo">
    <w:name w:val="Título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Standard"/>
    <w:qFormat/>
    <w:pPr>
      <w:suppressLineNumbers/>
    </w:pPr>
    <w:rPr/>
  </w:style>
  <w:style w:type="paragraph" w:styleId="Standard">
    <w:name w:val="Standard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extbody">
    <w:name w:val="Text body"/>
    <w:basedOn w:val="Standard"/>
    <w:qFormat/>
    <w:pPr>
      <w:spacing w:lineRule="auto" w:line="276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CONVOCATORIA PARA LA CONCESIÓN DE SUBVENCIONES PARA EMBELLECIMIENTO Y MEJORA DE FACHADAS DE EDIFICIOS Y LOCALES  DE LOSCOS  Y SUS BARRIOS  PEDANEOS DE MEZQUITA DE LOSCOS Y PIEDRAHITA</Template>
  <TotalTime>137</TotalTime>
  <Application>LibreOffice/6.4.4.2$Windows_X86_64 LibreOffice_project/3d775be2011f3886db32dfd395a6a6d1ca2630ff</Application>
  <Pages>1</Pages>
  <Words>325</Words>
  <CharactersWithSpaces>2365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2020-09-10T12:10:44Z</dcterms:created>
  <dc:creator/>
  <dc:description/>
  <dc:language>es-ES</dc:language>
  <cp:lastModifiedBy/>
  <dcterms:modified xsi:type="dcterms:W3CDTF">2021-02-26T11:01:59Z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