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F94" w:rsidRPr="006D2D21" w:rsidRDefault="002C7F94" w:rsidP="00BF4099">
      <w:pPr>
        <w:ind w:left="-284"/>
        <w:jc w:val="center"/>
        <w:rPr>
          <w:i/>
        </w:rPr>
      </w:pPr>
      <w:r w:rsidRPr="004A3226">
        <w:rPr>
          <w:b/>
        </w:rPr>
        <w:t xml:space="preserve">PROIEKTURAKO GIDA </w:t>
      </w:r>
      <w:r w:rsidR="007369A2" w:rsidRPr="004A3226">
        <w:rPr>
          <w:b/>
        </w:rPr>
        <w:t xml:space="preserve">(B </w:t>
      </w:r>
      <w:r w:rsidRPr="004A3226">
        <w:rPr>
          <w:b/>
        </w:rPr>
        <w:t>ERANSKINA)</w:t>
      </w:r>
      <w:r w:rsidR="006D2D21" w:rsidRPr="004A3226">
        <w:rPr>
          <w:b/>
        </w:rPr>
        <w:t xml:space="preserve">      </w:t>
      </w:r>
      <w:r w:rsidRPr="004A3226">
        <w:rPr>
          <w:i/>
        </w:rPr>
        <w:t>GUIA PARA EL PROYECTO (ANEXO B)</w:t>
      </w:r>
    </w:p>
    <w:p w:rsidR="006D2D21" w:rsidRDefault="006D2D21" w:rsidP="00BF4099">
      <w:pPr>
        <w:ind w:left="-284"/>
        <w:jc w:val="center"/>
        <w:rPr>
          <w:i/>
          <w:sz w:val="24"/>
        </w:rPr>
      </w:pPr>
    </w:p>
    <w:p w:rsidR="007500B0" w:rsidRDefault="007500B0" w:rsidP="00BF4099">
      <w:pPr>
        <w:ind w:left="-284"/>
        <w:jc w:val="center"/>
        <w:rPr>
          <w:i/>
          <w:sz w:val="24"/>
        </w:rPr>
      </w:pPr>
    </w:p>
    <w:p w:rsidR="006D2D21" w:rsidRPr="006D2D21" w:rsidRDefault="006D2D21" w:rsidP="00BF4099">
      <w:pPr>
        <w:tabs>
          <w:tab w:val="left" w:pos="5103"/>
          <w:tab w:val="left" w:pos="14742"/>
        </w:tabs>
        <w:ind w:left="-284" w:right="-4"/>
        <w:jc w:val="center"/>
        <w:rPr>
          <w:rFonts w:ascii="Book Antiqua" w:hAnsi="Book Antiqua"/>
          <w:b/>
        </w:rPr>
      </w:pPr>
      <w:r w:rsidRPr="006D2D21">
        <w:rPr>
          <w:b/>
          <w:bCs/>
          <w:iCs/>
          <w:lang w:val="es-ES"/>
        </w:rPr>
        <w:t>EUSKARAZKO ALDIZKARIA ARGITARATZEAZ ARDURATUKO DIREN PERTSONA FISIKO EDO JURIDIKOEI DIRU-LAGUNTZA</w:t>
      </w:r>
    </w:p>
    <w:p w:rsidR="006D2D21" w:rsidRDefault="006D2D21" w:rsidP="00BF4099">
      <w:pPr>
        <w:tabs>
          <w:tab w:val="left" w:pos="5103"/>
          <w:tab w:val="left" w:pos="14317"/>
        </w:tabs>
        <w:ind w:left="-284" w:right="-4"/>
        <w:jc w:val="center"/>
        <w:rPr>
          <w:b/>
          <w:bCs/>
          <w:i/>
          <w:iCs/>
          <w:lang w:val="es-ES"/>
        </w:rPr>
      </w:pPr>
      <w:r w:rsidRPr="006D2D21">
        <w:rPr>
          <w:b/>
          <w:bCs/>
          <w:i/>
          <w:iCs/>
          <w:lang w:val="es-ES"/>
        </w:rPr>
        <w:t>SUBVENCIÓN PARA LA CONCESIÓN DE UNA AYUDA A LAS PERSONAS FÍSICAS Y JURÍDICAS QUE SE ENCARGARÁN DE LA PUBLICACIÓN DE UNA REVISTA EN EUSKERA</w:t>
      </w:r>
    </w:p>
    <w:p w:rsidR="006D2D21" w:rsidRDefault="006D2D21" w:rsidP="006D2D21">
      <w:pPr>
        <w:tabs>
          <w:tab w:val="left" w:pos="5103"/>
          <w:tab w:val="left" w:pos="14317"/>
        </w:tabs>
        <w:ind w:right="-4"/>
        <w:jc w:val="center"/>
        <w:rPr>
          <w:b/>
          <w:bCs/>
          <w:i/>
          <w:iCs/>
          <w:lang w:val="es-ES"/>
        </w:rPr>
      </w:pPr>
    </w:p>
    <w:p w:rsidR="007500B0" w:rsidRPr="006D2D21" w:rsidRDefault="007500B0" w:rsidP="006D2D21">
      <w:pPr>
        <w:tabs>
          <w:tab w:val="left" w:pos="5103"/>
          <w:tab w:val="left" w:pos="14317"/>
        </w:tabs>
        <w:ind w:right="-4"/>
        <w:jc w:val="center"/>
        <w:rPr>
          <w:b/>
          <w:bCs/>
          <w:i/>
          <w:iCs/>
          <w:lang w:val="es-ES"/>
        </w:rPr>
      </w:pPr>
    </w:p>
    <w:tbl>
      <w:tblPr>
        <w:tblStyle w:val="Saretaduntaula"/>
        <w:tblW w:w="11199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8"/>
        <w:gridCol w:w="5811"/>
      </w:tblGrid>
      <w:tr w:rsidR="006D2D21" w:rsidTr="00BF4099">
        <w:trPr>
          <w:trHeight w:val="10772"/>
        </w:trPr>
        <w:tc>
          <w:tcPr>
            <w:tcW w:w="5388" w:type="dxa"/>
          </w:tcPr>
          <w:p w:rsidR="006D2D21" w:rsidRDefault="006D2D21" w:rsidP="00B223CB">
            <w:pPr>
              <w:pStyle w:val="06norma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Diru-laguntza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eskatzen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den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proiektuaren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gaineko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azalpen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txosten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zehatza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Bertan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aldizkari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proposamena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deskribatuko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da eta,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gutxienez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ondokoak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garatuko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dira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6D2D21" w:rsidRPr="00A00DE3" w:rsidRDefault="006D2D21" w:rsidP="00B223CB">
            <w:pPr>
              <w:numPr>
                <w:ilvl w:val="0"/>
                <w:numId w:val="1"/>
              </w:numPr>
              <w:tabs>
                <w:tab w:val="left" w:pos="8364"/>
              </w:tabs>
              <w:ind w:right="57" w:hanging="357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A00DE3">
              <w:rPr>
                <w:rFonts w:ascii="Arial" w:hAnsi="Arial" w:cs="Arial"/>
                <w:sz w:val="22"/>
                <w:szCs w:val="22"/>
                <w:lang w:val="eu-ES"/>
              </w:rPr>
              <w:t>Aldizkariaren egitura eta diseinu proposamena, gutxieneko eduki eta atalen proposamena, eta nola landuko diren.</w:t>
            </w:r>
          </w:p>
          <w:p w:rsidR="006D2D21" w:rsidRPr="00A00DE3" w:rsidRDefault="006D2D21" w:rsidP="00B223CB">
            <w:pPr>
              <w:numPr>
                <w:ilvl w:val="0"/>
                <w:numId w:val="1"/>
              </w:numPr>
              <w:tabs>
                <w:tab w:val="left" w:pos="8364"/>
              </w:tabs>
              <w:ind w:right="57" w:hanging="357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A00DE3">
              <w:rPr>
                <w:rFonts w:ascii="Arial" w:hAnsi="Arial" w:cs="Arial"/>
                <w:sz w:val="22"/>
                <w:szCs w:val="22"/>
                <w:lang w:val="eu-ES"/>
              </w:rPr>
              <w:t>Lanen metodologia, egituraketa eta programazioa.</w:t>
            </w:r>
          </w:p>
          <w:p w:rsidR="006D2D21" w:rsidRDefault="006D2D21" w:rsidP="00B223CB">
            <w:pPr>
              <w:numPr>
                <w:ilvl w:val="0"/>
                <w:numId w:val="1"/>
              </w:numPr>
              <w:tabs>
                <w:tab w:val="left" w:pos="8364"/>
              </w:tabs>
              <w:ind w:right="57" w:hanging="357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A00DE3">
              <w:rPr>
                <w:rFonts w:ascii="Arial" w:hAnsi="Arial" w:cs="Arial"/>
                <w:sz w:val="22"/>
                <w:szCs w:val="22"/>
                <w:lang w:val="eu-ES"/>
              </w:rPr>
              <w:t>Laguntzaile zerrenda eta beraien esperientzia.</w:t>
            </w:r>
          </w:p>
          <w:p w:rsidR="006D2D21" w:rsidRPr="00A00DE3" w:rsidRDefault="006D2D21" w:rsidP="00B223CB">
            <w:pPr>
              <w:numPr>
                <w:ilvl w:val="0"/>
                <w:numId w:val="1"/>
              </w:numPr>
              <w:tabs>
                <w:tab w:val="left" w:pos="8364"/>
              </w:tabs>
              <w:ind w:right="57" w:hanging="357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A00DE3">
              <w:rPr>
                <w:rFonts w:ascii="Arial" w:hAnsi="Arial" w:cs="Arial"/>
                <w:sz w:val="22"/>
                <w:szCs w:val="22"/>
                <w:lang w:val="eu-ES"/>
              </w:rPr>
              <w:t>Maketazio eta inprimaketaren ezaugarri eta datu teknikoen deskribapena, eta banaketa egingo deneko baliabide eta lekuen deskribapena.</w:t>
            </w:r>
          </w:p>
          <w:p w:rsidR="006D2D21" w:rsidRPr="00A00DE3" w:rsidRDefault="006D2D21" w:rsidP="00B223CB">
            <w:pPr>
              <w:numPr>
                <w:ilvl w:val="0"/>
                <w:numId w:val="1"/>
              </w:numPr>
              <w:tabs>
                <w:tab w:val="left" w:pos="8364"/>
              </w:tabs>
              <w:ind w:right="57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A00DE3">
              <w:rPr>
                <w:rFonts w:ascii="Arial" w:hAnsi="Arial" w:cs="Arial"/>
                <w:sz w:val="22"/>
                <w:szCs w:val="22"/>
                <w:lang w:val="eu-ES"/>
              </w:rPr>
              <w:t xml:space="preserve">Aldizkaria gizarteratzeko eta Irungo eragile sozialengan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  <w:lang w:val="eu-ES"/>
              </w:rPr>
              <w:t>inkardinatzeko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  <w:lang w:val="eu-ES"/>
              </w:rPr>
              <w:t xml:space="preserve"> proposamena.</w:t>
            </w:r>
          </w:p>
          <w:p w:rsidR="006D2D21" w:rsidRPr="00A00DE3" w:rsidRDefault="006D2D21" w:rsidP="00B223CB">
            <w:pPr>
              <w:numPr>
                <w:ilvl w:val="0"/>
                <w:numId w:val="1"/>
              </w:numPr>
              <w:tabs>
                <w:tab w:val="left" w:pos="8364"/>
              </w:tabs>
              <w:ind w:right="57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>
              <w:rPr>
                <w:rFonts w:ascii="Arial" w:hAnsi="Arial" w:cs="Arial"/>
                <w:sz w:val="22"/>
                <w:szCs w:val="22"/>
                <w:lang w:val="eu-ES"/>
              </w:rPr>
              <w:t>p</w:t>
            </w:r>
            <w:r w:rsidRPr="00A00DE3">
              <w:rPr>
                <w:rFonts w:ascii="Arial" w:hAnsi="Arial" w:cs="Arial"/>
                <w:sz w:val="22"/>
                <w:szCs w:val="22"/>
                <w:lang w:val="eu-ES"/>
              </w:rPr>
              <w:t>roposamenaren edukia baloratzen lagunduko duen guztia, behar bezala egiaztatua, adierazita eta zurituta.</w:t>
            </w:r>
          </w:p>
          <w:p w:rsidR="006D2D21" w:rsidRDefault="006D2D21" w:rsidP="00B223CB">
            <w:pPr>
              <w:numPr>
                <w:ilvl w:val="0"/>
                <w:numId w:val="1"/>
              </w:numPr>
              <w:tabs>
                <w:tab w:val="left" w:pos="8364"/>
              </w:tabs>
              <w:ind w:right="57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  <w:r w:rsidRPr="0069029C">
              <w:rPr>
                <w:rFonts w:ascii="Arial" w:hAnsi="Arial" w:cs="Arial"/>
                <w:sz w:val="22"/>
                <w:szCs w:val="22"/>
                <w:lang w:val="eu-ES"/>
              </w:rPr>
              <w:t>Aurrekontua eta bideragarritasun proiektua</w:t>
            </w:r>
          </w:p>
          <w:p w:rsidR="006D2D21" w:rsidRDefault="006D2D21" w:rsidP="00B223CB">
            <w:pPr>
              <w:tabs>
                <w:tab w:val="left" w:pos="8364"/>
              </w:tabs>
              <w:ind w:left="717" w:right="57"/>
              <w:jc w:val="both"/>
              <w:rPr>
                <w:rFonts w:ascii="Arial" w:hAnsi="Arial" w:cs="Arial"/>
                <w:sz w:val="22"/>
                <w:szCs w:val="22"/>
                <w:lang w:val="eu-ES"/>
              </w:rPr>
            </w:pPr>
          </w:p>
          <w:p w:rsidR="006D2D21" w:rsidRDefault="006D2D21" w:rsidP="00B223CB">
            <w:pPr>
              <w:pStyle w:val="06norma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9029C">
              <w:rPr>
                <w:rFonts w:ascii="Arial" w:hAnsi="Arial" w:cs="Arial"/>
                <w:sz w:val="22"/>
                <w:szCs w:val="22"/>
              </w:rPr>
              <w:t>Nortasunaren</w:t>
            </w:r>
            <w:proofErr w:type="spellEnd"/>
            <w:r w:rsidRPr="0069029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9029C">
              <w:rPr>
                <w:rFonts w:ascii="Arial" w:hAnsi="Arial" w:cs="Arial"/>
                <w:sz w:val="22"/>
                <w:szCs w:val="22"/>
              </w:rPr>
              <w:t>egiaztagiria</w:t>
            </w:r>
            <w:proofErr w:type="spellEnd"/>
            <w:r w:rsidRPr="0069029C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spellStart"/>
            <w:r w:rsidRPr="0069029C">
              <w:rPr>
                <w:rFonts w:ascii="Arial" w:hAnsi="Arial" w:cs="Arial"/>
                <w:sz w:val="22"/>
                <w:szCs w:val="22"/>
              </w:rPr>
              <w:t>nortasun</w:t>
            </w:r>
            <w:proofErr w:type="spellEnd"/>
            <w:r w:rsidRPr="0069029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9029C">
              <w:rPr>
                <w:rFonts w:ascii="Arial" w:hAnsi="Arial" w:cs="Arial"/>
                <w:sz w:val="22"/>
                <w:szCs w:val="22"/>
              </w:rPr>
              <w:t>agiria</w:t>
            </w:r>
            <w:proofErr w:type="spellEnd"/>
            <w:r w:rsidRPr="0069029C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69029C">
              <w:rPr>
                <w:rFonts w:ascii="Arial" w:hAnsi="Arial" w:cs="Arial"/>
                <w:sz w:val="22"/>
                <w:szCs w:val="22"/>
              </w:rPr>
              <w:t>dagokion</w:t>
            </w:r>
            <w:proofErr w:type="spellEnd"/>
            <w:r w:rsidRPr="0069029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9029C">
              <w:rPr>
                <w:rFonts w:ascii="Arial" w:hAnsi="Arial" w:cs="Arial"/>
                <w:sz w:val="22"/>
                <w:szCs w:val="22"/>
              </w:rPr>
              <w:t>erregistroan</w:t>
            </w:r>
            <w:proofErr w:type="spellEnd"/>
            <w:r w:rsidRPr="0069029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9029C">
              <w:rPr>
                <w:rFonts w:ascii="Arial" w:hAnsi="Arial" w:cs="Arial"/>
                <w:sz w:val="22"/>
                <w:szCs w:val="22"/>
              </w:rPr>
              <w:t>inskribatutako</w:t>
            </w:r>
            <w:proofErr w:type="spellEnd"/>
            <w:r w:rsidRPr="0069029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9029C">
              <w:rPr>
                <w:rFonts w:ascii="Arial" w:hAnsi="Arial" w:cs="Arial"/>
                <w:sz w:val="22"/>
                <w:szCs w:val="22"/>
              </w:rPr>
              <w:t>eraketa</w:t>
            </w:r>
            <w:proofErr w:type="spellEnd"/>
            <w:r w:rsidRPr="0069029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9029C">
              <w:rPr>
                <w:rFonts w:ascii="Arial" w:hAnsi="Arial" w:cs="Arial"/>
                <w:sz w:val="22"/>
                <w:szCs w:val="22"/>
              </w:rPr>
              <w:t>eskriturak</w:t>
            </w:r>
            <w:proofErr w:type="spellEnd"/>
            <w:r w:rsidRPr="0069029C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69029C">
              <w:rPr>
                <w:rFonts w:ascii="Arial" w:hAnsi="Arial" w:cs="Arial"/>
                <w:sz w:val="22"/>
                <w:szCs w:val="22"/>
              </w:rPr>
              <w:t>dagokion</w:t>
            </w:r>
            <w:proofErr w:type="spellEnd"/>
            <w:r w:rsidRPr="0069029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9029C">
              <w:rPr>
                <w:rFonts w:ascii="Arial" w:hAnsi="Arial" w:cs="Arial"/>
                <w:sz w:val="22"/>
                <w:szCs w:val="22"/>
              </w:rPr>
              <w:t>erregistroak</w:t>
            </w:r>
            <w:proofErr w:type="spellEnd"/>
            <w:r w:rsidRPr="0069029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9029C">
              <w:rPr>
                <w:rFonts w:ascii="Arial" w:hAnsi="Arial" w:cs="Arial"/>
                <w:sz w:val="22"/>
                <w:szCs w:val="22"/>
              </w:rPr>
              <w:t>emandako</w:t>
            </w:r>
            <w:proofErr w:type="spellEnd"/>
            <w:r w:rsidRPr="0069029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9029C">
              <w:rPr>
                <w:rFonts w:ascii="Arial" w:hAnsi="Arial" w:cs="Arial"/>
                <w:sz w:val="22"/>
                <w:szCs w:val="22"/>
              </w:rPr>
              <w:t>ziurtagiria</w:t>
            </w:r>
            <w:proofErr w:type="spellEnd"/>
            <w:r w:rsidRPr="0069029C">
              <w:rPr>
                <w:rFonts w:ascii="Arial" w:hAnsi="Arial" w:cs="Arial"/>
                <w:sz w:val="22"/>
                <w:szCs w:val="22"/>
              </w:rPr>
              <w:t xml:space="preserve"> eta </w:t>
            </w:r>
            <w:proofErr w:type="spellStart"/>
            <w:r w:rsidRPr="0069029C">
              <w:rPr>
                <w:rFonts w:ascii="Arial" w:hAnsi="Arial" w:cs="Arial"/>
                <w:sz w:val="22"/>
                <w:szCs w:val="22"/>
              </w:rPr>
              <w:t>abar</w:t>
            </w:r>
            <w:proofErr w:type="spellEnd"/>
            <w:r w:rsidRPr="0069029C">
              <w:rPr>
                <w:rFonts w:ascii="Arial" w:hAnsi="Arial" w:cs="Arial"/>
                <w:sz w:val="22"/>
                <w:szCs w:val="22"/>
              </w:rPr>
              <w:t>).</w:t>
            </w:r>
          </w:p>
          <w:p w:rsidR="006D2D21" w:rsidRPr="00AB4905" w:rsidRDefault="006D2D21" w:rsidP="00B223CB">
            <w:pPr>
              <w:pStyle w:val="06norma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D2D21" w:rsidRDefault="006D2D21" w:rsidP="00BF4099">
            <w:pPr>
              <w:pStyle w:val="06norma"/>
              <w:numPr>
                <w:ilvl w:val="0"/>
                <w:numId w:val="6"/>
              </w:numPr>
              <w:ind w:left="3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Eskatzaileak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irekitako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kontu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korronte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baten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jabetasuna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ziurtatzen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duen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agiria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diruetxe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batek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emana. </w:t>
            </w:r>
          </w:p>
          <w:p w:rsidR="006D2D21" w:rsidRPr="00A00DE3" w:rsidRDefault="006D2D21" w:rsidP="00B223CB">
            <w:pPr>
              <w:pStyle w:val="06norma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Pertsona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fisiko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edo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juridiko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pribatu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batek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baino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gehiagok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elkarlanean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gauzatu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behar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baldin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badu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egitasmoa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eskabidea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pertsona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fisiko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edo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juridiko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pribatu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horietako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batek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egingo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du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guztien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izenean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Nolanahi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ere,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eskabidea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egiterakoan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argi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eta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garbi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zehaztu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beharko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dira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pertsona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fisiko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edo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juridiko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pribatu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horietako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bakoitzaren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nortasuna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, ardura eta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egitekoa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egitasmoaren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baitan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,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baita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horietako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bakoitzak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aurrekontu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atalean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egiten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duen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0DE3">
              <w:rPr>
                <w:rFonts w:ascii="Arial" w:hAnsi="Arial" w:cs="Arial"/>
                <w:sz w:val="22"/>
                <w:szCs w:val="22"/>
              </w:rPr>
              <w:t>ekarpena</w:t>
            </w:r>
            <w:proofErr w:type="spellEnd"/>
            <w:r w:rsidRPr="00A00DE3">
              <w:rPr>
                <w:rFonts w:ascii="Arial" w:hAnsi="Arial" w:cs="Arial"/>
                <w:sz w:val="22"/>
                <w:szCs w:val="22"/>
              </w:rPr>
              <w:t xml:space="preserve"> ere.</w:t>
            </w:r>
          </w:p>
          <w:p w:rsidR="006D2D21" w:rsidRDefault="006D2D21" w:rsidP="00B223CB">
            <w:pPr>
              <w:jc w:val="both"/>
              <w:rPr>
                <w:sz w:val="24"/>
                <w:lang w:val="es-ES"/>
              </w:rPr>
            </w:pPr>
          </w:p>
        </w:tc>
        <w:tc>
          <w:tcPr>
            <w:tcW w:w="5811" w:type="dxa"/>
          </w:tcPr>
          <w:p w:rsidR="006D2D21" w:rsidRPr="00A00DE3" w:rsidRDefault="006D2D21" w:rsidP="00B223CB">
            <w:pPr>
              <w:pStyle w:val="06norma"/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0DE3">
              <w:rPr>
                <w:rFonts w:ascii="Arial" w:hAnsi="Arial" w:cs="Arial"/>
                <w:sz w:val="22"/>
                <w:szCs w:val="22"/>
              </w:rPr>
              <w:t xml:space="preserve"> Informe explicativo detallado del proyecto para el que se solicita la ayuda. En el mismo se recogerá la descripción de la propuesta de revista y se desarrollarán, al menos, los siguientes aspectos:</w:t>
            </w:r>
          </w:p>
          <w:p w:rsidR="006D2D21" w:rsidRPr="00A00DE3" w:rsidRDefault="006D2D21" w:rsidP="00B223CB">
            <w:pPr>
              <w:numPr>
                <w:ilvl w:val="0"/>
                <w:numId w:val="1"/>
              </w:numPr>
              <w:tabs>
                <w:tab w:val="left" w:pos="8364"/>
              </w:tabs>
              <w:ind w:right="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0DE3">
              <w:rPr>
                <w:rFonts w:ascii="Arial" w:hAnsi="Arial" w:cs="Arial"/>
                <w:sz w:val="22"/>
                <w:szCs w:val="22"/>
              </w:rPr>
              <w:t>Propuesta de estructura y diseño de la revista, propuesta de contenidos y apartados mínimos y la forma de trabajarlos.</w:t>
            </w:r>
          </w:p>
          <w:p w:rsidR="006D2D21" w:rsidRPr="00A00DE3" w:rsidRDefault="006D2D21" w:rsidP="00B223CB">
            <w:pPr>
              <w:numPr>
                <w:ilvl w:val="0"/>
                <w:numId w:val="1"/>
              </w:numPr>
              <w:tabs>
                <w:tab w:val="left" w:pos="8364"/>
              </w:tabs>
              <w:ind w:right="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0DE3">
              <w:rPr>
                <w:rFonts w:ascii="Arial" w:hAnsi="Arial" w:cs="Arial"/>
                <w:sz w:val="22"/>
                <w:szCs w:val="22"/>
              </w:rPr>
              <w:t>Metodología, estructuración y programación de los trabajos.</w:t>
            </w:r>
          </w:p>
          <w:p w:rsidR="006D2D21" w:rsidRPr="00A00DE3" w:rsidRDefault="006D2D21" w:rsidP="00B223CB">
            <w:pPr>
              <w:numPr>
                <w:ilvl w:val="0"/>
                <w:numId w:val="1"/>
              </w:numPr>
              <w:tabs>
                <w:tab w:val="left" w:pos="8364"/>
              </w:tabs>
              <w:ind w:right="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0DE3">
              <w:rPr>
                <w:rFonts w:ascii="Arial" w:hAnsi="Arial" w:cs="Arial"/>
                <w:sz w:val="22"/>
                <w:szCs w:val="22"/>
              </w:rPr>
              <w:t>Relación de colaboradores</w:t>
            </w:r>
            <w:r>
              <w:rPr>
                <w:rFonts w:ascii="Arial" w:hAnsi="Arial" w:cs="Arial"/>
                <w:sz w:val="22"/>
                <w:szCs w:val="22"/>
              </w:rPr>
              <w:t>/as</w:t>
            </w:r>
            <w:r w:rsidRPr="00A00DE3">
              <w:rPr>
                <w:rFonts w:ascii="Arial" w:hAnsi="Arial" w:cs="Arial"/>
                <w:sz w:val="22"/>
                <w:szCs w:val="22"/>
              </w:rPr>
              <w:t xml:space="preserve"> y experiencia de los</w:t>
            </w:r>
            <w:r>
              <w:rPr>
                <w:rFonts w:ascii="Arial" w:hAnsi="Arial" w:cs="Arial"/>
                <w:sz w:val="22"/>
                <w:szCs w:val="22"/>
              </w:rPr>
              <w:t>/las mismos/as.</w:t>
            </w:r>
          </w:p>
          <w:p w:rsidR="006D2D21" w:rsidRPr="00A00DE3" w:rsidRDefault="006D2D21" w:rsidP="00B223CB">
            <w:pPr>
              <w:numPr>
                <w:ilvl w:val="0"/>
                <w:numId w:val="1"/>
              </w:numPr>
              <w:tabs>
                <w:tab w:val="left" w:pos="8364"/>
              </w:tabs>
              <w:ind w:right="57" w:hanging="3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0DE3">
              <w:rPr>
                <w:rFonts w:ascii="Arial" w:hAnsi="Arial" w:cs="Arial"/>
                <w:sz w:val="22"/>
                <w:szCs w:val="22"/>
              </w:rPr>
              <w:t>Descripción de las características y datos técnicos de la maquetación y la impresión, y descripción de los medios y lugares de distribución.</w:t>
            </w:r>
          </w:p>
          <w:p w:rsidR="006D2D21" w:rsidRPr="00A00DE3" w:rsidRDefault="006D2D21" w:rsidP="00B223CB">
            <w:pPr>
              <w:numPr>
                <w:ilvl w:val="0"/>
                <w:numId w:val="1"/>
              </w:numPr>
              <w:tabs>
                <w:tab w:val="left" w:pos="8364"/>
              </w:tabs>
              <w:ind w:right="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0DE3">
              <w:rPr>
                <w:rFonts w:ascii="Arial" w:hAnsi="Arial" w:cs="Arial"/>
                <w:sz w:val="22"/>
                <w:szCs w:val="22"/>
              </w:rPr>
              <w:t>Propuesta de divulgación y de incardinación con los</w:t>
            </w:r>
            <w:r>
              <w:rPr>
                <w:rFonts w:ascii="Arial" w:hAnsi="Arial" w:cs="Arial"/>
                <w:sz w:val="22"/>
                <w:szCs w:val="22"/>
              </w:rPr>
              <w:t>/las</w:t>
            </w:r>
            <w:r w:rsidRPr="00A00DE3">
              <w:rPr>
                <w:rFonts w:ascii="Arial" w:hAnsi="Arial" w:cs="Arial"/>
                <w:sz w:val="22"/>
                <w:szCs w:val="22"/>
              </w:rPr>
              <w:t xml:space="preserve"> agentes sociales de Irun.  </w:t>
            </w:r>
          </w:p>
          <w:p w:rsidR="006D2D21" w:rsidRPr="00A00DE3" w:rsidRDefault="006D2D21" w:rsidP="00B223CB">
            <w:pPr>
              <w:numPr>
                <w:ilvl w:val="0"/>
                <w:numId w:val="1"/>
              </w:numPr>
              <w:tabs>
                <w:tab w:val="left" w:pos="8364"/>
              </w:tabs>
              <w:ind w:right="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0DE3">
              <w:rPr>
                <w:rFonts w:ascii="Arial" w:hAnsi="Arial" w:cs="Arial"/>
                <w:sz w:val="22"/>
                <w:szCs w:val="22"/>
              </w:rPr>
              <w:t>En general, todo lo que puede ayudar en la valoración del contenido de la propuesta, debidamente acreditado, explicado y justificado.</w:t>
            </w:r>
          </w:p>
          <w:p w:rsidR="006D2D21" w:rsidRDefault="006D2D21" w:rsidP="00B223CB">
            <w:pPr>
              <w:numPr>
                <w:ilvl w:val="0"/>
                <w:numId w:val="1"/>
              </w:numPr>
              <w:tabs>
                <w:tab w:val="left" w:pos="8364"/>
              </w:tabs>
              <w:ind w:right="5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0DE3">
              <w:rPr>
                <w:rFonts w:ascii="Arial" w:hAnsi="Arial" w:cs="Arial"/>
                <w:sz w:val="22"/>
                <w:szCs w:val="22"/>
              </w:rPr>
              <w:t>Presupuesto y proyecto de viabilidad.</w:t>
            </w:r>
          </w:p>
          <w:p w:rsidR="006D2D21" w:rsidRPr="00AB4905" w:rsidRDefault="006D2D21" w:rsidP="00B223CB">
            <w:pPr>
              <w:tabs>
                <w:tab w:val="left" w:pos="8364"/>
              </w:tabs>
              <w:ind w:left="717" w:right="57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D2D21" w:rsidRDefault="006D2D21" w:rsidP="00B223CB">
            <w:pPr>
              <w:pStyle w:val="06norma"/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9029C">
              <w:rPr>
                <w:rFonts w:ascii="Arial" w:hAnsi="Arial" w:cs="Arial"/>
                <w:sz w:val="22"/>
                <w:szCs w:val="22"/>
              </w:rPr>
              <w:t>Documento acreditativo de la personalidad (DNI, escrituras de constitución inscritas en el registro correspondiente, certificado emitido por el registro correspondiente etc.).</w:t>
            </w:r>
          </w:p>
          <w:p w:rsidR="006D2D21" w:rsidRPr="00AB4905" w:rsidRDefault="006D2D21" w:rsidP="00B223CB">
            <w:pPr>
              <w:pStyle w:val="06norma"/>
              <w:ind w:left="36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6D2D21" w:rsidRDefault="006D2D21" w:rsidP="00B223CB">
            <w:pPr>
              <w:pStyle w:val="06norma"/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9029C">
              <w:rPr>
                <w:rFonts w:ascii="Arial" w:hAnsi="Arial" w:cs="Arial"/>
                <w:sz w:val="22"/>
                <w:szCs w:val="22"/>
              </w:rPr>
              <w:t xml:space="preserve">Documento expedido por una entidad bancaria o de ahorro que certifique la titularidad de una cuenta corriente a nombre del solicitante. </w:t>
            </w:r>
          </w:p>
          <w:p w:rsidR="006D2D21" w:rsidRPr="00A00DE3" w:rsidRDefault="006D2D21" w:rsidP="00B223CB">
            <w:pPr>
              <w:pStyle w:val="06norma"/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00DE3">
              <w:rPr>
                <w:rFonts w:ascii="Arial" w:hAnsi="Arial" w:cs="Arial"/>
                <w:sz w:val="22"/>
                <w:szCs w:val="22"/>
              </w:rPr>
              <w:t>En el caso de que el proyecto se desarrolle conjuntamente por más de una persona física o jurídica privada, la solicitud será realizada por solo una de esas personas físicas o jurídicas privadas en representación de todos. De cualquier forma, en la solicitud se deberá manifestar claramente la personalidad, responsabilidad y funciones de cada persona física o jurídica en el proyecto, además de la aportación que realiza cada una de ellas al apartado presupuestario.</w:t>
            </w:r>
          </w:p>
          <w:p w:rsidR="006D2D21" w:rsidRDefault="006D2D21" w:rsidP="00B223CB">
            <w:pPr>
              <w:jc w:val="both"/>
              <w:rPr>
                <w:sz w:val="24"/>
                <w:lang w:val="es-ES"/>
              </w:rPr>
            </w:pPr>
          </w:p>
        </w:tc>
      </w:tr>
    </w:tbl>
    <w:p w:rsidR="0091088B" w:rsidRPr="00A00DE3" w:rsidRDefault="0091088B" w:rsidP="00AB4905">
      <w:pPr>
        <w:jc w:val="both"/>
        <w:rPr>
          <w:sz w:val="24"/>
          <w:lang w:val="es-ES"/>
        </w:rPr>
      </w:pPr>
    </w:p>
    <w:sectPr w:rsidR="0091088B" w:rsidRPr="00A00DE3" w:rsidSect="00194F40">
      <w:headerReference w:type="default" r:id="rId7"/>
      <w:footerReference w:type="default" r:id="rId8"/>
      <w:pgSz w:w="11906" w:h="16838" w:code="9"/>
      <w:pgMar w:top="1843" w:right="566" w:bottom="709" w:left="709" w:header="568" w:footer="39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2F8E" w:rsidRDefault="00DF2F8E">
      <w:r>
        <w:separator/>
      </w:r>
    </w:p>
  </w:endnote>
  <w:endnote w:type="continuationSeparator" w:id="0">
    <w:p w:rsidR="00DF2F8E" w:rsidRDefault="00DF2F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9B3" w:rsidRDefault="00186EB8">
    <w:pPr>
      <w:pStyle w:val="Orri-oina"/>
      <w:tabs>
        <w:tab w:val="clear" w:pos="4252"/>
        <w:tab w:val="clear" w:pos="8504"/>
      </w:tabs>
      <w:ind w:firstLine="142"/>
      <w:jc w:val="center"/>
      <w:rPr>
        <w:rFonts w:ascii="Arial" w:hAnsi="Arial"/>
        <w:color w:val="808080"/>
        <w:sz w:val="16"/>
      </w:rPr>
    </w:pPr>
    <w:r>
      <w:rPr>
        <w:rFonts w:ascii="Arial" w:hAnsi="Arial"/>
        <w:color w:val="808080"/>
        <w:sz w:val="16"/>
      </w:rPr>
      <w:t>EUSKARA   Foru</w:t>
    </w:r>
    <w:r w:rsidR="000049B3">
      <w:rPr>
        <w:rFonts w:ascii="Arial" w:hAnsi="Arial"/>
        <w:color w:val="808080"/>
        <w:sz w:val="16"/>
      </w:rPr>
      <w:t xml:space="preserve"> Kalea, 2, 4. ·20302   IRUN ·T. 943 </w:t>
    </w:r>
    <w:r w:rsidR="00E93050">
      <w:rPr>
        <w:rFonts w:ascii="Arial" w:hAnsi="Arial"/>
        <w:color w:val="808080"/>
        <w:sz w:val="16"/>
      </w:rPr>
      <w:t>505272</w:t>
    </w:r>
    <w:r w:rsidR="000049B3">
      <w:rPr>
        <w:rFonts w:ascii="Arial" w:hAnsi="Arial"/>
        <w:color w:val="808080"/>
        <w:sz w:val="16"/>
      </w:rPr>
      <w:t xml:space="preserve"> · F. 943</w:t>
    </w:r>
    <w:r w:rsidR="00E93050">
      <w:rPr>
        <w:rFonts w:ascii="Arial" w:hAnsi="Arial"/>
        <w:color w:val="808080"/>
        <w:sz w:val="16"/>
      </w:rPr>
      <w:t>505623</w:t>
    </w:r>
    <w:r w:rsidR="000049B3">
      <w:rPr>
        <w:rFonts w:ascii="Arial" w:hAnsi="Arial"/>
        <w:color w:val="808080"/>
        <w:sz w:val="16"/>
      </w:rPr>
      <w:t xml:space="preserve"> · e-mail: euskara@irun.org</w:t>
    </w:r>
    <w:r w:rsidR="000049B3">
      <w:rPr>
        <w:rFonts w:ascii="Arial" w:hAnsi="Arial"/>
        <w:color w:val="808080"/>
        <w:sz w:val="16"/>
      </w:rPr>
      <w:tab/>
    </w:r>
    <w:r w:rsidR="000049B3">
      <w:rPr>
        <w:rFonts w:ascii="Arial" w:hAnsi="Arial"/>
        <w:color w:val="808080"/>
        <w:sz w:val="16"/>
      </w:rPr>
      <w:tab/>
    </w:r>
    <w:r w:rsidR="001F72A8">
      <w:rPr>
        <w:rStyle w:val="Orrialde-zenbakia"/>
        <w:rFonts w:ascii="Arial" w:hAnsi="Arial"/>
        <w:color w:val="808080"/>
        <w:sz w:val="18"/>
      </w:rPr>
      <w:fldChar w:fldCharType="begin"/>
    </w:r>
    <w:r w:rsidR="000049B3">
      <w:rPr>
        <w:rStyle w:val="Orrialde-zenbakia"/>
        <w:rFonts w:ascii="Arial" w:hAnsi="Arial"/>
        <w:color w:val="808080"/>
        <w:sz w:val="18"/>
      </w:rPr>
      <w:instrText xml:space="preserve"> PAGE </w:instrText>
    </w:r>
    <w:r w:rsidR="001F72A8">
      <w:rPr>
        <w:rStyle w:val="Orrialde-zenbakia"/>
        <w:rFonts w:ascii="Arial" w:hAnsi="Arial"/>
        <w:color w:val="808080"/>
        <w:sz w:val="18"/>
      </w:rPr>
      <w:fldChar w:fldCharType="separate"/>
    </w:r>
    <w:r w:rsidR="004A3226">
      <w:rPr>
        <w:rStyle w:val="Orrialde-zenbakia"/>
        <w:rFonts w:ascii="Arial" w:hAnsi="Arial"/>
        <w:noProof/>
        <w:color w:val="808080"/>
        <w:sz w:val="18"/>
      </w:rPr>
      <w:t>1</w:t>
    </w:r>
    <w:r w:rsidR="001F72A8">
      <w:rPr>
        <w:rStyle w:val="Orrialde-zenbakia"/>
        <w:rFonts w:ascii="Arial" w:hAnsi="Arial"/>
        <w:color w:val="808080"/>
        <w:sz w:val="18"/>
      </w:rPr>
      <w:fldChar w:fldCharType="end"/>
    </w:r>
    <w:r w:rsidR="000049B3">
      <w:rPr>
        <w:rStyle w:val="Orrialde-zenbakia"/>
        <w:rFonts w:ascii="Arial" w:hAnsi="Arial"/>
        <w:color w:val="808080"/>
        <w:sz w:val="18"/>
      </w:rPr>
      <w:t>/</w:t>
    </w:r>
    <w:r w:rsidR="001F72A8">
      <w:rPr>
        <w:rStyle w:val="Orrialde-zenbakia"/>
        <w:rFonts w:ascii="Arial" w:hAnsi="Arial"/>
        <w:color w:val="808080"/>
        <w:sz w:val="18"/>
      </w:rPr>
      <w:fldChar w:fldCharType="begin"/>
    </w:r>
    <w:r w:rsidR="000049B3">
      <w:rPr>
        <w:rStyle w:val="Orrialde-zenbakia"/>
        <w:rFonts w:ascii="Arial" w:hAnsi="Arial"/>
        <w:color w:val="808080"/>
        <w:sz w:val="18"/>
      </w:rPr>
      <w:instrText xml:space="preserve"> NUMPAGES </w:instrText>
    </w:r>
    <w:r w:rsidR="001F72A8">
      <w:rPr>
        <w:rStyle w:val="Orrialde-zenbakia"/>
        <w:rFonts w:ascii="Arial" w:hAnsi="Arial"/>
        <w:color w:val="808080"/>
        <w:sz w:val="18"/>
      </w:rPr>
      <w:fldChar w:fldCharType="separate"/>
    </w:r>
    <w:r w:rsidR="004A3226">
      <w:rPr>
        <w:rStyle w:val="Orrialde-zenbakia"/>
        <w:rFonts w:ascii="Arial" w:hAnsi="Arial"/>
        <w:noProof/>
        <w:color w:val="808080"/>
        <w:sz w:val="18"/>
      </w:rPr>
      <w:t>1</w:t>
    </w:r>
    <w:r w:rsidR="001F72A8">
      <w:rPr>
        <w:rStyle w:val="Orrialde-zenbakia"/>
        <w:rFonts w:ascii="Arial" w:hAnsi="Arial"/>
        <w:color w:val="808080"/>
        <w:sz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2F8E" w:rsidRDefault="00DF2F8E">
      <w:r>
        <w:separator/>
      </w:r>
    </w:p>
  </w:footnote>
  <w:footnote w:type="continuationSeparator" w:id="0">
    <w:p w:rsidR="00DF2F8E" w:rsidRDefault="00DF2F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9B3" w:rsidRDefault="004C5851" w:rsidP="00BF4099">
    <w:pPr>
      <w:pStyle w:val="Goiburua"/>
      <w:ind w:left="-284" w:right="141" w:hanging="283"/>
      <w:jc w:val="center"/>
    </w:pPr>
    <w:r>
      <w:t xml:space="preserve">       </w:t>
    </w:r>
    <w:r w:rsidR="0069029C">
      <w:rPr>
        <w:noProof/>
        <w:lang w:val="es-ES"/>
      </w:rPr>
      <w:drawing>
        <wp:inline distT="0" distB="0" distL="0" distR="0">
          <wp:extent cx="2192655" cy="982345"/>
          <wp:effectExtent l="19050" t="0" r="0" b="0"/>
          <wp:docPr id="1" name="Irudia 1" descr="expeuska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xpeuskar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2655" cy="9823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F4099" w:rsidRDefault="00BF4099">
    <w:pPr>
      <w:pStyle w:val="Goiburua"/>
      <w:ind w:left="-56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4C8B"/>
    <w:multiLevelType w:val="hybridMultilevel"/>
    <w:tmpl w:val="7158B4B6"/>
    <w:lvl w:ilvl="0" w:tplc="46A4504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C1E6667"/>
    <w:multiLevelType w:val="hybridMultilevel"/>
    <w:tmpl w:val="82162324"/>
    <w:lvl w:ilvl="0" w:tplc="00B442C8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56E189F"/>
    <w:multiLevelType w:val="hybridMultilevel"/>
    <w:tmpl w:val="34029B02"/>
    <w:lvl w:ilvl="0" w:tplc="0C0A0001">
      <w:start w:val="1"/>
      <w:numFmt w:val="bullet"/>
      <w:lvlText w:val=""/>
      <w:lvlJc w:val="left"/>
      <w:pPr>
        <w:tabs>
          <w:tab w:val="num" w:pos="717"/>
        </w:tabs>
        <w:ind w:left="71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hint="default"/>
      </w:rPr>
    </w:lvl>
    <w:lvl w:ilvl="2" w:tplc="0C0A0001">
      <w:start w:val="1"/>
      <w:numFmt w:val="bullet"/>
      <w:lvlText w:val=""/>
      <w:lvlJc w:val="left"/>
      <w:pPr>
        <w:tabs>
          <w:tab w:val="num" w:pos="2157"/>
        </w:tabs>
        <w:ind w:left="2157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3">
    <w:nsid w:val="267B69A5"/>
    <w:multiLevelType w:val="hybridMultilevel"/>
    <w:tmpl w:val="5E7E832C"/>
    <w:lvl w:ilvl="0" w:tplc="017C4876">
      <w:start w:val="1"/>
      <w:numFmt w:val="none"/>
      <w:lvlText w:val="a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AC20E4"/>
    <w:multiLevelType w:val="hybridMultilevel"/>
    <w:tmpl w:val="E7A0A8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BE121F"/>
    <w:multiLevelType w:val="hybridMultilevel"/>
    <w:tmpl w:val="AD366538"/>
    <w:lvl w:ilvl="0" w:tplc="A320AFD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B9340D7"/>
    <w:multiLevelType w:val="hybridMultilevel"/>
    <w:tmpl w:val="3FBC7E0C"/>
    <w:lvl w:ilvl="0" w:tplc="00B442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BE2C8C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6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91088B"/>
    <w:rsid w:val="000049B3"/>
    <w:rsid w:val="000077C3"/>
    <w:rsid w:val="00114571"/>
    <w:rsid w:val="00186EB8"/>
    <w:rsid w:val="00194F40"/>
    <w:rsid w:val="001F72A8"/>
    <w:rsid w:val="00236FF3"/>
    <w:rsid w:val="002C7F94"/>
    <w:rsid w:val="002F0BF7"/>
    <w:rsid w:val="003779E9"/>
    <w:rsid w:val="003A299D"/>
    <w:rsid w:val="004553EB"/>
    <w:rsid w:val="004A3226"/>
    <w:rsid w:val="004C5851"/>
    <w:rsid w:val="005550C2"/>
    <w:rsid w:val="00682250"/>
    <w:rsid w:val="0069029C"/>
    <w:rsid w:val="006D2D21"/>
    <w:rsid w:val="00703FF5"/>
    <w:rsid w:val="007369A2"/>
    <w:rsid w:val="007500B0"/>
    <w:rsid w:val="00867013"/>
    <w:rsid w:val="008745F8"/>
    <w:rsid w:val="0091088B"/>
    <w:rsid w:val="00A007BB"/>
    <w:rsid w:val="00A00DE3"/>
    <w:rsid w:val="00AB4905"/>
    <w:rsid w:val="00AC5421"/>
    <w:rsid w:val="00AC6FAF"/>
    <w:rsid w:val="00AD2732"/>
    <w:rsid w:val="00B032A8"/>
    <w:rsid w:val="00BA6C4F"/>
    <w:rsid w:val="00BF4099"/>
    <w:rsid w:val="00C86198"/>
    <w:rsid w:val="00CE21E6"/>
    <w:rsid w:val="00D872D7"/>
    <w:rsid w:val="00DF2F8E"/>
    <w:rsid w:val="00E720AC"/>
    <w:rsid w:val="00E93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a">
    <w:name w:val="Normal"/>
    <w:qFormat/>
    <w:rsid w:val="00A00DE3"/>
    <w:rPr>
      <w:lang w:val="es-ES_tradnl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rsid w:val="00682250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rsid w:val="00682250"/>
    <w:pPr>
      <w:tabs>
        <w:tab w:val="center" w:pos="4252"/>
        <w:tab w:val="right" w:pos="8504"/>
      </w:tabs>
    </w:pPr>
  </w:style>
  <w:style w:type="character" w:styleId="Hiperesteka">
    <w:name w:val="Hyperlink"/>
    <w:basedOn w:val="Paragrafoarenletra-tipolehenetsia"/>
    <w:rsid w:val="00682250"/>
    <w:rPr>
      <w:color w:val="0000FF"/>
      <w:u w:val="single"/>
    </w:rPr>
  </w:style>
  <w:style w:type="character" w:styleId="BisitatutakoHiperesteka">
    <w:name w:val="FollowedHyperlink"/>
    <w:basedOn w:val="Paragrafoarenletra-tipolehenetsia"/>
    <w:rsid w:val="00682250"/>
    <w:rPr>
      <w:color w:val="800080"/>
      <w:u w:val="single"/>
    </w:rPr>
  </w:style>
  <w:style w:type="character" w:styleId="Orrialde-zenbakia">
    <w:name w:val="page number"/>
    <w:basedOn w:val="Paragrafoarenletra-tipolehenetsia"/>
    <w:rsid w:val="00682250"/>
  </w:style>
  <w:style w:type="table" w:styleId="Saretaduntaula">
    <w:name w:val="Table Grid"/>
    <w:basedOn w:val="Taulanormala"/>
    <w:rsid w:val="00A00D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6norma">
    <w:name w:val="06norma"/>
    <w:basedOn w:val="Normala"/>
    <w:rsid w:val="00A00DE3"/>
    <w:pPr>
      <w:suppressAutoHyphens/>
      <w:autoSpaceDN w:val="0"/>
      <w:spacing w:before="100" w:after="100"/>
      <w:textAlignment w:val="baseline"/>
    </w:pPr>
    <w:rPr>
      <w:kern w:val="3"/>
      <w:sz w:val="24"/>
      <w:szCs w:val="24"/>
      <w:lang w:val="es-ES" w:eastAsia="zh-CN"/>
    </w:rPr>
  </w:style>
  <w:style w:type="paragraph" w:styleId="Zerrenda-paragrafoa">
    <w:name w:val="List Paragraph"/>
    <w:basedOn w:val="Normala"/>
    <w:uiPriority w:val="34"/>
    <w:qFormat/>
    <w:rsid w:val="00AC6FAF"/>
    <w:pPr>
      <w:ind w:left="708"/>
    </w:pPr>
  </w:style>
  <w:style w:type="paragraph" w:styleId="Bunbuiloarentestua">
    <w:name w:val="Balloon Text"/>
    <w:basedOn w:val="Normala"/>
    <w:link w:val="BunbuiloarentestuaKar"/>
    <w:rsid w:val="004553EB"/>
    <w:rPr>
      <w:rFonts w:ascii="Tahoma" w:hAnsi="Tahoma" w:cs="Tahoma"/>
      <w:sz w:val="16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rsid w:val="004553EB"/>
    <w:rPr>
      <w:rFonts w:ascii="Tahoma" w:hAnsi="Tahoma" w:cs="Tahoma"/>
      <w:sz w:val="16"/>
      <w:szCs w:val="16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Plantill2003\38.%20Euskara%20Arloa.dot" TargetMode="External"/></Relationships>
</file>

<file path=word/theme/theme1.xml><?xml version="1.0" encoding="utf-8"?>
<a:theme xmlns:a="http://schemas.openxmlformats.org/drawingml/2006/main" name="Office-ko gai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38. Euskara Arloa.dot</Template>
  <TotalTime>2</TotalTime>
  <Pages>1</Pages>
  <Words>474</Words>
  <Characters>2907</Characters>
  <Application>Microsoft Office Word</Application>
  <DocSecurity>0</DocSecurity>
  <Lines>24</Lines>
  <Paragraphs>6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AYTO. DE IRUN/IRUNGO UDALA</Company>
  <LinksUpToDate>false</LinksUpToDate>
  <CharactersWithSpaces>3375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IZAGA_DAVID</dc:creator>
  <cp:lastModifiedBy>ETXEBESTE_MAITE</cp:lastModifiedBy>
  <cp:revision>6</cp:revision>
  <cp:lastPrinted>2017-12-15T13:45:00Z</cp:lastPrinted>
  <dcterms:created xsi:type="dcterms:W3CDTF">2019-01-08T08:01:00Z</dcterms:created>
  <dcterms:modified xsi:type="dcterms:W3CDTF">2019-11-26T07:12:00Z</dcterms:modified>
</cp:coreProperties>
</file>