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right" w:tblpY="-1806"/>
        <w:tblW w:w="0" w:type="auto"/>
        <w:tblLayout w:type="fixed"/>
        <w:tblCellMar>
          <w:left w:w="70" w:type="dxa"/>
          <w:right w:w="70" w:type="dxa"/>
        </w:tblCellMar>
        <w:tblLook w:val="0000" w:firstRow="0" w:lastRow="0" w:firstColumn="0" w:lastColumn="0" w:noHBand="0" w:noVBand="0"/>
      </w:tblPr>
      <w:tblGrid>
        <w:gridCol w:w="6050"/>
      </w:tblGrid>
      <w:tr w:rsidR="00EF3AB9" w:rsidRPr="00735433" w14:paraId="5804ABE5" w14:textId="77777777">
        <w:trPr>
          <w:trHeight w:val="1277"/>
        </w:trPr>
        <w:tc>
          <w:tcPr>
            <w:tcW w:w="6050" w:type="dxa"/>
            <w:tcBorders>
              <w:top w:val="nil"/>
              <w:left w:val="nil"/>
              <w:bottom w:val="nil"/>
              <w:right w:val="nil"/>
            </w:tcBorders>
            <w:vAlign w:val="center"/>
          </w:tcPr>
          <w:p w14:paraId="0F841A5F" w14:textId="68608C12" w:rsidR="00EF3AB9" w:rsidRPr="00735433" w:rsidRDefault="00EF3AB9" w:rsidP="00DE3601">
            <w:pPr>
              <w:rPr>
                <w:rFonts w:ascii="Univers LT Std 45 Light" w:hAnsi="Univers LT Std 45 Light"/>
                <w:sz w:val="20"/>
                <w:szCs w:val="20"/>
              </w:rPr>
            </w:pPr>
          </w:p>
          <w:p w14:paraId="59F46894" w14:textId="1DF913B5" w:rsidR="00EF3AB9" w:rsidRPr="00735433" w:rsidRDefault="00EF3AB9" w:rsidP="00DE3601">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Abanto Zierbenan, </w:t>
            </w:r>
            <w:r w:rsidR="007E4433">
              <w:rPr>
                <w:rFonts w:ascii="Univers LT Std 45 Light" w:hAnsi="Univers LT Std 45 Light"/>
                <w:sz w:val="20"/>
                <w:szCs w:val="20"/>
              </w:rPr>
              <w:t>2020</w:t>
            </w:r>
            <w:r w:rsidR="00E531E6">
              <w:rPr>
                <w:rFonts w:ascii="Univers LT Std 45 Light" w:hAnsi="Univers LT Std 45 Light"/>
                <w:sz w:val="20"/>
                <w:szCs w:val="20"/>
              </w:rPr>
              <w:t>ko</w:t>
            </w:r>
            <w:r w:rsidRPr="00735433">
              <w:rPr>
                <w:rFonts w:ascii="Univers LT Std 45 Light" w:hAnsi="Univers LT Std 45 Light"/>
                <w:sz w:val="20"/>
                <w:szCs w:val="20"/>
              </w:rPr>
              <w:t xml:space="preserve">  </w:t>
            </w:r>
            <w:r w:rsidR="008B442D">
              <w:rPr>
                <w:rFonts w:ascii="Univers LT Std 45 Light" w:hAnsi="Univers LT Std 45 Light"/>
                <w:sz w:val="20"/>
                <w:szCs w:val="20"/>
              </w:rPr>
              <w:t>abendu</w:t>
            </w:r>
            <w:r w:rsidR="007E4433">
              <w:rPr>
                <w:rFonts w:ascii="Univers LT Std 45 Light" w:hAnsi="Univers LT Std 45 Light"/>
                <w:sz w:val="20"/>
                <w:szCs w:val="20"/>
              </w:rPr>
              <w:t>aren ….</w:t>
            </w:r>
            <w:r w:rsidR="002E3C7F">
              <w:rPr>
                <w:rFonts w:ascii="Univers LT Std 45 Light" w:hAnsi="Univers LT Std 45 Light"/>
                <w:sz w:val="20"/>
                <w:szCs w:val="20"/>
              </w:rPr>
              <w:t>an</w:t>
            </w:r>
          </w:p>
          <w:p w14:paraId="105CED34" w14:textId="77777777" w:rsidR="00EF3AB9" w:rsidRPr="00735433" w:rsidRDefault="00EF3AB9" w:rsidP="00DE3601">
            <w:pPr>
              <w:rPr>
                <w:rFonts w:ascii="Univers LT Std 45 Light" w:hAnsi="Univers LT Std 45 Light"/>
                <w:b/>
                <w:sz w:val="20"/>
                <w:szCs w:val="20"/>
                <w:u w:val="single"/>
              </w:rPr>
            </w:pPr>
          </w:p>
        </w:tc>
      </w:tr>
    </w:tbl>
    <w:p w14:paraId="46435F63" w14:textId="5AEA847A" w:rsidR="00EF3AB9" w:rsidRPr="00436CFD" w:rsidRDefault="002C14AE" w:rsidP="002E592F">
      <w:pPr>
        <w:jc w:val="both"/>
        <w:rPr>
          <w:rFonts w:ascii="Univers LT Std 45 Light" w:hAnsi="Univers LT Std 45 Light" w:cs="Arial"/>
          <w:sz w:val="20"/>
          <w:szCs w:val="20"/>
        </w:rPr>
      </w:pPr>
      <w:r w:rsidRPr="00735433">
        <w:rPr>
          <w:noProof/>
          <w:sz w:val="20"/>
          <w:szCs w:val="20"/>
          <w:lang w:val="es-ES"/>
        </w:rPr>
        <w:drawing>
          <wp:anchor distT="0" distB="0" distL="114300" distR="114300" simplePos="0" relativeHeight="251658240" behindDoc="1" locked="0" layoutInCell="1" allowOverlap="1" wp14:anchorId="4A977B1F" wp14:editId="1AC47902">
            <wp:simplePos x="0" y="0"/>
            <wp:positionH relativeFrom="column">
              <wp:posOffset>5046980</wp:posOffset>
            </wp:positionH>
            <wp:positionV relativeFrom="paragraph">
              <wp:posOffset>-1936115</wp:posOffset>
            </wp:positionV>
            <wp:extent cx="1028700" cy="1143000"/>
            <wp:effectExtent l="19050" t="0" r="0" b="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srcRect/>
                    <a:stretch>
                      <a:fillRect/>
                    </a:stretch>
                  </pic:blipFill>
                  <pic:spPr bwMode="auto">
                    <a:xfrm>
                      <a:off x="0" y="0"/>
                      <a:ext cx="1028700" cy="1143000"/>
                    </a:xfrm>
                    <a:prstGeom prst="rect">
                      <a:avLst/>
                    </a:prstGeom>
                    <a:noFill/>
                  </pic:spPr>
                </pic:pic>
              </a:graphicData>
            </a:graphic>
          </wp:anchor>
        </w:drawing>
      </w:r>
      <w:r w:rsidR="00EF3AB9" w:rsidRPr="00436CFD">
        <w:rPr>
          <w:rFonts w:ascii="Univers LT Std 45 Light" w:hAnsi="Univers LT Std 45 Light" w:cs="Arial"/>
          <w:sz w:val="20"/>
          <w:szCs w:val="20"/>
        </w:rPr>
        <w:tab/>
      </w:r>
      <w:r w:rsidR="00EF3AB9" w:rsidRPr="00436CFD">
        <w:rPr>
          <w:rFonts w:ascii="Univers LT Std 45 Light" w:hAnsi="Univers LT Std 45 Light" w:cs="Arial"/>
          <w:sz w:val="20"/>
          <w:szCs w:val="20"/>
        </w:rPr>
        <w:tab/>
      </w:r>
      <w:r w:rsidR="00EF3AB9" w:rsidRPr="00436CFD">
        <w:rPr>
          <w:rFonts w:ascii="Univers LT Std 45 Light" w:hAnsi="Univers LT Std 45 Light" w:cs="Arial"/>
          <w:sz w:val="20"/>
          <w:szCs w:val="20"/>
        </w:rPr>
        <w:tab/>
      </w:r>
      <w:r w:rsidR="00EF3AB9" w:rsidRPr="00436CFD">
        <w:rPr>
          <w:rFonts w:ascii="Univers LT Std 45 Light" w:hAnsi="Univers LT Std 45 Light" w:cs="Arial"/>
          <w:sz w:val="20"/>
          <w:szCs w:val="20"/>
        </w:rPr>
        <w:tab/>
      </w:r>
      <w:r w:rsidR="00EF3AB9" w:rsidRPr="00436CFD">
        <w:rPr>
          <w:rFonts w:ascii="Univers LT Std 45 Light" w:hAnsi="Univers LT Std 45 Light" w:cs="Arial"/>
          <w:sz w:val="20"/>
          <w:szCs w:val="20"/>
        </w:rPr>
        <w:tab/>
      </w:r>
      <w:r w:rsidR="00EF3AB9" w:rsidRPr="00436CFD">
        <w:rPr>
          <w:rFonts w:ascii="Univers LT Std 45 Light" w:hAnsi="Univers LT Std 45 Light" w:cs="Arial"/>
          <w:sz w:val="20"/>
          <w:szCs w:val="20"/>
        </w:rPr>
        <w:tab/>
      </w:r>
      <w:r w:rsidR="00EF3AB9" w:rsidRPr="00436CFD">
        <w:rPr>
          <w:rFonts w:ascii="Univers LT Std 45 Light" w:hAnsi="Univers LT Std 45 Light" w:cs="Arial"/>
          <w:sz w:val="20"/>
          <w:szCs w:val="20"/>
        </w:rPr>
        <w:tab/>
      </w:r>
    </w:p>
    <w:p w14:paraId="21AF21B9" w14:textId="77777777" w:rsidR="00EF3AB9" w:rsidRPr="00735433" w:rsidRDefault="00EF3AB9" w:rsidP="00723D33">
      <w:pPr>
        <w:rPr>
          <w:vanish/>
          <w:sz w:val="20"/>
          <w:szCs w:val="20"/>
        </w:rPr>
      </w:pPr>
    </w:p>
    <w:tbl>
      <w:tblPr>
        <w:tblpPr w:leftFromText="141" w:rightFromText="141" w:vertAnchor="text" w:tblpY="1"/>
        <w:tblOverlap w:val="never"/>
        <w:tblW w:w="9639" w:type="dxa"/>
        <w:tblLayout w:type="fixed"/>
        <w:tblCellMar>
          <w:left w:w="70" w:type="dxa"/>
          <w:right w:w="70" w:type="dxa"/>
        </w:tblCellMar>
        <w:tblLook w:val="0000" w:firstRow="0" w:lastRow="0" w:firstColumn="0" w:lastColumn="0" w:noHBand="0" w:noVBand="0"/>
      </w:tblPr>
      <w:tblGrid>
        <w:gridCol w:w="4536"/>
        <w:gridCol w:w="567"/>
        <w:gridCol w:w="4536"/>
      </w:tblGrid>
      <w:tr w:rsidR="00EF3AB9" w:rsidRPr="00735433" w14:paraId="6F3E8878" w14:textId="77777777">
        <w:tc>
          <w:tcPr>
            <w:tcW w:w="4536" w:type="dxa"/>
            <w:tcBorders>
              <w:top w:val="nil"/>
              <w:left w:val="nil"/>
              <w:bottom w:val="nil"/>
              <w:right w:val="nil"/>
            </w:tcBorders>
          </w:tcPr>
          <w:p w14:paraId="56AD77FE" w14:textId="77777777" w:rsidR="00EF3AB9" w:rsidRPr="00735433" w:rsidRDefault="00EF3AB9" w:rsidP="009706D3">
            <w:pPr>
              <w:spacing w:line="360" w:lineRule="auto"/>
              <w:contextualSpacing/>
              <w:jc w:val="center"/>
              <w:rPr>
                <w:rFonts w:ascii="Univers LT Std 45 Light" w:hAnsi="Univers LT Std 45 Light"/>
                <w:b/>
                <w:bCs/>
                <w:sz w:val="20"/>
                <w:szCs w:val="20"/>
              </w:rPr>
            </w:pPr>
            <w:r w:rsidRPr="00735433">
              <w:rPr>
                <w:rFonts w:ascii="Univers LT Std 45 Light" w:hAnsi="Univers LT Std 45 Light"/>
                <w:b/>
                <w:bCs/>
                <w:sz w:val="20"/>
                <w:szCs w:val="20"/>
              </w:rPr>
              <w:t>BILDU DIRA</w:t>
            </w:r>
          </w:p>
          <w:p w14:paraId="57E1378B" w14:textId="77777777" w:rsidR="00EF3AB9" w:rsidRPr="00735433" w:rsidRDefault="00EF3AB9" w:rsidP="009706D3">
            <w:pPr>
              <w:spacing w:line="360" w:lineRule="auto"/>
              <w:contextualSpacing/>
              <w:jc w:val="both"/>
              <w:rPr>
                <w:rFonts w:ascii="Univers LT Std 45 Light" w:hAnsi="Univers LT Std 45 Light"/>
                <w:b/>
                <w:bCs/>
                <w:sz w:val="20"/>
                <w:szCs w:val="20"/>
              </w:rPr>
            </w:pPr>
          </w:p>
          <w:p w14:paraId="761CBB64"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Alde batetik, </w:t>
            </w:r>
            <w:r w:rsidRPr="00AD234A">
              <w:rPr>
                <w:rFonts w:ascii="Univers LT Std 45 Light" w:hAnsi="Univers LT Std 45 Light"/>
                <w:b/>
                <w:sz w:val="20"/>
                <w:szCs w:val="20"/>
              </w:rPr>
              <w:t>Maite Etxebarria Azpiolea andrea</w:t>
            </w:r>
            <w:r w:rsidRPr="00735433">
              <w:rPr>
                <w:rFonts w:ascii="Univers LT Std 45 Light" w:hAnsi="Univers LT Std 45 Light"/>
                <w:sz w:val="20"/>
                <w:szCs w:val="20"/>
              </w:rPr>
              <w:t xml:space="preserve">, </w:t>
            </w:r>
            <w:r w:rsidRPr="00AD234A">
              <w:rPr>
                <w:rFonts w:ascii="Univers LT Std 45 Light" w:hAnsi="Univers LT Std 45 Light"/>
                <w:b/>
                <w:sz w:val="20"/>
                <w:szCs w:val="20"/>
              </w:rPr>
              <w:t>Abanto Zierbenako Udala</w:t>
            </w:r>
            <w:r w:rsidRPr="00735433">
              <w:rPr>
                <w:rFonts w:ascii="Univers LT Std 45 Light" w:hAnsi="Univers LT Std 45 Light"/>
                <w:sz w:val="20"/>
                <w:szCs w:val="20"/>
              </w:rPr>
              <w:t>ren izenean eta bertako ordezkari gisa, indarrean den araudiak ematen dizkion eskumenak baliatuta,</w:t>
            </w:r>
          </w:p>
          <w:p w14:paraId="474DDABF" w14:textId="77777777" w:rsidR="00EF3AB9" w:rsidRPr="00735433" w:rsidRDefault="00EF3AB9" w:rsidP="009706D3">
            <w:pPr>
              <w:spacing w:line="360" w:lineRule="auto"/>
              <w:contextualSpacing/>
              <w:jc w:val="both"/>
              <w:rPr>
                <w:rFonts w:ascii="Univers LT Std 45 Light" w:hAnsi="Univers LT Std 45 Light"/>
                <w:sz w:val="20"/>
                <w:szCs w:val="20"/>
              </w:rPr>
            </w:pPr>
          </w:p>
          <w:p w14:paraId="10CDAF20" w14:textId="2ABFB49D" w:rsidR="00EF3AB9" w:rsidRPr="00735433" w:rsidRDefault="00EF3AB9" w:rsidP="00696CBF">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Eta beste alde batetik, </w:t>
            </w:r>
            <w:r w:rsidRPr="00AD234A">
              <w:rPr>
                <w:rFonts w:ascii="Univers LT Std 45 Light" w:hAnsi="Univers LT Std 45 Light"/>
                <w:b/>
                <w:sz w:val="20"/>
                <w:szCs w:val="20"/>
              </w:rPr>
              <w:t>Isabel Pinós Fuentes andrea</w:t>
            </w:r>
            <w:r w:rsidRPr="00735433">
              <w:rPr>
                <w:rFonts w:ascii="Univers LT Std 45 Light" w:hAnsi="Univers LT Std 45 Light"/>
                <w:sz w:val="20"/>
                <w:szCs w:val="20"/>
              </w:rPr>
              <w:t xml:space="preserve">, </w:t>
            </w:r>
            <w:r w:rsidRPr="00041523">
              <w:rPr>
                <w:rFonts w:ascii="Univers LT Std 45 Light" w:hAnsi="Univers LT Std 45 Light"/>
                <w:b/>
                <w:sz w:val="20"/>
                <w:szCs w:val="20"/>
              </w:rPr>
              <w:t>Beti</w:t>
            </w:r>
            <w:r w:rsidRPr="00735433">
              <w:rPr>
                <w:rFonts w:ascii="Univers LT Std 45 Light" w:hAnsi="Univers LT Std 45 Light"/>
                <w:sz w:val="20"/>
                <w:szCs w:val="20"/>
              </w:rPr>
              <w:t xml:space="preserve"> </w:t>
            </w:r>
            <w:r w:rsidRPr="00AD234A">
              <w:rPr>
                <w:rFonts w:ascii="Univers LT Std 45 Light" w:hAnsi="Univers LT Std 45 Light"/>
                <w:b/>
                <w:sz w:val="20"/>
                <w:szCs w:val="20"/>
              </w:rPr>
              <w:t>Abanto Sahararekin Elkartea erakunde</w:t>
            </w:r>
            <w:r w:rsidRPr="00735433">
              <w:rPr>
                <w:rFonts w:ascii="Univers LT Std 45 Light" w:hAnsi="Univers LT Std 45 Light"/>
                <w:sz w:val="20"/>
                <w:szCs w:val="20"/>
              </w:rPr>
              <w:t xml:space="preserve">aren izenean eta bertako ordezkari gisa. Elkartearen IFK: G95738860, helbidea:  </w:t>
            </w:r>
            <w:r w:rsidR="008C14D1">
              <w:rPr>
                <w:rFonts w:ascii="Univers LT Std 45 Light" w:hAnsi="Univers LT Std 45 Light"/>
                <w:sz w:val="20"/>
                <w:szCs w:val="20"/>
              </w:rPr>
              <w:t>Eusko Gudariak, 3, bj  A</w:t>
            </w:r>
            <w:r w:rsidRPr="00735433">
              <w:rPr>
                <w:rFonts w:ascii="Univers LT Std 45 Light" w:hAnsi="Univers LT Std 45 Light"/>
                <w:sz w:val="20"/>
                <w:szCs w:val="20"/>
              </w:rPr>
              <w:t>banto Zierbena (Bizkaia), PK: 48500</w:t>
            </w:r>
            <w:r w:rsidR="00F14AF0">
              <w:rPr>
                <w:rFonts w:ascii="Univers LT Std 45 Light" w:hAnsi="Univers LT Std 45 Light"/>
                <w:sz w:val="20"/>
                <w:szCs w:val="20"/>
              </w:rPr>
              <w:t>.</w:t>
            </w:r>
          </w:p>
          <w:p w14:paraId="3DC41B05" w14:textId="77777777" w:rsidR="00EF3AB9" w:rsidRPr="00735433" w:rsidRDefault="00EF3AB9" w:rsidP="00EF4B0A">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                        </w:t>
            </w:r>
          </w:p>
          <w:p w14:paraId="274D51BB" w14:textId="77777777" w:rsidR="00EF3AB9" w:rsidRPr="00735433" w:rsidRDefault="00EF3AB9" w:rsidP="009706D3">
            <w:pPr>
              <w:spacing w:line="360" w:lineRule="auto"/>
              <w:contextualSpacing/>
              <w:jc w:val="center"/>
              <w:rPr>
                <w:rFonts w:ascii="Univers LT Std 45 Light" w:hAnsi="Univers LT Std 45 Light"/>
                <w:b/>
                <w:bCs/>
                <w:sz w:val="20"/>
                <w:szCs w:val="20"/>
              </w:rPr>
            </w:pPr>
            <w:r w:rsidRPr="00735433">
              <w:rPr>
                <w:rFonts w:ascii="Univers LT Std 45 Light" w:hAnsi="Univers LT Std 45 Light"/>
                <w:b/>
                <w:bCs/>
                <w:sz w:val="20"/>
                <w:szCs w:val="20"/>
              </w:rPr>
              <w:t>ADIERAZI DUTE</w:t>
            </w:r>
          </w:p>
          <w:p w14:paraId="5C452E47" w14:textId="77777777" w:rsidR="00EF3AB9" w:rsidRPr="00735433" w:rsidRDefault="00EF3AB9" w:rsidP="009706D3">
            <w:pPr>
              <w:spacing w:line="360" w:lineRule="auto"/>
              <w:contextualSpacing/>
              <w:jc w:val="both"/>
              <w:rPr>
                <w:rFonts w:ascii="Univers LT Std 45 Light" w:hAnsi="Univers LT Std 45 Light"/>
                <w:b/>
                <w:bCs/>
                <w:sz w:val="20"/>
                <w:szCs w:val="20"/>
              </w:rPr>
            </w:pPr>
          </w:p>
          <w:p w14:paraId="650D2E3C" w14:textId="30A084DD" w:rsidR="00EF3AB9"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Hitzarmen honen bidez, onuradunaren alde bideratuko direla erakunde honen indarreko aurrekontuan jasota dauden diru-laguntzak. Zehazki, 4. kapituluan (transferentzia arruntak) esleitutako kredituaren barruan daude, «Beti Sahararekin Elkartearen alde» izenpean. Esleipenaren zenbatekoa </w:t>
            </w:r>
            <w:r w:rsidR="0009116B">
              <w:rPr>
                <w:rFonts w:ascii="Univers LT Std 45 Light" w:hAnsi="Univers LT Std 45 Light"/>
                <w:sz w:val="20"/>
                <w:szCs w:val="20"/>
              </w:rPr>
              <w:t>8.800</w:t>
            </w:r>
            <w:r w:rsidRPr="00735433">
              <w:rPr>
                <w:rFonts w:ascii="Univers LT Std 45 Light" w:hAnsi="Univers LT Std 45 Light"/>
                <w:sz w:val="20"/>
                <w:szCs w:val="20"/>
              </w:rPr>
              <w:t xml:space="preserve"> eurokoa da. Orobat, hitzarmen honen bitartez ezarriko dira onuradunak bere egingo dituen baldintzak eta konpromisoak.</w:t>
            </w:r>
          </w:p>
          <w:p w14:paraId="45B3A8D6" w14:textId="77777777" w:rsidR="00436CFD" w:rsidRPr="00735433" w:rsidRDefault="00436CFD" w:rsidP="009706D3">
            <w:pPr>
              <w:spacing w:line="360" w:lineRule="auto"/>
              <w:contextualSpacing/>
              <w:jc w:val="both"/>
              <w:rPr>
                <w:rFonts w:ascii="Univers LT Std 45 Light" w:hAnsi="Univers LT Std 45 Light"/>
                <w:i/>
                <w:sz w:val="20"/>
                <w:szCs w:val="20"/>
              </w:rPr>
            </w:pPr>
          </w:p>
          <w:p w14:paraId="1860E8F2"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Diru-laguntzei buruzko azaroaren 7ko 38/2003 Lege Orokorrak (aurrerantzean DLO) </w:t>
            </w:r>
            <w:smartTag w:uri="urn:schemas-microsoft-com:office:smarttags" w:element="metricconverter">
              <w:smartTagPr>
                <w:attr w:name="ProductID" w:val="22.2 a"/>
              </w:smartTagPr>
              <w:r w:rsidRPr="00735433">
                <w:rPr>
                  <w:rFonts w:ascii="Univers LT Std 45 Light" w:hAnsi="Univers LT Std 45 Light"/>
                  <w:sz w:val="20"/>
                  <w:szCs w:val="20"/>
                </w:rPr>
                <w:t>22.2 a</w:t>
              </w:r>
            </w:smartTag>
            <w:r w:rsidRPr="00735433">
              <w:rPr>
                <w:rFonts w:ascii="Univers LT Std 45 Light" w:hAnsi="Univers LT Std 45 Light"/>
                <w:sz w:val="20"/>
                <w:szCs w:val="20"/>
              </w:rPr>
              <w:t xml:space="preserve">) artikuluan xedatzen du zuzenean eman ahal izango direla toki erakundeen aurrekontuetan </w:t>
            </w:r>
            <w:r w:rsidRPr="00735433">
              <w:rPr>
                <w:rFonts w:ascii="Univers LT Std 45 Light" w:hAnsi="Univers LT Std 45 Light"/>
                <w:sz w:val="20"/>
                <w:szCs w:val="20"/>
              </w:rPr>
              <w:lastRenderedPageBreak/>
              <w:t>nominatiboki aurreikusitako diru-laguntzak, diru-laguntza horiek arautzen dituzten hitzarmenetan eta araudian jasotako baldintzetan. Halaber, 28. artikuluan ezartzen du hitzarmenak izango direla diru-laguntza horiek bideratzeko ohiko tresnak.</w:t>
            </w:r>
          </w:p>
          <w:p w14:paraId="58D53F2A" w14:textId="77777777" w:rsidR="00436CFD" w:rsidRDefault="00436CFD" w:rsidP="009706D3">
            <w:pPr>
              <w:spacing w:line="360" w:lineRule="auto"/>
              <w:contextualSpacing/>
              <w:jc w:val="both"/>
              <w:rPr>
                <w:rFonts w:ascii="Univers LT Std 45 Light" w:hAnsi="Univers LT Std 45 Light"/>
                <w:sz w:val="20"/>
                <w:szCs w:val="20"/>
              </w:rPr>
            </w:pPr>
          </w:p>
          <w:p w14:paraId="07E51164" w14:textId="77777777" w:rsidR="00436CFD" w:rsidRDefault="00436CFD" w:rsidP="009706D3">
            <w:pPr>
              <w:spacing w:line="360" w:lineRule="auto"/>
              <w:contextualSpacing/>
              <w:jc w:val="both"/>
              <w:rPr>
                <w:rFonts w:ascii="Univers LT Std 45 Light" w:hAnsi="Univers LT Std 45 Light"/>
                <w:sz w:val="20"/>
                <w:szCs w:val="20"/>
              </w:rPr>
            </w:pPr>
          </w:p>
          <w:p w14:paraId="79D8E8B7"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Bestalde, diru-laguntzei buruzko udal-ordenantzak, 2006ko maiatzaren 11ko 89 zenbakiko Bizkaiko Aldizkari Ofizialean argitaratutakoak, hauxe aurreikusten du 5.4 artikuluan: “Era berean, zuzenean eman ahal izango dira Abanto Zierbenako Udalaren sail bakoitzean urteko aurrekontuetan izenez aurreikusitako diru-laguntzak, laguntza horiek arautzen dituzten hitzarmenetan aurreikusitakoaren arabera”.</w:t>
            </w:r>
          </w:p>
          <w:p w14:paraId="1164A7F3" w14:textId="77777777" w:rsidR="00436CFD" w:rsidRDefault="00436CFD" w:rsidP="009706D3">
            <w:pPr>
              <w:spacing w:line="360" w:lineRule="auto"/>
              <w:contextualSpacing/>
              <w:jc w:val="both"/>
              <w:rPr>
                <w:rFonts w:ascii="Univers LT Std 45 Light" w:hAnsi="Univers LT Std 45 Light"/>
                <w:sz w:val="20"/>
                <w:szCs w:val="20"/>
              </w:rPr>
            </w:pPr>
          </w:p>
          <w:p w14:paraId="3A89944C" w14:textId="77777777" w:rsidR="00A75F71" w:rsidRDefault="00A75F71" w:rsidP="009706D3">
            <w:pPr>
              <w:spacing w:line="360" w:lineRule="auto"/>
              <w:contextualSpacing/>
              <w:jc w:val="both"/>
              <w:rPr>
                <w:rFonts w:ascii="Univers LT Std 45 Light" w:hAnsi="Univers LT Std 45 Light"/>
                <w:sz w:val="20"/>
                <w:szCs w:val="20"/>
              </w:rPr>
            </w:pPr>
          </w:p>
          <w:p w14:paraId="5D8BC54E"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Hortaz, aipatu xedapenetan ezarritakoarekin bat etorriz, bi aldeek hitzarmen hau izenpetzea adostu dute, eta klausula hauek arautuko dute hitzarmena:</w:t>
            </w:r>
          </w:p>
          <w:p w14:paraId="561D2BBC" w14:textId="77777777" w:rsidR="00EF3AB9" w:rsidRPr="00735433" w:rsidRDefault="00EF3AB9" w:rsidP="009706D3">
            <w:pPr>
              <w:pStyle w:val="Ttulo1"/>
              <w:numPr>
                <w:ilvl w:val="0"/>
                <w:numId w:val="0"/>
              </w:numPr>
              <w:spacing w:before="0" w:after="120" w:line="360" w:lineRule="auto"/>
              <w:contextualSpacing/>
              <w:jc w:val="center"/>
              <w:rPr>
                <w:rFonts w:ascii="Univers LT Std 45 Light" w:hAnsi="Univers LT Std 45 Light" w:cs="Arial"/>
                <w:iCs/>
                <w:sz w:val="20"/>
                <w:lang w:val="eu-ES"/>
              </w:rPr>
            </w:pPr>
          </w:p>
          <w:p w14:paraId="3823A270" w14:textId="77777777" w:rsidR="00EF3AB9" w:rsidRPr="00735433" w:rsidRDefault="00EF3AB9" w:rsidP="009706D3">
            <w:pPr>
              <w:pStyle w:val="Ttulo1"/>
              <w:numPr>
                <w:ilvl w:val="0"/>
                <w:numId w:val="0"/>
              </w:numPr>
              <w:spacing w:before="0" w:after="120" w:line="360" w:lineRule="auto"/>
              <w:contextualSpacing/>
              <w:jc w:val="center"/>
              <w:rPr>
                <w:rFonts w:ascii="Univers LT Std 45 Light" w:hAnsi="Univers LT Std 45 Light" w:cs="Arial"/>
                <w:iCs/>
                <w:sz w:val="20"/>
                <w:lang w:val="eu-ES"/>
              </w:rPr>
            </w:pPr>
            <w:r w:rsidRPr="00735433">
              <w:rPr>
                <w:rFonts w:ascii="Univers LT Std 45 Light" w:hAnsi="Univers LT Std 45 Light" w:cs="Arial"/>
                <w:iCs/>
                <w:sz w:val="20"/>
                <w:lang w:val="eu-ES"/>
              </w:rPr>
              <w:t>KLAUSULAK</w:t>
            </w:r>
          </w:p>
          <w:p w14:paraId="4A1B860B" w14:textId="77777777" w:rsidR="00EF3AB9" w:rsidRPr="00735433" w:rsidRDefault="00EF3AB9" w:rsidP="009706D3">
            <w:pPr>
              <w:pStyle w:val="Ttulo1"/>
              <w:numPr>
                <w:ilvl w:val="0"/>
                <w:numId w:val="0"/>
              </w:numPr>
              <w:spacing w:before="0" w:after="120" w:line="360" w:lineRule="auto"/>
              <w:contextualSpacing/>
              <w:jc w:val="center"/>
              <w:rPr>
                <w:rFonts w:ascii="Univers LT Std 45 Light" w:hAnsi="Univers LT Std 45 Light" w:cs="Arial"/>
                <w:b w:val="0"/>
                <w:iCs/>
                <w:sz w:val="20"/>
                <w:lang w:val="eu-ES"/>
              </w:rPr>
            </w:pPr>
          </w:p>
          <w:p w14:paraId="1CF2284B" w14:textId="77777777" w:rsidR="00EF3AB9" w:rsidRPr="00735433" w:rsidRDefault="00EF3AB9" w:rsidP="009706D3">
            <w:pPr>
              <w:pStyle w:val="Ttulo1"/>
              <w:numPr>
                <w:ilvl w:val="0"/>
                <w:numId w:val="0"/>
              </w:numPr>
              <w:spacing w:before="0" w:after="120" w:line="360" w:lineRule="auto"/>
              <w:contextualSpacing/>
              <w:jc w:val="left"/>
              <w:rPr>
                <w:rFonts w:ascii="Univers LT Std 45 Light" w:hAnsi="Univers LT Std 45 Light" w:cs="Arial"/>
                <w:sz w:val="20"/>
                <w:lang w:val="eu-ES"/>
              </w:rPr>
            </w:pPr>
            <w:r w:rsidRPr="00735433">
              <w:rPr>
                <w:rFonts w:ascii="Univers LT Std 45 Light" w:hAnsi="Univers LT Std 45 Light" w:cs="Arial"/>
                <w:sz w:val="20"/>
                <w:lang w:val="eu-ES"/>
              </w:rPr>
              <w:t>LEHENENGOA. DIRU LAGUNTZAREN XEDEA</w:t>
            </w:r>
          </w:p>
          <w:p w14:paraId="110085FD" w14:textId="77777777" w:rsidR="00EF3AB9" w:rsidRDefault="00EF3AB9" w:rsidP="009706D3">
            <w:pPr>
              <w:pStyle w:val="Ttulo1"/>
              <w:numPr>
                <w:ilvl w:val="0"/>
                <w:numId w:val="0"/>
              </w:numPr>
              <w:spacing w:before="0" w:after="120" w:line="360" w:lineRule="auto"/>
              <w:contextualSpacing/>
              <w:rPr>
                <w:rFonts w:ascii="Univers LT Std 45 Light" w:hAnsi="Univers LT Std 45 Light"/>
                <w:b w:val="0"/>
                <w:sz w:val="20"/>
                <w:lang w:val="eu-ES"/>
              </w:rPr>
            </w:pPr>
            <w:r w:rsidRPr="00735433">
              <w:rPr>
                <w:rFonts w:ascii="Univers LT Std 45 Light" w:hAnsi="Univers LT Std 45 Light"/>
                <w:b w:val="0"/>
                <w:sz w:val="20"/>
                <w:lang w:val="eu-ES"/>
              </w:rPr>
              <w:t xml:space="preserve">Beti Abanto Sahararekin Elkartea erakundeari diru-laguntza nominatiboa ematea babesten duen aurrekontu kreditua 4. kapituluari dagokio (transferentzia arruntak), irabazi asmorik gabeko erakundeen programari; ondorioz, funtsak ezingo dira erabili kreditu horri egotz dakizkiokeen gastuen izaera eta helburua betetzen ez duten </w:t>
            </w:r>
            <w:r w:rsidRPr="00735433">
              <w:rPr>
                <w:rFonts w:ascii="Univers LT Std 45 Light" w:hAnsi="Univers LT Std 45 Light"/>
                <w:b w:val="0"/>
                <w:sz w:val="20"/>
                <w:lang w:val="eu-ES"/>
              </w:rPr>
              <w:lastRenderedPageBreak/>
              <w:t xml:space="preserve">gastuetarako. Hori dela eta, bi aldeek adostu dute diru-laguntza onuradunak gauzatuko dituen eta jarraian azalduko diren jarduerak finantzatzeko erabiliko dela; izan ere, 2005. urteaz geroztik, Abanto Zierbenako Udala hainbat programa egiten ari da saharar herriaren egoera hobetzeko, Udalbatzak 2005eko ekainaren 30eko bilkuran onetsitako “Chederia </w:t>
            </w:r>
            <w:r w:rsidRPr="00735433">
              <w:rPr>
                <w:rFonts w:ascii="Univers LT Std 45 Light" w:hAnsi="Univers LT Std 45 Light"/>
                <w:b w:val="0"/>
                <w:i/>
                <w:sz w:val="20"/>
                <w:lang w:val="eu-ES"/>
              </w:rPr>
              <w:t xml:space="preserve">daira </w:t>
            </w:r>
            <w:r w:rsidRPr="00735433">
              <w:rPr>
                <w:rFonts w:ascii="Univers LT Std 45 Light" w:hAnsi="Univers LT Std 45 Light"/>
                <w:b w:val="0"/>
                <w:sz w:val="20"/>
                <w:lang w:val="eu-ES"/>
              </w:rPr>
              <w:t>eta Abanto Zierbena udalerria senidetzeko itun”-ean ezarritako alorrean. Halaber, saharar herriarekin lankidetzan aritzeko alorrean, xede hauei heldu die Udalak:</w:t>
            </w:r>
          </w:p>
          <w:p w14:paraId="5C20EBFD" w14:textId="77777777" w:rsidR="00436CFD" w:rsidRDefault="00436CFD" w:rsidP="00436CFD"/>
          <w:p w14:paraId="760A21C6" w14:textId="77777777" w:rsidR="00436CFD" w:rsidRDefault="00436CFD" w:rsidP="00436CFD"/>
          <w:p w14:paraId="7DBE931A" w14:textId="77777777" w:rsidR="00436CFD" w:rsidRDefault="00436CFD" w:rsidP="00436CFD"/>
          <w:p w14:paraId="131E3520" w14:textId="77777777" w:rsidR="00436CFD" w:rsidRPr="00436CFD" w:rsidRDefault="00436CFD" w:rsidP="00436CFD"/>
          <w:p w14:paraId="08E8B6AA" w14:textId="7E6BFFA8" w:rsidR="00EF3AB9" w:rsidRPr="00A75F71" w:rsidRDefault="00EF3AB9" w:rsidP="00A75F71">
            <w:pPr>
              <w:pStyle w:val="Prrafodelista"/>
              <w:numPr>
                <w:ilvl w:val="0"/>
                <w:numId w:val="21"/>
              </w:numPr>
              <w:spacing w:before="240" w:line="360" w:lineRule="auto"/>
              <w:jc w:val="both"/>
              <w:rPr>
                <w:rFonts w:ascii="Univers LT Std 45 Light" w:hAnsi="Univers LT Std 45 Light"/>
                <w:b/>
                <w:i/>
                <w:color w:val="000000"/>
                <w:sz w:val="20"/>
                <w:szCs w:val="20"/>
              </w:rPr>
            </w:pPr>
            <w:r w:rsidRPr="00A75F71">
              <w:rPr>
                <w:rFonts w:ascii="Univers LT Std 45 Light" w:hAnsi="Univers LT Std 45 Light"/>
                <w:b/>
                <w:i/>
                <w:sz w:val="20"/>
                <w:szCs w:val="20"/>
              </w:rPr>
              <w:t xml:space="preserve">“Oporrak bakean-Abanto </w:t>
            </w:r>
            <w:r w:rsidRPr="00A75F71">
              <w:rPr>
                <w:rFonts w:ascii="Univers LT Std 45 Light" w:hAnsi="Univers LT Std 45 Light"/>
                <w:b/>
                <w:i/>
                <w:color w:val="000000"/>
                <w:sz w:val="20"/>
                <w:szCs w:val="20"/>
              </w:rPr>
              <w:t xml:space="preserve">Zierbenako familiek haur sahararrak aldi baterako hartzea udan” </w:t>
            </w:r>
          </w:p>
          <w:p w14:paraId="4B0AF529" w14:textId="77777777" w:rsidR="00A75F71" w:rsidRPr="00A75F71" w:rsidRDefault="00A75F71" w:rsidP="00A75F71">
            <w:pPr>
              <w:pStyle w:val="Prrafodelista"/>
              <w:spacing w:before="240" w:line="360" w:lineRule="auto"/>
              <w:ind w:left="504"/>
              <w:jc w:val="both"/>
              <w:rPr>
                <w:rFonts w:ascii="Univers LT Std 45 Light" w:hAnsi="Univers LT Std 45 Light"/>
                <w:b/>
                <w:i/>
                <w:sz w:val="20"/>
                <w:szCs w:val="20"/>
              </w:rPr>
            </w:pPr>
          </w:p>
          <w:p w14:paraId="62B44769" w14:textId="77777777" w:rsidR="00EF3AB9" w:rsidRPr="00735433" w:rsidRDefault="00EF3AB9" w:rsidP="009706D3">
            <w:pPr>
              <w:pStyle w:val="Textoindependiente"/>
              <w:spacing w:before="240" w:line="360" w:lineRule="auto"/>
              <w:rPr>
                <w:rFonts w:ascii="Univers LT Std 45 Light" w:hAnsi="Univers LT Std 45 Light"/>
                <w:color w:val="000000"/>
              </w:rPr>
            </w:pPr>
            <w:r w:rsidRPr="00735433">
              <w:rPr>
                <w:rFonts w:ascii="Univers LT Std 45 Light" w:hAnsi="Univers LT Std 45 Light"/>
                <w:color w:val="000000"/>
              </w:rPr>
              <w:t>Bestalde, Beti Abanto Sahararekin Elkarteak badu “Oporrak bakean” egitasmoaren berri.</w:t>
            </w:r>
          </w:p>
          <w:p w14:paraId="46ABD28F" w14:textId="77777777" w:rsidR="00EF3AB9" w:rsidRPr="00735433"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Udalak eskarmentu handia du alor horretan, bereziki, sentsibilizatu eta hedatzeko kanpainak egitean, haurrei harrera egin eta lekuz aldatzean, udalerrian dauden bi hilabeteetako logistikan, jarraipen-ekintzetan eta programa ebaluatzeko jardueretan.</w:t>
            </w:r>
          </w:p>
          <w:p w14:paraId="48B9996E" w14:textId="77777777" w:rsidR="00436CFD" w:rsidRDefault="00436CFD" w:rsidP="009706D3">
            <w:pPr>
              <w:spacing w:before="240" w:line="360" w:lineRule="auto"/>
              <w:jc w:val="both"/>
              <w:rPr>
                <w:rFonts w:ascii="Univers LT Std 45 Light" w:hAnsi="Univers LT Std 45 Light"/>
                <w:sz w:val="20"/>
                <w:szCs w:val="20"/>
              </w:rPr>
            </w:pPr>
          </w:p>
          <w:p w14:paraId="133FF6DE" w14:textId="77777777" w:rsidR="00436CFD" w:rsidRDefault="00436CFD" w:rsidP="009706D3">
            <w:pPr>
              <w:spacing w:before="240" w:line="360" w:lineRule="auto"/>
              <w:jc w:val="both"/>
              <w:rPr>
                <w:rFonts w:ascii="Univers LT Std 45 Light" w:hAnsi="Univers LT Std 45 Light"/>
                <w:sz w:val="20"/>
                <w:szCs w:val="20"/>
              </w:rPr>
            </w:pPr>
          </w:p>
          <w:p w14:paraId="2D98D93B" w14:textId="77777777" w:rsidR="00EF3AB9" w:rsidRDefault="00EF3AB9" w:rsidP="009706D3">
            <w:pPr>
              <w:spacing w:before="240" w:line="360" w:lineRule="auto"/>
              <w:jc w:val="both"/>
              <w:rPr>
                <w:rFonts w:ascii="Univers LT Std 45 Light" w:hAnsi="Univers LT Std 45 Light"/>
                <w:sz w:val="20"/>
                <w:szCs w:val="20"/>
              </w:rPr>
            </w:pPr>
            <w:r w:rsidRPr="00735433">
              <w:rPr>
                <w:rFonts w:ascii="Univers LT Std 45 Light" w:hAnsi="Univers LT Std 45 Light"/>
                <w:sz w:val="20"/>
                <w:szCs w:val="20"/>
              </w:rPr>
              <w:lastRenderedPageBreak/>
              <w:t>Aurreko urteetako esperientzien ostean, neska-mutil sahararrak kanpalekuetatik ateratzen dira, “Oporrak bakean” programa gozatzeko. Horren bitartez, Aljeriako basamortuan udako hiletan pairatzen duten muturreko berotik urruntzen dira.</w:t>
            </w:r>
          </w:p>
          <w:p w14:paraId="5BD26A40" w14:textId="77777777" w:rsidR="00436CFD" w:rsidRPr="00735433" w:rsidRDefault="00436CFD" w:rsidP="009706D3">
            <w:pPr>
              <w:spacing w:before="240" w:line="360" w:lineRule="auto"/>
              <w:jc w:val="both"/>
              <w:rPr>
                <w:rFonts w:ascii="Univers LT Std 45 Light" w:hAnsi="Univers LT Std 45 Light"/>
                <w:sz w:val="20"/>
                <w:szCs w:val="20"/>
              </w:rPr>
            </w:pPr>
          </w:p>
          <w:p w14:paraId="3242ED78" w14:textId="77777777" w:rsidR="00EF3AB9" w:rsidRPr="00735433" w:rsidRDefault="00EF3AB9" w:rsidP="009706D3">
            <w:pPr>
              <w:spacing w:before="240" w:line="360" w:lineRule="auto"/>
              <w:jc w:val="both"/>
              <w:rPr>
                <w:rFonts w:ascii="Univers LT Std 45 Light" w:hAnsi="Univers LT Std 45 Light"/>
                <w:b/>
                <w:i/>
                <w:color w:val="000000"/>
                <w:sz w:val="20"/>
                <w:szCs w:val="20"/>
              </w:rPr>
            </w:pPr>
            <w:r w:rsidRPr="00735433">
              <w:rPr>
                <w:rFonts w:ascii="Univers LT Std 45 Light" w:hAnsi="Univers LT Std 45 Light"/>
                <w:b/>
                <w:i/>
                <w:sz w:val="20"/>
                <w:szCs w:val="20"/>
              </w:rPr>
              <w:t>B</w:t>
            </w:r>
            <w:r w:rsidR="00436CFD">
              <w:rPr>
                <w:rFonts w:ascii="Univers LT Std 45 Light" w:hAnsi="Univers LT Std 45 Light"/>
                <w:b/>
                <w:i/>
                <w:sz w:val="20"/>
                <w:szCs w:val="20"/>
              </w:rPr>
              <w:t>)</w:t>
            </w:r>
            <w:r w:rsidRPr="00735433">
              <w:rPr>
                <w:rFonts w:ascii="Univers LT Std 45 Light" w:hAnsi="Univers LT Std 45 Light"/>
                <w:b/>
                <w:i/>
                <w:sz w:val="20"/>
                <w:szCs w:val="20"/>
              </w:rPr>
              <w:t xml:space="preserve"> Saharar familia baten amabitxia eta aitabitxia izateko proiektua</w:t>
            </w:r>
          </w:p>
          <w:p w14:paraId="4C9CF4BA" w14:textId="77777777" w:rsidR="00EF3AB9" w:rsidRDefault="00EF3AB9" w:rsidP="000439DE">
            <w:pPr>
              <w:spacing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Udalak programa hori abian jarri zuen senidetutako komunitateko langile arduradunen laguntzarekin, eta helburua da Chederia </w:t>
            </w:r>
            <w:r w:rsidRPr="00735433">
              <w:rPr>
                <w:rFonts w:ascii="Univers LT Std 45 Light" w:hAnsi="Univers LT Std 45 Light"/>
                <w:i/>
                <w:color w:val="000000"/>
                <w:sz w:val="20"/>
                <w:szCs w:val="20"/>
              </w:rPr>
              <w:t>daira</w:t>
            </w:r>
            <w:r w:rsidRPr="00735433">
              <w:rPr>
                <w:rFonts w:ascii="Univers LT Std 45 Light" w:hAnsi="Univers LT Std 45 Light"/>
                <w:color w:val="000000"/>
                <w:sz w:val="20"/>
                <w:szCs w:val="20"/>
              </w:rPr>
              <w:t>ko lagunen bizi-kalitatea hobetzea, batik bat adinekoek, minusbaliotasuna dutenek, adingabeek, gizarte- eta osasun-arazoak dituztenek, guraso bakarreko familiek eta abarrek osatutako bizikidetza-unitateetan.</w:t>
            </w:r>
          </w:p>
          <w:p w14:paraId="3C655F22" w14:textId="77777777" w:rsidR="000439DE" w:rsidRDefault="000439DE" w:rsidP="000439DE">
            <w:pPr>
              <w:spacing w:line="360" w:lineRule="auto"/>
              <w:jc w:val="both"/>
              <w:rPr>
                <w:rFonts w:ascii="Univers LT Std 45 Light" w:hAnsi="Univers LT Std 45 Light"/>
                <w:color w:val="000000"/>
                <w:sz w:val="20"/>
                <w:szCs w:val="20"/>
              </w:rPr>
            </w:pPr>
          </w:p>
          <w:p w14:paraId="17FF73D8" w14:textId="77777777" w:rsidR="000439DE" w:rsidRDefault="000439DE" w:rsidP="000439DE">
            <w:pPr>
              <w:spacing w:line="360" w:lineRule="auto"/>
              <w:jc w:val="both"/>
              <w:rPr>
                <w:rFonts w:ascii="Univers LT Std 45 Light" w:hAnsi="Univers LT Std 45 Light"/>
                <w:color w:val="000000"/>
                <w:sz w:val="20"/>
                <w:szCs w:val="20"/>
              </w:rPr>
            </w:pPr>
          </w:p>
          <w:p w14:paraId="3E0BECCD" w14:textId="77777777" w:rsidR="00EF3AB9" w:rsidRDefault="00EF3AB9" w:rsidP="000439DE">
            <w:pPr>
              <w:spacing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Udalerriak hedatu du proiektua, eta amabitxi edo aitabitxi gisa aritzen direnek ekarpen ekonomikoa egiten dute urtero, dagokien familiarentzat. Bi aldeen fitxa teknikoa egin da, eta ekarpenak jaso eta banatu dira, eta horiei buruzko memoriarekin lotutako guztia kudeatu da.</w:t>
            </w:r>
          </w:p>
          <w:p w14:paraId="6A884B50" w14:textId="77777777" w:rsidR="000439DE" w:rsidRDefault="000439DE" w:rsidP="000439DE">
            <w:pPr>
              <w:spacing w:line="360" w:lineRule="auto"/>
              <w:jc w:val="both"/>
              <w:rPr>
                <w:rFonts w:ascii="Univers LT Std 45 Light" w:hAnsi="Univers LT Std 45 Light"/>
                <w:color w:val="000000"/>
                <w:sz w:val="20"/>
                <w:szCs w:val="20"/>
              </w:rPr>
            </w:pPr>
          </w:p>
          <w:p w14:paraId="09BE29E9" w14:textId="77777777" w:rsidR="00EF3AB9"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U</w:t>
            </w:r>
            <w:r w:rsidR="00436CFD">
              <w:rPr>
                <w:rFonts w:ascii="Univers LT Std 45 Light" w:hAnsi="Univers LT Std 45 Light"/>
                <w:color w:val="000000"/>
                <w:sz w:val="20"/>
                <w:szCs w:val="20"/>
              </w:rPr>
              <w:t>r</w:t>
            </w:r>
            <w:r w:rsidRPr="00735433">
              <w:rPr>
                <w:rFonts w:ascii="Univers LT Std 45 Light" w:hAnsi="Univers LT Std 45 Light"/>
                <w:color w:val="000000"/>
                <w:sz w:val="20"/>
                <w:szCs w:val="20"/>
              </w:rPr>
              <w:t>tero egin da bidaia Chederiara, proiektuarekin jarraitzeko eta berau ebaluatzeko.</w:t>
            </w:r>
          </w:p>
          <w:p w14:paraId="5F5A8E0F" w14:textId="77777777" w:rsidR="00436CFD" w:rsidRDefault="00436CFD" w:rsidP="009706D3">
            <w:pPr>
              <w:spacing w:before="240" w:line="360" w:lineRule="auto"/>
              <w:jc w:val="both"/>
              <w:rPr>
                <w:rFonts w:ascii="Univers LT Std 45 Light" w:hAnsi="Univers LT Std 45 Light"/>
                <w:color w:val="000000"/>
                <w:sz w:val="20"/>
                <w:szCs w:val="20"/>
              </w:rPr>
            </w:pPr>
          </w:p>
          <w:p w14:paraId="3008BB0E" w14:textId="77777777" w:rsidR="00D169D6" w:rsidRDefault="00D169D6" w:rsidP="009706D3">
            <w:pPr>
              <w:spacing w:before="240" w:line="360" w:lineRule="auto"/>
              <w:jc w:val="both"/>
              <w:rPr>
                <w:rFonts w:ascii="Univers LT Std 45 Light" w:hAnsi="Univers LT Std 45 Light"/>
                <w:color w:val="000000"/>
                <w:sz w:val="20"/>
                <w:szCs w:val="20"/>
              </w:rPr>
            </w:pPr>
          </w:p>
          <w:p w14:paraId="59FCC740" w14:textId="77777777" w:rsidR="00D169D6" w:rsidRPr="00735433" w:rsidRDefault="00D169D6" w:rsidP="009706D3">
            <w:pPr>
              <w:spacing w:before="240" w:line="360" w:lineRule="auto"/>
              <w:jc w:val="both"/>
              <w:rPr>
                <w:rFonts w:ascii="Univers LT Std 45 Light" w:hAnsi="Univers LT Std 45 Light"/>
                <w:color w:val="000000"/>
                <w:sz w:val="20"/>
                <w:szCs w:val="20"/>
              </w:rPr>
            </w:pPr>
          </w:p>
          <w:p w14:paraId="5174C0CF" w14:textId="77777777" w:rsidR="00E206F8" w:rsidRPr="00E206F8" w:rsidRDefault="00E206F8" w:rsidP="00E206F8">
            <w:pPr>
              <w:spacing w:before="240" w:line="360" w:lineRule="auto"/>
              <w:jc w:val="both"/>
              <w:rPr>
                <w:rFonts w:ascii="Univers LT Std 45 Light" w:hAnsi="Univers LT Std 45 Light"/>
                <w:b/>
                <w:i/>
                <w:color w:val="000000"/>
                <w:sz w:val="20"/>
                <w:szCs w:val="20"/>
              </w:rPr>
            </w:pPr>
            <w:r w:rsidRPr="00E206F8">
              <w:rPr>
                <w:rFonts w:ascii="Univers LT Std 45 Light" w:hAnsi="Univers LT Std 45 Light"/>
                <w:b/>
                <w:i/>
                <w:color w:val="000000"/>
                <w:sz w:val="20"/>
                <w:szCs w:val="20"/>
              </w:rPr>
              <w:t>C) Prestakuntza Zentro baten proiektua herritar guztientzat</w:t>
            </w:r>
          </w:p>
          <w:p w14:paraId="0715A7E2" w14:textId="77777777" w:rsidR="00E206F8" w:rsidRDefault="00E206F8" w:rsidP="00E206F8">
            <w:pPr>
              <w:spacing w:before="240" w:line="360" w:lineRule="auto"/>
              <w:jc w:val="both"/>
              <w:rPr>
                <w:rFonts w:ascii="Univers LT Std 45 Light" w:hAnsi="Univers LT Std 45 Light"/>
                <w:color w:val="000000"/>
                <w:sz w:val="20"/>
                <w:szCs w:val="20"/>
              </w:rPr>
            </w:pPr>
            <w:r w:rsidRPr="00E206F8">
              <w:rPr>
                <w:rFonts w:ascii="Univers LT Std 45 Light" w:hAnsi="Univers LT Std 45 Light"/>
                <w:color w:val="000000"/>
                <w:sz w:val="20"/>
                <w:szCs w:val="20"/>
              </w:rPr>
              <w:t>Bi jarduketa-arlorekin: informatika-gela eta cus-cus tailerra; xedea da komunitateko pertsona guztien prestakuntza-gaitasunak hobetzea, bai eta herritarrei teknologia berriak erabiltzeko gune bat ematea ere.</w:t>
            </w:r>
          </w:p>
          <w:p w14:paraId="64D6450B" w14:textId="77777777" w:rsidR="00D169D6" w:rsidRDefault="00D169D6" w:rsidP="00D169D6">
            <w:pPr>
              <w:spacing w:line="360" w:lineRule="auto"/>
              <w:jc w:val="both"/>
              <w:rPr>
                <w:rFonts w:ascii="Univers LT Std 45 Light" w:hAnsi="Univers LT Std 45 Light"/>
                <w:color w:val="000000"/>
                <w:sz w:val="20"/>
                <w:szCs w:val="20"/>
              </w:rPr>
            </w:pPr>
          </w:p>
          <w:p w14:paraId="0B239CD4" w14:textId="77777777" w:rsidR="00EF3AB9" w:rsidRDefault="00EF3AB9" w:rsidP="009706D3">
            <w:pPr>
              <w:spacing w:before="240" w:line="360" w:lineRule="auto"/>
              <w:jc w:val="both"/>
              <w:rPr>
                <w:rFonts w:ascii="Univers LT Std 45 Light" w:hAnsi="Univers LT Std 45 Light"/>
                <w:b/>
                <w:i/>
                <w:color w:val="000000"/>
                <w:sz w:val="20"/>
                <w:szCs w:val="20"/>
              </w:rPr>
            </w:pPr>
            <w:r w:rsidRPr="00735433">
              <w:rPr>
                <w:rFonts w:ascii="Univers LT Std 45 Light" w:hAnsi="Univers LT Std 45 Light"/>
                <w:b/>
                <w:i/>
                <w:color w:val="000000"/>
                <w:sz w:val="20"/>
                <w:szCs w:val="20"/>
              </w:rPr>
              <w:t>D) Chederia dairako azpiegiturak kudeatu, oinarrizko elikagaiak eskuratu eta haurren eskolako geletako materiala egokitzeko proiektua.</w:t>
            </w:r>
          </w:p>
          <w:p w14:paraId="70441EB8" w14:textId="77777777" w:rsidR="00EF3AB9" w:rsidRPr="00735433"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Udalak </w:t>
            </w:r>
            <w:r w:rsidRPr="00735433">
              <w:rPr>
                <w:rFonts w:ascii="Univers LT Std 45 Light" w:hAnsi="Univers LT Std 45 Light"/>
                <w:i/>
                <w:color w:val="000000"/>
                <w:sz w:val="20"/>
                <w:szCs w:val="20"/>
              </w:rPr>
              <w:t>daira</w:t>
            </w:r>
            <w:r w:rsidRPr="00735433">
              <w:rPr>
                <w:rFonts w:ascii="Univers LT Std 45 Light" w:hAnsi="Univers LT Std 45 Light"/>
                <w:color w:val="000000"/>
                <w:sz w:val="20"/>
                <w:szCs w:val="20"/>
              </w:rPr>
              <w:t>ko langile arduradunen laguntzarekin abiarazi zuen proiektua, eta xedea da instalazioen mantentze-lanekin eta heziketa-materialarekin laguntzea, bai eta ikasturte osoan ikasleek gosaltzeko oinarrizko elikagaiak ematea ere.</w:t>
            </w:r>
          </w:p>
          <w:p w14:paraId="005B7168" w14:textId="77777777" w:rsidR="00EF3AB9" w:rsidRDefault="00EF3AB9" w:rsidP="00854CB3">
            <w:pPr>
              <w:spacing w:line="360" w:lineRule="auto"/>
              <w:jc w:val="both"/>
              <w:rPr>
                <w:rFonts w:ascii="Univers LT Std 45 Light" w:hAnsi="Univers LT Std 45 Light"/>
                <w:color w:val="000000"/>
                <w:sz w:val="20"/>
                <w:szCs w:val="20"/>
                <w:u w:val="single"/>
              </w:rPr>
            </w:pPr>
          </w:p>
          <w:p w14:paraId="4F1A604C" w14:textId="77777777" w:rsidR="00436CFD" w:rsidRDefault="00436CFD" w:rsidP="00854CB3">
            <w:pPr>
              <w:spacing w:line="360" w:lineRule="auto"/>
              <w:jc w:val="both"/>
              <w:rPr>
                <w:rFonts w:ascii="Univers LT Std 45 Light" w:hAnsi="Univers LT Std 45 Light"/>
                <w:color w:val="000000"/>
                <w:sz w:val="20"/>
                <w:szCs w:val="20"/>
                <w:u w:val="single"/>
              </w:rPr>
            </w:pPr>
          </w:p>
          <w:p w14:paraId="41ED2252" w14:textId="77777777" w:rsidR="00D169D6" w:rsidRDefault="00D169D6" w:rsidP="00854CB3">
            <w:pPr>
              <w:spacing w:line="360" w:lineRule="auto"/>
              <w:jc w:val="both"/>
              <w:rPr>
                <w:rFonts w:ascii="Univers LT Std 45 Light" w:hAnsi="Univers LT Std 45 Light"/>
                <w:color w:val="000000"/>
                <w:sz w:val="20"/>
                <w:szCs w:val="20"/>
                <w:u w:val="single"/>
              </w:rPr>
            </w:pPr>
          </w:p>
          <w:p w14:paraId="550BEF4B" w14:textId="77777777" w:rsidR="008D12CB" w:rsidRDefault="008D12CB" w:rsidP="00854CB3">
            <w:pPr>
              <w:spacing w:line="360" w:lineRule="auto"/>
              <w:jc w:val="both"/>
              <w:rPr>
                <w:rFonts w:ascii="Univers LT Std 45 Light" w:hAnsi="Univers LT Std 45 Light"/>
                <w:color w:val="000000"/>
                <w:sz w:val="20"/>
                <w:szCs w:val="20"/>
                <w:u w:val="single"/>
              </w:rPr>
            </w:pPr>
          </w:p>
          <w:p w14:paraId="45E7EEE1" w14:textId="77777777" w:rsidR="008D12CB" w:rsidRDefault="008D12CB" w:rsidP="00854CB3">
            <w:pPr>
              <w:spacing w:line="360" w:lineRule="auto"/>
              <w:jc w:val="both"/>
              <w:rPr>
                <w:rFonts w:ascii="Univers LT Std 45 Light" w:hAnsi="Univers LT Std 45 Light"/>
                <w:color w:val="000000"/>
                <w:sz w:val="20"/>
                <w:szCs w:val="20"/>
                <w:u w:val="single"/>
              </w:rPr>
            </w:pPr>
          </w:p>
          <w:p w14:paraId="6DC41762" w14:textId="77777777" w:rsidR="008D12CB" w:rsidRDefault="008D12CB" w:rsidP="00854CB3">
            <w:pPr>
              <w:spacing w:line="360" w:lineRule="auto"/>
              <w:jc w:val="both"/>
              <w:rPr>
                <w:rFonts w:ascii="Univers LT Std 45 Light" w:hAnsi="Univers LT Std 45 Light"/>
                <w:color w:val="000000"/>
                <w:sz w:val="20"/>
                <w:szCs w:val="20"/>
                <w:u w:val="single"/>
              </w:rPr>
            </w:pPr>
          </w:p>
          <w:p w14:paraId="16C20F27" w14:textId="77777777" w:rsidR="008D12CB" w:rsidRDefault="008D12CB" w:rsidP="00854CB3">
            <w:pPr>
              <w:spacing w:line="360" w:lineRule="auto"/>
              <w:jc w:val="both"/>
              <w:rPr>
                <w:rFonts w:ascii="Univers LT Std 45 Light" w:hAnsi="Univers LT Std 45 Light"/>
                <w:color w:val="000000"/>
                <w:sz w:val="20"/>
                <w:szCs w:val="20"/>
                <w:u w:val="single"/>
              </w:rPr>
            </w:pPr>
          </w:p>
          <w:p w14:paraId="2DCC0B15" w14:textId="77777777" w:rsidR="008D12CB" w:rsidRDefault="008D12CB" w:rsidP="00854CB3">
            <w:pPr>
              <w:spacing w:line="360" w:lineRule="auto"/>
              <w:jc w:val="both"/>
              <w:rPr>
                <w:rFonts w:ascii="Univers LT Std 45 Light" w:hAnsi="Univers LT Std 45 Light"/>
                <w:color w:val="000000"/>
                <w:sz w:val="20"/>
                <w:szCs w:val="20"/>
                <w:u w:val="single"/>
              </w:rPr>
            </w:pPr>
          </w:p>
          <w:p w14:paraId="07D1FC26" w14:textId="77777777" w:rsidR="008D12CB" w:rsidRDefault="008D12CB" w:rsidP="00854CB3">
            <w:pPr>
              <w:spacing w:line="360" w:lineRule="auto"/>
              <w:jc w:val="both"/>
              <w:rPr>
                <w:rFonts w:ascii="Univers LT Std 45 Light" w:hAnsi="Univers LT Std 45 Light"/>
                <w:color w:val="000000"/>
                <w:sz w:val="20"/>
                <w:szCs w:val="20"/>
                <w:u w:val="single"/>
              </w:rPr>
            </w:pPr>
          </w:p>
          <w:p w14:paraId="415D9068" w14:textId="77777777" w:rsidR="00D169D6" w:rsidRDefault="00D169D6" w:rsidP="00854CB3">
            <w:pPr>
              <w:spacing w:line="360" w:lineRule="auto"/>
              <w:jc w:val="both"/>
              <w:rPr>
                <w:rFonts w:ascii="Univers LT Std 45 Light" w:hAnsi="Univers LT Std 45 Light"/>
                <w:sz w:val="20"/>
                <w:szCs w:val="20"/>
              </w:rPr>
            </w:pPr>
          </w:p>
          <w:p w14:paraId="5B4C7227" w14:textId="2E7CA3B9" w:rsidR="00BE39EA" w:rsidRPr="00BE39EA" w:rsidRDefault="00BE39EA" w:rsidP="009706D3">
            <w:pPr>
              <w:spacing w:line="360" w:lineRule="auto"/>
              <w:jc w:val="both"/>
              <w:rPr>
                <w:rFonts w:ascii="Univers LT Std 45 Light" w:hAnsi="Univers LT Std 45 Light"/>
                <w:b/>
                <w:color w:val="7030A0"/>
                <w:sz w:val="20"/>
                <w:szCs w:val="20"/>
                <w:u w:val="single"/>
              </w:rPr>
            </w:pPr>
            <w:r w:rsidRPr="00BE39EA">
              <w:rPr>
                <w:rFonts w:ascii="Univers LT Std 45 Light" w:hAnsi="Univers LT Std 45 Light"/>
                <w:b/>
                <w:color w:val="7030A0"/>
                <w:sz w:val="20"/>
                <w:szCs w:val="20"/>
                <w:u w:val="single"/>
              </w:rPr>
              <w:lastRenderedPageBreak/>
              <w:t>PROIEKTUEN DESKRIBAPEN ZEHATZA ETA FASEAK.</w:t>
            </w:r>
          </w:p>
          <w:p w14:paraId="122980E8" w14:textId="77777777" w:rsidR="00BE39EA" w:rsidRDefault="00BE39EA" w:rsidP="00854CB3">
            <w:pPr>
              <w:spacing w:line="360" w:lineRule="auto"/>
              <w:jc w:val="both"/>
              <w:rPr>
                <w:rFonts w:ascii="Univers LT Std 45 Light" w:hAnsi="Univers LT Std 45 Light"/>
                <w:b/>
                <w:color w:val="7030A0"/>
                <w:sz w:val="20"/>
                <w:szCs w:val="20"/>
                <w:u w:val="single"/>
              </w:rPr>
            </w:pPr>
          </w:p>
          <w:p w14:paraId="7558BB42" w14:textId="6FF5DF0C" w:rsidR="004E0D56" w:rsidRDefault="004E0D56" w:rsidP="004E0D56">
            <w:pPr>
              <w:spacing w:before="240" w:line="360" w:lineRule="auto"/>
              <w:jc w:val="both"/>
              <w:rPr>
                <w:rFonts w:ascii="Univers LT Std 45 Light" w:hAnsi="Univers LT Std 45 Light"/>
                <w:sz w:val="20"/>
                <w:szCs w:val="20"/>
                <w:u w:val="single"/>
              </w:rPr>
            </w:pPr>
            <w:r>
              <w:rPr>
                <w:rFonts w:ascii="Univers LT Std 45 Light" w:hAnsi="Univers LT Std 45 Light"/>
                <w:sz w:val="20"/>
                <w:szCs w:val="20"/>
                <w:u w:val="single"/>
              </w:rPr>
              <w:t xml:space="preserve">A) </w:t>
            </w:r>
            <w:r w:rsidRPr="00735433">
              <w:rPr>
                <w:rFonts w:ascii="Univers LT Std 45 Light" w:hAnsi="Univers LT Std 45 Light"/>
                <w:sz w:val="20"/>
                <w:szCs w:val="20"/>
                <w:u w:val="single"/>
              </w:rPr>
              <w:t>“Oporrak bakean-Abanto Zierbenako familiek haur saharar</w:t>
            </w:r>
            <w:r>
              <w:rPr>
                <w:rFonts w:ascii="Univers LT Std 45 Light" w:hAnsi="Univers LT Std 45 Light"/>
                <w:sz w:val="20"/>
                <w:szCs w:val="20"/>
                <w:u w:val="single"/>
              </w:rPr>
              <w:t>rak aldi baterako hartzea udan”.</w:t>
            </w:r>
          </w:p>
          <w:p w14:paraId="10EAB940" w14:textId="77777777" w:rsidR="003A3933" w:rsidRDefault="003A3933" w:rsidP="003A3933">
            <w:pPr>
              <w:pStyle w:val="Textoindependiente"/>
              <w:spacing w:before="240" w:line="360" w:lineRule="auto"/>
              <w:rPr>
                <w:rFonts w:ascii="Univers LT Std 45 Light" w:hAnsi="Univers LT Std 45 Light"/>
                <w:color w:val="000000"/>
              </w:rPr>
            </w:pPr>
            <w:r w:rsidRPr="00735433">
              <w:rPr>
                <w:rFonts w:ascii="Univers LT Std 45 Light" w:hAnsi="Univers LT Std 45 Light"/>
                <w:color w:val="000000"/>
              </w:rPr>
              <w:t>Proiektuaren xede orokora da Abanto Zierbenako familiek haur sahararrak aldi baterako hartzea udan. Hauek dira xede zehatzak:</w:t>
            </w:r>
          </w:p>
          <w:p w14:paraId="17D176F6" w14:textId="77777777" w:rsidR="003A3933" w:rsidRPr="00735433" w:rsidRDefault="003A3933" w:rsidP="003A3933">
            <w:pPr>
              <w:pStyle w:val="Textoindependiente"/>
              <w:spacing w:before="240" w:line="360" w:lineRule="auto"/>
              <w:rPr>
                <w:rFonts w:ascii="Univers LT Std 45 Light" w:hAnsi="Univers LT Std 45 Light"/>
                <w:b/>
                <w:color w:val="000000"/>
              </w:rPr>
            </w:pPr>
          </w:p>
          <w:p w14:paraId="59CD835F" w14:textId="77777777" w:rsidR="003A3933" w:rsidRDefault="003A3933" w:rsidP="003A3933">
            <w:pPr>
              <w:tabs>
                <w:tab w:val="num" w:pos="360"/>
              </w:tabs>
              <w:spacing w:before="240" w:line="360" w:lineRule="auto"/>
              <w:ind w:left="360" w:hanging="360"/>
              <w:jc w:val="both"/>
              <w:rPr>
                <w:rFonts w:ascii="Univers LT Std 45 Light" w:hAnsi="Univers LT Std 45 Light"/>
                <w:color w:val="000000"/>
                <w:sz w:val="20"/>
                <w:szCs w:val="20"/>
              </w:rPr>
            </w:pPr>
            <w:r w:rsidRPr="00735433">
              <w:rPr>
                <w:rFonts w:ascii="Univers LT Std 45 Light" w:hAnsi="Univers LT Std 45 Light"/>
                <w:color w:val="000000"/>
                <w:sz w:val="20"/>
                <w:szCs w:val="20"/>
                <w:u w:val="single"/>
              </w:rPr>
              <w:t>Hartutako neska-mutilei dagokienez</w:t>
            </w:r>
            <w:r w:rsidRPr="00735433">
              <w:rPr>
                <w:rFonts w:ascii="Univers LT Std 45 Light" w:hAnsi="Univers LT Std 45 Light"/>
                <w:color w:val="000000"/>
                <w:sz w:val="20"/>
                <w:szCs w:val="20"/>
              </w:rPr>
              <w:t>: oporraldiaz gozatzea, eta tarte horretan, berri suertatzen zaizkien aisialdiko jarduerak egitea, hizkuntza eta kultur ezagutzak eskuratzea, heltze pertsonalari eta psikologikoari laguntzea, eta osasun egoera hobetzea mediku azterketak eginez, askotariko elikadura jasoz eta Aljeriako basamortuko udako tenperatura altuetatik urrunduz. Tinduf.</w:t>
            </w:r>
          </w:p>
          <w:p w14:paraId="3C35C2B5" w14:textId="77777777" w:rsidR="003A3933" w:rsidRPr="00735433" w:rsidRDefault="003A3933" w:rsidP="003A3933">
            <w:pPr>
              <w:tabs>
                <w:tab w:val="num" w:pos="360"/>
              </w:tabs>
              <w:spacing w:before="240" w:line="360" w:lineRule="auto"/>
              <w:ind w:left="360" w:hanging="360"/>
              <w:jc w:val="both"/>
              <w:rPr>
                <w:rFonts w:ascii="Univers LT Std 45 Light" w:hAnsi="Univers LT Std 45 Light"/>
                <w:color w:val="000000"/>
                <w:sz w:val="20"/>
                <w:szCs w:val="20"/>
              </w:rPr>
            </w:pPr>
          </w:p>
          <w:p w14:paraId="757B6282" w14:textId="77777777" w:rsidR="003A3933" w:rsidRPr="00735433" w:rsidRDefault="003A3933" w:rsidP="003A3933">
            <w:pPr>
              <w:tabs>
                <w:tab w:val="num" w:pos="360"/>
              </w:tabs>
              <w:spacing w:before="240" w:line="360" w:lineRule="auto"/>
              <w:ind w:left="360" w:hanging="360"/>
              <w:jc w:val="both"/>
              <w:rPr>
                <w:rFonts w:ascii="Univers LT Std 45 Light" w:hAnsi="Univers LT Std 45 Light"/>
                <w:color w:val="000000"/>
                <w:sz w:val="20"/>
                <w:szCs w:val="20"/>
              </w:rPr>
            </w:pPr>
            <w:r w:rsidRPr="00735433">
              <w:rPr>
                <w:rFonts w:ascii="Univers LT Std 45 Light" w:hAnsi="Univers LT Std 45 Light"/>
                <w:color w:val="000000"/>
                <w:sz w:val="20"/>
                <w:szCs w:val="20"/>
                <w:u w:val="single"/>
              </w:rPr>
              <w:t>Harrera-familiei dagokienez</w:t>
            </w:r>
            <w:r w:rsidRPr="00735433">
              <w:rPr>
                <w:rFonts w:ascii="Univers LT Std 45 Light" w:hAnsi="Univers LT Std 45 Light"/>
                <w:color w:val="000000"/>
                <w:sz w:val="20"/>
                <w:szCs w:val="20"/>
              </w:rPr>
              <w:t>: kultur errealitate ezberdinak ezagutzea, asoziazionismoa nahiz jarduera solidarioak sustatzea eta balioetan oparoagoa den seme-alabentzako heziketari laguntzea, halakorik izanez gero.</w:t>
            </w:r>
          </w:p>
          <w:p w14:paraId="197EFD61" w14:textId="77777777" w:rsidR="003A3933" w:rsidRDefault="003A3933" w:rsidP="003A3933">
            <w:pPr>
              <w:tabs>
                <w:tab w:val="num" w:pos="360"/>
              </w:tabs>
              <w:spacing w:before="240" w:line="360" w:lineRule="auto"/>
              <w:ind w:left="360" w:hanging="360"/>
              <w:jc w:val="both"/>
              <w:rPr>
                <w:rFonts w:ascii="Univers LT Std 45 Light" w:hAnsi="Univers LT Std 45 Light"/>
                <w:color w:val="000000"/>
                <w:sz w:val="20"/>
                <w:szCs w:val="20"/>
              </w:rPr>
            </w:pPr>
            <w:r w:rsidRPr="00735433">
              <w:rPr>
                <w:rFonts w:ascii="Univers LT Std 45 Light" w:hAnsi="Univers LT Std 45 Light"/>
                <w:color w:val="000000"/>
                <w:sz w:val="20"/>
                <w:szCs w:val="20"/>
                <w:u w:val="single"/>
              </w:rPr>
              <w:t>Abanto Zierbenako herritarrei dagokienez</w:t>
            </w:r>
            <w:r w:rsidRPr="00735433">
              <w:rPr>
                <w:rFonts w:ascii="Univers LT Std 45 Light" w:hAnsi="Univers LT Std 45 Light"/>
                <w:color w:val="000000"/>
                <w:sz w:val="20"/>
                <w:szCs w:val="20"/>
              </w:rPr>
              <w:t>: solidaritatea sustatzea, errealitate sahararra ezagutuz, eta beste kultura batzuk ezagutzea.</w:t>
            </w:r>
          </w:p>
          <w:p w14:paraId="7B71ED56" w14:textId="77777777" w:rsidR="003A3933" w:rsidRDefault="003A3933" w:rsidP="003A393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lastRenderedPageBreak/>
              <w:t>Hitzarmen honi dagokion programa Abanto Zierbenako Udalak eta Beti Abanto Sahararekin Elkarteak adostuta egingo da, eta bi aldeak lankidetzan arituko dira.</w:t>
            </w:r>
          </w:p>
          <w:p w14:paraId="5CAB0669" w14:textId="77777777" w:rsidR="003A3933" w:rsidRDefault="003A3933" w:rsidP="003A3933">
            <w:pPr>
              <w:spacing w:before="240" w:line="360" w:lineRule="auto"/>
              <w:jc w:val="both"/>
              <w:rPr>
                <w:rFonts w:ascii="Univers LT Std 45 Light" w:hAnsi="Univers LT Std 45 Light"/>
                <w:sz w:val="20"/>
                <w:szCs w:val="20"/>
              </w:rPr>
            </w:pPr>
            <w:r w:rsidRPr="00735433">
              <w:rPr>
                <w:rFonts w:ascii="Univers LT Std 45 Light" w:hAnsi="Univers LT Std 45 Light"/>
                <w:sz w:val="20"/>
                <w:szCs w:val="20"/>
              </w:rPr>
              <w:t>Proiektuan parte hartzen duten erakundeei esleitutako zereginetan eragin gabe, Beti Abanto Sahararekin Elkarteak beharrezko bitarteko egokiak jarriko ditu programa bete eta garatzeko, eta aurreikusitako jarduerak kudeatu eta koordinatzeaz arduratuko da Abanto Zierbenako Udalaren aurrean.</w:t>
            </w:r>
          </w:p>
          <w:p w14:paraId="2821C1E3" w14:textId="77777777" w:rsidR="003A3933" w:rsidRDefault="003A3933" w:rsidP="003A3933">
            <w:pPr>
              <w:spacing w:line="360" w:lineRule="auto"/>
              <w:jc w:val="both"/>
              <w:rPr>
                <w:rFonts w:ascii="Univers LT Std 45 Light" w:hAnsi="Univers LT Std 45 Light"/>
                <w:sz w:val="20"/>
                <w:szCs w:val="20"/>
              </w:rPr>
            </w:pPr>
          </w:p>
          <w:p w14:paraId="3217EFD7" w14:textId="77777777" w:rsidR="003A3933" w:rsidRDefault="003A3933" w:rsidP="003A393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Abanto Zierbenako Udalak konpromiso hauek hartuko ditu bere gain:</w:t>
            </w:r>
          </w:p>
          <w:p w14:paraId="5B58E4CB"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Erakunde-ordezkaritza gauzatzea agintari sahararren aurrean, hitzarmen honen arloari dagokionez.</w:t>
            </w:r>
          </w:p>
          <w:p w14:paraId="7C4E29D7" w14:textId="77777777" w:rsidR="003A39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Sustatzea eskumena duten udal-sail guztien parte-hartzea, neska-mutilentzako jolas jarduerak antolatzean.</w:t>
            </w:r>
          </w:p>
          <w:p w14:paraId="5DA82519" w14:textId="77777777" w:rsidR="003A3933" w:rsidRPr="00735433" w:rsidRDefault="003A3933" w:rsidP="003A3933">
            <w:pPr>
              <w:spacing w:line="360" w:lineRule="auto"/>
              <w:jc w:val="both"/>
              <w:rPr>
                <w:rFonts w:ascii="Univers LT Std 45 Light" w:hAnsi="Univers LT Std 45 Light"/>
                <w:color w:val="000000"/>
                <w:sz w:val="20"/>
                <w:szCs w:val="20"/>
              </w:rPr>
            </w:pPr>
          </w:p>
          <w:p w14:paraId="16A42400"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Harrera-familien gaitasuna ebaluatzea eta zeregin horietan espezializatutako enpresa baten laguntza eskuratzea, programan beharrezkoa denean.</w:t>
            </w:r>
          </w:p>
          <w:p w14:paraId="3205C767" w14:textId="77777777" w:rsidR="003A39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Osakidetzarekin koordinatzea haurren osasun-arretaren eta mediku-azterketen </w:t>
            </w:r>
            <w:r w:rsidRPr="00735433">
              <w:rPr>
                <w:rFonts w:ascii="Univers LT Std 45 Light" w:hAnsi="Univers LT Std 45 Light"/>
                <w:color w:val="000000"/>
                <w:sz w:val="20"/>
                <w:szCs w:val="20"/>
              </w:rPr>
              <w:lastRenderedPageBreak/>
              <w:t>nondik norakoak, Abanto Zierbenan harrera-egoeran dauden bitartean.</w:t>
            </w:r>
          </w:p>
          <w:p w14:paraId="5FED67EE" w14:textId="77777777" w:rsidR="003A39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Harremanetan egotea eta egoki koordinatzea Fronte Polisarioaren Euskadiko ordezkariekin, programa behar bezala gauzatzeko.</w:t>
            </w:r>
          </w:p>
          <w:p w14:paraId="31B8F632" w14:textId="77777777" w:rsidR="003A3933" w:rsidRDefault="003A3933" w:rsidP="003A3933">
            <w:pPr>
              <w:pStyle w:val="Prrafodelista"/>
              <w:rPr>
                <w:rFonts w:ascii="Univers LT Std 45 Light" w:hAnsi="Univers LT Std 45 Light"/>
                <w:color w:val="000000"/>
                <w:sz w:val="20"/>
                <w:szCs w:val="20"/>
              </w:rPr>
            </w:pPr>
          </w:p>
          <w:p w14:paraId="1FC9A2C0"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finantzatzen laguntzea; horretarako, diru-laguntza bat emango da, eta hitzarmen honen zortzigarren klausulan jaso dira baldintzak.</w:t>
            </w:r>
          </w:p>
          <w:p w14:paraId="15755746" w14:textId="77777777" w:rsidR="003A3933" w:rsidRDefault="003A3933" w:rsidP="003A3933">
            <w:pPr>
              <w:spacing w:line="360" w:lineRule="auto"/>
              <w:jc w:val="both"/>
              <w:rPr>
                <w:rFonts w:ascii="Univers LT Std 45 Light" w:hAnsi="Univers LT Std 45 Light"/>
                <w:color w:val="000000"/>
                <w:sz w:val="20"/>
                <w:szCs w:val="20"/>
              </w:rPr>
            </w:pPr>
          </w:p>
          <w:p w14:paraId="51A1E2C2" w14:textId="77777777" w:rsidR="003A3933" w:rsidRPr="00735433" w:rsidRDefault="003A3933" w:rsidP="003A393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Beti Abanto Sahararekin Elkarteak honako konpromiso hauek hartuko ditu bere gain:</w:t>
            </w:r>
          </w:p>
          <w:p w14:paraId="4A850D82" w14:textId="77777777" w:rsidR="003A3933" w:rsidRPr="00735433" w:rsidRDefault="003A3933" w:rsidP="003A3933">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Proiektua eta horren xedeak zabaltzea, bereziki, herritarrak kausa sahararraren inguruan sentsibilizatzeko eta, oro har, solidaritatearen balioen inguruan sentsibilizatzeko.</w:t>
            </w:r>
          </w:p>
          <w:p w14:paraId="6D6416AE" w14:textId="77777777" w:rsidR="003A39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Beharrezko izapideak erraztea, haur sahararrei osasun-arreta egokia emateko</w:t>
            </w:r>
            <w:r>
              <w:rPr>
                <w:rFonts w:ascii="Univers LT Std 45 Light" w:hAnsi="Univers LT Std 45 Light"/>
                <w:color w:val="000000"/>
                <w:sz w:val="20"/>
                <w:szCs w:val="20"/>
              </w:rPr>
              <w:t>.</w:t>
            </w:r>
          </w:p>
          <w:p w14:paraId="33C704FA" w14:textId="77777777" w:rsidR="003A3933" w:rsidRPr="007354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Pr>
                <w:rFonts w:ascii="Univers LT Std 45 Light" w:hAnsi="Univers LT Std 45 Light"/>
                <w:color w:val="000000"/>
                <w:sz w:val="20"/>
                <w:szCs w:val="20"/>
              </w:rPr>
              <w:t>Harrera-familiekin harremanetan jartzea erraztea, bai eta programa koordinatzea ere, gauzatu bitartean.</w:t>
            </w:r>
          </w:p>
          <w:p w14:paraId="7516B6B8" w14:textId="77777777" w:rsidR="003A39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Jolas-jarduera erkideak koordinatu eta dinamizatzea.</w:t>
            </w:r>
          </w:p>
          <w:p w14:paraId="6A34B79D" w14:textId="77777777" w:rsidR="003A3933" w:rsidRPr="00735433" w:rsidRDefault="003A3933" w:rsidP="003A3933">
            <w:pPr>
              <w:tabs>
                <w:tab w:val="num" w:pos="1327"/>
              </w:tabs>
              <w:spacing w:before="240" w:line="360" w:lineRule="auto"/>
              <w:jc w:val="both"/>
              <w:rPr>
                <w:rFonts w:ascii="Univers LT Std 45 Light" w:hAnsi="Univers LT Std 45 Light"/>
                <w:color w:val="000000"/>
                <w:sz w:val="20"/>
                <w:szCs w:val="20"/>
              </w:rPr>
            </w:pPr>
          </w:p>
          <w:p w14:paraId="036CB120" w14:textId="77777777" w:rsidR="003A3933" w:rsidRPr="007354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lastRenderedPageBreak/>
              <w:t>Harremanetan egotea eta egoki koordinatzea Fronte Polisarioaren Euskadiko ordezkariekin, programa behar bezala gauzatzeko.</w:t>
            </w:r>
          </w:p>
          <w:p w14:paraId="45874B8F" w14:textId="77777777" w:rsidR="003A39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Abanto Zierbenako Udalak emandako diru-laguntza kudeatzea eta dagokion justifikazioa aurkeztea.</w:t>
            </w:r>
          </w:p>
          <w:p w14:paraId="7DD58D20" w14:textId="77777777" w:rsidR="003A3933" w:rsidRDefault="003A3933" w:rsidP="003A393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gauzatzeko alderdietan lagundu eta/edo horiek koordinatzea, bereziki neska-mutilak Abanto Zierbenan dauden aldian. Horretarako, aireportura iristea eta aireportutik irtetea aintzat hartu behar da.</w:t>
            </w:r>
          </w:p>
          <w:p w14:paraId="04940954" w14:textId="77777777" w:rsidR="003A3933" w:rsidRDefault="003A3933" w:rsidP="003A3933">
            <w:pPr>
              <w:spacing w:line="360" w:lineRule="auto"/>
              <w:jc w:val="both"/>
              <w:rPr>
                <w:rFonts w:ascii="Univers LT Std 45 Light" w:hAnsi="Univers LT Std 45 Light"/>
                <w:color w:val="000000"/>
                <w:sz w:val="20"/>
                <w:szCs w:val="20"/>
              </w:rPr>
            </w:pPr>
          </w:p>
          <w:p w14:paraId="64148760" w14:textId="77777777" w:rsidR="003A3933" w:rsidRPr="00735433" w:rsidRDefault="003A3933" w:rsidP="003A3933">
            <w:pPr>
              <w:spacing w:line="360" w:lineRule="auto"/>
              <w:jc w:val="both"/>
              <w:rPr>
                <w:rFonts w:ascii="Univers LT Std 45 Light" w:hAnsi="Univers LT Std 45 Light"/>
                <w:color w:val="000000"/>
                <w:sz w:val="20"/>
                <w:szCs w:val="20"/>
              </w:rPr>
            </w:pPr>
          </w:p>
          <w:p w14:paraId="3E368301" w14:textId="77777777" w:rsidR="003A3933" w:rsidRPr="00D169D6" w:rsidRDefault="003A3933" w:rsidP="003A3933">
            <w:pPr>
              <w:numPr>
                <w:ilvl w:val="0"/>
                <w:numId w:val="10"/>
              </w:numPr>
              <w:spacing w:before="240" w:line="360" w:lineRule="auto"/>
              <w:jc w:val="both"/>
              <w:rPr>
                <w:rFonts w:ascii="Univers LT Std 45 Light" w:hAnsi="Univers LT Std 45 Light"/>
                <w:color w:val="000000"/>
                <w:sz w:val="20"/>
                <w:szCs w:val="20"/>
              </w:rPr>
            </w:pPr>
            <w:r w:rsidRPr="00D169D6">
              <w:rPr>
                <w:rFonts w:ascii="Univers LT Std 45 Light" w:hAnsi="Univers LT Std 45 Light"/>
                <w:color w:val="000000"/>
                <w:sz w:val="20"/>
                <w:szCs w:val="20"/>
              </w:rPr>
              <w:t>Herritarrei, oro har, eta harrera-familiei bereziki zuzendutako sentsibilizazio-ekintzetan parte hartzea.</w:t>
            </w:r>
          </w:p>
          <w:p w14:paraId="4C4C8CA3" w14:textId="77777777" w:rsidR="003A3933" w:rsidRPr="00735433" w:rsidRDefault="003A3933" w:rsidP="003A3933">
            <w:pPr>
              <w:spacing w:line="360" w:lineRule="auto"/>
              <w:ind w:left="720"/>
              <w:jc w:val="both"/>
              <w:rPr>
                <w:rFonts w:ascii="Univers LT Std 45 Light" w:hAnsi="Univers LT Std 45 Light"/>
                <w:color w:val="000000"/>
                <w:sz w:val="20"/>
                <w:szCs w:val="20"/>
              </w:rPr>
            </w:pPr>
          </w:p>
          <w:p w14:paraId="2FBC29CC" w14:textId="77777777" w:rsidR="003A3933" w:rsidRPr="00735433" w:rsidRDefault="003A3933" w:rsidP="003A393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Programarako garrantzitsuak diren alderdi guztiak behar beste denboraz aditzera ematea aldeei.</w:t>
            </w:r>
          </w:p>
          <w:p w14:paraId="2DF8ECD9" w14:textId="19EACB23" w:rsidR="008C1B0B" w:rsidRPr="00834820" w:rsidRDefault="008C1B0B" w:rsidP="008C1B0B">
            <w:pPr>
              <w:pStyle w:val="Textoindependiente"/>
              <w:numPr>
                <w:ilvl w:val="0"/>
                <w:numId w:val="26"/>
              </w:numPr>
              <w:spacing w:before="240" w:line="360" w:lineRule="auto"/>
              <w:rPr>
                <w:rFonts w:ascii="Univers LT Std 45 Light" w:hAnsi="Univers LT Std 45 Light"/>
                <w:b/>
                <w:color w:val="000000"/>
              </w:rPr>
            </w:pPr>
            <w:r w:rsidRPr="00834820">
              <w:rPr>
                <w:rFonts w:ascii="Univers LT Std 45 Light" w:hAnsi="Univers LT Std 45 Light"/>
                <w:b/>
                <w:color w:val="000000"/>
              </w:rPr>
              <w:t>Aurten, pandemiak sortutako egoeraren eta hainbat herrialdek ezarritako mugikortasun-arloko murrizketen ondorioz, ezin izango da aurretik deskribatutako proiektua</w:t>
            </w:r>
            <w:r w:rsidR="00834820">
              <w:rPr>
                <w:rFonts w:ascii="Univers LT Std 45 Light" w:hAnsi="Univers LT Std 45 Light"/>
                <w:b/>
                <w:color w:val="000000"/>
              </w:rPr>
              <w:t xml:space="preserve"> gauzatu. </w:t>
            </w:r>
          </w:p>
          <w:p w14:paraId="39CBD238" w14:textId="6C50A23E" w:rsidR="00BE39EA" w:rsidRPr="00735433" w:rsidRDefault="004E0D56" w:rsidP="00BE39EA">
            <w:pPr>
              <w:tabs>
                <w:tab w:val="left" w:pos="1896"/>
              </w:tabs>
              <w:overflowPunct w:val="0"/>
              <w:autoSpaceDE w:val="0"/>
              <w:spacing w:before="240" w:line="360" w:lineRule="auto"/>
              <w:ind w:right="137"/>
              <w:rPr>
                <w:rFonts w:ascii="Univers LT Std 45 Light" w:hAnsi="Univers LT Std 45 Light"/>
                <w:b/>
                <w:color w:val="000000"/>
                <w:sz w:val="20"/>
                <w:szCs w:val="20"/>
                <w:u w:val="single"/>
              </w:rPr>
            </w:pPr>
            <w:r>
              <w:rPr>
                <w:rFonts w:ascii="Univers LT Std 45 Light" w:hAnsi="Univers LT Std 45 Light"/>
                <w:kern w:val="1"/>
                <w:sz w:val="20"/>
                <w:szCs w:val="20"/>
                <w:u w:val="single"/>
              </w:rPr>
              <w:lastRenderedPageBreak/>
              <w:t>B</w:t>
            </w:r>
            <w:r w:rsidR="00BE39EA" w:rsidRPr="00735433">
              <w:rPr>
                <w:rFonts w:ascii="Univers LT Std 45 Light" w:hAnsi="Univers LT Std 45 Light"/>
                <w:kern w:val="1"/>
                <w:sz w:val="20"/>
                <w:szCs w:val="20"/>
                <w:u w:val="single"/>
              </w:rPr>
              <w:t>) Saharar familia baten amabitxia eta aitabitxia izateko proiektua</w:t>
            </w:r>
            <w:r w:rsidR="008C1B0B">
              <w:rPr>
                <w:rFonts w:ascii="Univers LT Std 45 Light" w:hAnsi="Univers LT Std 45 Light"/>
                <w:kern w:val="1"/>
                <w:sz w:val="20"/>
                <w:szCs w:val="20"/>
                <w:u w:val="single"/>
              </w:rPr>
              <w:t>:</w:t>
            </w:r>
          </w:p>
          <w:p w14:paraId="5F8FE5C8" w14:textId="77777777" w:rsidR="00117D19" w:rsidRDefault="00117D19" w:rsidP="008C1B0B">
            <w:pPr>
              <w:spacing w:line="360" w:lineRule="auto"/>
              <w:jc w:val="both"/>
              <w:rPr>
                <w:rFonts w:ascii="Univers LT Std 45 Light" w:hAnsi="Univers LT Std 45 Light"/>
                <w:sz w:val="20"/>
                <w:szCs w:val="20"/>
              </w:rPr>
            </w:pPr>
          </w:p>
          <w:p w14:paraId="5FBD42F1" w14:textId="77777777" w:rsidR="00BE39EA" w:rsidRPr="00735433" w:rsidRDefault="00BE39EA" w:rsidP="00BE39EA">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sz w:val="20"/>
                <w:szCs w:val="20"/>
              </w:rPr>
              <w:t xml:space="preserve">Helburua da adinekoen bizi-kalitatea hobetzea, eta bereziki, adinekoek, minusbaliotasuna duten pertsonek, adingabeek, arazo psikosanitarioak dituztenek, guraso bakarreko familiek eta abarrek osatutako bizikidetza-unitateetan. Asmo horrekin, Chederia </w:t>
            </w:r>
            <w:r w:rsidRPr="00735433">
              <w:rPr>
                <w:rFonts w:ascii="Univers LT Std 45 Light" w:hAnsi="Univers LT Std 45 Light"/>
                <w:i/>
                <w:sz w:val="20"/>
                <w:szCs w:val="20"/>
              </w:rPr>
              <w:t>daira</w:t>
            </w:r>
            <w:r w:rsidRPr="00735433">
              <w:rPr>
                <w:rFonts w:ascii="Univers LT Std 45 Light" w:hAnsi="Univers LT Std 45 Light"/>
                <w:sz w:val="20"/>
                <w:szCs w:val="20"/>
              </w:rPr>
              <w:t>ko gizarte-sarearen alde egingo da eta berau antolatzea bultzatuko da, proiektua gauzatze aldera.</w:t>
            </w:r>
          </w:p>
          <w:p w14:paraId="4B64BD54" w14:textId="77777777" w:rsidR="004E0D56" w:rsidRDefault="004E0D56" w:rsidP="009706D3">
            <w:pPr>
              <w:spacing w:line="360" w:lineRule="auto"/>
              <w:jc w:val="both"/>
              <w:rPr>
                <w:rFonts w:ascii="Univers LT Std 45 Light" w:hAnsi="Univers LT Std 45 Light"/>
                <w:sz w:val="20"/>
                <w:szCs w:val="20"/>
              </w:rPr>
            </w:pPr>
          </w:p>
          <w:p w14:paraId="7B379596" w14:textId="677751BE" w:rsidR="00BE39EA" w:rsidRDefault="00BE39EA" w:rsidP="009706D3">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1.- Proiektuaren xedean ezarritako profila aintzat hartuta, </w:t>
            </w:r>
            <w:r w:rsidRPr="00735433">
              <w:rPr>
                <w:rFonts w:ascii="Univers LT Std 45 Light" w:hAnsi="Univers LT Std 45 Light"/>
                <w:i/>
                <w:sz w:val="20"/>
                <w:szCs w:val="20"/>
              </w:rPr>
              <w:t>daira</w:t>
            </w:r>
            <w:r w:rsidRPr="00735433">
              <w:rPr>
                <w:rFonts w:ascii="Univers LT Std 45 Light" w:hAnsi="Univers LT Std 45 Light"/>
                <w:sz w:val="20"/>
                <w:szCs w:val="20"/>
              </w:rPr>
              <w:t>ko langile arduradunek aitabitxia edo</w:t>
            </w:r>
          </w:p>
          <w:p w14:paraId="30B865F1" w14:textId="77777777" w:rsidR="00BE39EA" w:rsidRDefault="00BE39EA" w:rsidP="00BE39EA">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amabitxia izango duten familiak hautatzen dituzte. Hasieran bisita egingo da kanpaleku sahararretan proiektua koordinatzen duen lagunarekin, lehen balorazioa egiteko eta familiaren fitxa teknikoa prestatzeko. Familiari proiektuaren nondiko norakoak azalduko zaizkio, eta horrez gain, baimena sinatuko du proiektuan parte hartzeko.</w:t>
            </w:r>
          </w:p>
          <w:p w14:paraId="6ABBBC0B" w14:textId="7C61DDCA" w:rsidR="004E0D56" w:rsidRPr="00B0077E" w:rsidRDefault="00B0077E" w:rsidP="00B0077E">
            <w:pPr>
              <w:pStyle w:val="Prrafodelista"/>
              <w:numPr>
                <w:ilvl w:val="0"/>
                <w:numId w:val="26"/>
              </w:numPr>
              <w:spacing w:line="360" w:lineRule="auto"/>
              <w:ind w:left="356" w:hanging="356"/>
              <w:jc w:val="both"/>
              <w:rPr>
                <w:rFonts w:ascii="Univers LT Std 45 Light" w:hAnsi="Univers LT Std 45 Light"/>
                <w:b/>
                <w:sz w:val="20"/>
                <w:szCs w:val="20"/>
              </w:rPr>
            </w:pPr>
            <w:r>
              <w:rPr>
                <w:rFonts w:ascii="Univers LT Std 45 Light" w:hAnsi="Univers LT Std 45 Light"/>
                <w:b/>
                <w:sz w:val="20"/>
                <w:szCs w:val="20"/>
              </w:rPr>
              <w:t>Pandemiak sorrarazi duen egoera dela eta, atal hau ezin da egin.</w:t>
            </w:r>
          </w:p>
          <w:p w14:paraId="674B3608" w14:textId="77777777" w:rsidR="004E0D56" w:rsidRDefault="004E0D56" w:rsidP="009706D3">
            <w:pPr>
              <w:spacing w:line="360" w:lineRule="auto"/>
              <w:rPr>
                <w:rFonts w:ascii="Univers LT Std 45 Light" w:hAnsi="Univers LT Std 45 Light"/>
                <w:sz w:val="20"/>
                <w:szCs w:val="20"/>
              </w:rPr>
            </w:pPr>
          </w:p>
          <w:p w14:paraId="7FE3E984" w14:textId="77777777" w:rsidR="00EF3AB9" w:rsidRPr="00436CFD" w:rsidRDefault="00EF3AB9" w:rsidP="009706D3">
            <w:pPr>
              <w:spacing w:line="360" w:lineRule="auto"/>
              <w:rPr>
                <w:rFonts w:ascii="Univers LT Std 45 Light" w:hAnsi="Univers LT Std 45 Light"/>
                <w:sz w:val="20"/>
                <w:szCs w:val="20"/>
              </w:rPr>
            </w:pPr>
            <w:r w:rsidRPr="00436CFD">
              <w:rPr>
                <w:rFonts w:ascii="Univers LT Std 45 Light" w:hAnsi="Univers LT Std 45 Light"/>
                <w:sz w:val="20"/>
                <w:szCs w:val="20"/>
              </w:rPr>
              <w:t>2.- Amabitxi- eta aitabitxi-lanak egingo dituzten familiak lortzea:</w:t>
            </w:r>
          </w:p>
          <w:p w14:paraId="55F05CBB" w14:textId="77777777" w:rsidR="00EF3AB9"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2-1 Proiektuari buruzko informazioa eta proiektua hedatzea.</w:t>
            </w:r>
          </w:p>
          <w:p w14:paraId="5D1CB942" w14:textId="77777777" w:rsidR="008C1B0B" w:rsidRPr="00735433" w:rsidRDefault="008C1B0B" w:rsidP="009706D3">
            <w:pPr>
              <w:spacing w:line="360" w:lineRule="auto"/>
              <w:rPr>
                <w:rFonts w:ascii="Univers LT Std 45 Light" w:hAnsi="Univers LT Std 45 Light"/>
                <w:sz w:val="20"/>
                <w:szCs w:val="20"/>
              </w:rPr>
            </w:pPr>
          </w:p>
          <w:p w14:paraId="012253CB"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2-2 Harrera egitea amabitxi eta aitabitxi lanak egingo dituzten familiei.</w:t>
            </w:r>
          </w:p>
          <w:p w14:paraId="1CF54EC4"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lastRenderedPageBreak/>
              <w:t xml:space="preserve">     2-3 Amabitxi- eta aitabitxi-lanen familia hartzailea esleitzea. Fitxa teknikoa aurkeztea.</w:t>
            </w:r>
          </w:p>
          <w:p w14:paraId="09DB7BA4"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2-4 Amabitxi- eta aitabitxi-lanak egingo dituen familiak urteko ekarpen ekonomikoa egitea, horretarako prestatutako bankuko kontu batean.</w:t>
            </w:r>
          </w:p>
          <w:p w14:paraId="4422F7AA" w14:textId="77777777" w:rsidR="00EF3AB9" w:rsidRPr="00735433" w:rsidRDefault="00EF3AB9" w:rsidP="009706D3">
            <w:pPr>
              <w:spacing w:line="360" w:lineRule="auto"/>
              <w:rPr>
                <w:rFonts w:ascii="Univers LT Std 45 Light" w:hAnsi="Univers LT Std 45 Light"/>
                <w:sz w:val="20"/>
                <w:szCs w:val="20"/>
              </w:rPr>
            </w:pPr>
          </w:p>
          <w:p w14:paraId="0C8415FB" w14:textId="77777777" w:rsidR="00EF3AB9" w:rsidRPr="00436CFD" w:rsidRDefault="00EF3AB9" w:rsidP="009706D3">
            <w:pPr>
              <w:spacing w:line="360" w:lineRule="auto"/>
              <w:rPr>
                <w:rFonts w:ascii="Univers LT Std 45 Light" w:hAnsi="Univers LT Std 45 Light"/>
                <w:sz w:val="20"/>
                <w:szCs w:val="20"/>
              </w:rPr>
            </w:pPr>
            <w:r w:rsidRPr="00436CFD">
              <w:rPr>
                <w:rFonts w:ascii="Univers LT Std 45 Light" w:hAnsi="Univers LT Std 45 Light"/>
                <w:sz w:val="20"/>
                <w:szCs w:val="20"/>
              </w:rPr>
              <w:t xml:space="preserve">3.- Koordinatzea eta jarraipena egitea Chederia </w:t>
            </w:r>
            <w:r w:rsidRPr="00436CFD">
              <w:rPr>
                <w:rFonts w:ascii="Univers LT Std 45 Light" w:hAnsi="Univers LT Std 45 Light"/>
                <w:i/>
                <w:sz w:val="20"/>
                <w:szCs w:val="20"/>
              </w:rPr>
              <w:t>daira</w:t>
            </w:r>
            <w:r w:rsidRPr="00436CFD">
              <w:rPr>
                <w:rFonts w:ascii="Univers LT Std 45 Light" w:hAnsi="Univers LT Std 45 Light"/>
                <w:sz w:val="20"/>
                <w:szCs w:val="20"/>
              </w:rPr>
              <w:t>n:</w:t>
            </w:r>
          </w:p>
          <w:p w14:paraId="424BF87A" w14:textId="77777777" w:rsidR="00EF3AB9" w:rsidRPr="00436CFD" w:rsidRDefault="00EF3AB9" w:rsidP="009706D3">
            <w:pPr>
              <w:spacing w:line="360" w:lineRule="auto"/>
              <w:rPr>
                <w:rFonts w:ascii="Univers LT Std 45 Light" w:hAnsi="Univers LT Std 45 Light"/>
                <w:sz w:val="20"/>
                <w:szCs w:val="20"/>
              </w:rPr>
            </w:pPr>
          </w:p>
          <w:p w14:paraId="7788464B"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3-1 Bisita indibiduala familia hartzaileari, </w:t>
            </w:r>
            <w:r w:rsidRPr="00735433">
              <w:rPr>
                <w:rFonts w:ascii="Univers LT Std 45 Light" w:hAnsi="Univers LT Std 45 Light"/>
                <w:i/>
                <w:sz w:val="20"/>
                <w:szCs w:val="20"/>
              </w:rPr>
              <w:t>daira</w:t>
            </w:r>
            <w:r w:rsidRPr="00735433">
              <w:rPr>
                <w:rFonts w:ascii="Univers LT Std 45 Light" w:hAnsi="Univers LT Std 45 Light"/>
                <w:sz w:val="20"/>
                <w:szCs w:val="20"/>
              </w:rPr>
              <w:t>ko koordinatzailearekin.</w:t>
            </w:r>
          </w:p>
          <w:p w14:paraId="41FDB39E"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3-2 Familiako kide bakoitzaren bilakaeraren jarraipena egitea.</w:t>
            </w:r>
          </w:p>
          <w:p w14:paraId="3CE07E5A"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3-3 Dirua ematea familia hartzaileari.</w:t>
            </w:r>
          </w:p>
          <w:p w14:paraId="0B5C2741" w14:textId="77777777" w:rsidR="00EF3AB9"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3-4 Sinatutako agiriak jaso eta ematea.</w:t>
            </w:r>
          </w:p>
          <w:p w14:paraId="4DD09F45" w14:textId="77777777" w:rsidR="00D169D6" w:rsidRDefault="00D169D6" w:rsidP="009706D3">
            <w:pPr>
              <w:spacing w:line="360" w:lineRule="auto"/>
              <w:rPr>
                <w:rFonts w:ascii="Univers LT Std 45 Light" w:hAnsi="Univers LT Std 45 Light"/>
                <w:sz w:val="20"/>
                <w:szCs w:val="20"/>
              </w:rPr>
            </w:pPr>
          </w:p>
          <w:p w14:paraId="577B0750" w14:textId="77777777" w:rsidR="00D169D6" w:rsidRDefault="00D169D6" w:rsidP="009706D3">
            <w:pPr>
              <w:spacing w:line="360" w:lineRule="auto"/>
              <w:rPr>
                <w:rFonts w:ascii="Univers LT Std 45 Light" w:hAnsi="Univers LT Std 45 Light"/>
                <w:sz w:val="20"/>
                <w:szCs w:val="20"/>
              </w:rPr>
            </w:pPr>
          </w:p>
          <w:p w14:paraId="25D45B76" w14:textId="77777777" w:rsidR="00EF3AB9" w:rsidRPr="00436CFD" w:rsidRDefault="00EF3AB9" w:rsidP="009706D3">
            <w:pPr>
              <w:spacing w:line="360" w:lineRule="auto"/>
              <w:rPr>
                <w:rFonts w:ascii="Univers LT Std 45 Light" w:hAnsi="Univers LT Std 45 Light"/>
                <w:sz w:val="20"/>
                <w:szCs w:val="20"/>
              </w:rPr>
            </w:pPr>
            <w:r w:rsidRPr="00436CFD">
              <w:rPr>
                <w:rFonts w:ascii="Univers LT Std 45 Light" w:hAnsi="Univers LT Std 45 Light"/>
                <w:sz w:val="20"/>
                <w:szCs w:val="20"/>
              </w:rPr>
              <w:t xml:space="preserve">4.- Koordinazio orokorra </w:t>
            </w:r>
            <w:r w:rsidRPr="00436CFD">
              <w:rPr>
                <w:rFonts w:ascii="Univers LT Std 45 Light" w:hAnsi="Univers LT Std 45 Light"/>
                <w:i/>
                <w:sz w:val="20"/>
                <w:szCs w:val="20"/>
              </w:rPr>
              <w:t>daira</w:t>
            </w:r>
            <w:r w:rsidRPr="00436CFD">
              <w:rPr>
                <w:rFonts w:ascii="Univers LT Std 45 Light" w:hAnsi="Univers LT Std 45 Light"/>
                <w:sz w:val="20"/>
                <w:szCs w:val="20"/>
              </w:rPr>
              <w:t>n</w:t>
            </w:r>
          </w:p>
          <w:p w14:paraId="5EC577B6" w14:textId="77777777" w:rsidR="00EF3AB9" w:rsidRPr="00735433" w:rsidRDefault="00EF3AB9" w:rsidP="009706D3">
            <w:pPr>
              <w:spacing w:line="360" w:lineRule="auto"/>
              <w:rPr>
                <w:rFonts w:ascii="Univers LT Std 45 Light" w:hAnsi="Univers LT Std 45 Light"/>
                <w:sz w:val="20"/>
                <w:szCs w:val="20"/>
              </w:rPr>
            </w:pPr>
          </w:p>
          <w:p w14:paraId="588E63A6"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4-1 Proiektura esleitutako kasuen berri ematea.</w:t>
            </w:r>
          </w:p>
          <w:p w14:paraId="6991ABAC"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4-2 Xedeak finkatzea.</w:t>
            </w:r>
          </w:p>
          <w:p w14:paraId="1473D38F"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4-3 Espedienteak ireki eta ixtea.</w:t>
            </w:r>
          </w:p>
          <w:p w14:paraId="3A87C1E8" w14:textId="77777777" w:rsidR="00EF3AB9" w:rsidRPr="00735433"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Abanto Zierbenako Udalak konpromiso hauek hartuko ditu bere gain:</w:t>
            </w:r>
          </w:p>
          <w:p w14:paraId="0526BA86"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Erakunde-ordezkaritza gauzatzea agintari sahararren aurrean, hitzarmen honen arloari dagokionez.</w:t>
            </w:r>
          </w:p>
          <w:p w14:paraId="39CE66F8"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Programa Beti Abanto Sahararekin Elkartearekin ebaluatzea, baita </w:t>
            </w:r>
            <w:r w:rsidRPr="00735433">
              <w:rPr>
                <w:rFonts w:ascii="Univers LT Std 45 Light" w:hAnsi="Univers LT Std 45 Light"/>
                <w:color w:val="000000"/>
                <w:sz w:val="20"/>
                <w:szCs w:val="20"/>
              </w:rPr>
              <w:lastRenderedPageBreak/>
              <w:t>programan parte hartzen duten familiak eta/edo pertsonak ere.</w:t>
            </w:r>
          </w:p>
          <w:p w14:paraId="3E510C17"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Harremanetan egotea eta egoki koordinatzea Beti Abanto Sahararekin Elkarteko ordezkariekin.</w:t>
            </w:r>
          </w:p>
          <w:p w14:paraId="46499995" w14:textId="77777777" w:rsidR="00EF3AB9"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finantzatzen laguntzea diru-laguntza baten bitartez. Hitzarmen honen zortzigarren klausulan jaso dira baldintzak.</w:t>
            </w:r>
          </w:p>
          <w:p w14:paraId="5E81DD73" w14:textId="77777777" w:rsidR="00EF3AB9"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Noizean behin, eragile politiko eta/edo sozialek Beti Abanto Sahararekin Elkartearekin egingo dute bidaia, laguntzeko eta programaren garapenaren jarraipena egiteko.</w:t>
            </w:r>
          </w:p>
          <w:p w14:paraId="7386D093" w14:textId="77777777" w:rsidR="00576EBA" w:rsidRDefault="00576EBA" w:rsidP="00576EBA">
            <w:pPr>
              <w:pStyle w:val="Prrafodelista"/>
              <w:rPr>
                <w:rFonts w:ascii="Univers LT Std 45 Light" w:hAnsi="Univers LT Std 45 Light"/>
                <w:color w:val="000000"/>
                <w:sz w:val="20"/>
                <w:szCs w:val="20"/>
              </w:rPr>
            </w:pPr>
          </w:p>
          <w:p w14:paraId="41B3C831" w14:textId="77777777" w:rsidR="00B773DC" w:rsidRDefault="00B773DC" w:rsidP="00576EBA">
            <w:pPr>
              <w:pStyle w:val="Prrafodelista"/>
              <w:rPr>
                <w:rFonts w:ascii="Univers LT Std 45 Light" w:hAnsi="Univers LT Std 45 Light"/>
                <w:color w:val="000000"/>
                <w:sz w:val="20"/>
                <w:szCs w:val="20"/>
              </w:rPr>
            </w:pPr>
          </w:p>
          <w:p w14:paraId="2913C676" w14:textId="77777777" w:rsidR="00B773DC" w:rsidRDefault="00B773DC" w:rsidP="00576EBA">
            <w:pPr>
              <w:pStyle w:val="Prrafodelista"/>
              <w:rPr>
                <w:rFonts w:ascii="Univers LT Std 45 Light" w:hAnsi="Univers LT Std 45 Light"/>
                <w:color w:val="000000"/>
                <w:sz w:val="20"/>
                <w:szCs w:val="20"/>
              </w:rPr>
            </w:pPr>
          </w:p>
          <w:p w14:paraId="76B15B5B" w14:textId="77777777" w:rsidR="00B773DC" w:rsidRDefault="00B773DC" w:rsidP="00576EBA">
            <w:pPr>
              <w:pStyle w:val="Prrafodelista"/>
              <w:rPr>
                <w:rFonts w:ascii="Univers LT Std 45 Light" w:hAnsi="Univers LT Std 45 Light"/>
                <w:color w:val="000000"/>
                <w:sz w:val="20"/>
                <w:szCs w:val="20"/>
              </w:rPr>
            </w:pPr>
          </w:p>
          <w:p w14:paraId="06D533B1" w14:textId="77777777" w:rsidR="00B773DC" w:rsidRPr="00B0077E" w:rsidRDefault="00B773DC" w:rsidP="00B773DC">
            <w:pPr>
              <w:spacing w:line="360" w:lineRule="auto"/>
              <w:jc w:val="both"/>
              <w:rPr>
                <w:rFonts w:ascii="Univers LT Std 45 Light" w:hAnsi="Univers LT Std 45 Light"/>
                <w:b/>
                <w:sz w:val="20"/>
                <w:szCs w:val="20"/>
              </w:rPr>
            </w:pPr>
            <w:r w:rsidRPr="00B0077E">
              <w:rPr>
                <w:rFonts w:ascii="Univers LT Std 45 Light" w:hAnsi="Univers LT Std 45 Light"/>
                <w:b/>
                <w:sz w:val="20"/>
                <w:szCs w:val="20"/>
              </w:rPr>
              <w:t>Beti Abanto Sahararekin Elkarteak honako konpromiso hauek hartuko ditu bere gain:</w:t>
            </w:r>
          </w:p>
          <w:p w14:paraId="0D0A9EA2" w14:textId="77777777" w:rsidR="00B773DC" w:rsidRPr="00B773DC" w:rsidRDefault="00B773DC" w:rsidP="00B773DC">
            <w:pPr>
              <w:pStyle w:val="Prrafodelista"/>
              <w:spacing w:line="360" w:lineRule="auto"/>
              <w:ind w:left="0"/>
              <w:rPr>
                <w:rFonts w:ascii="Univers LT Std 45 Light" w:hAnsi="Univers LT Std 45 Light"/>
                <w:b/>
                <w:color w:val="7030A0"/>
                <w:sz w:val="20"/>
                <w:szCs w:val="20"/>
              </w:rPr>
            </w:pPr>
          </w:p>
          <w:p w14:paraId="39956095" w14:textId="78B6E127" w:rsidR="006A609D" w:rsidRPr="00B773DC" w:rsidRDefault="00B773DC" w:rsidP="00B773DC">
            <w:pPr>
              <w:pStyle w:val="Prrafodelista"/>
              <w:numPr>
                <w:ilvl w:val="0"/>
                <w:numId w:val="22"/>
              </w:numPr>
              <w:tabs>
                <w:tab w:val="num" w:pos="1327"/>
              </w:tabs>
              <w:spacing w:line="360" w:lineRule="auto"/>
              <w:jc w:val="both"/>
              <w:rPr>
                <w:rFonts w:ascii="Univers LT Std 45 Light" w:hAnsi="Univers LT Std 45 Light"/>
                <w:color w:val="000000"/>
                <w:sz w:val="20"/>
                <w:szCs w:val="20"/>
              </w:rPr>
            </w:pPr>
            <w:r>
              <w:rPr>
                <w:rFonts w:ascii="Univers LT Std 45 Light" w:hAnsi="Univers LT Std 45 Light"/>
                <w:color w:val="000000"/>
                <w:sz w:val="20"/>
                <w:szCs w:val="20"/>
              </w:rPr>
              <w:t>Abanto Zierbenako Udalak emandako diru-laguntza kudeatzea eta dagokion justifikazioa aurkeztea.</w:t>
            </w:r>
          </w:p>
          <w:p w14:paraId="32A70FEB" w14:textId="77777777" w:rsidR="00EF3AB9" w:rsidRPr="00735433" w:rsidRDefault="00EF3AB9" w:rsidP="009706D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gauzatzeko alderdietan lagundu eta/edo horiek koordinatzea.</w:t>
            </w:r>
          </w:p>
          <w:p w14:paraId="4E1A7167" w14:textId="77777777" w:rsidR="00EF3AB9" w:rsidRDefault="00EF3AB9" w:rsidP="009706D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Programarako garrantzitsuak diren alderdi guztiak behar beste denboraz aditzera ematea aldeei.</w:t>
            </w:r>
          </w:p>
          <w:p w14:paraId="31FC0F97" w14:textId="77777777" w:rsidR="008C1B0B" w:rsidRDefault="008C1B0B" w:rsidP="008C1B0B">
            <w:pPr>
              <w:spacing w:before="240" w:line="360" w:lineRule="auto"/>
              <w:ind w:left="720"/>
              <w:jc w:val="both"/>
              <w:rPr>
                <w:rFonts w:ascii="Univers LT Std 45 Light" w:hAnsi="Univers LT Std 45 Light"/>
                <w:color w:val="000000"/>
                <w:sz w:val="20"/>
                <w:szCs w:val="20"/>
              </w:rPr>
            </w:pPr>
          </w:p>
          <w:p w14:paraId="677D5DBF" w14:textId="7823BAA3" w:rsidR="00E206F8" w:rsidRPr="00B0077E" w:rsidRDefault="004E0D56" w:rsidP="00E61A59">
            <w:pPr>
              <w:tabs>
                <w:tab w:val="left" w:pos="1776"/>
              </w:tabs>
              <w:overflowPunct w:val="0"/>
              <w:autoSpaceDE w:val="0"/>
              <w:spacing w:line="360" w:lineRule="auto"/>
              <w:jc w:val="both"/>
              <w:rPr>
                <w:rFonts w:ascii="Univers LT Std 45 Light" w:hAnsi="Univers LT Std 45 Light"/>
                <w:b/>
                <w:kern w:val="1"/>
                <w:sz w:val="20"/>
                <w:szCs w:val="20"/>
                <w:u w:val="single"/>
              </w:rPr>
            </w:pPr>
            <w:r w:rsidRPr="00B0077E">
              <w:rPr>
                <w:rFonts w:ascii="Univers LT Std 45 Light" w:hAnsi="Univers LT Std 45 Light"/>
                <w:b/>
                <w:kern w:val="1"/>
                <w:sz w:val="20"/>
                <w:szCs w:val="20"/>
              </w:rPr>
              <w:lastRenderedPageBreak/>
              <w:t>C</w:t>
            </w:r>
            <w:r w:rsidR="00E206F8" w:rsidRPr="00B0077E">
              <w:rPr>
                <w:rFonts w:ascii="Univers LT Std 45 Light" w:hAnsi="Univers LT Std 45 Light"/>
                <w:b/>
                <w:kern w:val="1"/>
                <w:sz w:val="20"/>
                <w:szCs w:val="20"/>
              </w:rPr>
              <w:t xml:space="preserve">) </w:t>
            </w:r>
            <w:r w:rsidR="00E206F8" w:rsidRPr="00B0077E">
              <w:rPr>
                <w:rFonts w:ascii="Univers LT Std 45 Light" w:hAnsi="Univers LT Std 45 Light"/>
                <w:b/>
                <w:kern w:val="1"/>
                <w:sz w:val="20"/>
                <w:szCs w:val="20"/>
                <w:u w:val="single"/>
              </w:rPr>
              <w:t>Prestakuntza Zentro baten proiektua herritar guztientzat</w:t>
            </w:r>
          </w:p>
          <w:p w14:paraId="4F8266B7" w14:textId="77777777" w:rsidR="00E206F8" w:rsidRDefault="00E206F8" w:rsidP="00E206F8">
            <w:pPr>
              <w:spacing w:before="240" w:line="360" w:lineRule="auto"/>
              <w:jc w:val="both"/>
              <w:rPr>
                <w:rFonts w:ascii="Univers LT Std 45 Light" w:hAnsi="Univers LT Std 45 Light"/>
                <w:color w:val="000000"/>
                <w:sz w:val="20"/>
                <w:szCs w:val="20"/>
              </w:rPr>
            </w:pPr>
            <w:r w:rsidRPr="00E206F8">
              <w:rPr>
                <w:rFonts w:ascii="Univers LT Std 45 Light" w:hAnsi="Univers LT Std 45 Light"/>
                <w:color w:val="000000"/>
                <w:sz w:val="20"/>
                <w:szCs w:val="20"/>
              </w:rPr>
              <w:t>Bi jarduketa-arlorekin: informatika-gela eta cus-cus tailerra; xedea da komunitateko pertsona guztien prestakuntza-gaitasunak hobetzea, bai eta herritarrei teknologia berriak erabiltzeko gune bat ematea ere.</w:t>
            </w:r>
          </w:p>
          <w:p w14:paraId="58AB5DC2" w14:textId="77777777" w:rsidR="00436CFD" w:rsidRDefault="00436CFD" w:rsidP="002718F2">
            <w:pPr>
              <w:spacing w:line="360" w:lineRule="auto"/>
              <w:jc w:val="both"/>
              <w:rPr>
                <w:rFonts w:ascii="Univers LT Std 45 Light" w:hAnsi="Univers LT Std 45 Light"/>
                <w:color w:val="000000"/>
                <w:sz w:val="20"/>
                <w:szCs w:val="20"/>
              </w:rPr>
            </w:pPr>
          </w:p>
          <w:p w14:paraId="4138CF2B" w14:textId="77777777" w:rsidR="006A609D" w:rsidRDefault="006A609D" w:rsidP="002718F2">
            <w:pPr>
              <w:spacing w:line="360" w:lineRule="auto"/>
              <w:jc w:val="both"/>
              <w:rPr>
                <w:rFonts w:ascii="Univers LT Std 45 Light" w:hAnsi="Univers LT Std 45 Light"/>
                <w:color w:val="000000"/>
                <w:sz w:val="20"/>
                <w:szCs w:val="20"/>
              </w:rPr>
            </w:pPr>
          </w:p>
          <w:p w14:paraId="3B70697B" w14:textId="77777777" w:rsidR="006A609D" w:rsidRDefault="006A609D" w:rsidP="002718F2">
            <w:pPr>
              <w:spacing w:line="360" w:lineRule="auto"/>
              <w:jc w:val="both"/>
              <w:rPr>
                <w:rFonts w:ascii="Univers LT Std 45 Light" w:hAnsi="Univers LT Std 45 Light"/>
                <w:color w:val="000000"/>
                <w:sz w:val="20"/>
                <w:szCs w:val="20"/>
              </w:rPr>
            </w:pPr>
          </w:p>
          <w:p w14:paraId="628B6AC0" w14:textId="77777777" w:rsidR="00436CFD" w:rsidRDefault="00436CFD" w:rsidP="002718F2">
            <w:pPr>
              <w:spacing w:line="360" w:lineRule="auto"/>
              <w:jc w:val="both"/>
              <w:rPr>
                <w:rFonts w:ascii="Univers LT Std 45 Light" w:hAnsi="Univers LT Std 45 Light"/>
                <w:color w:val="000000"/>
                <w:sz w:val="20"/>
                <w:szCs w:val="20"/>
              </w:rPr>
            </w:pPr>
          </w:p>
          <w:p w14:paraId="198B2424" w14:textId="77777777" w:rsidR="00EF3AB9" w:rsidRDefault="00EF3AB9" w:rsidP="00E206F8">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      1.-</w:t>
            </w:r>
            <w:r w:rsidRPr="00735433">
              <w:rPr>
                <w:rFonts w:ascii="Univers LT Std 45 Light" w:hAnsi="Univers LT Std 45 Light"/>
                <w:i/>
                <w:sz w:val="20"/>
                <w:szCs w:val="20"/>
              </w:rPr>
              <w:t>Daira</w:t>
            </w:r>
            <w:r w:rsidRPr="00735433">
              <w:rPr>
                <w:rFonts w:ascii="Univers LT Std 45 Light" w:hAnsi="Univers LT Std 45 Light"/>
                <w:sz w:val="20"/>
                <w:szCs w:val="20"/>
              </w:rPr>
              <w:t xml:space="preserve">ko langile arduradunekin koordinatzea eta </w:t>
            </w:r>
            <w:r w:rsidR="00E206F8">
              <w:rPr>
                <w:rFonts w:ascii="Univers LT Std 45 Light" w:hAnsi="Univers LT Std 45 Light"/>
                <w:sz w:val="20"/>
                <w:szCs w:val="20"/>
              </w:rPr>
              <w:t>Prestakuntza</w:t>
            </w:r>
            <w:r w:rsidRPr="00735433">
              <w:rPr>
                <w:rFonts w:ascii="Univers LT Std 45 Light" w:hAnsi="Univers LT Std 45 Light"/>
                <w:sz w:val="20"/>
                <w:szCs w:val="20"/>
              </w:rPr>
              <w:t xml:space="preserve"> Zentroko arloa, funtzioak, jarduerak eta logistika ezartzea.</w:t>
            </w:r>
          </w:p>
          <w:p w14:paraId="09F62B22" w14:textId="77777777" w:rsidR="006A609D" w:rsidRDefault="006A609D" w:rsidP="00E206F8">
            <w:pPr>
              <w:spacing w:line="360" w:lineRule="auto"/>
              <w:jc w:val="both"/>
              <w:rPr>
                <w:rFonts w:ascii="Univers LT Std 45 Light" w:hAnsi="Univers LT Std 45 Light"/>
                <w:sz w:val="20"/>
                <w:szCs w:val="20"/>
              </w:rPr>
            </w:pPr>
          </w:p>
          <w:p w14:paraId="43E177B7" w14:textId="77777777" w:rsidR="00EF3AB9" w:rsidRDefault="00EF3AB9" w:rsidP="00E206F8">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      2.- Parte-hartzaileak hautatzea, proiektuaren xedean zehaztutako profilaren arabera.</w:t>
            </w:r>
          </w:p>
          <w:p w14:paraId="3BBA8272" w14:textId="77777777" w:rsidR="00E61A59" w:rsidRPr="00735433" w:rsidRDefault="00E61A59" w:rsidP="00E61A59">
            <w:pPr>
              <w:spacing w:line="360" w:lineRule="auto"/>
              <w:jc w:val="both"/>
              <w:rPr>
                <w:rFonts w:ascii="Univers LT Std 45 Light" w:hAnsi="Univers LT Std 45 Light"/>
                <w:sz w:val="20"/>
                <w:szCs w:val="20"/>
              </w:rPr>
            </w:pPr>
          </w:p>
          <w:p w14:paraId="7D2B1685" w14:textId="77777777" w:rsidR="00EF3AB9" w:rsidRDefault="00EF3AB9" w:rsidP="00E206F8">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     3.- Urteko programa prestatzea.</w:t>
            </w:r>
          </w:p>
          <w:p w14:paraId="790BD49D" w14:textId="77777777" w:rsidR="00E61A59" w:rsidRPr="00735433" w:rsidRDefault="00E61A59" w:rsidP="00E206F8">
            <w:pPr>
              <w:spacing w:line="360" w:lineRule="auto"/>
              <w:jc w:val="both"/>
              <w:rPr>
                <w:rFonts w:ascii="Univers LT Std 45 Light" w:hAnsi="Univers LT Std 45 Light"/>
                <w:sz w:val="20"/>
                <w:szCs w:val="20"/>
              </w:rPr>
            </w:pPr>
          </w:p>
          <w:p w14:paraId="55E8853E" w14:textId="77777777" w:rsidR="00EF3AB9" w:rsidRDefault="00EF3AB9" w:rsidP="00E206F8">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     4.- Materiala erostea proiektua gauzatzeko: altzariak, tresnak eta lanabesak, pertsonei arreta egokia emateko.</w:t>
            </w:r>
          </w:p>
          <w:p w14:paraId="544C7F41" w14:textId="77777777" w:rsidR="00E61A59" w:rsidRPr="00735433" w:rsidRDefault="00E61A59" w:rsidP="00E61A59">
            <w:pPr>
              <w:spacing w:line="360" w:lineRule="auto"/>
              <w:jc w:val="both"/>
              <w:rPr>
                <w:rFonts w:ascii="Univers LT Std 45 Light" w:hAnsi="Univers LT Std 45 Light"/>
                <w:sz w:val="20"/>
                <w:szCs w:val="20"/>
              </w:rPr>
            </w:pPr>
          </w:p>
          <w:p w14:paraId="15BAB164" w14:textId="77777777" w:rsidR="00EF3AB9" w:rsidRDefault="00EF3AB9" w:rsidP="00E206F8">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     5.- Erabiltzaileen sarrerak eta irteerak kudeatzea.</w:t>
            </w:r>
          </w:p>
          <w:p w14:paraId="3633F576" w14:textId="77777777" w:rsidR="00E61A59" w:rsidRPr="00735433" w:rsidRDefault="00E61A59" w:rsidP="00E61A59">
            <w:pPr>
              <w:spacing w:line="360" w:lineRule="auto"/>
              <w:jc w:val="both"/>
              <w:rPr>
                <w:rFonts w:ascii="Univers LT Std 45 Light" w:hAnsi="Univers LT Std 45 Light"/>
                <w:sz w:val="20"/>
                <w:szCs w:val="20"/>
              </w:rPr>
            </w:pPr>
          </w:p>
          <w:p w14:paraId="025C8930" w14:textId="77777777" w:rsidR="00EF3AB9" w:rsidRPr="00735433" w:rsidRDefault="00EF3AB9" w:rsidP="00E206F8">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 xml:space="preserve">     6.- Zentroaren aurrekontua planifikatzea, gastuei dagozkien kapituluen arabera banakatua: elikadura, osasun arlokoak, terapeutikoak, errehabilitazioa, aisia, atsedena, higienea eta Zentroko lekualdatzeak.</w:t>
            </w:r>
          </w:p>
          <w:p w14:paraId="33079755" w14:textId="77777777" w:rsidR="00524223" w:rsidRDefault="00524223" w:rsidP="00E206F8">
            <w:pPr>
              <w:spacing w:line="360" w:lineRule="auto"/>
              <w:jc w:val="both"/>
              <w:rPr>
                <w:rFonts w:ascii="Univers LT Std 45 Light" w:hAnsi="Univers LT Std 45 Light"/>
                <w:color w:val="000000"/>
                <w:sz w:val="20"/>
                <w:szCs w:val="20"/>
              </w:rPr>
            </w:pPr>
          </w:p>
          <w:p w14:paraId="454567C1" w14:textId="77777777" w:rsidR="00524223" w:rsidRDefault="00524223" w:rsidP="00E206F8">
            <w:pPr>
              <w:spacing w:line="360" w:lineRule="auto"/>
              <w:jc w:val="both"/>
              <w:rPr>
                <w:rFonts w:ascii="Univers LT Std 45 Light" w:hAnsi="Univers LT Std 45 Light"/>
                <w:color w:val="000000"/>
                <w:sz w:val="20"/>
                <w:szCs w:val="20"/>
              </w:rPr>
            </w:pPr>
          </w:p>
          <w:p w14:paraId="12AA39B9" w14:textId="77777777" w:rsidR="00524223" w:rsidRDefault="00524223" w:rsidP="00E206F8">
            <w:pPr>
              <w:spacing w:line="360" w:lineRule="auto"/>
              <w:jc w:val="both"/>
              <w:rPr>
                <w:rFonts w:ascii="Univers LT Std 45 Light" w:hAnsi="Univers LT Std 45 Light"/>
                <w:color w:val="000000"/>
                <w:sz w:val="20"/>
                <w:szCs w:val="20"/>
              </w:rPr>
            </w:pPr>
          </w:p>
          <w:p w14:paraId="4936A3AC" w14:textId="77777777" w:rsidR="002718F2" w:rsidRDefault="002718F2" w:rsidP="00E206F8">
            <w:pPr>
              <w:spacing w:line="360" w:lineRule="auto"/>
              <w:jc w:val="both"/>
              <w:rPr>
                <w:rFonts w:ascii="Univers LT Std 45 Light" w:hAnsi="Univers LT Std 45 Light"/>
                <w:color w:val="000000"/>
                <w:sz w:val="20"/>
                <w:szCs w:val="20"/>
              </w:rPr>
            </w:pPr>
          </w:p>
          <w:p w14:paraId="2775232F" w14:textId="77777777" w:rsidR="00EF3AB9" w:rsidRPr="00B0077E" w:rsidRDefault="00EF3AB9" w:rsidP="00E206F8">
            <w:pPr>
              <w:spacing w:line="360" w:lineRule="auto"/>
              <w:jc w:val="both"/>
              <w:rPr>
                <w:rFonts w:ascii="Univers LT Std 45 Light" w:hAnsi="Univers LT Std 45 Light"/>
                <w:b/>
                <w:sz w:val="20"/>
                <w:szCs w:val="20"/>
              </w:rPr>
            </w:pPr>
            <w:r w:rsidRPr="00B0077E">
              <w:rPr>
                <w:rFonts w:ascii="Univers LT Std 45 Light" w:hAnsi="Univers LT Std 45 Light"/>
                <w:b/>
                <w:sz w:val="20"/>
                <w:szCs w:val="20"/>
              </w:rPr>
              <w:t>Abanto Zierbenako Udalak konpromiso hauek hartuko ditu bere gain:</w:t>
            </w:r>
          </w:p>
          <w:p w14:paraId="53D385A9" w14:textId="77777777" w:rsidR="00EF3AB9" w:rsidRPr="00B0077E" w:rsidRDefault="00EF3AB9" w:rsidP="00E206F8">
            <w:pPr>
              <w:spacing w:before="240" w:line="360" w:lineRule="auto"/>
              <w:ind w:left="420"/>
              <w:jc w:val="both"/>
              <w:rPr>
                <w:rFonts w:ascii="Univers LT Std 45 Light" w:hAnsi="Univers LT Std 45 Light"/>
                <w:b/>
                <w:sz w:val="20"/>
                <w:szCs w:val="20"/>
              </w:rPr>
            </w:pPr>
          </w:p>
          <w:p w14:paraId="74BB7816"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Erakunde-ordezkaritza gauzatzea agintari sahararren aurrean, hitzarmen honen arloari dagokionez.</w:t>
            </w:r>
          </w:p>
          <w:p w14:paraId="56FAE013"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Beti Abanto Sahararekin Elkartearekin ebaluatzea, baita programan parte hartzen duten familiak eta/edo pertsonak ere.</w:t>
            </w:r>
          </w:p>
          <w:p w14:paraId="71730AF2"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Harremanetan egotea eta egoki koordinatzea Beti Abanto Sahararekin Elkarteko ordezkariekin.</w:t>
            </w:r>
          </w:p>
          <w:p w14:paraId="6577E225" w14:textId="77777777" w:rsidR="00EF3AB9"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finantzatzen laguntzea, diru-laguntza baten bitartez. Hitzarmen honen zortzigarren klausulan jaso dira baldintzak.</w:t>
            </w:r>
          </w:p>
          <w:p w14:paraId="432B8593" w14:textId="77777777" w:rsidR="00524223" w:rsidRPr="00735433" w:rsidRDefault="00524223" w:rsidP="00524223">
            <w:pPr>
              <w:spacing w:line="360" w:lineRule="auto"/>
              <w:jc w:val="both"/>
              <w:rPr>
                <w:rFonts w:ascii="Univers LT Std 45 Light" w:hAnsi="Univers LT Std 45 Light"/>
                <w:color w:val="000000"/>
                <w:sz w:val="20"/>
                <w:szCs w:val="20"/>
              </w:rPr>
            </w:pPr>
          </w:p>
          <w:p w14:paraId="77B033F6"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Noizean behin, eragile politiko eta/edo sozialek Beti Abanto Sahararekin Elkartearekin egingo dute bidaia, programa gauzatzen laguntzeko.</w:t>
            </w:r>
          </w:p>
          <w:p w14:paraId="3DC66339" w14:textId="77777777" w:rsidR="00EF3AB9" w:rsidRPr="00735433" w:rsidRDefault="00EF3AB9" w:rsidP="00524223">
            <w:pPr>
              <w:spacing w:line="360" w:lineRule="auto"/>
              <w:jc w:val="both"/>
              <w:rPr>
                <w:rFonts w:ascii="Univers LT Std 45 Light" w:hAnsi="Univers LT Std 45 Light"/>
                <w:color w:val="000000"/>
                <w:sz w:val="20"/>
                <w:szCs w:val="20"/>
              </w:rPr>
            </w:pPr>
          </w:p>
          <w:p w14:paraId="7ED9491C" w14:textId="77777777" w:rsidR="00EF3AB9" w:rsidRPr="00B0077E" w:rsidRDefault="00EF3AB9"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lastRenderedPageBreak/>
              <w:t>Beti Abanto Sahararekin Elkarteak honako konpromiso hauek hartuko ditu bere gain:</w:t>
            </w:r>
          </w:p>
          <w:p w14:paraId="70D6BB58" w14:textId="77777777" w:rsidR="00EF3AB9" w:rsidRPr="00735433" w:rsidRDefault="00EF3AB9" w:rsidP="009706D3">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Chederia udalerrian gauzatzea; horretarako, programaz arduratzen diren Elkarteko ordezkariak kanpalekura joango dira.</w:t>
            </w:r>
          </w:p>
          <w:p w14:paraId="78DE08B0" w14:textId="77777777" w:rsidR="00EF3AB9" w:rsidRPr="00735433" w:rsidRDefault="00EF3AB9" w:rsidP="009706D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Ekintzak koordinatzea eta dinamizatzea.</w:t>
            </w:r>
          </w:p>
          <w:p w14:paraId="79005387" w14:textId="77777777" w:rsidR="00EF3AB9" w:rsidRPr="00735433" w:rsidRDefault="00EF3AB9" w:rsidP="009706D3">
            <w:pPr>
              <w:numPr>
                <w:ilvl w:val="0"/>
                <w:numId w:val="8"/>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Harremanetan egotea eta egoki koordinatzea Chederiako ordezkari politiko eta sozialekin.</w:t>
            </w:r>
          </w:p>
          <w:p w14:paraId="1C914B2B" w14:textId="77777777" w:rsidR="00EF3AB9" w:rsidRPr="00735433" w:rsidRDefault="00EF3AB9" w:rsidP="009706D3">
            <w:pPr>
              <w:numPr>
                <w:ilvl w:val="0"/>
                <w:numId w:val="8"/>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Udalak emandako diru-laguntza kudeatzea eta dagokion justifikazioa aurkeztea.</w:t>
            </w:r>
          </w:p>
          <w:p w14:paraId="0CFD8478" w14:textId="77777777" w:rsidR="00EF3AB9" w:rsidRPr="00735433" w:rsidRDefault="00EF3AB9" w:rsidP="009706D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gauzatzeko zenbait alderditan laguntzea eta koordinatzea.</w:t>
            </w:r>
          </w:p>
          <w:p w14:paraId="74CFACE2" w14:textId="77777777" w:rsidR="00EF3AB9" w:rsidRPr="00436CFD" w:rsidRDefault="00EF3AB9" w:rsidP="00100CC0">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sz w:val="20"/>
                <w:szCs w:val="20"/>
              </w:rPr>
              <w:t>Programarako garrantzitsuak diren alderdi guztiak behar beste denboraz aditzera ematea aldeei.</w:t>
            </w:r>
          </w:p>
          <w:p w14:paraId="5E284A45" w14:textId="77777777" w:rsidR="00436CFD" w:rsidRPr="00735433" w:rsidRDefault="00436CFD" w:rsidP="00524223">
            <w:pPr>
              <w:spacing w:line="360" w:lineRule="auto"/>
              <w:jc w:val="both"/>
              <w:rPr>
                <w:rFonts w:ascii="Univers LT Std 45 Light" w:hAnsi="Univers LT Std 45 Light"/>
                <w:color w:val="000000"/>
                <w:sz w:val="20"/>
                <w:szCs w:val="20"/>
              </w:rPr>
            </w:pPr>
          </w:p>
          <w:p w14:paraId="4AB60FC2" w14:textId="3A9657DB" w:rsidR="00EF3AB9" w:rsidRPr="00B0077E" w:rsidRDefault="004E0D56"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t>D</w:t>
            </w:r>
            <w:r w:rsidR="00EF3AB9" w:rsidRPr="00B0077E">
              <w:rPr>
                <w:rFonts w:ascii="Univers LT Std 45 Light" w:hAnsi="Univers LT Std 45 Light"/>
                <w:b/>
                <w:sz w:val="20"/>
                <w:szCs w:val="20"/>
              </w:rPr>
              <w:t xml:space="preserve">) </w:t>
            </w:r>
            <w:r w:rsidR="00EF3AB9" w:rsidRPr="00B0077E">
              <w:rPr>
                <w:rFonts w:ascii="Univers LT Std 45 Light" w:hAnsi="Univers LT Std 45 Light"/>
                <w:b/>
                <w:sz w:val="20"/>
                <w:szCs w:val="20"/>
                <w:u w:val="single"/>
              </w:rPr>
              <w:t xml:space="preserve">Proiektua: “Azpiegiturak eta oinarrizko elikagaiak kudeatzea eta Chederia </w:t>
            </w:r>
            <w:r w:rsidR="00EF3AB9" w:rsidRPr="00B0077E">
              <w:rPr>
                <w:rFonts w:ascii="Univers LT Std 45 Light" w:hAnsi="Univers LT Std 45 Light"/>
                <w:b/>
                <w:i/>
                <w:sz w:val="20"/>
                <w:szCs w:val="20"/>
                <w:u w:val="single"/>
              </w:rPr>
              <w:t>daira</w:t>
            </w:r>
            <w:r w:rsidR="00EF3AB9" w:rsidRPr="00B0077E">
              <w:rPr>
                <w:rFonts w:ascii="Univers LT Std 45 Light" w:hAnsi="Univers LT Std 45 Light"/>
                <w:b/>
                <w:sz w:val="20"/>
                <w:szCs w:val="20"/>
                <w:u w:val="single"/>
              </w:rPr>
              <w:t>ko haur-eskolako materiala egokitzea</w:t>
            </w:r>
            <w:r w:rsidR="00EF3AB9" w:rsidRPr="00B0077E">
              <w:rPr>
                <w:rFonts w:ascii="Univers LT Std 45 Light" w:hAnsi="Univers LT Std 45 Light"/>
                <w:b/>
                <w:sz w:val="20"/>
                <w:szCs w:val="20"/>
              </w:rPr>
              <w:t>.</w:t>
            </w:r>
          </w:p>
          <w:p w14:paraId="45876562" w14:textId="77777777" w:rsidR="00EF3AB9" w:rsidRDefault="00EF3AB9" w:rsidP="009706D3">
            <w:pPr>
              <w:spacing w:before="240" w:line="360" w:lineRule="auto"/>
              <w:jc w:val="both"/>
              <w:rPr>
                <w:rFonts w:ascii="Univers LT Std 45 Light" w:hAnsi="Univers LT Std 45 Light"/>
                <w:sz w:val="20"/>
                <w:szCs w:val="20"/>
              </w:rPr>
            </w:pPr>
            <w:r w:rsidRPr="00735433">
              <w:rPr>
                <w:rFonts w:ascii="Univers LT Std 45 Light" w:hAnsi="Univers LT Std 45 Light"/>
                <w:sz w:val="20"/>
                <w:szCs w:val="20"/>
              </w:rPr>
              <w:t>Azpiegiturak hobetzea, instalazio- eta heziketa-materialari eusten laguntzea eta ikasturtean haur-eskolako ikasleen gosarian oinarrizko elikagaiak ematea.</w:t>
            </w:r>
          </w:p>
          <w:p w14:paraId="76494D9F" w14:textId="77777777" w:rsidR="00EF3AB9" w:rsidRDefault="00EF3AB9" w:rsidP="009706D3">
            <w:pPr>
              <w:spacing w:line="360" w:lineRule="auto"/>
              <w:rPr>
                <w:rFonts w:ascii="Univers LT Std 45 Light" w:hAnsi="Univers LT Std 45 Light"/>
                <w:i/>
                <w:sz w:val="20"/>
                <w:szCs w:val="20"/>
              </w:rPr>
            </w:pPr>
          </w:p>
          <w:p w14:paraId="7533B19D" w14:textId="77777777" w:rsidR="00524223" w:rsidRPr="00735433" w:rsidRDefault="00524223" w:rsidP="009706D3">
            <w:pPr>
              <w:spacing w:line="360" w:lineRule="auto"/>
              <w:rPr>
                <w:rFonts w:ascii="Univers LT Std 45 Light" w:hAnsi="Univers LT Std 45 Light"/>
                <w:i/>
                <w:sz w:val="20"/>
                <w:szCs w:val="20"/>
              </w:rPr>
            </w:pPr>
          </w:p>
          <w:p w14:paraId="5B31C0C1" w14:textId="77777777" w:rsidR="00EF3AB9" w:rsidRPr="00735433" w:rsidRDefault="00EF3AB9" w:rsidP="00100CC0">
            <w:pPr>
              <w:spacing w:line="360" w:lineRule="auto"/>
              <w:jc w:val="both"/>
              <w:rPr>
                <w:rFonts w:ascii="Univers LT Std 45 Light" w:hAnsi="Univers LT Std 45 Light"/>
                <w:sz w:val="20"/>
                <w:szCs w:val="20"/>
              </w:rPr>
            </w:pPr>
            <w:r w:rsidRPr="00735433">
              <w:rPr>
                <w:rFonts w:ascii="Univers LT Std 45 Light" w:hAnsi="Univers LT Std 45 Light"/>
                <w:i/>
                <w:sz w:val="20"/>
                <w:szCs w:val="20"/>
              </w:rPr>
              <w:lastRenderedPageBreak/>
              <w:t>Daira</w:t>
            </w:r>
            <w:r w:rsidRPr="00735433">
              <w:rPr>
                <w:rFonts w:ascii="Univers LT Std 45 Light" w:hAnsi="Univers LT Std 45 Light"/>
                <w:sz w:val="20"/>
                <w:szCs w:val="20"/>
              </w:rPr>
              <w:t>ko arduradunei proiektuaren xederako ezarritako zenbatekoa ematea.</w:t>
            </w:r>
          </w:p>
          <w:p w14:paraId="1EBC9B89" w14:textId="77777777" w:rsidR="00EF3AB9" w:rsidRDefault="00EF3AB9" w:rsidP="009706D3">
            <w:pPr>
              <w:spacing w:line="360" w:lineRule="auto"/>
              <w:rPr>
                <w:rFonts w:ascii="Univers LT Std 45 Light" w:hAnsi="Univers LT Std 45 Light"/>
                <w:sz w:val="20"/>
                <w:szCs w:val="20"/>
              </w:rPr>
            </w:pPr>
          </w:p>
          <w:p w14:paraId="44A78E11" w14:textId="77777777" w:rsidR="00436CFD" w:rsidRPr="00735433" w:rsidRDefault="00436CFD" w:rsidP="009706D3">
            <w:pPr>
              <w:spacing w:line="360" w:lineRule="auto"/>
              <w:rPr>
                <w:rFonts w:ascii="Univers LT Std 45 Light" w:hAnsi="Univers LT Std 45 Light"/>
                <w:sz w:val="20"/>
                <w:szCs w:val="20"/>
              </w:rPr>
            </w:pPr>
          </w:p>
          <w:p w14:paraId="6B01FDF6" w14:textId="77777777" w:rsidR="00EF3AB9" w:rsidRPr="00735433" w:rsidRDefault="00EF3AB9" w:rsidP="00100CC0">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Proiektuaren jarraipena egitea. Ikasturtearen balorazioa eta plangintza egitea.</w:t>
            </w:r>
          </w:p>
          <w:p w14:paraId="1F95212D" w14:textId="77777777" w:rsidR="00EF3AB9" w:rsidRPr="00B0077E" w:rsidRDefault="00EF3AB9"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t>Abanto Zierbenako Udalak konpromiso hauek hartuko ditu bere gain:</w:t>
            </w:r>
          </w:p>
          <w:p w14:paraId="37266CF3"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Erakunde-ordezkaritza gauzatzea agintari sahararren aurrean, hitzarmen honen arloari dagokionez.</w:t>
            </w:r>
          </w:p>
          <w:p w14:paraId="582E898E"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Beti Abanto Sahararekin Elkartearekin ebaluatzea, baita programan parte hartzen duten familiak eta/edo pertsonak ere.</w:t>
            </w:r>
          </w:p>
          <w:p w14:paraId="0C600047" w14:textId="77777777" w:rsidR="00EF3AB9" w:rsidRPr="00735433"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Harremanetan egotea eta egoki koordinatzea Beti Abanto Sahararekin Elkarteko ordezkariekin.</w:t>
            </w:r>
          </w:p>
          <w:p w14:paraId="59F768A7" w14:textId="77777777" w:rsidR="00EF3AB9"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Programaren finantzaketan laguntzea, diru-laguntza emanez.</w:t>
            </w:r>
          </w:p>
          <w:p w14:paraId="0376A5BD" w14:textId="77777777" w:rsidR="00524223" w:rsidRPr="00735433" w:rsidRDefault="00524223" w:rsidP="00524223">
            <w:pPr>
              <w:spacing w:line="360" w:lineRule="auto"/>
              <w:jc w:val="both"/>
              <w:rPr>
                <w:rFonts w:ascii="Univers LT Std 45 Light" w:hAnsi="Univers LT Std 45 Light"/>
                <w:color w:val="000000"/>
                <w:sz w:val="20"/>
                <w:szCs w:val="20"/>
              </w:rPr>
            </w:pPr>
          </w:p>
          <w:p w14:paraId="79C0F9AE" w14:textId="77777777" w:rsidR="00EF3AB9" w:rsidRDefault="00EF3AB9" w:rsidP="009706D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Noizean behin, eragile politiko eta/edo sozialek Beti Abanto Sahararekin Elkartearekin egingo dute bidaia, programa gauzatzen laguntzeko.</w:t>
            </w:r>
          </w:p>
          <w:p w14:paraId="7B3786FC" w14:textId="77777777" w:rsidR="00436CFD" w:rsidRDefault="00436CFD" w:rsidP="00524223">
            <w:pPr>
              <w:spacing w:line="360" w:lineRule="auto"/>
              <w:jc w:val="both"/>
              <w:rPr>
                <w:rFonts w:ascii="Univers LT Std 45 Light" w:hAnsi="Univers LT Std 45 Light"/>
                <w:color w:val="000000"/>
                <w:sz w:val="20"/>
                <w:szCs w:val="20"/>
              </w:rPr>
            </w:pPr>
          </w:p>
          <w:p w14:paraId="22EA9F27" w14:textId="77777777" w:rsidR="002718F2" w:rsidRPr="00735433" w:rsidRDefault="002718F2" w:rsidP="00524223">
            <w:pPr>
              <w:spacing w:line="360" w:lineRule="auto"/>
              <w:jc w:val="both"/>
              <w:rPr>
                <w:rFonts w:ascii="Univers LT Std 45 Light" w:hAnsi="Univers LT Std 45 Light"/>
                <w:color w:val="000000"/>
                <w:sz w:val="20"/>
                <w:szCs w:val="20"/>
              </w:rPr>
            </w:pPr>
          </w:p>
          <w:p w14:paraId="1C427EA4" w14:textId="77777777" w:rsidR="00EF3AB9" w:rsidRPr="00B0077E" w:rsidRDefault="00EF3AB9"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lastRenderedPageBreak/>
              <w:t>Beti Abanto Sahararekin Elkarteak honako konpromiso hauek hartuko ditu bere gain:</w:t>
            </w:r>
          </w:p>
          <w:p w14:paraId="3E010E41" w14:textId="77777777" w:rsidR="00EF3AB9" w:rsidRPr="00735433" w:rsidRDefault="00EF3AB9" w:rsidP="009706D3">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Chederia udalerrian gauzatzea; horretarako, programaz arduratzen diren Elkarteko ordezkariak kanpalekura joango dira.</w:t>
            </w:r>
          </w:p>
          <w:p w14:paraId="498CA1B0" w14:textId="77777777" w:rsidR="00EF3AB9" w:rsidRPr="00735433" w:rsidRDefault="00EF3AB9" w:rsidP="009706D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Ekintzak koordinatzea eta dinamizatzea.</w:t>
            </w:r>
          </w:p>
          <w:p w14:paraId="3323C11E" w14:textId="77777777" w:rsidR="00EF3AB9" w:rsidRPr="00735433" w:rsidRDefault="00EF3AB9" w:rsidP="009706D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Harremanetan egotea eta egoki koordinatzea Chederiako ordezkari politiko eta sozialekin.</w:t>
            </w:r>
          </w:p>
          <w:p w14:paraId="7DB4701D" w14:textId="77777777" w:rsidR="00EF3AB9" w:rsidRDefault="00EF3AB9" w:rsidP="009706D3">
            <w:pPr>
              <w:numPr>
                <w:ilvl w:val="0"/>
                <w:numId w:val="8"/>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finantzatzen laguntzea, diru-laguntza baten bitartez. Hitzarmen honen zortzigarren klausulan jaso dira baldintzak.</w:t>
            </w:r>
          </w:p>
          <w:p w14:paraId="0E3E0F09" w14:textId="77777777" w:rsidR="00524223" w:rsidRPr="00735433" w:rsidRDefault="00524223" w:rsidP="00524223">
            <w:pPr>
              <w:tabs>
                <w:tab w:val="num" w:pos="1327"/>
              </w:tabs>
              <w:spacing w:line="360" w:lineRule="auto"/>
              <w:jc w:val="both"/>
              <w:rPr>
                <w:rFonts w:ascii="Univers LT Std 45 Light" w:hAnsi="Univers LT Std 45 Light"/>
                <w:color w:val="000000"/>
                <w:sz w:val="20"/>
                <w:szCs w:val="20"/>
              </w:rPr>
            </w:pPr>
          </w:p>
          <w:p w14:paraId="7DD3818A" w14:textId="77777777" w:rsidR="00EF3AB9" w:rsidRPr="00735433" w:rsidRDefault="00EF3AB9" w:rsidP="009706D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 gauzatzeko zenbait alderditan laguntzea eta koordinatzea.</w:t>
            </w:r>
          </w:p>
          <w:p w14:paraId="361D90F5" w14:textId="77777777" w:rsidR="00EF3AB9" w:rsidRPr="00735433" w:rsidRDefault="00EF3AB9" w:rsidP="009706D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Programarako garrantzitsuak diren alderdi guztiak behar beste denboraz aditzera ematea aldeei.</w:t>
            </w:r>
          </w:p>
          <w:p w14:paraId="561DCF7F" w14:textId="77777777" w:rsidR="00DE7EB3" w:rsidRPr="00DE7EB3" w:rsidRDefault="00DE7EB3" w:rsidP="00DE7EB3"/>
          <w:p w14:paraId="14B636F1" w14:textId="77777777" w:rsidR="00436CFD" w:rsidRDefault="00436CFD" w:rsidP="00524223">
            <w:pPr>
              <w:spacing w:line="360" w:lineRule="auto"/>
            </w:pPr>
          </w:p>
          <w:p w14:paraId="2D667745"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sz w:val="20"/>
                <w:lang w:val="eu-ES"/>
              </w:rPr>
            </w:pPr>
            <w:r w:rsidRPr="00735433">
              <w:rPr>
                <w:rFonts w:ascii="Univers LT Std 45 Light" w:hAnsi="Univers LT Std 45 Light" w:cs="Arial"/>
                <w:i w:val="0"/>
                <w:sz w:val="20"/>
                <w:lang w:val="eu-ES"/>
              </w:rPr>
              <w:t>BIGARRENA. ZENBATEKOA ETA AURREKONTU KREDITUA</w:t>
            </w:r>
          </w:p>
          <w:p w14:paraId="4EFA62FD" w14:textId="138DD0FE" w:rsidR="00EF3AB9" w:rsidRDefault="00EF3AB9" w:rsidP="009706D3">
            <w:pPr>
              <w:pStyle w:val="Ttulo2"/>
              <w:numPr>
                <w:ilvl w:val="0"/>
                <w:numId w:val="0"/>
              </w:numPr>
              <w:spacing w:before="0" w:after="120" w:line="360" w:lineRule="auto"/>
              <w:contextualSpacing/>
              <w:rPr>
                <w:rFonts w:ascii="Univers LT Std 45 Light" w:hAnsi="Univers LT Std 45 Light"/>
                <w:b w:val="0"/>
                <w:i w:val="0"/>
                <w:sz w:val="20"/>
                <w:lang w:val="eu-ES"/>
              </w:rPr>
            </w:pPr>
            <w:r w:rsidRPr="00735433">
              <w:rPr>
                <w:rFonts w:ascii="Univers LT Std 45 Light" w:hAnsi="Univers LT Std 45 Light"/>
                <w:b w:val="0"/>
                <w:i w:val="0"/>
                <w:sz w:val="20"/>
                <w:lang w:val="eu-ES"/>
              </w:rPr>
              <w:t>Diru-laguntzaren zenbatekoa</w:t>
            </w:r>
            <w:r w:rsidR="00FE7037">
              <w:rPr>
                <w:rFonts w:ascii="Univers LT Std 45 Light" w:hAnsi="Univers LT Std 45 Light"/>
                <w:b w:val="0"/>
                <w:i w:val="0"/>
                <w:sz w:val="20"/>
                <w:lang w:val="eu-ES"/>
              </w:rPr>
              <w:t xml:space="preserve"> </w:t>
            </w:r>
            <w:r w:rsidR="00FE7037" w:rsidRPr="002718F2">
              <w:rPr>
                <w:rFonts w:ascii="Univers LT Std 45 Light" w:hAnsi="Univers LT Std 45 Light"/>
                <w:i w:val="0"/>
                <w:sz w:val="20"/>
                <w:lang w:val="eu-ES"/>
              </w:rPr>
              <w:t>8.800</w:t>
            </w:r>
            <w:r w:rsidRPr="002718F2">
              <w:rPr>
                <w:rFonts w:ascii="Univers LT Std 45 Light" w:hAnsi="Univers LT Std 45 Light"/>
                <w:i w:val="0"/>
                <w:sz w:val="20"/>
                <w:lang w:val="eu-ES"/>
              </w:rPr>
              <w:t xml:space="preserve"> euro</w:t>
            </w:r>
            <w:r w:rsidRPr="00735433">
              <w:rPr>
                <w:rFonts w:ascii="Univers LT Std 45 Light" w:hAnsi="Univers LT Std 45 Light"/>
                <w:b w:val="0"/>
                <w:i w:val="0"/>
                <w:sz w:val="20"/>
                <w:lang w:val="eu-ES"/>
              </w:rPr>
              <w:t>koa da. Zenbatekoak ez du gainditzen baimendutako aurrekontu-kreditu</w:t>
            </w:r>
            <w:r w:rsidR="00DE7EB3">
              <w:rPr>
                <w:rFonts w:ascii="Univers LT Std 45 Light" w:hAnsi="Univers LT Std 45 Light"/>
                <w:b w:val="0"/>
                <w:i w:val="0"/>
                <w:sz w:val="20"/>
                <w:lang w:val="eu-ES"/>
              </w:rPr>
              <w:t xml:space="preserve">a. Kreditu hori </w:t>
            </w:r>
            <w:r w:rsidR="00DE7EB3" w:rsidRPr="002718F2">
              <w:rPr>
                <w:rFonts w:ascii="Univers LT Std 45 Light" w:hAnsi="Univers LT Std 45 Light"/>
                <w:i w:val="0"/>
                <w:color w:val="000000" w:themeColor="text1"/>
                <w:sz w:val="20"/>
              </w:rPr>
              <w:t>023 23101 48102</w:t>
            </w:r>
            <w:r w:rsidRPr="00735433">
              <w:rPr>
                <w:rFonts w:ascii="Univers LT Std 45 Light" w:hAnsi="Univers LT Std 45 Light"/>
                <w:b w:val="0"/>
                <w:i w:val="0"/>
                <w:sz w:val="20"/>
                <w:lang w:val="eu-ES"/>
              </w:rPr>
              <w:t xml:space="preserve"> kodearekin izendatuta dago, eta horri emandako laguntza egokituko zaio.</w:t>
            </w:r>
          </w:p>
          <w:p w14:paraId="4D1D4F27"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sz w:val="20"/>
                <w:lang w:val="eu-ES"/>
              </w:rPr>
            </w:pPr>
            <w:r w:rsidRPr="00735433">
              <w:rPr>
                <w:rFonts w:ascii="Univers LT Std 45 Light" w:hAnsi="Univers LT Std 45 Light" w:cs="Arial"/>
                <w:i w:val="0"/>
                <w:sz w:val="20"/>
                <w:lang w:val="eu-ES"/>
              </w:rPr>
              <w:lastRenderedPageBreak/>
              <w:t>HIRUGARRENA. ONURADUNAK</w:t>
            </w:r>
          </w:p>
          <w:p w14:paraId="787261EF"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b w:val="0"/>
                <w:i w:val="0"/>
                <w:sz w:val="20"/>
                <w:lang w:val="eu-ES"/>
              </w:rPr>
            </w:pPr>
            <w:r w:rsidRPr="00735433">
              <w:rPr>
                <w:rFonts w:ascii="Univers LT Std 45 Light" w:hAnsi="Univers LT Std 45 Light" w:cs="Arial"/>
                <w:b w:val="0"/>
                <w:i w:val="0"/>
                <w:sz w:val="20"/>
                <w:lang w:val="eu-ES"/>
              </w:rPr>
              <w:t>Beti Abanto Sahararekin Elkartea izeneko erakundea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p w14:paraId="5724002A" w14:textId="77777777" w:rsidR="00436CFD" w:rsidRDefault="00436CFD" w:rsidP="009706D3">
            <w:pPr>
              <w:pStyle w:val="Ttulo2"/>
              <w:numPr>
                <w:ilvl w:val="0"/>
                <w:numId w:val="0"/>
              </w:numPr>
              <w:spacing w:before="0" w:after="120" w:line="360" w:lineRule="auto"/>
              <w:ind w:left="1"/>
              <w:contextualSpacing/>
              <w:rPr>
                <w:rFonts w:ascii="Univers LT Std 45 Light" w:hAnsi="Univers LT Std 45 Light" w:cs="Arial"/>
                <w:i w:val="0"/>
                <w:sz w:val="20"/>
                <w:lang w:val="eu-ES"/>
              </w:rPr>
            </w:pPr>
          </w:p>
          <w:p w14:paraId="5A50DC71" w14:textId="77777777" w:rsidR="002718F2" w:rsidRPr="002718F2" w:rsidRDefault="002718F2" w:rsidP="002718F2"/>
          <w:p w14:paraId="1B272C4B"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Arial"/>
                <w:i w:val="0"/>
                <w:sz w:val="20"/>
                <w:lang w:val="eu-ES"/>
              </w:rPr>
            </w:pPr>
            <w:r w:rsidRPr="00735433">
              <w:rPr>
                <w:rFonts w:ascii="Univers LT Std 45 Light" w:hAnsi="Univers LT Std 45 Light" w:cs="Arial"/>
                <w:i w:val="0"/>
                <w:sz w:val="20"/>
                <w:lang w:val="eu-ES"/>
              </w:rPr>
              <w:t>LAUGARRENA: APLIKA DAITEKEEN ARAUBIDE JURIDIKOA.</w:t>
            </w:r>
          </w:p>
          <w:p w14:paraId="48DAF557"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Arial"/>
                <w:i w:val="0"/>
                <w:sz w:val="20"/>
                <w:lang w:val="eu-ES"/>
              </w:rPr>
            </w:pPr>
          </w:p>
          <w:p w14:paraId="1302D802"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Arial"/>
                <w:b w:val="0"/>
                <w:i w:val="0"/>
                <w:sz w:val="20"/>
                <w:lang w:val="eu-ES"/>
              </w:rPr>
            </w:pPr>
            <w:r w:rsidRPr="00735433">
              <w:rPr>
                <w:rFonts w:ascii="Univers LT Std 45 Light" w:hAnsi="Univers LT Std 45 Light" w:cs="Arial"/>
                <w:b w:val="0"/>
                <w:i w:val="0"/>
                <w:sz w:val="20"/>
                <w:lang w:val="eu-ES"/>
              </w:rPr>
              <w:t>Hona hemen diru-laguntza ematea arautzen duen araubide juridikoa:</w:t>
            </w:r>
          </w:p>
          <w:p w14:paraId="6F25908D" w14:textId="77777777" w:rsidR="00EF3AB9" w:rsidRPr="00735433" w:rsidRDefault="00EF3AB9" w:rsidP="009706D3">
            <w:pPr>
              <w:pStyle w:val="Default"/>
              <w:numPr>
                <w:ilvl w:val="0"/>
                <w:numId w:val="6"/>
              </w:numPr>
              <w:tabs>
                <w:tab w:val="left" w:pos="284"/>
              </w:tabs>
              <w:spacing w:after="120" w:line="360" w:lineRule="auto"/>
              <w:ind w:left="284" w:hanging="284"/>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Diru-laguntzei buruzko azaroaren 17ko 38/2003 Lege Orokorra.</w:t>
            </w:r>
          </w:p>
          <w:p w14:paraId="0F276A89" w14:textId="77777777" w:rsidR="00EF3AB9" w:rsidRPr="00735433" w:rsidRDefault="00EF3AB9" w:rsidP="009706D3">
            <w:pPr>
              <w:pStyle w:val="Default"/>
              <w:tabs>
                <w:tab w:val="left" w:pos="284"/>
              </w:tabs>
              <w:ind w:left="284"/>
              <w:contextualSpacing/>
              <w:jc w:val="both"/>
              <w:rPr>
                <w:sz w:val="20"/>
                <w:szCs w:val="20"/>
                <w:lang w:val="eu-ES"/>
              </w:rPr>
            </w:pPr>
          </w:p>
          <w:p w14:paraId="762EC03D" w14:textId="77777777" w:rsidR="00EF3AB9" w:rsidRPr="00735433" w:rsidRDefault="00EF3AB9" w:rsidP="009706D3">
            <w:pPr>
              <w:pStyle w:val="Default"/>
              <w:numPr>
                <w:ilvl w:val="0"/>
                <w:numId w:val="6"/>
              </w:numPr>
              <w:tabs>
                <w:tab w:val="left" w:pos="284"/>
              </w:tabs>
              <w:spacing w:after="120" w:line="360" w:lineRule="auto"/>
              <w:ind w:left="284" w:hanging="284"/>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Diru-laguntzei buruzko azaroaren 17ko 38/2003 Lege Orokorraren araudia onesten duen uztailaren 21eko 887/2006 Errege Dekretua.</w:t>
            </w:r>
          </w:p>
          <w:p w14:paraId="7A91E662" w14:textId="77777777" w:rsidR="00EF3AB9" w:rsidRPr="00735433" w:rsidRDefault="00EF3AB9" w:rsidP="009706D3">
            <w:pPr>
              <w:pStyle w:val="Default"/>
              <w:numPr>
                <w:ilvl w:val="0"/>
                <w:numId w:val="6"/>
              </w:numPr>
              <w:tabs>
                <w:tab w:val="left" w:pos="284"/>
              </w:tabs>
              <w:spacing w:after="120" w:line="360" w:lineRule="auto"/>
              <w:ind w:left="284" w:hanging="284"/>
              <w:contextualSpacing/>
              <w:jc w:val="both"/>
              <w:rPr>
                <w:rFonts w:ascii="Univers LT Std 45 Light" w:hAnsi="Univers LT Std 45 Light" w:cs="Arial"/>
                <w:sz w:val="20"/>
                <w:szCs w:val="20"/>
                <w:lang w:val="eu-ES"/>
              </w:rPr>
            </w:pPr>
            <w:r w:rsidRPr="00735433">
              <w:rPr>
                <w:rFonts w:ascii="Univers LT Std 45 Light" w:hAnsi="Univers LT Std 45 Light" w:cs="Arial"/>
                <w:iCs/>
                <w:sz w:val="20"/>
                <w:szCs w:val="20"/>
                <w:lang w:val="eu-ES"/>
              </w:rPr>
              <w:t>Diru-laguntzei buruzko udal-ordenantza, 2006ko maiatzaren 11ko 89 zenbakiko Bizkaiko Aldizkari Ofizialean argitaratutakoa.</w:t>
            </w:r>
          </w:p>
          <w:p w14:paraId="4A40321D" w14:textId="77777777" w:rsidR="00EF3AB9" w:rsidRPr="00735433" w:rsidRDefault="00EF3AB9" w:rsidP="009706D3">
            <w:pPr>
              <w:pStyle w:val="Default"/>
              <w:numPr>
                <w:ilvl w:val="0"/>
                <w:numId w:val="6"/>
              </w:numPr>
              <w:tabs>
                <w:tab w:val="left" w:pos="284"/>
              </w:tabs>
              <w:spacing w:after="120" w:line="360" w:lineRule="auto"/>
              <w:ind w:left="284" w:hanging="284"/>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Hitzarmena bera.</w:t>
            </w:r>
          </w:p>
          <w:p w14:paraId="1BCF6DC3" w14:textId="77777777" w:rsidR="00EF3AB9" w:rsidRPr="00735433" w:rsidRDefault="00EF3AB9" w:rsidP="009706D3">
            <w:pPr>
              <w:pStyle w:val="Default"/>
              <w:numPr>
                <w:ilvl w:val="0"/>
                <w:numId w:val="6"/>
              </w:numPr>
              <w:tabs>
                <w:tab w:val="left" w:pos="284"/>
              </w:tabs>
              <w:spacing w:after="120" w:line="360" w:lineRule="auto"/>
              <w:ind w:left="284" w:hanging="284"/>
              <w:contextualSpacing/>
              <w:jc w:val="both"/>
              <w:rPr>
                <w:rFonts w:ascii="Univers LT Std 45 Light" w:hAnsi="Univers LT Std 45 Light"/>
                <w:sz w:val="20"/>
                <w:szCs w:val="20"/>
                <w:lang w:val="eu-ES"/>
              </w:rPr>
            </w:pPr>
            <w:r w:rsidRPr="00735433">
              <w:rPr>
                <w:rFonts w:ascii="Univers LT Std 45 Light" w:hAnsi="Univers LT Std 45 Light"/>
                <w:sz w:val="20"/>
                <w:szCs w:val="20"/>
                <w:lang w:val="eu-ES"/>
              </w:rPr>
              <w:t>Administrazio-zuzenbideko gainerako arauak aplikatuko dira, eta, halakorik egon ezean, zuzenbide pribatuko arauak.</w:t>
            </w:r>
          </w:p>
          <w:p w14:paraId="01ADB899" w14:textId="77777777" w:rsidR="00B1178C" w:rsidRDefault="00B1178C" w:rsidP="00100CC0">
            <w:pPr>
              <w:pStyle w:val="Default"/>
              <w:tabs>
                <w:tab w:val="left" w:pos="284"/>
              </w:tabs>
              <w:spacing w:after="120" w:line="360" w:lineRule="auto"/>
              <w:contextualSpacing/>
              <w:jc w:val="both"/>
              <w:rPr>
                <w:rFonts w:ascii="Univers LT Std 45 Light" w:hAnsi="Univers LT Std 45 Light"/>
                <w:sz w:val="20"/>
                <w:szCs w:val="20"/>
                <w:lang w:val="eu-ES"/>
              </w:rPr>
            </w:pPr>
          </w:p>
          <w:p w14:paraId="6B25B57D" w14:textId="77777777" w:rsidR="002718F2" w:rsidRDefault="002718F2" w:rsidP="00100CC0">
            <w:pPr>
              <w:pStyle w:val="Default"/>
              <w:tabs>
                <w:tab w:val="left" w:pos="284"/>
              </w:tabs>
              <w:spacing w:after="120" w:line="360" w:lineRule="auto"/>
              <w:contextualSpacing/>
              <w:jc w:val="both"/>
              <w:rPr>
                <w:rFonts w:ascii="Univers LT Std 45 Light" w:hAnsi="Univers LT Std 45 Light"/>
                <w:sz w:val="20"/>
                <w:szCs w:val="20"/>
                <w:lang w:val="eu-ES"/>
              </w:rPr>
            </w:pPr>
          </w:p>
          <w:p w14:paraId="4590256B" w14:textId="77777777" w:rsidR="002718F2" w:rsidRDefault="002718F2" w:rsidP="00100CC0">
            <w:pPr>
              <w:pStyle w:val="Default"/>
              <w:tabs>
                <w:tab w:val="left" w:pos="284"/>
              </w:tabs>
              <w:spacing w:after="120" w:line="360" w:lineRule="auto"/>
              <w:contextualSpacing/>
              <w:jc w:val="both"/>
              <w:rPr>
                <w:rFonts w:ascii="Univers LT Std 45 Light" w:hAnsi="Univers LT Std 45 Light"/>
                <w:sz w:val="20"/>
                <w:szCs w:val="20"/>
                <w:lang w:val="eu-ES"/>
              </w:rPr>
            </w:pPr>
          </w:p>
          <w:p w14:paraId="45F84792" w14:textId="77777777" w:rsidR="002718F2" w:rsidRDefault="002718F2" w:rsidP="00100CC0">
            <w:pPr>
              <w:pStyle w:val="Default"/>
              <w:tabs>
                <w:tab w:val="left" w:pos="284"/>
              </w:tabs>
              <w:spacing w:after="120" w:line="360" w:lineRule="auto"/>
              <w:contextualSpacing/>
              <w:jc w:val="both"/>
              <w:rPr>
                <w:rFonts w:ascii="Univers LT Std 45 Light" w:hAnsi="Univers LT Std 45 Light"/>
                <w:sz w:val="20"/>
                <w:szCs w:val="20"/>
                <w:lang w:val="eu-ES"/>
              </w:rPr>
            </w:pPr>
          </w:p>
          <w:p w14:paraId="008F66A1" w14:textId="77777777" w:rsidR="00B1178C" w:rsidRPr="00735433" w:rsidRDefault="00B1178C" w:rsidP="00100CC0">
            <w:pPr>
              <w:pStyle w:val="Default"/>
              <w:tabs>
                <w:tab w:val="left" w:pos="284"/>
              </w:tabs>
              <w:spacing w:after="120" w:line="360" w:lineRule="auto"/>
              <w:contextualSpacing/>
              <w:jc w:val="both"/>
              <w:rPr>
                <w:rFonts w:ascii="Univers LT Std 45 Light" w:hAnsi="Univers LT Std 45 Light"/>
                <w:sz w:val="20"/>
                <w:szCs w:val="20"/>
                <w:lang w:val="eu-ES"/>
              </w:rPr>
            </w:pPr>
          </w:p>
          <w:p w14:paraId="1860E5F1" w14:textId="77777777" w:rsidR="00EF3AB9" w:rsidRPr="00735433" w:rsidRDefault="00EF3AB9" w:rsidP="00100CC0">
            <w:pPr>
              <w:pStyle w:val="Default"/>
              <w:tabs>
                <w:tab w:val="left" w:pos="284"/>
              </w:tabs>
              <w:spacing w:after="120" w:line="360" w:lineRule="auto"/>
              <w:contextualSpacing/>
              <w:jc w:val="both"/>
              <w:rPr>
                <w:rFonts w:ascii="Univers LT Std 45 Light" w:hAnsi="Univers LT Std 45 Light"/>
                <w:b/>
                <w:sz w:val="20"/>
                <w:szCs w:val="20"/>
                <w:lang w:val="eu-ES"/>
              </w:rPr>
            </w:pPr>
            <w:r w:rsidRPr="00735433">
              <w:rPr>
                <w:rFonts w:ascii="Univers LT Std 45 Light" w:hAnsi="Univers LT Std 45 Light"/>
                <w:b/>
                <w:sz w:val="20"/>
                <w:szCs w:val="20"/>
                <w:lang w:val="eu-ES"/>
              </w:rPr>
              <w:lastRenderedPageBreak/>
              <w:t>BOSGARRENA. BATERAGARRITASUNA XEDE BERBERERAKO BESTE DIRU LAGUNTZA, LAGUNTZA, DIRU SARRERA EDO BALIABIDE BATZUEKIN.</w:t>
            </w:r>
          </w:p>
          <w:p w14:paraId="5862028B" w14:textId="77777777" w:rsidR="00EF3AB9" w:rsidRPr="00735433" w:rsidRDefault="00EF3AB9" w:rsidP="00100CC0">
            <w:pPr>
              <w:pStyle w:val="Default"/>
              <w:tabs>
                <w:tab w:val="left" w:pos="284"/>
              </w:tabs>
              <w:spacing w:after="120" w:line="360" w:lineRule="auto"/>
              <w:contextualSpacing/>
              <w:jc w:val="both"/>
              <w:rPr>
                <w:rFonts w:ascii="Univers LT Std 45 Light" w:hAnsi="Univers LT Std 45 Light"/>
                <w:color w:val="211D1E"/>
                <w:sz w:val="20"/>
                <w:szCs w:val="20"/>
                <w:lang w:val="eu-ES"/>
              </w:rPr>
            </w:pPr>
            <w:r w:rsidRPr="00735433">
              <w:rPr>
                <w:rFonts w:ascii="Univers LT Std 45 Light" w:hAnsi="Univers LT Std 45 Light"/>
                <w:sz w:val="20"/>
                <w:szCs w:val="20"/>
                <w:lang w:val="eu-ES"/>
              </w:rPr>
              <w:t>Diru-laguntzak jasotzea bateragarria izango da beste diru-laguntza, laguntza, diru-sarrera edo baliabide batzuk jasotzearekin, helburu bererako jaso badira, edozein izanda jatorria: administrazioak, erakunde publiko edo pribatuak, nazionalak, Europar Batasunekoak edo nazioarteko organismoenak, diru-laguntza edo laguntza horiek arautzen dituen araudiak ezar dezakeen horretan eragin gabe. N</w:t>
            </w:r>
            <w:r w:rsidRPr="00735433">
              <w:rPr>
                <w:rFonts w:ascii="Univers LT Std 45 Light" w:hAnsi="Univers LT Std 45 Light"/>
                <w:color w:val="211D1E"/>
                <w:sz w:val="20"/>
                <w:szCs w:val="20"/>
                <w:lang w:val="eu-ES"/>
              </w:rPr>
              <w:t>olanahi ere, diru-laguntzen zenbateko osoak ezin izango du gainditu, bakarka edo beste diru-laguntza, laguntza, diru-sarrera zein baliabide batzuekin batera, diruz lagundutako jardueraren kostua.</w:t>
            </w:r>
          </w:p>
          <w:p w14:paraId="43087DD2" w14:textId="77777777" w:rsidR="001904E7" w:rsidRDefault="001904E7" w:rsidP="00100CC0">
            <w:pPr>
              <w:pStyle w:val="Default"/>
              <w:tabs>
                <w:tab w:val="left" w:pos="284"/>
              </w:tabs>
              <w:spacing w:after="120" w:line="360" w:lineRule="auto"/>
              <w:contextualSpacing/>
              <w:jc w:val="both"/>
              <w:rPr>
                <w:rFonts w:ascii="Univers LT Std 45 Light" w:hAnsi="Univers LT Std 45 Light"/>
                <w:b/>
                <w:sz w:val="20"/>
                <w:szCs w:val="20"/>
                <w:lang w:val="eu-ES"/>
              </w:rPr>
            </w:pPr>
          </w:p>
          <w:p w14:paraId="37CFBFD9" w14:textId="77777777" w:rsidR="00EF3AB9" w:rsidRPr="00735433" w:rsidRDefault="00EF3AB9" w:rsidP="00100CC0">
            <w:pPr>
              <w:pStyle w:val="Default"/>
              <w:tabs>
                <w:tab w:val="left" w:pos="284"/>
              </w:tabs>
              <w:spacing w:after="120" w:line="360" w:lineRule="auto"/>
              <w:contextualSpacing/>
              <w:jc w:val="both"/>
              <w:rPr>
                <w:b/>
                <w:sz w:val="20"/>
                <w:szCs w:val="20"/>
                <w:lang w:val="eu-ES"/>
              </w:rPr>
            </w:pPr>
            <w:r w:rsidRPr="00735433">
              <w:rPr>
                <w:rFonts w:ascii="Univers LT Std 45 Light" w:hAnsi="Univers LT Std 45 Light"/>
                <w:b/>
                <w:sz w:val="20"/>
                <w:szCs w:val="20"/>
                <w:lang w:val="eu-ES"/>
              </w:rPr>
              <w:t>SEIGARRENA. DIRU LAGUNTZA ORDAINTZEKO EPEAK ETA MODUAK. BERMEEN ARAUBIDEA</w:t>
            </w:r>
          </w:p>
          <w:p w14:paraId="37FFCA83" w14:textId="77777777" w:rsidR="001904E7" w:rsidRDefault="001904E7" w:rsidP="00100CC0">
            <w:pPr>
              <w:pStyle w:val="Default"/>
              <w:tabs>
                <w:tab w:val="left" w:pos="284"/>
              </w:tabs>
              <w:spacing w:line="360" w:lineRule="auto"/>
              <w:contextualSpacing/>
              <w:jc w:val="both"/>
              <w:rPr>
                <w:rFonts w:ascii="Univers LT Std 45 Light" w:hAnsi="Univers LT Std 45 Light" w:cs="Times New Roman"/>
                <w:b/>
                <w:i/>
                <w:color w:val="auto"/>
                <w:sz w:val="20"/>
                <w:szCs w:val="20"/>
                <w:lang w:val="eu-ES"/>
              </w:rPr>
            </w:pPr>
          </w:p>
          <w:p w14:paraId="6B08E5E5" w14:textId="77777777" w:rsidR="00EF3AB9" w:rsidRDefault="00EF3AB9" w:rsidP="00100CC0">
            <w:pPr>
              <w:pStyle w:val="Default"/>
              <w:tabs>
                <w:tab w:val="left" w:pos="284"/>
              </w:tabs>
              <w:spacing w:line="360" w:lineRule="auto"/>
              <w:contextualSpacing/>
              <w:jc w:val="both"/>
              <w:rPr>
                <w:rFonts w:ascii="Univers LT Std 45 Light" w:hAnsi="Univers LT Std 45 Light" w:cs="Times New Roman"/>
                <w:b/>
                <w:i/>
                <w:color w:val="auto"/>
                <w:sz w:val="20"/>
                <w:szCs w:val="20"/>
                <w:lang w:val="eu-ES"/>
              </w:rPr>
            </w:pPr>
            <w:r w:rsidRPr="00735433">
              <w:rPr>
                <w:rFonts w:ascii="Univers LT Std 45 Light" w:hAnsi="Univers LT Std 45 Light" w:cs="Times New Roman"/>
                <w:b/>
                <w:i/>
                <w:color w:val="auto"/>
                <w:sz w:val="20"/>
                <w:szCs w:val="20"/>
                <w:lang w:val="eu-ES"/>
              </w:rPr>
              <w:t>Ordainketa aldez aurretik egingo da, justifikazioa egin baino lehen; izan ere, Abanto Zierbenako Udalaren diru-laguntzak jarduera gauzatzeko nahitaezko finantzaketa osatzen du, ez dagoelako finantzatzeko beste baliabide nahikorik.</w:t>
            </w:r>
          </w:p>
          <w:p w14:paraId="4F686805" w14:textId="77777777" w:rsidR="00B1178C" w:rsidRPr="00735433" w:rsidRDefault="00B1178C" w:rsidP="00100CC0">
            <w:pPr>
              <w:pStyle w:val="Default"/>
              <w:tabs>
                <w:tab w:val="left" w:pos="284"/>
              </w:tabs>
              <w:spacing w:line="360" w:lineRule="auto"/>
              <w:contextualSpacing/>
              <w:jc w:val="both"/>
              <w:rPr>
                <w:rFonts w:ascii="Univers LT Std 45 Light" w:hAnsi="Univers LT Std 45 Light" w:cs="Times New Roman"/>
                <w:b/>
                <w:i/>
                <w:color w:val="auto"/>
                <w:sz w:val="20"/>
                <w:szCs w:val="20"/>
                <w:lang w:val="eu-ES"/>
              </w:rPr>
            </w:pPr>
          </w:p>
          <w:p w14:paraId="736B5BF5" w14:textId="77777777" w:rsidR="001904E7" w:rsidRDefault="001904E7" w:rsidP="009706D3">
            <w:pPr>
              <w:pStyle w:val="Ttulo2"/>
              <w:numPr>
                <w:ilvl w:val="0"/>
                <w:numId w:val="0"/>
              </w:numPr>
              <w:spacing w:before="0" w:after="120" w:line="360" w:lineRule="auto"/>
              <w:contextualSpacing/>
              <w:rPr>
                <w:rFonts w:ascii="Univers LT Std 45 Light" w:hAnsi="Univers LT Std 45 Light" w:cs="Arial"/>
                <w:b w:val="0"/>
                <w:i w:val="0"/>
                <w:iCs/>
                <w:sz w:val="20"/>
                <w:lang w:val="eu-ES"/>
              </w:rPr>
            </w:pPr>
          </w:p>
          <w:p w14:paraId="78B3C587" w14:textId="77777777" w:rsidR="00EF3AB9" w:rsidRDefault="00EF3AB9" w:rsidP="009706D3">
            <w:pPr>
              <w:pStyle w:val="Ttulo2"/>
              <w:numPr>
                <w:ilvl w:val="0"/>
                <w:numId w:val="0"/>
              </w:numPr>
              <w:spacing w:before="0" w:after="120" w:line="360" w:lineRule="auto"/>
              <w:contextualSpacing/>
              <w:rPr>
                <w:rFonts w:ascii="Univers LT Std 45 Light" w:hAnsi="Univers LT Std 45 Light" w:cs="Arial"/>
                <w:b w:val="0"/>
                <w:i w:val="0"/>
                <w:iCs/>
                <w:sz w:val="20"/>
                <w:lang w:val="eu-ES"/>
              </w:rPr>
            </w:pPr>
            <w:r w:rsidRPr="00735433">
              <w:rPr>
                <w:rFonts w:ascii="Univers LT Std 45 Light" w:hAnsi="Univers LT Std 45 Light" w:cs="Arial"/>
                <w:b w:val="0"/>
                <w:i w:val="0"/>
                <w:iCs/>
                <w:sz w:val="20"/>
                <w:lang w:val="eu-ES"/>
              </w:rPr>
              <w:t xml:space="preserve">Onuradunari ez zaio bermea eman dezala exijituko, uste baita ez dagoela arriskurik </w:t>
            </w:r>
            <w:r w:rsidRPr="00735433">
              <w:rPr>
                <w:rFonts w:ascii="Univers LT Std 45 Light" w:hAnsi="Univers LT Std 45 Light" w:cs="Arial"/>
                <w:b w:val="0"/>
                <w:i w:val="0"/>
                <w:iCs/>
                <w:sz w:val="20"/>
                <w:lang w:val="eu-ES"/>
              </w:rPr>
              <w:lastRenderedPageBreak/>
              <w:t>hitzarmen honi jarraikiz bere egindako betebeharra ez betetzeko.</w:t>
            </w:r>
          </w:p>
          <w:p w14:paraId="23ADD23E" w14:textId="77777777" w:rsidR="00436CFD" w:rsidRPr="00436CFD" w:rsidRDefault="00436CFD" w:rsidP="00436CFD"/>
          <w:p w14:paraId="5E675449" w14:textId="77777777" w:rsidR="00EF3AB9" w:rsidRDefault="00EF3AB9" w:rsidP="009706D3">
            <w:pPr>
              <w:pStyle w:val="Ttulo2"/>
              <w:numPr>
                <w:ilvl w:val="0"/>
                <w:numId w:val="0"/>
              </w:numPr>
              <w:spacing w:before="0" w:after="120" w:line="360" w:lineRule="auto"/>
              <w:contextualSpacing/>
              <w:rPr>
                <w:rFonts w:ascii="Univers LT Std 45 Light" w:hAnsi="Univers LT Std 45 Light" w:cs="Arial"/>
                <w:i w:val="0"/>
                <w:sz w:val="20"/>
                <w:lang w:val="eu-ES"/>
              </w:rPr>
            </w:pPr>
            <w:r w:rsidRPr="00735433">
              <w:rPr>
                <w:rFonts w:ascii="Univers LT Std 45 Light" w:hAnsi="Univers LT Std 45 Light" w:cs="Arial"/>
                <w:i w:val="0"/>
                <w:sz w:val="20"/>
                <w:lang w:val="eu-ES"/>
              </w:rPr>
              <w:t>ZAZPIGARRENA. GAUZATZEKO EPEA</w:t>
            </w:r>
          </w:p>
          <w:p w14:paraId="253BB64B" w14:textId="7C239005" w:rsidR="00DE7EB3" w:rsidRDefault="00DE7EB3" w:rsidP="00DE7EB3">
            <w:pPr>
              <w:spacing w:line="360" w:lineRule="auto"/>
              <w:jc w:val="both"/>
              <w:rPr>
                <w:rFonts w:ascii="Univers LT Std 45 Light" w:hAnsi="Univers LT Std 45 Light"/>
                <w:b/>
                <w:bCs/>
                <w:sz w:val="20"/>
                <w:szCs w:val="20"/>
                <w:lang w:val="es-ES"/>
              </w:rPr>
            </w:pPr>
            <w:r>
              <w:rPr>
                <w:rFonts w:ascii="Univers LT Std 45 Light" w:hAnsi="Univers LT Std 45 Light"/>
                <w:b/>
                <w:bCs/>
                <w:sz w:val="20"/>
                <w:szCs w:val="20"/>
              </w:rPr>
              <w:t xml:space="preserve">Diruz lagundutako jardueraren exekuzio </w:t>
            </w:r>
            <w:r w:rsidR="004C74FC">
              <w:rPr>
                <w:rFonts w:ascii="Univers LT Std 45 Light" w:hAnsi="Univers LT Std 45 Light"/>
                <w:b/>
                <w:bCs/>
                <w:sz w:val="20"/>
                <w:szCs w:val="20"/>
              </w:rPr>
              <w:t xml:space="preserve">epea 2020ko urtarrilaren 1etik </w:t>
            </w:r>
            <w:r>
              <w:rPr>
                <w:rFonts w:ascii="Univers LT Std 45 Light" w:hAnsi="Univers LT Std 45 Light"/>
                <w:b/>
                <w:bCs/>
                <w:sz w:val="20"/>
                <w:szCs w:val="20"/>
              </w:rPr>
              <w:t>abenduaren 31ra da.</w:t>
            </w:r>
          </w:p>
          <w:p w14:paraId="20EFA939" w14:textId="77777777" w:rsidR="00DE7EB3" w:rsidRPr="00DE7EB3" w:rsidRDefault="00DE7EB3" w:rsidP="00DE7EB3">
            <w:pPr>
              <w:rPr>
                <w:lang w:val="es-ES"/>
              </w:rPr>
            </w:pPr>
          </w:p>
          <w:p w14:paraId="3D196477"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b w:val="0"/>
                <w:i w:val="0"/>
                <w:sz w:val="20"/>
                <w:lang w:val="eu-ES"/>
              </w:rPr>
            </w:pPr>
            <w:r w:rsidRPr="00735433">
              <w:rPr>
                <w:rFonts w:ascii="Univers LT Std 45 Light" w:hAnsi="Univers LT Std 45 Light"/>
                <w:b w:val="0"/>
                <w:i w:val="0"/>
                <w:sz w:val="20"/>
                <w:lang w:val="eu-ES"/>
              </w:rPr>
              <w:t xml:space="preserve">Diruz lagundutako jarduera abiarazteko epea </w:t>
            </w:r>
            <w:r w:rsidR="000439DE">
              <w:rPr>
                <w:rFonts w:ascii="Univers LT Std 45 Light" w:hAnsi="Univers LT Std 45 Light"/>
                <w:b w:val="0"/>
                <w:i w:val="0"/>
                <w:sz w:val="20"/>
                <w:lang w:val="eu-ES"/>
              </w:rPr>
              <w:t>2020</w:t>
            </w:r>
            <w:r w:rsidR="00E531E6">
              <w:rPr>
                <w:rFonts w:ascii="Univers LT Std 45 Light" w:hAnsi="Univers LT Std 45 Light"/>
                <w:b w:val="0"/>
                <w:i w:val="0"/>
                <w:sz w:val="20"/>
                <w:lang w:val="eu-ES"/>
              </w:rPr>
              <w:t>ko</w:t>
            </w:r>
            <w:r w:rsidRPr="00735433">
              <w:rPr>
                <w:rFonts w:ascii="Univers LT Std 45 Light" w:hAnsi="Univers LT Std 45 Light"/>
                <w:b w:val="0"/>
                <w:i w:val="0"/>
                <w:sz w:val="20"/>
                <w:lang w:val="eu-ES"/>
              </w:rPr>
              <w:t xml:space="preserve"> urtarrilaren 1ean hasi eta abenduaren 31n amaituko da.</w:t>
            </w:r>
          </w:p>
          <w:p w14:paraId="122FEAF2" w14:textId="77777777" w:rsidR="00EF3AB9" w:rsidRDefault="00EF3AB9" w:rsidP="009706D3">
            <w:pPr>
              <w:pStyle w:val="Ttulo2"/>
              <w:numPr>
                <w:ilvl w:val="0"/>
                <w:numId w:val="0"/>
              </w:numPr>
              <w:spacing w:before="0" w:after="120" w:line="360" w:lineRule="auto"/>
              <w:contextualSpacing/>
              <w:rPr>
                <w:rFonts w:ascii="Univers LT Std 45 Light" w:hAnsi="Univers LT Std 45 Light"/>
                <w:b w:val="0"/>
                <w:i w:val="0"/>
                <w:sz w:val="20"/>
                <w:lang w:val="eu-ES"/>
              </w:rPr>
            </w:pPr>
            <w:r w:rsidRPr="00735433">
              <w:rPr>
                <w:rFonts w:ascii="Univers LT Std 45 Light" w:hAnsi="Univers LT Std 45 Light"/>
                <w:b w:val="0"/>
                <w:i w:val="0"/>
                <w:sz w:val="20"/>
                <w:lang w:val="eu-ES"/>
              </w:rPr>
              <w:t>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w:t>
            </w:r>
          </w:p>
          <w:p w14:paraId="7FA80F36" w14:textId="77777777" w:rsidR="00EF3AB9" w:rsidRPr="00735433" w:rsidRDefault="00EF3AB9" w:rsidP="009706D3">
            <w:pPr>
              <w:rPr>
                <w:sz w:val="20"/>
                <w:szCs w:val="20"/>
              </w:rPr>
            </w:pPr>
          </w:p>
          <w:p w14:paraId="6D5C79A9" w14:textId="77777777" w:rsidR="00EF3AB9" w:rsidRPr="00735433" w:rsidRDefault="00EF3AB9" w:rsidP="009706D3">
            <w:pPr>
              <w:pStyle w:val="Ttulo2"/>
              <w:numPr>
                <w:ilvl w:val="0"/>
                <w:numId w:val="0"/>
              </w:numPr>
              <w:tabs>
                <w:tab w:val="left" w:pos="9071"/>
              </w:tabs>
              <w:spacing w:before="0" w:after="120" w:line="360" w:lineRule="auto"/>
              <w:ind w:left="1" w:right="-1"/>
              <w:contextualSpacing/>
              <w:rPr>
                <w:rFonts w:ascii="Univers LT Std 45 Light" w:hAnsi="Univers LT Std 45 Light" w:cs="Arial"/>
                <w:i w:val="0"/>
                <w:sz w:val="20"/>
                <w:lang w:val="eu-ES"/>
              </w:rPr>
            </w:pPr>
            <w:r w:rsidRPr="00735433">
              <w:rPr>
                <w:rFonts w:ascii="Univers LT Std 45 Light" w:hAnsi="Univers LT Std 45 Light" w:cs="Arial"/>
                <w:i w:val="0"/>
                <w:sz w:val="20"/>
                <w:lang w:val="eu-ES"/>
              </w:rPr>
              <w:t>ZORTZIGARRENA. JASOTAKO DIRU LAGUNTZA JUSTIFIKATZEKO EPEA ETA MODUA.</w:t>
            </w:r>
          </w:p>
          <w:p w14:paraId="0FB429BB" w14:textId="77777777" w:rsidR="001904E7" w:rsidRDefault="001904E7" w:rsidP="009706D3">
            <w:pPr>
              <w:pStyle w:val="Ttulo2"/>
              <w:numPr>
                <w:ilvl w:val="0"/>
                <w:numId w:val="0"/>
              </w:numPr>
              <w:tabs>
                <w:tab w:val="left" w:pos="9071"/>
              </w:tabs>
              <w:spacing w:before="0" w:after="120" w:line="360" w:lineRule="auto"/>
              <w:ind w:left="1" w:right="-1"/>
              <w:contextualSpacing/>
              <w:rPr>
                <w:rFonts w:ascii="Univers LT Std 45 Light" w:hAnsi="Univers LT Std 45 Light" w:cs="Helvetica"/>
                <w:b w:val="0"/>
                <w:i w:val="0"/>
                <w:sz w:val="20"/>
                <w:lang w:val="eu-ES"/>
              </w:rPr>
            </w:pPr>
          </w:p>
          <w:p w14:paraId="0DB19C9D" w14:textId="0708134C" w:rsidR="00EF3AB9" w:rsidRDefault="00EF3AB9" w:rsidP="009706D3">
            <w:pPr>
              <w:pStyle w:val="Ttulo2"/>
              <w:numPr>
                <w:ilvl w:val="0"/>
                <w:numId w:val="0"/>
              </w:numPr>
              <w:tabs>
                <w:tab w:val="left" w:pos="9071"/>
              </w:tabs>
              <w:spacing w:before="0" w:after="120" w:line="360" w:lineRule="auto"/>
              <w:ind w:left="1" w:right="-1"/>
              <w:contextualSpacing/>
              <w:rPr>
                <w:rFonts w:ascii="Univers LT Std 45 Light" w:hAnsi="Univers LT Std 45 Light" w:cs="Arial"/>
                <w:b w:val="0"/>
                <w:i w:val="0"/>
                <w:sz w:val="20"/>
                <w:lang w:val="eu-ES"/>
              </w:rPr>
            </w:pPr>
            <w:r w:rsidRPr="00735433">
              <w:rPr>
                <w:rFonts w:ascii="Univers LT Std 45 Light" w:hAnsi="Univers LT Std 45 Light" w:cs="Helvetica"/>
                <w:b w:val="0"/>
                <w:i w:val="0"/>
                <w:sz w:val="20"/>
                <w:lang w:val="eu-ES"/>
              </w:rPr>
              <w:t xml:space="preserve">Diru-laguntza emateko xede den jarduera amaitu ondoren, dokumentuen bidez justifikatu beharko da, jarduera horri behar bezalako erabilera eman zaiola egiaztatze aldera. </w:t>
            </w:r>
            <w:r w:rsidRPr="00735433">
              <w:rPr>
                <w:rFonts w:ascii="Univers LT Std 45 Light" w:hAnsi="Univers LT Std 45 Light" w:cs="Arial"/>
                <w:b w:val="0"/>
                <w:i w:val="0"/>
                <w:sz w:val="20"/>
                <w:lang w:val="eu-ES"/>
              </w:rPr>
              <w:t xml:space="preserve">Dagokion justifikazioa </w:t>
            </w:r>
            <w:r w:rsidR="006443A8">
              <w:rPr>
                <w:rFonts w:ascii="Univers LT Std 45 Light" w:hAnsi="Univers LT Std 45 Light" w:cs="Arial"/>
                <w:b w:val="0"/>
                <w:i w:val="0"/>
                <w:sz w:val="20"/>
                <w:lang w:val="eu-ES"/>
              </w:rPr>
              <w:t>2021e</w:t>
            </w:r>
            <w:r w:rsidRPr="00735433">
              <w:rPr>
                <w:rFonts w:ascii="Univers LT Std 45 Light" w:hAnsi="Univers LT Std 45 Light" w:cs="Arial"/>
                <w:b w:val="0"/>
                <w:i w:val="0"/>
                <w:sz w:val="20"/>
                <w:lang w:val="eu-ES"/>
              </w:rPr>
              <w:t>ko otsailaren 1</w:t>
            </w:r>
            <w:r w:rsidR="006443A8">
              <w:rPr>
                <w:rFonts w:ascii="Univers LT Std 45 Light" w:hAnsi="Univers LT Std 45 Light" w:cs="Arial"/>
                <w:b w:val="0"/>
                <w:i w:val="0"/>
                <w:sz w:val="20"/>
                <w:lang w:val="eu-ES"/>
              </w:rPr>
              <w:t>4</w:t>
            </w:r>
            <w:r w:rsidRPr="00735433">
              <w:rPr>
                <w:rFonts w:ascii="Univers LT Std 45 Light" w:hAnsi="Univers LT Std 45 Light" w:cs="Arial"/>
                <w:b w:val="0"/>
                <w:i w:val="0"/>
                <w:sz w:val="20"/>
                <w:lang w:val="eu-ES"/>
              </w:rPr>
              <w:t xml:space="preserve">ra bitartean aurkeztu ahal </w:t>
            </w:r>
            <w:r w:rsidRPr="00735433">
              <w:rPr>
                <w:rFonts w:ascii="Univers LT Std 45 Light" w:hAnsi="Univers LT Std 45 Light" w:cs="Arial"/>
                <w:b w:val="0"/>
                <w:i w:val="0"/>
                <w:sz w:val="20"/>
                <w:lang w:val="eu-ES"/>
              </w:rPr>
              <w:lastRenderedPageBreak/>
              <w:t>izango da, hau da, diruz lagundutako jarduera amaitzeko epea amaitu eta 45 egunera.</w:t>
            </w:r>
          </w:p>
          <w:p w14:paraId="330143EE" w14:textId="77777777" w:rsidR="005677C6" w:rsidRPr="000E69DA" w:rsidRDefault="005677C6" w:rsidP="00A54C07">
            <w:pPr>
              <w:spacing w:line="360" w:lineRule="auto"/>
            </w:pPr>
          </w:p>
          <w:p w14:paraId="1EFA84F1"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r w:rsidRPr="00735433">
              <w:rPr>
                <w:rFonts w:ascii="Univers LT Std 45 Light" w:hAnsi="Univers LT Std 45 Light" w:cs="Helvetica"/>
                <w:sz w:val="20"/>
                <w:szCs w:val="20"/>
              </w:rPr>
              <w:t>Justifikatzeko kontuaren modalitatearen bidez egingo da justifikazioa, eta horrek honako hauek jasoko ditu:</w:t>
            </w:r>
          </w:p>
          <w:p w14:paraId="0BCAD6DD"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p>
          <w:p w14:paraId="7FA1906F" w14:textId="77777777" w:rsidR="00EF3AB9" w:rsidRDefault="00EF3AB9" w:rsidP="009706D3">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735433">
              <w:rPr>
                <w:rFonts w:ascii="Univers LT Std 45 Light" w:hAnsi="Univers LT Std 45 Light" w:cs="Helvetica"/>
                <w:sz w:val="20"/>
                <w:szCs w:val="20"/>
              </w:rPr>
              <w:t>Gauzatutako jardueraren memoria xehatua.</w:t>
            </w:r>
          </w:p>
          <w:p w14:paraId="742EDC58" w14:textId="77777777" w:rsidR="00EF3AB9" w:rsidRPr="00735433" w:rsidRDefault="00EF3AB9" w:rsidP="00B51C96">
            <w:pPr>
              <w:pStyle w:val="ListParagraph1"/>
              <w:tabs>
                <w:tab w:val="left" w:pos="284"/>
              </w:tabs>
              <w:autoSpaceDE w:val="0"/>
              <w:autoSpaceDN w:val="0"/>
              <w:adjustRightInd w:val="0"/>
              <w:spacing w:line="360" w:lineRule="auto"/>
              <w:jc w:val="both"/>
              <w:rPr>
                <w:rFonts w:ascii="Univers LT Std 45 Light" w:hAnsi="Univers LT Std 45 Light" w:cs="Helvetica"/>
                <w:sz w:val="20"/>
                <w:szCs w:val="20"/>
              </w:rPr>
            </w:pPr>
          </w:p>
          <w:p w14:paraId="44C81D12" w14:textId="77777777" w:rsidR="00EF3AB9" w:rsidRPr="00735433" w:rsidRDefault="00EF3AB9" w:rsidP="009706D3">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735433">
              <w:rPr>
                <w:rFonts w:ascii="Univers LT Std 45 Light" w:hAnsi="Univers LT Std 45 Light" w:cs="Helvetica"/>
                <w:sz w:val="20"/>
                <w:szCs w:val="20"/>
              </w:rPr>
              <w:t>Jardueraren ondorioz sortutako diru-sarrera eta gastuen balantzea.</w:t>
            </w:r>
          </w:p>
          <w:p w14:paraId="1FE2FDFB" w14:textId="77777777" w:rsidR="000E69DA" w:rsidRPr="00735433" w:rsidRDefault="000E69DA"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623654C8" w14:textId="77777777" w:rsidR="00EF3AB9" w:rsidRPr="00735433" w:rsidRDefault="00EF3AB9" w:rsidP="009706D3">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735433">
              <w:rPr>
                <w:rFonts w:ascii="Univers LT Std 45 Light" w:hAnsi="Univers LT Std 45 Light" w:cs="Helvetica"/>
                <w:sz w:val="20"/>
                <w:szCs w:val="20"/>
              </w:rPr>
              <w:t>Jardueraren ondorioz sortutako gastuak justifikatzeko jatorrizko agiriak, emandako zenbatekoaren kopuru osoraino. Justifikazio horiek jatorrizko fakturak izango dira, edo merkataritzako trafiko juridikoan balioa duten egiaztagiri baliokideen beste dokumentu batzuk.</w:t>
            </w:r>
          </w:p>
          <w:p w14:paraId="595F6B40" w14:textId="77777777" w:rsidR="00EF3AB9" w:rsidRDefault="00EF3AB9"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5297C75E" w14:textId="77777777" w:rsidR="005677C6" w:rsidRDefault="005677C6"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23C84D0C" w14:textId="77777777" w:rsidR="005677C6" w:rsidRPr="00735433" w:rsidRDefault="005677C6"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3CA253FC" w14:textId="77777777" w:rsidR="00EF3AB9" w:rsidRPr="00735433" w:rsidRDefault="00EF3AB9" w:rsidP="009706D3">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735433">
              <w:rPr>
                <w:rFonts w:ascii="Univers LT Std 45 Light" w:hAnsi="Univers LT Std 45 Light" w:cs="Helvetica"/>
                <w:sz w:val="20"/>
                <w:szCs w:val="20"/>
              </w:rPr>
              <w:t xml:space="preserve">Justifikatzeko agiri gisa onartuko dira Chederia </w:t>
            </w:r>
            <w:r w:rsidRPr="00735433">
              <w:rPr>
                <w:rFonts w:ascii="Univers LT Std 45 Light" w:hAnsi="Univers LT Std 45 Light" w:cs="Helvetica"/>
                <w:i/>
                <w:sz w:val="20"/>
                <w:szCs w:val="20"/>
              </w:rPr>
              <w:t>daira</w:t>
            </w:r>
            <w:r w:rsidRPr="00735433">
              <w:rPr>
                <w:rFonts w:ascii="Univers LT Std 45 Light" w:hAnsi="Univers LT Std 45 Light" w:cs="Helvetica"/>
                <w:sz w:val="20"/>
                <w:szCs w:val="20"/>
              </w:rPr>
              <w:t>n Saharako ordezkariek zigilatutako eta sinatutako dokumentuak.</w:t>
            </w:r>
          </w:p>
          <w:p w14:paraId="3A7CCD4E" w14:textId="77777777" w:rsidR="00EF3AB9" w:rsidRDefault="00EF3AB9"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56408E6A" w14:textId="77777777" w:rsidR="005677C6" w:rsidRPr="00735433" w:rsidRDefault="005677C6"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60DCEC3F" w14:textId="77777777" w:rsidR="00EF3AB9" w:rsidRPr="00735433" w:rsidRDefault="00EF3AB9" w:rsidP="009706D3">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735433">
              <w:rPr>
                <w:rFonts w:ascii="Univers LT Std 45 Light" w:hAnsi="Univers LT Std 45 Light" w:cs="Helvetica"/>
                <w:sz w:val="20"/>
                <w:szCs w:val="20"/>
              </w:rPr>
              <w:t>Diru-laguntza jaso duen jardueraren edo ikuskizunaren eraginez argitaraturiko edo editaturiko liburuxka, kartel, liburu, bideo, CD-Rom eta antzekoen ale bana ematea.</w:t>
            </w:r>
          </w:p>
          <w:p w14:paraId="16600E99" w14:textId="77777777" w:rsidR="00EF3AB9" w:rsidRDefault="00EF3AB9" w:rsidP="009706D3">
            <w:pPr>
              <w:pStyle w:val="ListParagraph1"/>
              <w:autoSpaceDE w:val="0"/>
              <w:autoSpaceDN w:val="0"/>
              <w:adjustRightInd w:val="0"/>
              <w:spacing w:line="360" w:lineRule="auto"/>
              <w:ind w:left="709"/>
              <w:jc w:val="both"/>
              <w:rPr>
                <w:rFonts w:ascii="Univers LT Std 45 Light" w:hAnsi="Univers LT Std 45 Light" w:cs="Helvetica"/>
                <w:sz w:val="20"/>
                <w:szCs w:val="20"/>
              </w:rPr>
            </w:pPr>
          </w:p>
          <w:p w14:paraId="05A4562C" w14:textId="77777777" w:rsidR="005677C6" w:rsidRPr="00735433" w:rsidRDefault="005677C6" w:rsidP="009706D3">
            <w:pPr>
              <w:pStyle w:val="ListParagraph1"/>
              <w:autoSpaceDE w:val="0"/>
              <w:autoSpaceDN w:val="0"/>
              <w:adjustRightInd w:val="0"/>
              <w:spacing w:line="360" w:lineRule="auto"/>
              <w:ind w:left="709"/>
              <w:jc w:val="both"/>
              <w:rPr>
                <w:rFonts w:ascii="Univers LT Std 45 Light" w:hAnsi="Univers LT Std 45 Light" w:cs="Helvetica"/>
                <w:sz w:val="20"/>
                <w:szCs w:val="20"/>
              </w:rPr>
            </w:pPr>
          </w:p>
          <w:p w14:paraId="7E1CB1A9"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r w:rsidRPr="00735433">
              <w:rPr>
                <w:rFonts w:ascii="Univers LT Std 45 Light" w:hAnsi="Univers LT Std 45 Light" w:cs="Helvetica"/>
                <w:sz w:val="20"/>
                <w:szCs w:val="20"/>
              </w:rPr>
              <w:lastRenderedPageBreak/>
              <w:t>Jarduera beste edozein erakunde publikoren edo pribaturen laguntzarekin kofinantzatu bada, justifikazioaren zatitzat, funts horien jatorria eta diru-laguntza jaso duten jardueretarako aplikazioa egiaztatu beharko da.</w:t>
            </w:r>
          </w:p>
          <w:p w14:paraId="2DD8956F"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p>
          <w:p w14:paraId="68E992AC"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Helvetica"/>
                <w:b w:val="0"/>
                <w:i w:val="0"/>
                <w:sz w:val="20"/>
                <w:lang w:val="eu-ES"/>
              </w:rPr>
            </w:pPr>
            <w:r w:rsidRPr="00735433">
              <w:rPr>
                <w:rFonts w:ascii="Univers LT Std 45 Light" w:hAnsi="Univers LT Std 45 Light" w:cs="Helvetica"/>
                <w:b w:val="0"/>
                <w:i w:val="0"/>
                <w:sz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p w14:paraId="63ACB809" w14:textId="77777777" w:rsidR="00EF3AB9" w:rsidRPr="00735433" w:rsidRDefault="00EF3AB9" w:rsidP="00DE3601">
            <w:pPr>
              <w:rPr>
                <w:sz w:val="20"/>
                <w:szCs w:val="20"/>
              </w:rPr>
            </w:pPr>
          </w:p>
          <w:p w14:paraId="741D0C28" w14:textId="77777777" w:rsidR="00EF3AB9" w:rsidRPr="00735433" w:rsidRDefault="00EF3AB9" w:rsidP="00A54C07">
            <w:pPr>
              <w:pStyle w:val="Ttulo2"/>
              <w:numPr>
                <w:ilvl w:val="0"/>
                <w:numId w:val="0"/>
              </w:numPr>
              <w:spacing w:before="0" w:after="0" w:line="360" w:lineRule="auto"/>
              <w:contextualSpacing/>
              <w:rPr>
                <w:rFonts w:ascii="Univers LT Std 45 Light" w:hAnsi="Univers LT Std 45 Light" w:cs="Helvetica"/>
                <w:b w:val="0"/>
                <w:i w:val="0"/>
                <w:sz w:val="20"/>
                <w:lang w:val="eu-ES"/>
              </w:rPr>
            </w:pPr>
            <w:r w:rsidRPr="00735433">
              <w:rPr>
                <w:rFonts w:ascii="Univers LT Std 45 Light" w:hAnsi="Univers LT Std 45 Light" w:cs="Helvetica"/>
                <w:b w:val="0"/>
                <w:i w:val="0"/>
                <w:sz w:val="20"/>
                <w:lang w:val="eu-ES"/>
              </w:rPr>
              <w:t>Aurkezturiko justifikazio-agiri guztien data diru-laguntza jaso den ekitaldi ekonomikokoa izango da.</w:t>
            </w:r>
          </w:p>
          <w:p w14:paraId="19684109" w14:textId="77777777" w:rsidR="00EF3AB9" w:rsidRPr="00735433" w:rsidRDefault="00EF3AB9" w:rsidP="00A54C07">
            <w:pPr>
              <w:autoSpaceDE w:val="0"/>
              <w:autoSpaceDN w:val="0"/>
              <w:adjustRightInd w:val="0"/>
              <w:spacing w:line="360" w:lineRule="auto"/>
              <w:contextualSpacing/>
              <w:jc w:val="both"/>
              <w:rPr>
                <w:rFonts w:ascii="Univers LT Std 45 Light" w:hAnsi="Univers LT Std 45 Light" w:cs="Arial"/>
                <w:b/>
                <w:color w:val="000000"/>
                <w:sz w:val="20"/>
                <w:szCs w:val="20"/>
              </w:rPr>
            </w:pPr>
          </w:p>
          <w:p w14:paraId="4F93BC54" w14:textId="77777777" w:rsidR="00EF3AB9" w:rsidRDefault="00EF3AB9" w:rsidP="009706D3">
            <w:pPr>
              <w:autoSpaceDE w:val="0"/>
              <w:autoSpaceDN w:val="0"/>
              <w:adjustRightInd w:val="0"/>
              <w:spacing w:line="360" w:lineRule="auto"/>
              <w:contextualSpacing/>
              <w:jc w:val="both"/>
              <w:rPr>
                <w:rFonts w:ascii="Univers LT Std 45 Light" w:hAnsi="Univers LT Std 45 Light" w:cs="Arial"/>
                <w:b/>
                <w:color w:val="000000"/>
                <w:sz w:val="20"/>
                <w:szCs w:val="20"/>
              </w:rPr>
            </w:pPr>
            <w:r w:rsidRPr="00735433">
              <w:rPr>
                <w:rFonts w:ascii="Univers LT Std 45 Light" w:hAnsi="Univers LT Std 45 Light" w:cs="Arial"/>
                <w:b/>
                <w:color w:val="000000"/>
                <w:sz w:val="20"/>
                <w:szCs w:val="20"/>
              </w:rPr>
              <w:t>BEDERATZIGARRENA. DIRU LAGUNTZA ETA ERAKUNDE ONURADUNAREN BETEBEHARRAK ONARTZEA.</w:t>
            </w:r>
          </w:p>
          <w:p w14:paraId="71ACB5FC" w14:textId="77777777" w:rsidR="00A54C07" w:rsidRPr="00735433" w:rsidRDefault="00A54C07" w:rsidP="009706D3">
            <w:pPr>
              <w:autoSpaceDE w:val="0"/>
              <w:autoSpaceDN w:val="0"/>
              <w:adjustRightInd w:val="0"/>
              <w:spacing w:line="360" w:lineRule="auto"/>
              <w:contextualSpacing/>
              <w:jc w:val="both"/>
              <w:rPr>
                <w:rFonts w:ascii="Univers LT Std 45 Light" w:hAnsi="Univers LT Std 45 Light" w:cs="Arial"/>
                <w:b/>
                <w:color w:val="000000"/>
                <w:sz w:val="20"/>
                <w:szCs w:val="20"/>
              </w:rPr>
            </w:pPr>
          </w:p>
          <w:p w14:paraId="09CE6BBA"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Arial"/>
                <w:sz w:val="20"/>
                <w:szCs w:val="20"/>
              </w:rPr>
            </w:pPr>
            <w:r w:rsidRPr="00735433">
              <w:rPr>
                <w:rFonts w:ascii="Univers LT Std 45 Light" w:hAnsi="Univers LT Std 45 Light" w:cs="Arial"/>
                <w:sz w:val="20"/>
                <w:szCs w:val="20"/>
              </w:rPr>
              <w:t>Hitzarmen hau sinatzeak diru-laguntzaren onuradunak emandako diru-laguntza onartzea eta honako konpromiso hauek hartzea dakar:</w:t>
            </w:r>
          </w:p>
          <w:p w14:paraId="4F0776B1"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lang w:val="eu-ES"/>
              </w:rPr>
            </w:pPr>
            <w:r w:rsidRPr="00735433">
              <w:rPr>
                <w:rFonts w:ascii="Univers LT Std 45 Light" w:hAnsi="Univers LT Std 45 Light" w:cs="Helvetica"/>
                <w:sz w:val="20"/>
                <w:szCs w:val="20"/>
                <w:lang w:val="eu-ES"/>
              </w:rPr>
              <w:t>Behar bezala betetzea hitzarmen honetan ezarritako arauak, baita diru-laguntza hori ematea xede duen ebazpenean ezar litezkeen baldintza bereziak ere.</w:t>
            </w:r>
          </w:p>
          <w:p w14:paraId="6C614003" w14:textId="77777777" w:rsidR="00EF3AB9" w:rsidRDefault="00EF3AB9" w:rsidP="00E64624">
            <w:pPr>
              <w:pStyle w:val="ListParagraph1"/>
              <w:autoSpaceDE w:val="0"/>
              <w:autoSpaceDN w:val="0"/>
              <w:adjustRightInd w:val="0"/>
              <w:spacing w:line="360" w:lineRule="auto"/>
              <w:ind w:left="60"/>
              <w:jc w:val="both"/>
              <w:rPr>
                <w:rFonts w:ascii="Univers LT Std 45 Light" w:hAnsi="Univers LT Std 45 Light" w:cs="Helvetica"/>
                <w:sz w:val="20"/>
                <w:szCs w:val="20"/>
                <w:lang w:val="eu-ES"/>
              </w:rPr>
            </w:pPr>
          </w:p>
          <w:p w14:paraId="69E19984" w14:textId="77777777" w:rsidR="00A54C07" w:rsidRPr="00735433" w:rsidRDefault="00A54C07" w:rsidP="00E64624">
            <w:pPr>
              <w:pStyle w:val="ListParagraph1"/>
              <w:autoSpaceDE w:val="0"/>
              <w:autoSpaceDN w:val="0"/>
              <w:adjustRightInd w:val="0"/>
              <w:spacing w:line="360" w:lineRule="auto"/>
              <w:ind w:left="60"/>
              <w:jc w:val="both"/>
              <w:rPr>
                <w:rFonts w:ascii="Univers LT Std 45 Light" w:hAnsi="Univers LT Std 45 Light" w:cs="Helvetica"/>
                <w:sz w:val="20"/>
                <w:szCs w:val="20"/>
                <w:lang w:val="eu-ES"/>
              </w:rPr>
            </w:pPr>
          </w:p>
          <w:p w14:paraId="0ECB427C"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 xml:space="preserve">Emandako diru-laguntzari berau eskatzea eragin zuen erabilera zehatza ematea. Helburua betetzea, proiektua gauzatzea eta </w:t>
            </w:r>
            <w:r w:rsidRPr="00735433">
              <w:rPr>
                <w:rFonts w:ascii="Univers LT Std 45 Light" w:hAnsi="Univers LT Std 45 Light" w:cs="Helvetica"/>
                <w:sz w:val="20"/>
                <w:szCs w:val="20"/>
              </w:rPr>
              <w:lastRenderedPageBreak/>
              <w:t>diru-laguntza ematea arrazoitzen duen ekintza gauzatzea.</w:t>
            </w:r>
          </w:p>
          <w:p w14:paraId="26C2473F" w14:textId="77777777" w:rsidR="00EF3AB9" w:rsidRPr="00735433" w:rsidRDefault="00EF3AB9" w:rsidP="00E64624">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0633F835"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Diruz lagundutako jarduera gauzatzeko behar beste baimen eskuratzea.</w:t>
            </w:r>
          </w:p>
          <w:p w14:paraId="12C5C533" w14:textId="77777777" w:rsidR="00EF3AB9" w:rsidRPr="00735433" w:rsidRDefault="00EF3AB9"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482AF4FE"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Jarduera eta ikuskizun publikoak antolatzeari dagokionez, indarrean dagoen araudia betetzea.</w:t>
            </w:r>
          </w:p>
          <w:p w14:paraId="33058858" w14:textId="77777777" w:rsidR="00EF3AB9" w:rsidRPr="00735433" w:rsidRDefault="00EF3AB9" w:rsidP="00E1736F">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764C6A29"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Diruz lagundutako jardueraren harira egiten diren sustatzeko elementuetan, karteletan, testuetan edo dokumentuetan Abanto Zierbenako Udalaren babesa aipatzea. Sustatzeko elementuak EAEko bi hizkuntza ofizialetan argitaratu beharko dira.</w:t>
            </w:r>
          </w:p>
          <w:p w14:paraId="6C91B10F" w14:textId="77777777" w:rsidR="00EF3AB9" w:rsidRDefault="00EF3AB9"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2C428A8E" w14:textId="77777777" w:rsidR="000E69DA" w:rsidRPr="00735433" w:rsidRDefault="000E69DA"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0FCA380A"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Xede berbera duen edozein laguntza ekonomiko lortu dela jakinaraztea, horren jatorria publikoa zein pribatua izan. Edozein kasutan, jasotako zenbatekoa berariaz adieraziko da.</w:t>
            </w:r>
          </w:p>
          <w:p w14:paraId="5BD491ED" w14:textId="77777777" w:rsidR="00EF3AB9" w:rsidRPr="00735433" w:rsidRDefault="00EF3AB9"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04EF1714"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Abanto Zierbenako Udalari laguntzea, hala eskatzen bada, aldi baterako azterlanak, galdeketak edo estatistikak egiten.</w:t>
            </w:r>
          </w:p>
          <w:p w14:paraId="52365599" w14:textId="77777777" w:rsidR="00A54C07" w:rsidRPr="00735433" w:rsidRDefault="00A54C07"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097EB324"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Udalak egin ditzakeen egiaztapen guztien mende jartzea.</w:t>
            </w:r>
          </w:p>
          <w:p w14:paraId="5CAB1669" w14:textId="77777777" w:rsidR="00EF3AB9" w:rsidRPr="00735433" w:rsidRDefault="00EF3AB9"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2A87AC0A"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Emandako zenbatekoari ondoren ematen zaion erabilera justifikatzea.</w:t>
            </w:r>
          </w:p>
          <w:p w14:paraId="31DFB2B5" w14:textId="77777777" w:rsidR="00EF3AB9" w:rsidRPr="00735433" w:rsidRDefault="00EF3AB9" w:rsidP="00597CD6">
            <w:pPr>
              <w:pStyle w:val="ListParagraph1"/>
              <w:autoSpaceDE w:val="0"/>
              <w:autoSpaceDN w:val="0"/>
              <w:adjustRightInd w:val="0"/>
              <w:spacing w:line="360" w:lineRule="auto"/>
              <w:ind w:left="0"/>
              <w:jc w:val="both"/>
              <w:rPr>
                <w:rFonts w:ascii="Univers LT Std 45 Light" w:hAnsi="Univers LT Std 45 Light" w:cs="Helvetica"/>
                <w:sz w:val="20"/>
                <w:szCs w:val="20"/>
              </w:rPr>
            </w:pPr>
          </w:p>
          <w:p w14:paraId="6DD790A2" w14:textId="77777777" w:rsidR="00EF3AB9" w:rsidRPr="00735433" w:rsidRDefault="00EF3AB9" w:rsidP="009706D3">
            <w:pPr>
              <w:pStyle w:val="ListParagraph1"/>
              <w:numPr>
                <w:ilvl w:val="0"/>
                <w:numId w:val="5"/>
              </w:numPr>
              <w:autoSpaceDE w:val="0"/>
              <w:autoSpaceDN w:val="0"/>
              <w:adjustRightInd w:val="0"/>
              <w:spacing w:line="360" w:lineRule="auto"/>
              <w:jc w:val="both"/>
              <w:rPr>
                <w:rFonts w:ascii="Univers LT Std 45 Light" w:hAnsi="Univers LT Std 45 Light" w:cs="Arial"/>
                <w:bCs/>
                <w:iCs/>
                <w:color w:val="000000"/>
                <w:sz w:val="20"/>
                <w:szCs w:val="20"/>
              </w:rPr>
            </w:pPr>
            <w:r w:rsidRPr="00735433">
              <w:rPr>
                <w:rFonts w:ascii="Univers LT Std 45 Light" w:hAnsi="Univers LT Std 45 Light" w:cs="Arial"/>
                <w:bCs/>
                <w:iCs/>
                <w:color w:val="000000"/>
                <w:sz w:val="20"/>
                <w:szCs w:val="20"/>
              </w:rPr>
              <w:t>Udal-ordenantzaren bidez edo aplikatzekoa den gainerako araudiaren bidez ezarritako beste edozein.</w:t>
            </w:r>
          </w:p>
          <w:p w14:paraId="01D4909D" w14:textId="77777777" w:rsidR="00EF3AB9" w:rsidRPr="00735433" w:rsidRDefault="00EF3AB9" w:rsidP="000A6CC1">
            <w:pPr>
              <w:pStyle w:val="ListParagraph1"/>
              <w:autoSpaceDE w:val="0"/>
              <w:autoSpaceDN w:val="0"/>
              <w:adjustRightInd w:val="0"/>
              <w:spacing w:line="360" w:lineRule="auto"/>
              <w:ind w:left="0"/>
              <w:jc w:val="both"/>
              <w:rPr>
                <w:rFonts w:ascii="Univers LT Std 45 Light" w:hAnsi="Univers LT Std 45 Light" w:cs="Arial"/>
                <w:bCs/>
                <w:iCs/>
                <w:color w:val="000000"/>
                <w:sz w:val="20"/>
                <w:szCs w:val="20"/>
              </w:rPr>
            </w:pPr>
          </w:p>
          <w:p w14:paraId="52BC90F4" w14:textId="77777777" w:rsidR="00EF3AB9" w:rsidRPr="00735433" w:rsidRDefault="00EF3AB9" w:rsidP="002E3C23">
            <w:pPr>
              <w:pStyle w:val="Ttulo2"/>
              <w:numPr>
                <w:ilvl w:val="0"/>
                <w:numId w:val="0"/>
              </w:numPr>
              <w:spacing w:before="0" w:after="120" w:line="360" w:lineRule="auto"/>
              <w:ind w:left="1"/>
              <w:contextualSpacing/>
              <w:rPr>
                <w:rFonts w:ascii="Univers LT Std 45 Light" w:hAnsi="Univers LT Std 45 Light" w:cs="Arial"/>
                <w:i w:val="0"/>
                <w:sz w:val="20"/>
                <w:lang w:val="eu-ES"/>
              </w:rPr>
            </w:pPr>
            <w:r w:rsidRPr="00735433">
              <w:rPr>
                <w:rFonts w:ascii="Univers LT Std 45 Light" w:hAnsi="Univers LT Std 45 Light" w:cs="Arial"/>
                <w:i w:val="0"/>
                <w:sz w:val="20"/>
                <w:lang w:val="eu-ES"/>
              </w:rPr>
              <w:t>HAMARGARRENA. DIRU LAGUNTZA ITZULTZEA NORBERAREN BORONDATEZ</w:t>
            </w:r>
          </w:p>
          <w:p w14:paraId="2711CA25" w14:textId="77777777" w:rsidR="00EF3AB9" w:rsidRPr="00735433" w:rsidRDefault="00EF3AB9" w:rsidP="002E3C23">
            <w:pPr>
              <w:pStyle w:val="Ttulo2"/>
              <w:numPr>
                <w:ilvl w:val="0"/>
                <w:numId w:val="0"/>
              </w:numPr>
              <w:spacing w:before="0" w:after="120" w:line="360" w:lineRule="auto"/>
              <w:ind w:left="1"/>
              <w:contextualSpacing/>
              <w:rPr>
                <w:rFonts w:ascii="Univers LT Std 45 Light" w:hAnsi="Univers LT Std 45 Light" w:cs="Arial"/>
                <w:b w:val="0"/>
                <w:i w:val="0"/>
                <w:sz w:val="20"/>
                <w:lang w:val="eu-ES"/>
              </w:rPr>
            </w:pPr>
            <w:r w:rsidRPr="00735433">
              <w:rPr>
                <w:rFonts w:ascii="Univers LT Std 45 Light" w:hAnsi="Univers LT Std 45 Light" w:cs="Helvetica"/>
                <w:b w:val="0"/>
                <w:i w:val="0"/>
                <w:sz w:val="20"/>
                <w:lang w:val="eu-ES"/>
              </w:rPr>
              <w:t>Erakunde onuradunak jasotako diru-laguntza osoa edo horren zati bat itzuli ahal izango du, diru-laguntzei buruzko araudi orokorraren 90. artikuluarekin bat etorriz. Horretarako, Udalari ordainketa-gutuna eskatuko dio, dirua itzultzeko.</w:t>
            </w:r>
          </w:p>
          <w:p w14:paraId="2D20B1E5" w14:textId="77777777" w:rsidR="000E69DA" w:rsidRPr="00735433" w:rsidRDefault="000E69DA" w:rsidP="009706D3">
            <w:pPr>
              <w:pStyle w:val="Default"/>
              <w:spacing w:after="120" w:line="360" w:lineRule="auto"/>
              <w:contextualSpacing/>
              <w:jc w:val="both"/>
              <w:rPr>
                <w:rFonts w:ascii="Univers LT Std 45 Light" w:hAnsi="Univers LT Std 45 Light" w:cs="Arial"/>
                <w:sz w:val="20"/>
                <w:szCs w:val="20"/>
                <w:lang w:val="eu-ES"/>
              </w:rPr>
            </w:pPr>
          </w:p>
          <w:p w14:paraId="5A556EE3"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sz w:val="20"/>
                <w:lang w:val="eu-ES"/>
              </w:rPr>
            </w:pPr>
            <w:r w:rsidRPr="00735433">
              <w:rPr>
                <w:rFonts w:ascii="Univers LT Std 45 Light" w:hAnsi="Univers LT Std 45 Light" w:cs="Arial"/>
                <w:i w:val="0"/>
                <w:sz w:val="20"/>
                <w:lang w:val="eu-ES"/>
              </w:rPr>
              <w:t>HAMAIKAGARRENA. ARAU HAUSTEAK ETA ZEHAPENAK</w:t>
            </w:r>
          </w:p>
          <w:p w14:paraId="1A8BEC5C"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b/>
                <w:i/>
                <w:sz w:val="20"/>
                <w:szCs w:val="20"/>
              </w:rPr>
            </w:pPr>
            <w:r w:rsidRPr="00735433">
              <w:rPr>
                <w:rFonts w:ascii="Univers LT Std 45 Light" w:hAnsi="Univers LT Std 45 Light" w:cs="Helvetica"/>
                <w:b/>
                <w:i/>
                <w:sz w:val="20"/>
                <w:szCs w:val="20"/>
              </w:rPr>
              <w:t>Urratzeen eta zehapenen araubidea, Diru-laguntzei buruzko azaroaren 17ko 38/2003 Legeko IV. tituluan eta Euskal Autonomia Erkidegoko herri-administrazioen zigortzeko ahalmenari buruzko otsailaren 20ko 2/1998 Legean ezarritakoa izango da, baita horiek garatzeko arauetan eta lege aplikagarri guztietan ezarritakoa ere.</w:t>
            </w:r>
          </w:p>
          <w:p w14:paraId="1BD89B05" w14:textId="77777777" w:rsidR="000B53A4" w:rsidRPr="00735433" w:rsidRDefault="000B53A4" w:rsidP="009706D3">
            <w:pPr>
              <w:autoSpaceDE w:val="0"/>
              <w:autoSpaceDN w:val="0"/>
              <w:adjustRightInd w:val="0"/>
              <w:spacing w:line="360" w:lineRule="auto"/>
              <w:contextualSpacing/>
              <w:jc w:val="both"/>
              <w:rPr>
                <w:rFonts w:ascii="Univers LT Std 45 Light" w:hAnsi="Univers LT Std 45 Light" w:cs="Arial"/>
                <w:sz w:val="20"/>
                <w:szCs w:val="20"/>
              </w:rPr>
            </w:pPr>
          </w:p>
          <w:p w14:paraId="5FBFE236"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Arial"/>
                <w:b/>
                <w:sz w:val="20"/>
                <w:szCs w:val="20"/>
              </w:rPr>
            </w:pPr>
            <w:r w:rsidRPr="00735433">
              <w:rPr>
                <w:rFonts w:ascii="Univers LT Std 45 Light" w:hAnsi="Univers LT Std 45 Light" w:cs="Arial"/>
                <w:b/>
                <w:sz w:val="20"/>
                <w:szCs w:val="20"/>
              </w:rPr>
              <w:t>HAMABIGARRENA. HITZARMENAREN INDARRALDIA ETA IRAUNGITZEKO ARRAZOIAK</w:t>
            </w:r>
          </w:p>
          <w:p w14:paraId="5F5611D3" w14:textId="77777777" w:rsidR="001904E7" w:rsidRPr="00BC52DB" w:rsidRDefault="001904E7" w:rsidP="009706D3">
            <w:pPr>
              <w:autoSpaceDE w:val="0"/>
              <w:autoSpaceDN w:val="0"/>
              <w:adjustRightInd w:val="0"/>
              <w:spacing w:line="360" w:lineRule="auto"/>
              <w:contextualSpacing/>
              <w:jc w:val="both"/>
              <w:rPr>
                <w:rFonts w:ascii="Univers LT Std 45 Light" w:hAnsi="Univers LT Std 45 Light" w:cs="Arial"/>
                <w:sz w:val="20"/>
                <w:szCs w:val="20"/>
                <w:lang w:val="es-ES"/>
              </w:rPr>
            </w:pPr>
          </w:p>
          <w:p w14:paraId="03F6AE30" w14:textId="77777777" w:rsidR="00EF3AB9" w:rsidRDefault="00EF3AB9" w:rsidP="009706D3">
            <w:pPr>
              <w:autoSpaceDE w:val="0"/>
              <w:autoSpaceDN w:val="0"/>
              <w:adjustRightInd w:val="0"/>
              <w:spacing w:line="360" w:lineRule="auto"/>
              <w:contextualSpacing/>
              <w:jc w:val="both"/>
              <w:rPr>
                <w:rFonts w:ascii="Univers LT Std 45 Light" w:hAnsi="Univers LT Std 45 Light" w:cs="Arial"/>
                <w:sz w:val="20"/>
                <w:szCs w:val="20"/>
              </w:rPr>
            </w:pPr>
            <w:r w:rsidRPr="00735433">
              <w:rPr>
                <w:rFonts w:ascii="Univers LT Std 45 Light" w:hAnsi="Univers LT Std 45 Light" w:cs="Arial"/>
                <w:sz w:val="20"/>
                <w:szCs w:val="20"/>
              </w:rPr>
              <w:t xml:space="preserve">Hitzarmen hau indarrean sartuko da berau sinatzen denean, eta </w:t>
            </w:r>
            <w:r w:rsidR="000439DE">
              <w:rPr>
                <w:rFonts w:ascii="Univers LT Std 45 Light" w:hAnsi="Univers LT Std 45 Light" w:cs="Arial"/>
                <w:sz w:val="20"/>
                <w:szCs w:val="20"/>
              </w:rPr>
              <w:t>2020</w:t>
            </w:r>
            <w:r w:rsidR="00E531E6">
              <w:rPr>
                <w:rFonts w:ascii="Univers LT Std 45 Light" w:hAnsi="Univers LT Std 45 Light" w:cs="Arial"/>
                <w:sz w:val="20"/>
                <w:szCs w:val="20"/>
              </w:rPr>
              <w:t>ko</w:t>
            </w:r>
            <w:r w:rsidRPr="00735433">
              <w:rPr>
                <w:rFonts w:ascii="Univers LT Std 45 Light" w:hAnsi="Univers LT Std 45 Light" w:cs="Arial"/>
                <w:sz w:val="20"/>
                <w:szCs w:val="20"/>
              </w:rPr>
              <w:t xml:space="preserve"> abenduaren 31n amaituko da.</w:t>
            </w:r>
          </w:p>
          <w:p w14:paraId="29851572" w14:textId="77777777" w:rsidR="000E69DA" w:rsidRPr="00735433" w:rsidRDefault="000E69DA" w:rsidP="009706D3">
            <w:pPr>
              <w:autoSpaceDE w:val="0"/>
              <w:autoSpaceDN w:val="0"/>
              <w:adjustRightInd w:val="0"/>
              <w:spacing w:line="360" w:lineRule="auto"/>
              <w:contextualSpacing/>
              <w:jc w:val="both"/>
              <w:rPr>
                <w:rFonts w:ascii="Univers LT Std 45 Light" w:hAnsi="Univers LT Std 45 Light" w:cs="Arial"/>
                <w:sz w:val="20"/>
                <w:szCs w:val="20"/>
              </w:rPr>
            </w:pPr>
          </w:p>
          <w:p w14:paraId="71947E1E"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lastRenderedPageBreak/>
              <w:t>Iraungitzeko arrazoiak izan daitezke (hitzarmen hau suntsituz) honako kausa hauek:</w:t>
            </w:r>
          </w:p>
          <w:p w14:paraId="68B73E94" w14:textId="77777777" w:rsidR="00EF3AB9"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p>
          <w:p w14:paraId="58E8B35E" w14:textId="77777777" w:rsidR="000E69DA" w:rsidRPr="00735433" w:rsidRDefault="000E69DA" w:rsidP="009706D3">
            <w:pPr>
              <w:autoSpaceDE w:val="0"/>
              <w:autoSpaceDN w:val="0"/>
              <w:adjustRightInd w:val="0"/>
              <w:spacing w:line="360" w:lineRule="auto"/>
              <w:contextualSpacing/>
              <w:jc w:val="both"/>
              <w:rPr>
                <w:rFonts w:ascii="Univers LT Std 45 Light" w:hAnsi="Univers LT Std 45 Light" w:cs="TimesNewRomanPSMT"/>
                <w:sz w:val="20"/>
                <w:szCs w:val="20"/>
              </w:rPr>
            </w:pPr>
          </w:p>
          <w:p w14:paraId="723603CC" w14:textId="77777777" w:rsidR="00EF3AB9" w:rsidRPr="00735433" w:rsidRDefault="00EF3AB9" w:rsidP="009706D3">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735433">
              <w:rPr>
                <w:rFonts w:ascii="Univers LT Std 45 Light" w:hAnsi="Univers LT Std 45 Light" w:cs="TimesNewRomanPSMT"/>
                <w:sz w:val="20"/>
                <w:szCs w:val="20"/>
                <w:lang w:val="eu-ES"/>
              </w:rPr>
              <w:t>Elkarteak ez erabiltzea hitzarmen honen xede diren ekarpenak (jaso direnak) eman zaion xederako.</w:t>
            </w:r>
          </w:p>
          <w:p w14:paraId="1D3CA378" w14:textId="77777777" w:rsidR="00EF3AB9" w:rsidRPr="00735433" w:rsidRDefault="00EF3AB9" w:rsidP="009706D3">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lang w:val="eu-ES"/>
              </w:rPr>
            </w:pPr>
          </w:p>
          <w:p w14:paraId="3A57FDE6" w14:textId="77777777" w:rsidR="00EF3AB9" w:rsidRPr="00735433" w:rsidRDefault="00EF3AB9" w:rsidP="009706D3">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735433">
              <w:rPr>
                <w:rFonts w:ascii="Univers LT Std 45 Light" w:hAnsi="Univers LT Std 45 Light" w:cs="TimesNewRomanPSMT"/>
                <w:sz w:val="20"/>
                <w:szCs w:val="20"/>
                <w:lang w:val="eu-ES"/>
              </w:rPr>
              <w:t>Erakundearen jarduerak behin betiko etetea, baita ekitaldi naturalean sei hilabetetik gorako epez aldi baterako etetea ere.</w:t>
            </w:r>
          </w:p>
          <w:p w14:paraId="0699043E" w14:textId="77777777" w:rsidR="00EF3AB9" w:rsidRPr="00735433" w:rsidRDefault="00EF3AB9" w:rsidP="009706D3">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37446A6F" w14:textId="77777777" w:rsidR="00EF3AB9" w:rsidRPr="00735433" w:rsidRDefault="00EF3AB9" w:rsidP="009706D3">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735433">
              <w:rPr>
                <w:rFonts w:ascii="Univers LT Std 45 Light" w:hAnsi="Univers LT Std 45 Light" w:cs="TimesNewRomanPSMT"/>
                <w:sz w:val="20"/>
                <w:szCs w:val="20"/>
                <w:lang w:val="eu-ES"/>
              </w:rPr>
              <w:t>Hitzarmen honen xede diren diru-ekarpenen kargura egindako gastuak dokumentuen bidez ez justifikatzea, indarrean dagoen legeriaren arabera tartean dauden erantzukizunak eskatu ahal izatean eragin gabe.</w:t>
            </w:r>
          </w:p>
          <w:p w14:paraId="56B3E8BC" w14:textId="77777777" w:rsidR="00EF3AB9" w:rsidRPr="00735433" w:rsidRDefault="00EF3AB9" w:rsidP="009706D3">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4EF447EB" w14:textId="77777777" w:rsidR="00EF3AB9" w:rsidRPr="00735433" w:rsidRDefault="00EF3AB9" w:rsidP="009706D3">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0C77D120" w14:textId="77777777" w:rsidR="00EF3AB9" w:rsidRPr="00735433" w:rsidRDefault="00EF3AB9" w:rsidP="009706D3">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735433">
              <w:rPr>
                <w:rFonts w:ascii="Univers LT Std 45 Light" w:hAnsi="Univers LT Std 45 Light" w:cs="TimesNewRomanPSMT"/>
                <w:sz w:val="20"/>
                <w:szCs w:val="20"/>
                <w:lang w:val="eu-ES"/>
              </w:rPr>
              <w:t>Bederatzigarren klausulan jasotako zabaltzeko neurriak hartzeko betebeharra ez betetzea.</w:t>
            </w:r>
          </w:p>
          <w:p w14:paraId="6B9E686D" w14:textId="77777777" w:rsidR="00EF3AB9" w:rsidRPr="00735433" w:rsidRDefault="00EF3AB9" w:rsidP="00E5295D">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37191974" w14:textId="77777777" w:rsidR="00EF3AB9" w:rsidRPr="00735433" w:rsidRDefault="00EF3AB9" w:rsidP="00E5295D">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58F25AB8" w14:textId="77777777" w:rsidR="00EF3AB9" w:rsidRPr="00735433" w:rsidRDefault="00EF3AB9" w:rsidP="009706D3">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735433">
              <w:rPr>
                <w:rFonts w:ascii="Univers LT Std 45 Light" w:hAnsi="Univers LT Std 45 Light" w:cs="TimesNewRomanPSMT"/>
                <w:sz w:val="20"/>
                <w:szCs w:val="20"/>
                <w:lang w:val="eu-ES"/>
              </w:rPr>
              <w:t>Eta, oro har, dokumentu honen arabera erakundeak bere gain hartutako konpromisoetakoren bat ez betetzea, betiere oso larritzat jotzen badira.</w:t>
            </w:r>
          </w:p>
          <w:p w14:paraId="648F2E0B"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p>
          <w:p w14:paraId="63E636BB"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 xml:space="preserve">Abanto Zierbenako Udalari egotz ezin dakiokeen arrazoiren batengatik hitzarmen hau suntsitzeko espedientea abiaraziz gero, zerbitzu ekonomikoek diru-laguntzak itzultzeko exijituko dute, eta, hala </w:t>
            </w:r>
            <w:r w:rsidRPr="00735433">
              <w:rPr>
                <w:rFonts w:ascii="Univers LT Std 45 Light" w:hAnsi="Univers LT Std 45 Light" w:cs="TimesNewRomanPSMT"/>
                <w:sz w:val="20"/>
                <w:szCs w:val="20"/>
              </w:rPr>
              <w:lastRenderedPageBreak/>
              <w:t>badagokio, berandutzeagatiko interesak (legez dagozkionak) ordaintzeko ere bai.</w:t>
            </w:r>
          </w:p>
          <w:p w14:paraId="11CEA2DE"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p>
          <w:p w14:paraId="3F4AC696"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i w:val="0"/>
                <w:sz w:val="20"/>
                <w:lang w:val="eu-ES"/>
              </w:rPr>
            </w:pPr>
            <w:r w:rsidRPr="00735433">
              <w:rPr>
                <w:rFonts w:ascii="Univers LT Std 45 Light" w:hAnsi="Univers LT Std 45 Light" w:cs="Arial"/>
                <w:i w:val="0"/>
                <w:sz w:val="20"/>
                <w:lang w:val="eu-ES"/>
              </w:rPr>
              <w:t>HAMAHIRUGARRENA. ARAUTZEKOAK DIREN AURREIKUSI GABEKO ALDERDIAK ETA AUZIPEKO KONTUAK</w:t>
            </w:r>
          </w:p>
          <w:p w14:paraId="32B13B37" w14:textId="77777777" w:rsidR="00EF3AB9" w:rsidRDefault="00EF3AB9" w:rsidP="009706D3">
            <w:pPr>
              <w:pStyle w:val="Default"/>
              <w:spacing w:after="120" w:line="360" w:lineRule="auto"/>
              <w:contextualSpacing/>
              <w:jc w:val="both"/>
              <w:rPr>
                <w:rFonts w:ascii="Univers LT Std 45 Light" w:hAnsi="Univers LT Std 45 Light" w:cs="Arial"/>
                <w:iCs/>
                <w:sz w:val="20"/>
                <w:szCs w:val="20"/>
                <w:lang w:val="eu-ES"/>
              </w:rPr>
            </w:pPr>
            <w:r w:rsidRPr="00735433">
              <w:rPr>
                <w:rFonts w:ascii="Univers LT Std 45 Light" w:hAnsi="Univers LT Std 45 Light" w:cs="Arial"/>
                <w:iCs/>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 eta aplikatzekoa izan daitekeen beste edozein xedapen.</w:t>
            </w:r>
          </w:p>
          <w:p w14:paraId="1018C42A" w14:textId="77777777" w:rsidR="00310406" w:rsidRPr="00735433" w:rsidRDefault="00310406" w:rsidP="009706D3">
            <w:pPr>
              <w:pStyle w:val="Default"/>
              <w:spacing w:after="120" w:line="360" w:lineRule="auto"/>
              <w:contextualSpacing/>
              <w:jc w:val="both"/>
              <w:rPr>
                <w:rFonts w:ascii="Univers LT Std 45 Light" w:hAnsi="Univers LT Std 45 Light" w:cs="Arial"/>
                <w:iCs/>
                <w:sz w:val="20"/>
                <w:szCs w:val="20"/>
                <w:lang w:val="eu-ES"/>
              </w:rPr>
            </w:pPr>
          </w:p>
          <w:p w14:paraId="543974D6" w14:textId="77777777" w:rsidR="00EF3AB9" w:rsidRPr="00735433" w:rsidRDefault="00EF3AB9" w:rsidP="009706D3">
            <w:pPr>
              <w:pStyle w:val="Default"/>
              <w:spacing w:after="120" w:line="360" w:lineRule="auto"/>
              <w:contextualSpacing/>
              <w:jc w:val="both"/>
              <w:rPr>
                <w:rFonts w:ascii="Univers LT Std 45 Light" w:hAnsi="Univers LT Std 45 Light" w:cs="Arial"/>
                <w:iCs/>
                <w:sz w:val="20"/>
                <w:szCs w:val="20"/>
                <w:lang w:val="eu-ES"/>
              </w:rPr>
            </w:pPr>
            <w:r w:rsidRPr="00735433">
              <w:rPr>
                <w:rFonts w:ascii="Univers LT Std 45 Light" w:hAnsi="Univers LT Std 45 Light" w:cs="Arial"/>
                <w:iCs/>
                <w:sz w:val="20"/>
                <w:szCs w:val="20"/>
                <w:lang w:val="eu-ES"/>
              </w:rPr>
              <w:t>Hitzarmen honetatik erator daitezkeen auzipeko gaiak, euren izaera juridiko eta administratiboa kontuan hartuta, administrazioarekiko auzien jurisdikzio ordenaren baitan egongo dira.</w:t>
            </w:r>
          </w:p>
          <w:p w14:paraId="3B441700" w14:textId="77777777" w:rsidR="00EF3AB9" w:rsidRPr="00735433" w:rsidRDefault="00EF3AB9" w:rsidP="009706D3">
            <w:pPr>
              <w:pStyle w:val="Default"/>
              <w:spacing w:after="120" w:line="360" w:lineRule="auto"/>
              <w:contextualSpacing/>
              <w:jc w:val="both"/>
              <w:rPr>
                <w:rFonts w:ascii="Univers LT Std 45 Light" w:hAnsi="Univers LT Std 45 Light" w:cs="Arial"/>
                <w:iCs/>
                <w:sz w:val="20"/>
                <w:szCs w:val="20"/>
                <w:lang w:val="eu-ES"/>
              </w:rPr>
            </w:pPr>
          </w:p>
          <w:p w14:paraId="3E332BFF" w14:textId="77777777" w:rsidR="00EF3AB9" w:rsidRPr="00735433" w:rsidRDefault="00EF3AB9" w:rsidP="009706D3">
            <w:pPr>
              <w:pStyle w:val="Default"/>
              <w:spacing w:after="120" w:line="360" w:lineRule="auto"/>
              <w:contextualSpacing/>
              <w:jc w:val="both"/>
              <w:rPr>
                <w:rFonts w:ascii="Univers LT Std 45 Light" w:hAnsi="Univers LT Std 45 Light" w:cs="Arial"/>
                <w:iCs/>
                <w:color w:val="221E1F"/>
                <w:sz w:val="20"/>
                <w:szCs w:val="20"/>
                <w:lang w:val="eu-ES"/>
              </w:rPr>
            </w:pPr>
            <w:r w:rsidRPr="00735433">
              <w:rPr>
                <w:rFonts w:ascii="Univers LT Std 45 Light" w:hAnsi="Univers LT Std 45 Light" w:cs="Arial"/>
                <w:iCs/>
                <w:sz w:val="20"/>
                <w:szCs w:val="20"/>
                <w:lang w:val="eu-ES"/>
              </w:rPr>
              <w:t>Adostasuna agertzeko froga gisa, hitzarmen hau formalizatu eta sinatzen da ale bikoitzean, goiburuan adierazitako lekuan eta egunean.</w:t>
            </w:r>
          </w:p>
          <w:p w14:paraId="4C2BBD0A" w14:textId="77777777" w:rsidR="00EF3AB9" w:rsidRPr="00735433" w:rsidRDefault="00EF3AB9" w:rsidP="00310406">
            <w:pPr>
              <w:spacing w:line="360" w:lineRule="auto"/>
              <w:contextualSpacing/>
              <w:jc w:val="both"/>
              <w:rPr>
                <w:rFonts w:ascii="Univers LT Std 45 Light" w:hAnsi="Univers LT Std 45 Light" w:cs="Arial"/>
                <w:sz w:val="20"/>
                <w:szCs w:val="20"/>
              </w:rPr>
            </w:pPr>
          </w:p>
          <w:p w14:paraId="59B02B27" w14:textId="77777777" w:rsidR="00924EC8" w:rsidRDefault="00924EC8" w:rsidP="00310406">
            <w:pPr>
              <w:spacing w:line="360" w:lineRule="auto"/>
              <w:contextualSpacing/>
              <w:jc w:val="center"/>
              <w:rPr>
                <w:rFonts w:ascii="Univers LT Std 45 Light" w:hAnsi="Univers LT Std 45 Light" w:cs="OHMOK H+ Verdana"/>
                <w:b/>
                <w:bCs/>
                <w:color w:val="000000"/>
                <w:sz w:val="20"/>
                <w:szCs w:val="20"/>
              </w:rPr>
            </w:pPr>
          </w:p>
          <w:p w14:paraId="567459B3" w14:textId="77777777" w:rsidR="00924EC8" w:rsidRDefault="00924EC8" w:rsidP="00310406">
            <w:pPr>
              <w:spacing w:line="360" w:lineRule="auto"/>
              <w:contextualSpacing/>
              <w:jc w:val="center"/>
              <w:rPr>
                <w:rFonts w:ascii="Univers LT Std 45 Light" w:hAnsi="Univers LT Std 45 Light" w:cs="OHMOK H+ Verdana"/>
                <w:b/>
                <w:bCs/>
                <w:color w:val="000000"/>
                <w:sz w:val="20"/>
                <w:szCs w:val="20"/>
              </w:rPr>
            </w:pPr>
          </w:p>
          <w:p w14:paraId="48A1FC65" w14:textId="77777777" w:rsidR="00924EC8" w:rsidRDefault="00924EC8" w:rsidP="00310406">
            <w:pPr>
              <w:spacing w:line="360" w:lineRule="auto"/>
              <w:contextualSpacing/>
              <w:jc w:val="center"/>
              <w:rPr>
                <w:rFonts w:ascii="Univers LT Std 45 Light" w:hAnsi="Univers LT Std 45 Light" w:cs="OHMOK H+ Verdana"/>
                <w:b/>
                <w:bCs/>
                <w:color w:val="000000"/>
                <w:sz w:val="20"/>
                <w:szCs w:val="20"/>
              </w:rPr>
            </w:pPr>
          </w:p>
          <w:p w14:paraId="095C9CC4" w14:textId="77777777" w:rsidR="00924EC8" w:rsidRPr="00735433" w:rsidRDefault="00924EC8" w:rsidP="00310406">
            <w:pPr>
              <w:spacing w:line="360" w:lineRule="auto"/>
              <w:contextualSpacing/>
              <w:jc w:val="center"/>
              <w:rPr>
                <w:rFonts w:ascii="Univers LT Std 45 Light" w:hAnsi="Univers LT Std 45 Light" w:cs="OHMOK H+ Verdana"/>
                <w:b/>
                <w:bCs/>
                <w:color w:val="000000"/>
                <w:sz w:val="20"/>
                <w:szCs w:val="20"/>
              </w:rPr>
            </w:pPr>
          </w:p>
          <w:p w14:paraId="2A7D43E0" w14:textId="77777777" w:rsidR="00EF3AB9" w:rsidRPr="00735433" w:rsidRDefault="00EF3AB9" w:rsidP="00310406">
            <w:pPr>
              <w:spacing w:line="360" w:lineRule="auto"/>
              <w:contextualSpacing/>
              <w:jc w:val="center"/>
              <w:rPr>
                <w:rFonts w:ascii="Univers LT Std 45 Light" w:hAnsi="Univers LT Std 45 Light" w:cs="OHMOK H+ Verdana"/>
                <w:b/>
                <w:bCs/>
                <w:color w:val="000000"/>
                <w:sz w:val="20"/>
                <w:szCs w:val="20"/>
              </w:rPr>
            </w:pPr>
          </w:p>
          <w:p w14:paraId="22A1ADB0" w14:textId="7857C1BB" w:rsidR="00EF3AB9" w:rsidRPr="00735433" w:rsidRDefault="00924EC8" w:rsidP="00A613EC">
            <w:pPr>
              <w:spacing w:line="360" w:lineRule="auto"/>
              <w:contextualSpacing/>
              <w:jc w:val="center"/>
              <w:rPr>
                <w:rFonts w:ascii="Univers LT Std 45 Light" w:hAnsi="Univers LT Std 45 Light" w:cs="OHMOK H+ Verdana"/>
                <w:b/>
                <w:bCs/>
                <w:color w:val="000000"/>
                <w:sz w:val="20"/>
                <w:szCs w:val="20"/>
              </w:rPr>
            </w:pPr>
            <w:r>
              <w:rPr>
                <w:rFonts w:ascii="Univers LT Std 45 Light" w:hAnsi="Univers LT Std 45 Light" w:cs="OHMOK H+ Verdana"/>
                <w:b/>
                <w:bCs/>
                <w:color w:val="000000"/>
                <w:sz w:val="20"/>
                <w:szCs w:val="20"/>
              </w:rPr>
              <w:t>Sin.: Maite Etxebarria Azpiolea.</w:t>
            </w:r>
          </w:p>
          <w:p w14:paraId="2F90ED17" w14:textId="77777777" w:rsidR="00EF3AB9" w:rsidRPr="00735433" w:rsidRDefault="00EF3AB9" w:rsidP="00A613EC">
            <w:pPr>
              <w:spacing w:line="360" w:lineRule="auto"/>
              <w:contextualSpacing/>
              <w:jc w:val="center"/>
              <w:rPr>
                <w:rFonts w:ascii="Univers LT Std 45 Light" w:hAnsi="Univers LT Std 45 Light" w:cs="OHMOK H+ Verdana"/>
                <w:b/>
                <w:bCs/>
                <w:color w:val="000000"/>
                <w:sz w:val="20"/>
                <w:szCs w:val="20"/>
              </w:rPr>
            </w:pPr>
          </w:p>
          <w:p w14:paraId="3E1E46E7" w14:textId="77777777" w:rsidR="005677C6" w:rsidRPr="00735433" w:rsidRDefault="005677C6" w:rsidP="00A613EC">
            <w:pPr>
              <w:spacing w:line="360" w:lineRule="auto"/>
              <w:contextualSpacing/>
              <w:jc w:val="center"/>
              <w:rPr>
                <w:rFonts w:ascii="Univers LT Std 45 Light" w:hAnsi="Univers LT Std 45 Light" w:cs="OHMOK H+ Verdana"/>
                <w:b/>
                <w:bCs/>
                <w:color w:val="000000"/>
                <w:sz w:val="20"/>
                <w:szCs w:val="20"/>
              </w:rPr>
            </w:pPr>
          </w:p>
          <w:p w14:paraId="308B878F" w14:textId="77777777" w:rsidR="005677C6" w:rsidRPr="004909D1" w:rsidRDefault="005677C6" w:rsidP="005677C6">
            <w:pPr>
              <w:spacing w:line="360" w:lineRule="auto"/>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I. ERANSKINA</w:t>
            </w:r>
          </w:p>
          <w:p w14:paraId="73DC3B1C" w14:textId="77777777" w:rsidR="005677C6" w:rsidRPr="00DA1193" w:rsidRDefault="005677C6" w:rsidP="005677C6">
            <w:pPr>
              <w:spacing w:line="360" w:lineRule="auto"/>
              <w:contextualSpacing/>
              <w:jc w:val="center"/>
              <w:rPr>
                <w:rFonts w:ascii="Univers LT Std 45 Light" w:hAnsi="Univers LT Std 45 Light" w:cs="OHMOK H+ Verdana"/>
                <w:b/>
                <w:bCs/>
                <w:color w:val="000000"/>
                <w:sz w:val="20"/>
                <w:szCs w:val="20"/>
              </w:rPr>
            </w:pPr>
            <w:r w:rsidRPr="00DA1193">
              <w:rPr>
                <w:rFonts w:ascii="Univers LT Std 45 Light" w:hAnsi="Univers LT Std 45 Light" w:cs="OHMOK H+ Verdana"/>
                <w:b/>
                <w:bCs/>
                <w:color w:val="000000"/>
                <w:sz w:val="20"/>
                <w:szCs w:val="20"/>
              </w:rPr>
              <w:t>ERANTZUKIZUN AITORPENAK</w:t>
            </w:r>
          </w:p>
          <w:p w14:paraId="62D489EB" w14:textId="77777777" w:rsidR="005677C6" w:rsidRPr="00DA1193" w:rsidRDefault="005677C6" w:rsidP="005677C6">
            <w:pPr>
              <w:spacing w:line="360" w:lineRule="auto"/>
              <w:contextualSpacing/>
              <w:jc w:val="center"/>
              <w:rPr>
                <w:rFonts w:ascii="Univers LT Std 45 Light" w:hAnsi="Univers LT Std 45 Light" w:cs="OHMOK H+ Verdana"/>
                <w:b/>
                <w:bCs/>
                <w:color w:val="000000"/>
                <w:sz w:val="20"/>
                <w:szCs w:val="20"/>
              </w:rPr>
            </w:pPr>
          </w:p>
          <w:p w14:paraId="0EBBFA2E" w14:textId="77777777" w:rsidR="005677C6" w:rsidRDefault="005677C6" w:rsidP="005677C6">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14:paraId="5C796936" w14:textId="77777777" w:rsidR="005677C6" w:rsidRPr="00DA1193" w:rsidRDefault="005677C6" w:rsidP="005677C6">
            <w:pPr>
              <w:autoSpaceDE w:val="0"/>
              <w:spacing w:line="360" w:lineRule="auto"/>
              <w:contextualSpacing/>
              <w:jc w:val="both"/>
              <w:rPr>
                <w:rFonts w:ascii="Univers LT Std 45 Light" w:hAnsi="Univers LT Std 45 Light" w:cs="OHMOK H+ Verdana"/>
                <w:b/>
                <w:bCs/>
                <w:color w:val="000000"/>
                <w:sz w:val="20"/>
                <w:szCs w:val="20"/>
              </w:rPr>
            </w:pPr>
          </w:p>
          <w:p w14:paraId="38C626CB" w14:textId="3ED8195F" w:rsidR="005677C6" w:rsidRPr="00027101" w:rsidRDefault="005677C6" w:rsidP="005677C6">
            <w:pPr>
              <w:autoSpaceDE w:val="0"/>
              <w:spacing w:line="360" w:lineRule="auto"/>
              <w:contextualSpacing/>
              <w:jc w:val="both"/>
              <w:rPr>
                <w:rFonts w:ascii="Univers LT Std 45 Light" w:hAnsi="Univers LT Std 45 Light" w:cs="OHMOK H+ Verdana"/>
                <w:bCs/>
                <w:color w:val="000000"/>
                <w:sz w:val="20"/>
                <w:szCs w:val="20"/>
              </w:rPr>
            </w:pPr>
            <w:r>
              <w:rPr>
                <w:rFonts w:ascii="Univers LT Std 45 Light" w:hAnsi="Univers LT Std 45 Light" w:cs="OHMOK H+ Verdana"/>
                <w:b/>
                <w:bCs/>
                <w:color w:val="000000"/>
                <w:sz w:val="20"/>
                <w:szCs w:val="20"/>
              </w:rPr>
              <w:t>María Isabel Pinós</w:t>
            </w:r>
            <w:r w:rsidR="00D3386E">
              <w:rPr>
                <w:rFonts w:ascii="Univers LT Std 45 Light" w:hAnsi="Univers LT Std 45 Light" w:cs="OHMOK H+ Verdana"/>
                <w:b/>
                <w:bCs/>
                <w:color w:val="000000"/>
                <w:sz w:val="20"/>
                <w:szCs w:val="20"/>
              </w:rPr>
              <w:t xml:space="preserve"> Fuentes</w:t>
            </w:r>
            <w:r w:rsidRPr="00027101">
              <w:rPr>
                <w:rFonts w:ascii="Univers LT Std 45 Light" w:hAnsi="Univers LT Std 45 Light" w:cs="OHMOK H+ Verdana"/>
                <w:b/>
                <w:bCs/>
                <w:color w:val="000000"/>
                <w:sz w:val="20"/>
                <w:szCs w:val="20"/>
              </w:rPr>
              <w:t xml:space="preserve"> andreak, IFK: </w:t>
            </w:r>
            <w:r w:rsidR="00D3386E" w:rsidRPr="00D3386E">
              <w:rPr>
                <w:rFonts w:ascii="Univers LT Std 45 Light" w:hAnsi="Univers LT Std 45 Light"/>
                <w:b/>
                <w:sz w:val="20"/>
                <w:szCs w:val="20"/>
              </w:rPr>
              <w:t>G95738860</w:t>
            </w:r>
            <w:r w:rsidRPr="00027101">
              <w:rPr>
                <w:rFonts w:ascii="Univers LT Std 45 Light" w:hAnsi="Univers LT Std 45 Light"/>
                <w:sz w:val="20"/>
                <w:szCs w:val="20"/>
              </w:rPr>
              <w:t xml:space="preserve"> duen</w:t>
            </w:r>
            <w:r w:rsidRPr="00027101">
              <w:rPr>
                <w:rFonts w:ascii="Univers LT Std 45 Light" w:hAnsi="Univers LT Std 45 Light" w:cs="OHMOK H+ Verdana"/>
                <w:bCs/>
                <w:color w:val="000000"/>
                <w:sz w:val="20"/>
                <w:szCs w:val="20"/>
              </w:rPr>
              <w:t xml:space="preserve"> </w:t>
            </w:r>
            <w:r w:rsidRPr="005677C6">
              <w:rPr>
                <w:rFonts w:ascii="Univers LT Std 45 Light" w:hAnsi="Univers LT Std 45 Light" w:cs="OHMOK H+ Verdana"/>
                <w:b/>
                <w:bCs/>
                <w:color w:val="000000"/>
                <w:sz w:val="20"/>
                <w:szCs w:val="20"/>
              </w:rPr>
              <w:t>Beti Abanto Sahararekin</w:t>
            </w:r>
            <w:r w:rsidRPr="00027101">
              <w:rPr>
                <w:rFonts w:ascii="Univers LT Std 45 Light" w:hAnsi="Univers LT Std 45 Light"/>
                <w:b/>
                <w:sz w:val="20"/>
                <w:szCs w:val="20"/>
              </w:rPr>
              <w:t xml:space="preserve"> Elkarteko</w:t>
            </w:r>
            <w:r w:rsidRPr="00027101">
              <w:rPr>
                <w:rFonts w:ascii="Univers LT Std 45 Light" w:hAnsi="Univers LT Std 45 Light"/>
                <w:sz w:val="20"/>
                <w:szCs w:val="20"/>
              </w:rPr>
              <w:t xml:space="preserve"> </w:t>
            </w:r>
            <w:r w:rsidRPr="00027101">
              <w:rPr>
                <w:rFonts w:ascii="Univers LT Std 45 Light" w:hAnsi="Univers LT Std 45 Light" w:cs="OHMOK H+ Verdana"/>
                <w:bCs/>
                <w:color w:val="000000"/>
                <w:sz w:val="20"/>
                <w:szCs w:val="20"/>
              </w:rPr>
              <w:t>erakundearen ordezkari  gisa, adierazten dut ordezkatzen dudan erakundea:</w:t>
            </w:r>
          </w:p>
          <w:p w14:paraId="24CAFBFC" w14:textId="77777777" w:rsidR="005677C6" w:rsidRDefault="005677C6" w:rsidP="005677C6">
            <w:pPr>
              <w:spacing w:line="360" w:lineRule="auto"/>
              <w:contextualSpacing/>
              <w:jc w:val="both"/>
              <w:rPr>
                <w:rFonts w:ascii="Univers LT Std 45 Light" w:hAnsi="Univers LT Std 45 Light" w:cs="OHMOK H+ Verdana"/>
                <w:bCs/>
                <w:color w:val="000000"/>
                <w:sz w:val="20"/>
                <w:szCs w:val="20"/>
              </w:rPr>
            </w:pPr>
          </w:p>
          <w:p w14:paraId="03522BBB" w14:textId="77777777" w:rsidR="00D3386E" w:rsidRPr="00027101" w:rsidRDefault="00D3386E" w:rsidP="005677C6">
            <w:pPr>
              <w:spacing w:line="360" w:lineRule="auto"/>
              <w:contextualSpacing/>
              <w:jc w:val="both"/>
              <w:rPr>
                <w:rFonts w:ascii="Univers LT Std 45 Light" w:hAnsi="Univers LT Std 45 Light" w:cs="OHMOK H+ Verdana"/>
                <w:bCs/>
                <w:color w:val="000000"/>
                <w:sz w:val="20"/>
                <w:szCs w:val="20"/>
              </w:rPr>
            </w:pPr>
          </w:p>
          <w:p w14:paraId="1A31BBE8" w14:textId="77777777" w:rsidR="005677C6" w:rsidRDefault="005677C6" w:rsidP="005677C6">
            <w:pPr>
              <w:pStyle w:val="ListParagraph1"/>
              <w:numPr>
                <w:ilvl w:val="0"/>
                <w:numId w:val="4"/>
              </w:numPr>
              <w:tabs>
                <w:tab w:val="left" w:pos="284"/>
              </w:tabs>
              <w:spacing w:line="360" w:lineRule="auto"/>
              <w:ind w:left="0" w:firstLine="6"/>
              <w:jc w:val="both"/>
              <w:rPr>
                <w:rFonts w:ascii="Univers LT Std 45 Light" w:hAnsi="Univers LT Std 45 Light" w:cs="OHMOJ F+ Verdana"/>
                <w:color w:val="000000"/>
                <w:sz w:val="20"/>
                <w:szCs w:val="20"/>
                <w:lang w:val="eu-ES"/>
              </w:rPr>
            </w:pPr>
            <w:r w:rsidRPr="00A201F1">
              <w:rPr>
                <w:rFonts w:ascii="Univers LT Std 45 Light" w:hAnsi="Univers LT Std 45 Light" w:cs="OHMOJ F+ Verdana"/>
                <w:color w:val="000000"/>
                <w:sz w:val="20"/>
                <w:szCs w:val="20"/>
                <w:lang w:val="eu-ES"/>
              </w:rPr>
              <w:t xml:space="preserve">Ez dagoela sartuta 38/2003 Legearen 13. </w:t>
            </w:r>
            <w:r>
              <w:rPr>
                <w:rFonts w:ascii="Univers LT Std 45 Light" w:hAnsi="Univers LT Std 45 Light" w:cs="OHMOJ F+ Verdana"/>
                <w:color w:val="000000"/>
                <w:sz w:val="20"/>
                <w:szCs w:val="20"/>
                <w:lang w:val="eu-ES"/>
              </w:rPr>
              <w:t xml:space="preserve">  Artikuluak diru-laguntzak lortzeko</w:t>
            </w:r>
            <w:r w:rsidRPr="00A201F1">
              <w:rPr>
                <w:rFonts w:ascii="Univers LT Std 45 Light" w:hAnsi="Univers LT Std 45 Light" w:cs="OHMOJ F+ Verdana"/>
                <w:color w:val="000000"/>
                <w:sz w:val="20"/>
                <w:szCs w:val="20"/>
                <w:lang w:val="eu-ES"/>
              </w:rPr>
              <w:t xml:space="preserve"> onuradun </w:t>
            </w:r>
            <w:r>
              <w:rPr>
                <w:rFonts w:ascii="Univers LT Std 45 Light" w:hAnsi="Univers LT Std 45 Light" w:cs="OHMOJ F+ Verdana"/>
                <w:color w:val="000000"/>
                <w:sz w:val="20"/>
                <w:szCs w:val="20"/>
                <w:lang w:val="eu-ES"/>
              </w:rPr>
              <w:t>bihurtzeko aipatzen dituen debekuen menpe.</w:t>
            </w:r>
          </w:p>
          <w:p w14:paraId="01026018" w14:textId="77777777" w:rsidR="005677C6" w:rsidRPr="008A2CF4" w:rsidRDefault="005677C6" w:rsidP="005677C6">
            <w:pPr>
              <w:spacing w:line="360" w:lineRule="auto"/>
              <w:rPr>
                <w:rFonts w:ascii="Univers LT Std 45 Light" w:hAnsi="Univers LT Std 45 Light" w:cs="OHMOJ F+ Verdana"/>
                <w:color w:val="000000"/>
                <w:sz w:val="20"/>
                <w:szCs w:val="20"/>
              </w:rPr>
            </w:pPr>
          </w:p>
          <w:p w14:paraId="532D1DA8" w14:textId="77777777" w:rsidR="005677C6" w:rsidRPr="008F5D09" w:rsidRDefault="005677C6" w:rsidP="005677C6">
            <w:pPr>
              <w:pStyle w:val="Prrafodelista"/>
              <w:numPr>
                <w:ilvl w:val="0"/>
                <w:numId w:val="4"/>
              </w:numPr>
              <w:tabs>
                <w:tab w:val="left" w:pos="142"/>
              </w:tabs>
              <w:spacing w:line="360" w:lineRule="auto"/>
              <w:ind w:left="0" w:firstLine="0"/>
              <w:jc w:val="both"/>
              <w:rPr>
                <w:rFonts w:ascii="Univers LT Std 45 Light" w:hAnsi="Univers LT Std 45 Light" w:cs="OHMOJ F+ Verdana"/>
                <w:color w:val="000000"/>
                <w:sz w:val="20"/>
                <w:szCs w:val="20"/>
              </w:rPr>
            </w:pPr>
            <w:r w:rsidRPr="008F5D09">
              <w:rPr>
                <w:rFonts w:ascii="Univers LT Std 45 Light" w:hAnsi="Univers LT Std 45 Light" w:cs="OHMOJ F+ Verdana"/>
                <w:color w:val="000000"/>
                <w:sz w:val="20"/>
                <w:szCs w:val="20"/>
              </w:rPr>
              <w:t>Ez dela zorduna, dirulaguntza itzuli behar duela ebatzi delako.</w:t>
            </w:r>
          </w:p>
          <w:p w14:paraId="04D7A4EE" w14:textId="77777777" w:rsidR="005677C6" w:rsidRPr="004909D1" w:rsidRDefault="005677C6" w:rsidP="005677C6">
            <w:pPr>
              <w:spacing w:line="360" w:lineRule="auto"/>
              <w:ind w:firstLine="6"/>
              <w:jc w:val="both"/>
              <w:rPr>
                <w:rFonts w:ascii="Univers LT Std 45 Light" w:hAnsi="Univers LT Std 45 Light" w:cs="Univers LT Std 45 Light"/>
                <w:b/>
                <w:bCs/>
                <w:color w:val="000000" w:themeColor="text1"/>
                <w:sz w:val="18"/>
                <w:szCs w:val="18"/>
              </w:rPr>
            </w:pPr>
          </w:p>
          <w:p w14:paraId="5FDEF6CE" w14:textId="77777777" w:rsidR="005677C6" w:rsidRDefault="005677C6" w:rsidP="005677C6">
            <w:pPr>
              <w:tabs>
                <w:tab w:val="left" w:pos="284"/>
              </w:tabs>
              <w:spacing w:line="360" w:lineRule="auto"/>
              <w:ind w:firstLine="6"/>
              <w:jc w:val="center"/>
              <w:rPr>
                <w:rFonts w:ascii="Univers LT Std 45 Light" w:hAnsi="Univers LT Std 45 Light" w:cs="Univers LT Std 45 Light"/>
                <w:color w:val="000000" w:themeColor="text1"/>
                <w:sz w:val="18"/>
                <w:szCs w:val="18"/>
              </w:rPr>
            </w:pPr>
          </w:p>
          <w:p w14:paraId="07AF2D75" w14:textId="77777777" w:rsidR="005677C6" w:rsidRPr="004909D1" w:rsidRDefault="005677C6" w:rsidP="005677C6">
            <w:pPr>
              <w:tabs>
                <w:tab w:val="left" w:pos="284"/>
              </w:tabs>
              <w:spacing w:line="360" w:lineRule="auto"/>
              <w:ind w:firstLine="6"/>
              <w:jc w:val="center"/>
              <w:rPr>
                <w:rFonts w:ascii="Univers LT Std 45 Light" w:hAnsi="Univers LT Std 45 Light" w:cs="Univers LT Std 45 Light"/>
                <w:color w:val="000000" w:themeColor="text1"/>
                <w:sz w:val="18"/>
                <w:szCs w:val="18"/>
              </w:rPr>
            </w:pPr>
          </w:p>
          <w:p w14:paraId="666F9534" w14:textId="77777777" w:rsidR="005677C6" w:rsidRPr="000E2703" w:rsidRDefault="005677C6" w:rsidP="005677C6">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rPr>
              <w:t xml:space="preserve">Abanto Zierbenan, </w:t>
            </w:r>
            <w:r>
              <w:rPr>
                <w:rFonts w:ascii="Univers LT Std 45 Light" w:hAnsi="Univers LT Std 45 Light" w:cs="Univers LT Std 45 Light"/>
                <w:sz w:val="18"/>
                <w:szCs w:val="18"/>
              </w:rPr>
              <w:t>2020</w:t>
            </w:r>
            <w:r w:rsidRPr="003B0E58">
              <w:rPr>
                <w:rFonts w:ascii="Univers LT Std 45 Light" w:hAnsi="Univers LT Std 45 Light" w:cs="Univers LT Std 45 Light"/>
                <w:sz w:val="18"/>
                <w:szCs w:val="18"/>
              </w:rPr>
              <w:t xml:space="preserve">ko </w:t>
            </w:r>
            <w:r>
              <w:rPr>
                <w:rFonts w:ascii="Univers LT Std 45 Light" w:hAnsi="Univers LT Std 45 Light" w:cs="Univers LT Std 45 Light"/>
                <w:sz w:val="18"/>
                <w:szCs w:val="18"/>
              </w:rPr>
              <w:t>abenduaren</w:t>
            </w:r>
            <w:r w:rsidRPr="003B0E58">
              <w:rPr>
                <w:rFonts w:ascii="Univers LT Std 45 Light" w:hAnsi="Univers LT Std 45 Light" w:cs="Univers LT Std 45 Light"/>
                <w:sz w:val="18"/>
                <w:szCs w:val="18"/>
              </w:rPr>
              <w:t xml:space="preserve"> </w:t>
            </w:r>
            <w:r>
              <w:rPr>
                <w:rFonts w:ascii="Univers LT Std 45 Light" w:hAnsi="Univers LT Std 45 Light" w:cs="Univers LT Std 45 Light"/>
                <w:sz w:val="18"/>
                <w:szCs w:val="18"/>
              </w:rPr>
              <w:t>…..a</w:t>
            </w:r>
            <w:r w:rsidRPr="003B0E58">
              <w:rPr>
                <w:rFonts w:ascii="Univers LT Std 45 Light" w:hAnsi="Univers LT Std 45 Light" w:cs="Univers LT Std 45 Light"/>
                <w:sz w:val="18"/>
                <w:szCs w:val="18"/>
              </w:rPr>
              <w:t>n</w:t>
            </w:r>
            <w:r w:rsidRPr="004909D1">
              <w:rPr>
                <w:rFonts w:ascii="Univers LT Std 45 Light" w:hAnsi="Univers LT Std 45 Light" w:cs="Univers LT Std 45 Light"/>
                <w:color w:val="000000" w:themeColor="text1"/>
                <w:sz w:val="18"/>
                <w:szCs w:val="18"/>
              </w:rPr>
              <w:t>.</w:t>
            </w:r>
          </w:p>
          <w:p w14:paraId="6ED2BD3A" w14:textId="77777777" w:rsidR="007573BC" w:rsidRPr="005677C6" w:rsidRDefault="007573BC" w:rsidP="005677C6">
            <w:pPr>
              <w:spacing w:line="360" w:lineRule="auto"/>
              <w:contextualSpacing/>
              <w:jc w:val="both"/>
              <w:rPr>
                <w:rFonts w:ascii="Univers LT Std 45 Light" w:hAnsi="Univers LT Std 45 Light" w:cs="OHMOK H+ Verdana"/>
                <w:bCs/>
                <w:color w:val="000000"/>
                <w:sz w:val="20"/>
                <w:szCs w:val="20"/>
                <w:lang w:val="en-US"/>
              </w:rPr>
            </w:pPr>
          </w:p>
          <w:p w14:paraId="669A6B05"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4D088325"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5A9C0499"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2E693979"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15CEB346"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35C02F84"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11707C6D"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236211C7"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3A8FBB27" w14:textId="77777777" w:rsidR="00924EC8" w:rsidRPr="00924EC8" w:rsidRDefault="00924EC8" w:rsidP="00924EC8">
            <w:pPr>
              <w:spacing w:line="360" w:lineRule="auto"/>
              <w:jc w:val="center"/>
              <w:rPr>
                <w:rFonts w:ascii="Univers LT Std 45 Light" w:hAnsi="Univers LT Std 45 Light" w:cs="Univers LT Std 45 Light"/>
                <w:b/>
                <w:bCs/>
                <w:color w:val="000000" w:themeColor="text1"/>
                <w:sz w:val="20"/>
                <w:szCs w:val="20"/>
              </w:rPr>
            </w:pPr>
            <w:r w:rsidRPr="00924EC8">
              <w:rPr>
                <w:rFonts w:ascii="Univers LT Std 45 Light" w:hAnsi="Univers LT Std 45 Light" w:cs="Univers LT Std 45 Light"/>
                <w:b/>
                <w:bCs/>
                <w:color w:val="000000" w:themeColor="text1"/>
                <w:sz w:val="20"/>
                <w:szCs w:val="20"/>
              </w:rPr>
              <w:t>II. ERANSKINA</w:t>
            </w:r>
          </w:p>
          <w:p w14:paraId="370BA68D" w14:textId="77777777" w:rsidR="00924EC8" w:rsidRPr="004909D1" w:rsidRDefault="00924EC8" w:rsidP="00924EC8">
            <w:pPr>
              <w:spacing w:line="360" w:lineRule="auto"/>
              <w:jc w:val="both"/>
              <w:rPr>
                <w:rFonts w:ascii="Univers LT Std 45 Light" w:hAnsi="Univers LT Std 45 Light" w:cs="Univers LT Std 45 Light"/>
                <w:b/>
                <w:bCs/>
                <w:color w:val="000000" w:themeColor="text1"/>
                <w:sz w:val="18"/>
                <w:szCs w:val="18"/>
              </w:rPr>
            </w:pPr>
          </w:p>
          <w:p w14:paraId="550151D4" w14:textId="77777777" w:rsidR="00924EC8" w:rsidRPr="004909D1" w:rsidRDefault="00924EC8" w:rsidP="00924EC8">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rPr>
              <w:tab/>
            </w:r>
          </w:p>
          <w:p w14:paraId="2EAD0D5B" w14:textId="77777777" w:rsidR="00924EC8" w:rsidRPr="004909D1" w:rsidRDefault="00924EC8" w:rsidP="00924EC8">
            <w:pPr>
              <w:spacing w:line="360" w:lineRule="auto"/>
              <w:ind w:firstLine="6"/>
              <w:jc w:val="both"/>
              <w:rPr>
                <w:rFonts w:ascii="Univers LT Std 45 Light" w:hAnsi="Univers LT Std 45 Light" w:cs="Univers LT Std 45 Light"/>
                <w:b/>
                <w:bCs/>
                <w:color w:val="000000" w:themeColor="text1"/>
                <w:sz w:val="18"/>
                <w:szCs w:val="18"/>
              </w:rPr>
            </w:pPr>
          </w:p>
          <w:p w14:paraId="3FE61FA5" w14:textId="456C247F" w:rsidR="00924EC8" w:rsidRPr="004909D1" w:rsidRDefault="00924EC8" w:rsidP="00924EC8">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Isabel Pinós Fuentes, Beti Abanto Sahararekin Elkartea</w:t>
            </w:r>
            <w:r w:rsidRPr="004909D1">
              <w:rPr>
                <w:rFonts w:ascii="Univers LT Std 45 Light" w:hAnsi="Univers LT Std 45 Light" w:cs="Univers LT Std 45 Light"/>
                <w:b/>
                <w:bCs/>
                <w:color w:val="000000" w:themeColor="text1"/>
                <w:sz w:val="18"/>
                <w:szCs w:val="18"/>
              </w:rPr>
              <w:t>ren</w:t>
            </w:r>
            <w:r w:rsidRPr="004909D1">
              <w:rPr>
                <w:rFonts w:ascii="Univers LT Std 45 Light" w:hAnsi="Univers LT Std 45 Light" w:cs="Univers LT Std 45 Light"/>
                <w:color w:val="000000" w:themeColor="text1"/>
                <w:sz w:val="18"/>
                <w:szCs w:val="18"/>
              </w:rPr>
              <w:t xml:space="preserve"> ordezkari gisa, adierazten dut ordezkatzen dudan erakundeak EZ DUELA ZEHAPEN ADMINISTRATIBORIK EDO PENALIK JASO, SEXU ARRAZOIENGATIKO BAZTERKETA EGIN IZANAGATIK.</w:t>
            </w:r>
          </w:p>
          <w:p w14:paraId="7A58D0A2" w14:textId="77777777" w:rsidR="00924EC8" w:rsidRDefault="00924EC8" w:rsidP="00924EC8">
            <w:pPr>
              <w:tabs>
                <w:tab w:val="left" w:pos="284"/>
              </w:tabs>
              <w:spacing w:line="360" w:lineRule="auto"/>
              <w:ind w:firstLine="6"/>
              <w:jc w:val="center"/>
              <w:rPr>
                <w:rFonts w:ascii="Univers LT Std 45 Light" w:hAnsi="Univers LT Std 45 Light" w:cs="Univers LT Std 45 Light"/>
                <w:color w:val="000000" w:themeColor="text1"/>
                <w:sz w:val="18"/>
                <w:szCs w:val="18"/>
              </w:rPr>
            </w:pPr>
          </w:p>
          <w:p w14:paraId="3C48D2EF" w14:textId="77777777" w:rsidR="00924EC8" w:rsidRPr="004909D1" w:rsidRDefault="00924EC8" w:rsidP="00924EC8">
            <w:pPr>
              <w:tabs>
                <w:tab w:val="left" w:pos="284"/>
              </w:tabs>
              <w:spacing w:line="360" w:lineRule="auto"/>
              <w:ind w:firstLine="6"/>
              <w:jc w:val="center"/>
              <w:rPr>
                <w:rFonts w:ascii="Univers LT Std 45 Light" w:hAnsi="Univers LT Std 45 Light" w:cs="Univers LT Std 45 Light"/>
                <w:color w:val="000000" w:themeColor="text1"/>
                <w:sz w:val="18"/>
                <w:szCs w:val="18"/>
              </w:rPr>
            </w:pPr>
          </w:p>
          <w:p w14:paraId="50D0ECDF" w14:textId="77777777" w:rsidR="00924EC8" w:rsidRPr="000E2703" w:rsidRDefault="00924EC8" w:rsidP="00924EC8">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rPr>
              <w:t xml:space="preserve">Abanto Zierbenan, </w:t>
            </w:r>
            <w:r>
              <w:rPr>
                <w:rFonts w:ascii="Univers LT Std 45 Light" w:hAnsi="Univers LT Std 45 Light" w:cs="Univers LT Std 45 Light"/>
                <w:sz w:val="18"/>
                <w:szCs w:val="18"/>
              </w:rPr>
              <w:t>2020</w:t>
            </w:r>
            <w:r w:rsidRPr="003B0E58">
              <w:rPr>
                <w:rFonts w:ascii="Univers LT Std 45 Light" w:hAnsi="Univers LT Std 45 Light" w:cs="Univers LT Std 45 Light"/>
                <w:sz w:val="18"/>
                <w:szCs w:val="18"/>
              </w:rPr>
              <w:t xml:space="preserve">ko </w:t>
            </w:r>
            <w:r>
              <w:rPr>
                <w:rFonts w:ascii="Univers LT Std 45 Light" w:hAnsi="Univers LT Std 45 Light" w:cs="Univers LT Std 45 Light"/>
                <w:sz w:val="18"/>
                <w:szCs w:val="18"/>
              </w:rPr>
              <w:t>abenduaren</w:t>
            </w:r>
            <w:r w:rsidRPr="003B0E58">
              <w:rPr>
                <w:rFonts w:ascii="Univers LT Std 45 Light" w:hAnsi="Univers LT Std 45 Light" w:cs="Univers LT Std 45 Light"/>
                <w:sz w:val="18"/>
                <w:szCs w:val="18"/>
              </w:rPr>
              <w:t xml:space="preserve"> </w:t>
            </w:r>
            <w:r>
              <w:rPr>
                <w:rFonts w:ascii="Univers LT Std 45 Light" w:hAnsi="Univers LT Std 45 Light" w:cs="Univers LT Std 45 Light"/>
                <w:sz w:val="18"/>
                <w:szCs w:val="18"/>
              </w:rPr>
              <w:t>…..a</w:t>
            </w:r>
            <w:r w:rsidRPr="003B0E58">
              <w:rPr>
                <w:rFonts w:ascii="Univers LT Std 45 Light" w:hAnsi="Univers LT Std 45 Light" w:cs="Univers LT Std 45 Light"/>
                <w:sz w:val="18"/>
                <w:szCs w:val="18"/>
              </w:rPr>
              <w:t>n</w:t>
            </w:r>
            <w:r w:rsidRPr="004909D1">
              <w:rPr>
                <w:rFonts w:ascii="Univers LT Std 45 Light" w:hAnsi="Univers LT Std 45 Light" w:cs="Univers LT Std 45 Light"/>
                <w:color w:val="000000" w:themeColor="text1"/>
                <w:sz w:val="18"/>
                <w:szCs w:val="18"/>
              </w:rPr>
              <w:t>.</w:t>
            </w:r>
          </w:p>
          <w:p w14:paraId="0450D145" w14:textId="77777777" w:rsidR="005677C6" w:rsidRPr="00924EC8" w:rsidRDefault="005677C6" w:rsidP="009706D3">
            <w:pPr>
              <w:spacing w:line="360" w:lineRule="auto"/>
              <w:contextualSpacing/>
              <w:jc w:val="center"/>
              <w:rPr>
                <w:rFonts w:ascii="Univers LT Std 45 Light" w:hAnsi="Univers LT Std 45 Light" w:cs="OHMOK H+ Verdana"/>
                <w:bCs/>
                <w:color w:val="000000"/>
                <w:sz w:val="20"/>
                <w:szCs w:val="20"/>
                <w:lang w:val="en-US"/>
              </w:rPr>
            </w:pPr>
          </w:p>
          <w:p w14:paraId="2B78EC9B"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5919B40C"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181B853F"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72D38BB0"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38A2DBEB"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5ADB9F4F"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367B8AD8"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3C8A3E96"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1E8FCA39"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0D4DBC5C" w14:textId="77777777" w:rsidR="00310406" w:rsidRDefault="00310406" w:rsidP="009706D3">
            <w:pPr>
              <w:spacing w:line="360" w:lineRule="auto"/>
              <w:contextualSpacing/>
              <w:jc w:val="center"/>
              <w:rPr>
                <w:rFonts w:ascii="Univers LT Std 45 Light" w:hAnsi="Univers LT Std 45 Light" w:cs="OHMOK H+ Verdana"/>
                <w:bCs/>
                <w:color w:val="000000"/>
                <w:sz w:val="20"/>
                <w:szCs w:val="20"/>
              </w:rPr>
            </w:pPr>
          </w:p>
          <w:p w14:paraId="4A1D23F9"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5AF9EBB6" w14:textId="77777777" w:rsidR="005677C6" w:rsidRDefault="005677C6" w:rsidP="009706D3">
            <w:pPr>
              <w:spacing w:line="360" w:lineRule="auto"/>
              <w:contextualSpacing/>
              <w:jc w:val="center"/>
              <w:rPr>
                <w:rFonts w:ascii="Univers LT Std 45 Light" w:hAnsi="Univers LT Std 45 Light" w:cs="OHMOK H+ Verdana"/>
                <w:bCs/>
                <w:color w:val="000000"/>
                <w:sz w:val="20"/>
                <w:szCs w:val="20"/>
              </w:rPr>
            </w:pPr>
          </w:p>
          <w:p w14:paraId="3AD7E4F3" w14:textId="77777777" w:rsidR="00EF3AB9" w:rsidRPr="00735433" w:rsidRDefault="00EF3AB9" w:rsidP="008E47B5">
            <w:pPr>
              <w:spacing w:line="360" w:lineRule="auto"/>
              <w:contextualSpacing/>
              <w:jc w:val="center"/>
              <w:rPr>
                <w:rFonts w:ascii="Univers LT Std 45 Light" w:hAnsi="Univers LT Std 45 Light" w:cs="OHMOK H+ Verdana"/>
                <w:bCs/>
                <w:color w:val="000000"/>
                <w:sz w:val="20"/>
                <w:szCs w:val="20"/>
              </w:rPr>
            </w:pPr>
            <w:r w:rsidRPr="00735433">
              <w:rPr>
                <w:rFonts w:ascii="Univers LT Std 45 Light" w:hAnsi="Univers LT Std 45 Light" w:cs="OHMOK H+ Verdana"/>
                <w:bCs/>
                <w:color w:val="000000"/>
                <w:sz w:val="20"/>
                <w:szCs w:val="20"/>
              </w:rPr>
              <w:br w:type="page"/>
            </w:r>
          </w:p>
          <w:p w14:paraId="07771D97" w14:textId="557F15D2" w:rsidR="00EF3AB9" w:rsidRPr="00735433" w:rsidRDefault="00EF3AB9" w:rsidP="009706D3">
            <w:pPr>
              <w:spacing w:line="360" w:lineRule="auto"/>
              <w:contextualSpacing/>
              <w:jc w:val="center"/>
              <w:rPr>
                <w:rFonts w:ascii="Univers LT Std 45 Light" w:hAnsi="Univers LT Std 45 Light" w:cs="Arial"/>
                <w:b/>
                <w:sz w:val="20"/>
                <w:szCs w:val="20"/>
              </w:rPr>
            </w:pPr>
            <w:r w:rsidRPr="00735433">
              <w:rPr>
                <w:rFonts w:ascii="Univers LT Std 45 Light" w:hAnsi="Univers LT Std 45 Light" w:cs="Arial"/>
                <w:b/>
                <w:sz w:val="20"/>
                <w:szCs w:val="20"/>
              </w:rPr>
              <w:lastRenderedPageBreak/>
              <w:t>II</w:t>
            </w:r>
            <w:r w:rsidR="005677C6">
              <w:rPr>
                <w:rFonts w:ascii="Univers LT Std 45 Light" w:hAnsi="Univers LT Std 45 Light" w:cs="Arial"/>
                <w:b/>
                <w:sz w:val="20"/>
                <w:szCs w:val="20"/>
              </w:rPr>
              <w:t>I</w:t>
            </w:r>
            <w:r w:rsidRPr="00735433">
              <w:rPr>
                <w:rFonts w:ascii="Univers LT Std 45 Light" w:hAnsi="Univers LT Std 45 Light" w:cs="Arial"/>
                <w:b/>
                <w:sz w:val="20"/>
                <w:szCs w:val="20"/>
              </w:rPr>
              <w:t>. ERANSKINA</w:t>
            </w:r>
          </w:p>
          <w:p w14:paraId="7FB6DF20" w14:textId="77777777" w:rsidR="00EF3AB9" w:rsidRPr="00735433" w:rsidRDefault="00EF3AB9" w:rsidP="00E64624">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sz w:val="20"/>
                <w:lang w:val="eu-ES"/>
              </w:rPr>
            </w:pPr>
            <w:r w:rsidRPr="00735433">
              <w:rPr>
                <w:rFonts w:ascii="Univers LT Std 45 Light" w:hAnsi="Univers LT Std 45 Light"/>
                <w:sz w:val="20"/>
                <w:lang w:val="eu-ES"/>
              </w:rPr>
              <w:t>IDENTIFIKATZEKO ETA KOMUNIKATZEKO</w:t>
            </w:r>
          </w:p>
          <w:p w14:paraId="259AD473" w14:textId="77777777" w:rsidR="00EF3AB9" w:rsidRPr="00735433" w:rsidRDefault="00EF3AB9" w:rsidP="00E64624">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sz w:val="20"/>
                <w:lang w:val="eu-ES"/>
              </w:rPr>
            </w:pPr>
            <w:r w:rsidRPr="00735433">
              <w:rPr>
                <w:rFonts w:ascii="Univers LT Std 45 Light" w:hAnsi="Univers LT Std 45 Light"/>
                <w:sz w:val="20"/>
                <w:lang w:val="eu-ES"/>
              </w:rPr>
              <w:t>DATUAK</w:t>
            </w:r>
          </w:p>
          <w:tbl>
            <w:tblPr>
              <w:tblW w:w="4500" w:type="dxa"/>
              <w:tblLayout w:type="fixed"/>
              <w:tblLook w:val="00A0" w:firstRow="1" w:lastRow="0" w:firstColumn="1" w:lastColumn="0" w:noHBand="0" w:noVBand="0"/>
            </w:tblPr>
            <w:tblGrid>
              <w:gridCol w:w="4500"/>
            </w:tblGrid>
            <w:tr w:rsidR="00EF3AB9" w:rsidRPr="00735433" w14:paraId="6D71B8BC" w14:textId="77777777">
              <w:trPr>
                <w:trHeight w:val="1654"/>
              </w:trPr>
              <w:tc>
                <w:tcPr>
                  <w:tcW w:w="4500" w:type="dxa"/>
                  <w:tcBorders>
                    <w:top w:val="nil"/>
                    <w:left w:val="nil"/>
                    <w:bottom w:val="nil"/>
                    <w:right w:val="single" w:sz="4" w:space="0" w:color="auto"/>
                  </w:tcBorders>
                </w:tcPr>
                <w:p w14:paraId="3FD50323" w14:textId="77777777" w:rsidR="001904E7" w:rsidRDefault="001904E7"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p>
                <w:p w14:paraId="69E63ADE"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Elkartearen izena: BETI ABANTO</w:t>
                  </w:r>
                </w:p>
                <w:p w14:paraId="406D38BB"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b/>
                      <w:bCs/>
                      <w:sz w:val="20"/>
                      <w:szCs w:val="20"/>
                    </w:rPr>
                  </w:pPr>
                  <w:r w:rsidRPr="00735433">
                    <w:rPr>
                      <w:rFonts w:ascii="Univers LT Std 45 Light" w:hAnsi="Univers LT Std 45 Light" w:cs="Arial"/>
                      <w:i/>
                      <w:sz w:val="20"/>
                      <w:szCs w:val="20"/>
                    </w:rPr>
                    <w:t>SAHARAREKIN ELKARTEA</w:t>
                  </w:r>
                </w:p>
                <w:p w14:paraId="39262EDB" w14:textId="77777777" w:rsidR="00EF3AB9" w:rsidRPr="00735433" w:rsidRDefault="00EF3AB9" w:rsidP="00041523">
                  <w:pPr>
                    <w:framePr w:hSpace="141" w:wrap="around" w:vAnchor="text" w:hAnchor="text" w:y="1"/>
                    <w:autoSpaceDE w:val="0"/>
                    <w:spacing w:line="360" w:lineRule="auto"/>
                    <w:contextualSpacing/>
                    <w:suppressOverlap/>
                    <w:rPr>
                      <w:sz w:val="20"/>
                      <w:szCs w:val="20"/>
                    </w:rPr>
                  </w:pPr>
                </w:p>
                <w:p w14:paraId="08E067FF" w14:textId="77777777" w:rsidR="00EF3AB9" w:rsidRPr="00735433" w:rsidRDefault="00EF3AB9" w:rsidP="00041523">
                  <w:pPr>
                    <w:framePr w:hSpace="141" w:wrap="around" w:vAnchor="text" w:hAnchor="text" w:y="1"/>
                    <w:suppressOverlap/>
                    <w:rPr>
                      <w:rFonts w:ascii="Univers LT Std 45 Light" w:hAnsi="Univers LT Std 45 Light" w:cs="Arial"/>
                      <w:i/>
                      <w:sz w:val="20"/>
                      <w:szCs w:val="20"/>
                    </w:rPr>
                  </w:pPr>
                  <w:r w:rsidRPr="00735433">
                    <w:rPr>
                      <w:rFonts w:ascii="Univers LT Std 45 Light" w:hAnsi="Univers LT Std 45 Light" w:cs="Arial"/>
                      <w:i/>
                      <w:sz w:val="20"/>
                      <w:szCs w:val="20"/>
                    </w:rPr>
                    <w:t>IFK:  G95738860</w:t>
                  </w:r>
                </w:p>
                <w:p w14:paraId="24024C59" w14:textId="77777777" w:rsidR="00EF3AB9" w:rsidRPr="00735433" w:rsidRDefault="00EF3AB9" w:rsidP="00041523">
                  <w:pPr>
                    <w:framePr w:hSpace="141" w:wrap="around" w:vAnchor="text" w:hAnchor="text" w:y="1"/>
                    <w:suppressOverlap/>
                    <w:rPr>
                      <w:rFonts w:ascii="Univers LT Std 45 Light" w:hAnsi="Univers LT Std 45 Light" w:cs="Arial"/>
                      <w:i/>
                      <w:sz w:val="20"/>
                      <w:szCs w:val="20"/>
                    </w:rPr>
                  </w:pPr>
                </w:p>
                <w:p w14:paraId="0737BA58" w14:textId="77777777" w:rsidR="00EF3AB9" w:rsidRPr="00735433" w:rsidRDefault="00EF3AB9" w:rsidP="00041523">
                  <w:pPr>
                    <w:framePr w:hSpace="141" w:wrap="around" w:vAnchor="text" w:hAnchor="text" w:y="1"/>
                    <w:autoSpaceDE w:val="0"/>
                    <w:spacing w:line="360" w:lineRule="auto"/>
                    <w:contextualSpacing/>
                    <w:suppressOverlap/>
                    <w:rPr>
                      <w:rFonts w:ascii="Univers LT Std 45 Light" w:hAnsi="Univers LT Std 45 Light" w:cs="Arial"/>
                      <w:i/>
                      <w:sz w:val="20"/>
                      <w:szCs w:val="20"/>
                    </w:rPr>
                  </w:pPr>
                  <w:r w:rsidRPr="00735433">
                    <w:rPr>
                      <w:rFonts w:ascii="Univers LT Std 45 Light" w:hAnsi="Univers LT Std 45 Light" w:cs="Arial"/>
                      <w:i/>
                      <w:sz w:val="20"/>
                      <w:szCs w:val="20"/>
                    </w:rPr>
                    <w:t>Elkarteko ordezkariaren izen-abizenak eta NANa.</w:t>
                  </w:r>
                </w:p>
                <w:p w14:paraId="7FF4646F"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ISABEL PINÓS FUENTES</w:t>
                  </w:r>
                </w:p>
                <w:p w14:paraId="5DBDE571"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(NAN 11933475-V)</w:t>
                  </w:r>
                </w:p>
                <w:p w14:paraId="59180846" w14:textId="77777777" w:rsidR="00EF3AB9" w:rsidRDefault="00EF3AB9" w:rsidP="00041523">
                  <w:pPr>
                    <w:framePr w:hSpace="141" w:wrap="around" w:vAnchor="text" w:hAnchor="text" w:y="1"/>
                    <w:suppressOverlap/>
                    <w:rPr>
                      <w:rFonts w:ascii="Univers LT Std 45 Light" w:hAnsi="Univers LT Std 45 Light" w:cs="Arial"/>
                      <w:i/>
                      <w:sz w:val="20"/>
                      <w:szCs w:val="20"/>
                    </w:rPr>
                  </w:pPr>
                </w:p>
                <w:p w14:paraId="0A0258AC" w14:textId="77777777" w:rsidR="008E47B5" w:rsidRDefault="008E47B5" w:rsidP="00041523">
                  <w:pPr>
                    <w:framePr w:hSpace="141" w:wrap="around" w:vAnchor="text" w:hAnchor="text" w:y="1"/>
                    <w:suppressOverlap/>
                    <w:rPr>
                      <w:rFonts w:ascii="Univers LT Std 45 Light" w:hAnsi="Univers LT Std 45 Light" w:cs="Arial"/>
                      <w:i/>
                      <w:sz w:val="20"/>
                      <w:szCs w:val="20"/>
                    </w:rPr>
                  </w:pPr>
                </w:p>
                <w:p w14:paraId="17107FE6" w14:textId="77777777" w:rsidR="008E47B5" w:rsidRPr="00735433" w:rsidRDefault="008E47B5" w:rsidP="00041523">
                  <w:pPr>
                    <w:framePr w:hSpace="141" w:wrap="around" w:vAnchor="text" w:hAnchor="text" w:y="1"/>
                    <w:suppressOverlap/>
                    <w:rPr>
                      <w:rFonts w:ascii="Univers LT Std 45 Light" w:hAnsi="Univers LT Std 45 Light" w:cs="Arial"/>
                      <w:i/>
                      <w:sz w:val="20"/>
                      <w:szCs w:val="20"/>
                    </w:rPr>
                  </w:pPr>
                </w:p>
                <w:p w14:paraId="6F0763FB"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Enpresaren helbidea, kontratu honetatik eratorritako jakinarazpenak igortzeko:</w:t>
                  </w:r>
                </w:p>
                <w:p w14:paraId="099394B0" w14:textId="77777777" w:rsidR="00EF3AB9" w:rsidRPr="00735433" w:rsidRDefault="007731B1"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Pr>
                      <w:rFonts w:ascii="Univers LT Std 45 Light" w:hAnsi="Univers LT Std 45 Light" w:cs="Arial"/>
                      <w:i/>
                      <w:sz w:val="20"/>
                      <w:szCs w:val="20"/>
                    </w:rPr>
                    <w:t>Pz Eusko Gudariak, 3 beheko.</w:t>
                  </w:r>
                </w:p>
                <w:p w14:paraId="7DBBEB31" w14:textId="77777777" w:rsidR="007D46BC" w:rsidRDefault="007D46BC"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p>
                <w:p w14:paraId="2D3AAD0A"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735433">
                    <w:rPr>
                      <w:rFonts w:ascii="Univers LT Std 45 Light" w:hAnsi="Univers LT Std 45 Light" w:cs="Arial"/>
                      <w:sz w:val="20"/>
                      <w:szCs w:val="20"/>
                    </w:rPr>
                    <w:t>Telefono-zenbakia</w:t>
                  </w:r>
                  <w:r w:rsidR="007D46BC">
                    <w:rPr>
                      <w:rFonts w:ascii="Univers LT Std 45 Light" w:hAnsi="Univers LT Std 45 Light" w:cs="Arial"/>
                      <w:sz w:val="20"/>
                      <w:szCs w:val="20"/>
                    </w:rPr>
                    <w:t xml:space="preserve">: </w:t>
                  </w:r>
                  <w:r w:rsidR="007D46BC" w:rsidRPr="007D46BC">
                    <w:rPr>
                      <w:rFonts w:ascii="Univers LT Std 45 Light" w:hAnsi="Univers LT Std 45 Light" w:cs="Arial"/>
                      <w:sz w:val="20"/>
                      <w:szCs w:val="20"/>
                    </w:rPr>
                    <w:t>661825718</w:t>
                  </w:r>
                </w:p>
                <w:p w14:paraId="3F0D2463"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p>
                <w:p w14:paraId="7639B5F0"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735433">
                    <w:rPr>
                      <w:rFonts w:ascii="Univers LT Std 45 Light" w:hAnsi="Univers LT Std 45 Light" w:cs="Arial"/>
                      <w:sz w:val="20"/>
                      <w:szCs w:val="20"/>
                    </w:rPr>
                    <w:t>Fax-zenbakia</w:t>
                  </w:r>
                </w:p>
                <w:p w14:paraId="1F05BF6F" w14:textId="77777777" w:rsidR="00EF3AB9" w:rsidRPr="0000312A" w:rsidRDefault="00EF3AB9" w:rsidP="00041523">
                  <w:pPr>
                    <w:framePr w:hSpace="141" w:wrap="around" w:vAnchor="text" w:hAnchor="text" w:y="1"/>
                    <w:autoSpaceDE w:val="0"/>
                    <w:spacing w:line="360" w:lineRule="auto"/>
                    <w:contextualSpacing/>
                    <w:suppressOverlap/>
                    <w:rPr>
                      <w:rFonts w:ascii="Univers" w:hAnsi="Univers" w:cs="Arial"/>
                      <w:sz w:val="20"/>
                      <w:szCs w:val="20"/>
                    </w:rPr>
                  </w:pPr>
                  <w:r w:rsidRPr="00735433">
                    <w:rPr>
                      <w:rFonts w:ascii="Univers LT Std 45 Light" w:hAnsi="Univers LT Std 45 Light" w:cs="Arial"/>
                      <w:sz w:val="20"/>
                      <w:szCs w:val="20"/>
                    </w:rPr>
                    <w:t>Posta elektronikoa</w:t>
                  </w:r>
                </w:p>
                <w:p w14:paraId="3A8DD9EB" w14:textId="77777777" w:rsidR="00EF3AB9" w:rsidRPr="0000312A" w:rsidRDefault="00E477CC" w:rsidP="00041523">
                  <w:pPr>
                    <w:framePr w:hSpace="141" w:wrap="around" w:vAnchor="text" w:hAnchor="text" w:y="1"/>
                    <w:autoSpaceDE w:val="0"/>
                    <w:spacing w:line="360" w:lineRule="auto"/>
                    <w:contextualSpacing/>
                    <w:suppressOverlap/>
                    <w:jc w:val="both"/>
                    <w:rPr>
                      <w:rFonts w:ascii="Univers" w:hAnsi="Univers" w:cs="Arial"/>
                      <w:sz w:val="20"/>
                      <w:szCs w:val="20"/>
                    </w:rPr>
                  </w:pPr>
                  <w:hyperlink r:id="rId9" w:history="1">
                    <w:r w:rsidR="0000312A" w:rsidRPr="0000312A">
                      <w:rPr>
                        <w:rStyle w:val="Hipervnculo"/>
                        <w:rFonts w:ascii="Univers" w:hAnsi="Univers"/>
                        <w:sz w:val="20"/>
                        <w:szCs w:val="20"/>
                      </w:rPr>
                      <w:t>betiabantosahararekinelkartea@gmail.com</w:t>
                    </w:r>
                  </w:hyperlink>
                </w:p>
                <w:p w14:paraId="6EEDE8FB" w14:textId="77777777" w:rsidR="00EF3AB9"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735433">
                    <w:rPr>
                      <w:rFonts w:ascii="Univers LT Std 45 Light" w:hAnsi="Univers LT Std 45 Light" w:cs="Arial"/>
                      <w:sz w:val="20"/>
                      <w:szCs w:val="20"/>
                    </w:rPr>
                    <w:t>Kontu-zenbakia (22 digitu)</w:t>
                  </w:r>
                  <w:r w:rsidR="000439DE">
                    <w:rPr>
                      <w:rFonts w:ascii="Univers LT Std 45 Light" w:hAnsi="Univers LT Std 45 Light" w:cs="Arial"/>
                      <w:sz w:val="20"/>
                      <w:szCs w:val="20"/>
                    </w:rPr>
                    <w:t>:</w:t>
                  </w:r>
                </w:p>
                <w:p w14:paraId="380FD281" w14:textId="77777777" w:rsidR="000439DE" w:rsidRDefault="000439DE"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0439DE">
                    <w:rPr>
                      <w:rFonts w:ascii="Univers LT Std 45 Light" w:hAnsi="Univers LT Std 45 Light" w:cs="Arial"/>
                      <w:sz w:val="20"/>
                      <w:szCs w:val="20"/>
                    </w:rPr>
                    <w:t>ES34</w:t>
                  </w:r>
                  <w:r>
                    <w:rPr>
                      <w:rFonts w:ascii="Univers LT Std 45 Light" w:hAnsi="Univers LT Std 45 Light" w:cs="Arial"/>
                      <w:sz w:val="20"/>
                      <w:szCs w:val="20"/>
                    </w:rPr>
                    <w:t xml:space="preserve"> </w:t>
                  </w:r>
                  <w:r w:rsidRPr="000439DE">
                    <w:rPr>
                      <w:rFonts w:ascii="Univers LT Std 45 Light" w:hAnsi="Univers LT Std 45 Light" w:cs="Arial"/>
                      <w:sz w:val="20"/>
                      <w:szCs w:val="20"/>
                    </w:rPr>
                    <w:t>2095</w:t>
                  </w:r>
                  <w:r>
                    <w:rPr>
                      <w:rFonts w:ascii="Univers LT Std 45 Light" w:hAnsi="Univers LT Std 45 Light" w:cs="Arial"/>
                      <w:sz w:val="20"/>
                      <w:szCs w:val="20"/>
                    </w:rPr>
                    <w:t xml:space="preserve"> </w:t>
                  </w:r>
                  <w:r w:rsidRPr="000439DE">
                    <w:rPr>
                      <w:rFonts w:ascii="Univers LT Std 45 Light" w:hAnsi="Univers LT Std 45 Light" w:cs="Arial"/>
                      <w:sz w:val="20"/>
                      <w:szCs w:val="20"/>
                    </w:rPr>
                    <w:t>0190</w:t>
                  </w:r>
                  <w:r>
                    <w:rPr>
                      <w:rFonts w:ascii="Univers LT Std 45 Light" w:hAnsi="Univers LT Std 45 Light" w:cs="Arial"/>
                      <w:sz w:val="20"/>
                      <w:szCs w:val="20"/>
                    </w:rPr>
                    <w:t xml:space="preserve"> </w:t>
                  </w:r>
                  <w:r w:rsidRPr="000439DE">
                    <w:rPr>
                      <w:rFonts w:ascii="Univers LT Std 45 Light" w:hAnsi="Univers LT Std 45 Light" w:cs="Arial"/>
                      <w:sz w:val="20"/>
                      <w:szCs w:val="20"/>
                    </w:rPr>
                    <w:t>60</w:t>
                  </w:r>
                  <w:r>
                    <w:rPr>
                      <w:rFonts w:ascii="Univers LT Std 45 Light" w:hAnsi="Univers LT Std 45 Light" w:cs="Arial"/>
                      <w:sz w:val="20"/>
                      <w:szCs w:val="20"/>
                    </w:rPr>
                    <w:t xml:space="preserve"> </w:t>
                  </w:r>
                  <w:r w:rsidRPr="000439DE">
                    <w:rPr>
                      <w:rFonts w:ascii="Univers LT Std 45 Light" w:hAnsi="Univers LT Std 45 Light" w:cs="Arial"/>
                      <w:sz w:val="20"/>
                      <w:szCs w:val="20"/>
                    </w:rPr>
                    <w:t>9113751942</w:t>
                  </w:r>
                </w:p>
                <w:p w14:paraId="1D396208" w14:textId="77777777" w:rsidR="00EF3AB9" w:rsidRPr="00735433" w:rsidRDefault="00EF3AB9" w:rsidP="00041523">
                  <w:pPr>
                    <w:framePr w:hSpace="141" w:wrap="around" w:vAnchor="text" w:hAnchor="text" w:y="1"/>
                    <w:autoSpaceDE w:val="0"/>
                    <w:spacing w:line="360" w:lineRule="auto"/>
                    <w:contextualSpacing/>
                    <w:suppressOverlap/>
                    <w:rPr>
                      <w:sz w:val="20"/>
                      <w:szCs w:val="20"/>
                    </w:rPr>
                  </w:pPr>
                </w:p>
                <w:p w14:paraId="3D728554" w14:textId="77777777" w:rsidR="00EF3AB9" w:rsidRPr="00735433" w:rsidRDefault="00EF3AB9" w:rsidP="00041523">
                  <w:pPr>
                    <w:framePr w:hSpace="141" w:wrap="around" w:vAnchor="text" w:hAnchor="text" w:y="1"/>
                    <w:suppressOverlap/>
                    <w:rPr>
                      <w:sz w:val="20"/>
                      <w:szCs w:val="20"/>
                    </w:rPr>
                  </w:pPr>
                </w:p>
              </w:tc>
            </w:tr>
          </w:tbl>
          <w:p w14:paraId="73691682" w14:textId="77777777" w:rsidR="00EF3AB9" w:rsidRPr="00735433" w:rsidRDefault="00EF3AB9" w:rsidP="00D057E1">
            <w:pPr>
              <w:spacing w:line="360" w:lineRule="auto"/>
              <w:contextualSpacing/>
              <w:rPr>
                <w:rFonts w:ascii="Univers LT Std 45 Light" w:hAnsi="Univers LT Std 45 Light" w:cs="Arial"/>
                <w:sz w:val="20"/>
                <w:szCs w:val="20"/>
              </w:rPr>
            </w:pPr>
          </w:p>
        </w:tc>
        <w:tc>
          <w:tcPr>
            <w:tcW w:w="567" w:type="dxa"/>
            <w:tcBorders>
              <w:top w:val="nil"/>
              <w:left w:val="nil"/>
              <w:bottom w:val="nil"/>
              <w:right w:val="nil"/>
            </w:tcBorders>
          </w:tcPr>
          <w:p w14:paraId="2191601B" w14:textId="77777777" w:rsidR="00EF3AB9" w:rsidRPr="00735433" w:rsidRDefault="00EF3AB9" w:rsidP="009706D3">
            <w:pPr>
              <w:pStyle w:val="Encabezado"/>
              <w:tabs>
                <w:tab w:val="clear" w:pos="4252"/>
                <w:tab w:val="clear" w:pos="8504"/>
              </w:tabs>
              <w:rPr>
                <w:rFonts w:ascii="Univers LT Std 45 Light" w:hAnsi="Univers LT Std 45 Light"/>
                <w:sz w:val="20"/>
                <w:szCs w:val="20"/>
                <w:lang w:val="eu-ES"/>
              </w:rPr>
            </w:pPr>
          </w:p>
        </w:tc>
        <w:tc>
          <w:tcPr>
            <w:tcW w:w="4536" w:type="dxa"/>
            <w:tcBorders>
              <w:top w:val="nil"/>
              <w:left w:val="nil"/>
              <w:bottom w:val="nil"/>
              <w:right w:val="nil"/>
            </w:tcBorders>
          </w:tcPr>
          <w:p w14:paraId="6120AE6B" w14:textId="77777777" w:rsidR="00EF3AB9" w:rsidRPr="00735433" w:rsidRDefault="00EF3AB9" w:rsidP="009706D3">
            <w:pPr>
              <w:spacing w:line="360" w:lineRule="auto"/>
              <w:contextualSpacing/>
              <w:jc w:val="center"/>
              <w:rPr>
                <w:rFonts w:ascii="Univers LT Std 45 Light" w:hAnsi="Univers LT Std 45 Light"/>
                <w:b/>
                <w:bCs/>
                <w:sz w:val="20"/>
                <w:szCs w:val="20"/>
              </w:rPr>
            </w:pPr>
            <w:r w:rsidRPr="00735433">
              <w:rPr>
                <w:rFonts w:ascii="Univers LT Std 45 Light" w:hAnsi="Univers LT Std 45 Light"/>
                <w:b/>
                <w:bCs/>
                <w:sz w:val="20"/>
                <w:szCs w:val="20"/>
              </w:rPr>
              <w:t>REUNIDOS</w:t>
            </w:r>
          </w:p>
          <w:p w14:paraId="3DD02B11" w14:textId="77777777" w:rsidR="00EF3AB9" w:rsidRPr="00735433" w:rsidRDefault="00EF3AB9" w:rsidP="009706D3">
            <w:pPr>
              <w:spacing w:line="360" w:lineRule="auto"/>
              <w:contextualSpacing/>
              <w:jc w:val="both"/>
              <w:rPr>
                <w:rFonts w:ascii="Univers LT Std 45 Light" w:hAnsi="Univers LT Std 45 Light"/>
                <w:b/>
                <w:bCs/>
                <w:sz w:val="20"/>
                <w:szCs w:val="20"/>
              </w:rPr>
            </w:pPr>
          </w:p>
          <w:p w14:paraId="7611101A"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De una parte, </w:t>
            </w:r>
            <w:r w:rsidRPr="00AD234A">
              <w:rPr>
                <w:rFonts w:ascii="Univers LT Std 45 Light" w:hAnsi="Univers LT Std 45 Light"/>
                <w:b/>
                <w:sz w:val="20"/>
                <w:szCs w:val="20"/>
              </w:rPr>
              <w:t>Dª. Maite Etxebarria Azpiolea</w:t>
            </w:r>
            <w:r w:rsidRPr="00735433">
              <w:rPr>
                <w:rFonts w:ascii="Univers LT Std 45 Light" w:hAnsi="Univers LT Std 45 Light"/>
                <w:sz w:val="20"/>
                <w:szCs w:val="20"/>
              </w:rPr>
              <w:t xml:space="preserve">, en nombre y representación del </w:t>
            </w:r>
            <w:r w:rsidRPr="00AD234A">
              <w:rPr>
                <w:rFonts w:ascii="Univers LT Std 45 Light" w:hAnsi="Univers LT Std 45 Light"/>
                <w:b/>
                <w:sz w:val="20"/>
                <w:szCs w:val="20"/>
              </w:rPr>
              <w:t>Ayuntamiento de Abanto Zierbena</w:t>
            </w:r>
            <w:r w:rsidRPr="00735433">
              <w:rPr>
                <w:rFonts w:ascii="Univers LT Std 45 Light" w:hAnsi="Univers LT Std 45 Light"/>
                <w:sz w:val="20"/>
                <w:szCs w:val="20"/>
              </w:rPr>
              <w:t>, actuando en virtud de las facultades atribuidas por la normativa vigente,</w:t>
            </w:r>
          </w:p>
          <w:p w14:paraId="07A3A8FD" w14:textId="77777777" w:rsidR="00EF3AB9" w:rsidRPr="00735433" w:rsidRDefault="00EF3AB9" w:rsidP="009706D3">
            <w:pPr>
              <w:spacing w:line="360" w:lineRule="auto"/>
              <w:contextualSpacing/>
              <w:jc w:val="both"/>
              <w:rPr>
                <w:rFonts w:ascii="Univers LT Std 45 Light" w:hAnsi="Univers LT Std 45 Light"/>
                <w:sz w:val="20"/>
                <w:szCs w:val="20"/>
              </w:rPr>
            </w:pPr>
          </w:p>
          <w:p w14:paraId="2C96A8FC" w14:textId="60094D30" w:rsidR="00EF3AB9" w:rsidRPr="00735433" w:rsidRDefault="00EF3AB9" w:rsidP="00696CBF">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De otra parte, </w:t>
            </w:r>
            <w:r w:rsidRPr="00AD234A">
              <w:rPr>
                <w:rFonts w:ascii="Univers LT Std 45 Light" w:hAnsi="Univers LT Std 45 Light"/>
                <w:b/>
                <w:sz w:val="20"/>
                <w:szCs w:val="20"/>
              </w:rPr>
              <w:t>Dª Isabel Pinós Fue</w:t>
            </w:r>
            <w:r w:rsidRPr="00D3386E">
              <w:rPr>
                <w:rFonts w:ascii="Univers LT Std 45 Light" w:hAnsi="Univers LT Std 45 Light"/>
                <w:b/>
                <w:sz w:val="20"/>
                <w:szCs w:val="20"/>
              </w:rPr>
              <w:t>ntes</w:t>
            </w:r>
            <w:r w:rsidRPr="00735433">
              <w:rPr>
                <w:rFonts w:ascii="Univers LT Std 45 Light" w:hAnsi="Univers LT Std 45 Light"/>
                <w:sz w:val="20"/>
                <w:szCs w:val="20"/>
              </w:rPr>
              <w:t xml:space="preserve"> en nombre y repre</w:t>
            </w:r>
            <w:r w:rsidR="00AD234A">
              <w:rPr>
                <w:rFonts w:ascii="Univers LT Std 45 Light" w:hAnsi="Univers LT Std 45 Light"/>
                <w:sz w:val="20"/>
                <w:szCs w:val="20"/>
              </w:rPr>
              <w:t xml:space="preserve">sentación de la Entidad </w:t>
            </w:r>
            <w:r w:rsidRPr="00AD234A">
              <w:rPr>
                <w:rFonts w:ascii="Univers LT Std 45 Light" w:hAnsi="Univers LT Std 45 Light"/>
                <w:b/>
                <w:sz w:val="20"/>
                <w:szCs w:val="20"/>
              </w:rPr>
              <w:t>Beti Abanto Sahararekin Elkartea</w:t>
            </w:r>
            <w:r w:rsidRPr="00735433">
              <w:rPr>
                <w:rFonts w:ascii="Univers LT Std 45 Light" w:hAnsi="Univers LT Std 45 Light"/>
                <w:sz w:val="20"/>
                <w:szCs w:val="20"/>
              </w:rPr>
              <w:t>, CIF   G95738860</w:t>
            </w:r>
            <w:r w:rsidR="00976BED" w:rsidRPr="00735433">
              <w:rPr>
                <w:rFonts w:ascii="Univers LT Std 45 Light" w:hAnsi="Univers LT Std 45 Light"/>
                <w:sz w:val="20"/>
                <w:szCs w:val="20"/>
              </w:rPr>
              <w:t xml:space="preserve">, </w:t>
            </w:r>
            <w:r w:rsidRPr="00735433">
              <w:rPr>
                <w:rFonts w:ascii="Univers LT Std 45 Light" w:hAnsi="Univers LT Std 45 Light"/>
                <w:sz w:val="20"/>
                <w:szCs w:val="20"/>
              </w:rPr>
              <w:t>con domicilio en Abanto Zierbena (Bizkaia)</w:t>
            </w:r>
            <w:r w:rsidR="008C14D1">
              <w:rPr>
                <w:rFonts w:ascii="Univers LT Std 45 Light" w:hAnsi="Univers LT Std 45 Light"/>
                <w:sz w:val="20"/>
                <w:szCs w:val="20"/>
              </w:rPr>
              <w:t>, Plaza Eusko Gudariak, nº 3 bj</w:t>
            </w:r>
            <w:r w:rsidRPr="00735433">
              <w:rPr>
                <w:rFonts w:ascii="Univers LT Std 45 Light" w:hAnsi="Univers LT Std 45 Light"/>
                <w:sz w:val="20"/>
                <w:szCs w:val="20"/>
              </w:rPr>
              <w:t xml:space="preserve"> CP 48500.</w:t>
            </w:r>
          </w:p>
          <w:p w14:paraId="2ADD926E" w14:textId="25117B9B" w:rsidR="00EF3AB9" w:rsidRPr="00735433" w:rsidRDefault="00EF3AB9" w:rsidP="00E75542">
            <w:pPr>
              <w:spacing w:line="360" w:lineRule="auto"/>
              <w:contextualSpacing/>
              <w:jc w:val="both"/>
              <w:rPr>
                <w:rFonts w:ascii="Univers LT Std 45 Light" w:hAnsi="Univers LT Std 45 Light"/>
                <w:sz w:val="20"/>
                <w:szCs w:val="20"/>
              </w:rPr>
            </w:pPr>
          </w:p>
          <w:p w14:paraId="1147595C" w14:textId="77777777" w:rsidR="00EF3AB9" w:rsidRPr="00735433" w:rsidRDefault="00EF3AB9" w:rsidP="00E75542">
            <w:pPr>
              <w:spacing w:line="360" w:lineRule="auto"/>
              <w:contextualSpacing/>
              <w:jc w:val="both"/>
              <w:rPr>
                <w:rFonts w:ascii="Univers LT Std 45 Light" w:hAnsi="Univers LT Std 45 Light"/>
                <w:b/>
                <w:bCs/>
                <w:sz w:val="20"/>
                <w:szCs w:val="20"/>
              </w:rPr>
            </w:pPr>
          </w:p>
          <w:p w14:paraId="793BD843" w14:textId="77777777" w:rsidR="00EF3AB9" w:rsidRPr="00735433" w:rsidRDefault="00EF3AB9" w:rsidP="009706D3">
            <w:pPr>
              <w:spacing w:line="360" w:lineRule="auto"/>
              <w:contextualSpacing/>
              <w:jc w:val="center"/>
              <w:rPr>
                <w:rFonts w:ascii="Univers LT Std 45 Light" w:hAnsi="Univers LT Std 45 Light"/>
                <w:b/>
                <w:bCs/>
                <w:sz w:val="20"/>
                <w:szCs w:val="20"/>
              </w:rPr>
            </w:pPr>
            <w:r w:rsidRPr="00735433">
              <w:rPr>
                <w:rFonts w:ascii="Univers LT Std 45 Light" w:hAnsi="Univers LT Std 45 Light"/>
                <w:b/>
                <w:bCs/>
                <w:sz w:val="20"/>
                <w:szCs w:val="20"/>
              </w:rPr>
              <w:t>MANIFIESTAN</w:t>
            </w:r>
          </w:p>
          <w:p w14:paraId="07E48B3D" w14:textId="77777777" w:rsidR="00EF3AB9" w:rsidRPr="00735433" w:rsidRDefault="00EF3AB9" w:rsidP="009706D3">
            <w:pPr>
              <w:spacing w:line="360" w:lineRule="auto"/>
              <w:contextualSpacing/>
              <w:jc w:val="both"/>
              <w:rPr>
                <w:rFonts w:ascii="Univers LT Std 45 Light" w:hAnsi="Univers LT Std 45 Light"/>
                <w:b/>
                <w:bCs/>
                <w:sz w:val="20"/>
                <w:szCs w:val="20"/>
              </w:rPr>
            </w:pPr>
          </w:p>
          <w:p w14:paraId="65BE513D" w14:textId="0053C26B" w:rsidR="00EF3AB9" w:rsidRPr="00735433" w:rsidRDefault="00EF3AB9" w:rsidP="009706D3">
            <w:pPr>
              <w:spacing w:line="360" w:lineRule="auto"/>
              <w:contextualSpacing/>
              <w:jc w:val="both"/>
              <w:rPr>
                <w:rFonts w:ascii="Univers LT Std 45 Light" w:hAnsi="Univers LT Std 45 Light"/>
                <w:i/>
                <w:sz w:val="20"/>
                <w:szCs w:val="20"/>
              </w:rPr>
            </w:pPr>
            <w:r w:rsidRPr="00735433">
              <w:rPr>
                <w:rFonts w:ascii="Univers LT Std 45 Light" w:hAnsi="Univers LT Std 45 Light"/>
                <w:sz w:val="20"/>
                <w:szCs w:val="20"/>
              </w:rPr>
              <w:t>Que por el presente convenio se canalizará a favor de la</w:t>
            </w:r>
            <w:r w:rsidR="00976BED" w:rsidRPr="00735433">
              <w:rPr>
                <w:rFonts w:ascii="Univers LT Std 45 Light" w:hAnsi="Univers LT Std 45 Light"/>
                <w:sz w:val="20"/>
                <w:szCs w:val="20"/>
              </w:rPr>
              <w:t>s</w:t>
            </w:r>
            <w:r w:rsidRPr="00735433">
              <w:rPr>
                <w:rFonts w:ascii="Univers LT Std 45 Light" w:hAnsi="Univers LT Std 45 Light"/>
                <w:sz w:val="20"/>
                <w:szCs w:val="20"/>
              </w:rPr>
              <w:t xml:space="preserve"> persona</w:t>
            </w:r>
            <w:r w:rsidR="00976BED" w:rsidRPr="00735433">
              <w:rPr>
                <w:rFonts w:ascii="Univers LT Std 45 Light" w:hAnsi="Univers LT Std 45 Light"/>
                <w:sz w:val="20"/>
                <w:szCs w:val="20"/>
              </w:rPr>
              <w:t>s</w:t>
            </w:r>
            <w:r w:rsidRPr="00735433">
              <w:rPr>
                <w:rFonts w:ascii="Univers LT Std 45 Light" w:hAnsi="Univers LT Std 45 Light"/>
                <w:sz w:val="20"/>
                <w:szCs w:val="20"/>
              </w:rPr>
              <w:t xml:space="preserve"> beneficiaria</w:t>
            </w:r>
            <w:r w:rsidR="00976BED" w:rsidRPr="00735433">
              <w:rPr>
                <w:rFonts w:ascii="Univers LT Std 45 Light" w:hAnsi="Univers LT Std 45 Light"/>
                <w:sz w:val="20"/>
                <w:szCs w:val="20"/>
              </w:rPr>
              <w:t>s</w:t>
            </w:r>
            <w:r w:rsidRPr="00735433">
              <w:rPr>
                <w:rFonts w:ascii="Univers LT Std 45 Light" w:hAnsi="Univers LT Std 45 Light"/>
                <w:sz w:val="20"/>
                <w:szCs w:val="20"/>
              </w:rPr>
              <w:t xml:space="preserve"> las subvenciones que figuran en el vigente Presupuesto de esta Entidad dentro del crédito consignado en el capítulo 4 Transferencias corrientes con el siguiente literal «A favor de  Beti Sahararekin Elkartea » siendo el importe de la dotación de </w:t>
            </w:r>
            <w:r w:rsidR="0009116B">
              <w:rPr>
                <w:rFonts w:ascii="Univers LT Std 45 Light" w:hAnsi="Univers LT Std 45 Light"/>
                <w:sz w:val="20"/>
                <w:szCs w:val="20"/>
              </w:rPr>
              <w:t>8.800</w:t>
            </w:r>
            <w:r w:rsidRPr="00735433">
              <w:rPr>
                <w:rFonts w:ascii="Univers LT Std 45 Light" w:hAnsi="Univers LT Std 45 Light" w:cs="Arial"/>
                <w:sz w:val="20"/>
                <w:szCs w:val="20"/>
              </w:rPr>
              <w:t xml:space="preserve"> </w:t>
            </w:r>
            <w:r w:rsidRPr="00735433">
              <w:rPr>
                <w:rFonts w:ascii="Univers LT Std 45 Light" w:hAnsi="Univers LT Std 45 Light"/>
                <w:sz w:val="20"/>
                <w:szCs w:val="20"/>
              </w:rPr>
              <w:t>euros, así como establecer las condiciones y compromisos que asume la persona beneficiaria</w:t>
            </w:r>
            <w:r w:rsidRPr="00735433">
              <w:rPr>
                <w:rFonts w:ascii="Univers LT Std 45 Light" w:hAnsi="Univers LT Std 45 Light"/>
                <w:i/>
                <w:sz w:val="20"/>
                <w:szCs w:val="20"/>
              </w:rPr>
              <w:t xml:space="preserve">. </w:t>
            </w:r>
          </w:p>
          <w:p w14:paraId="513F8633" w14:textId="77777777" w:rsidR="00EF3AB9" w:rsidRPr="00735433" w:rsidRDefault="00EF3AB9" w:rsidP="009706D3">
            <w:pPr>
              <w:spacing w:line="360" w:lineRule="auto"/>
              <w:contextualSpacing/>
              <w:jc w:val="both"/>
              <w:rPr>
                <w:rFonts w:ascii="Univers LT Std 45 Light" w:hAnsi="Univers LT Std 45 Light"/>
                <w:i/>
                <w:sz w:val="20"/>
                <w:szCs w:val="20"/>
              </w:rPr>
            </w:pPr>
          </w:p>
          <w:p w14:paraId="0D0C21BB"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La Ley 38/2003, de 17 de noviembre, General de Subvenciones (en adelante LGS) dispone en su artículo 22.2. a) que podrán concederse de forma directa las subvenciones previstas </w:t>
            </w:r>
            <w:r w:rsidRPr="00735433">
              <w:rPr>
                <w:rFonts w:ascii="Univers LT Std 45 Light" w:hAnsi="Univers LT Std 45 Light"/>
                <w:sz w:val="20"/>
                <w:szCs w:val="20"/>
              </w:rPr>
              <w:lastRenderedPageBreak/>
              <w:t xml:space="preserve">nominativamente en los Presupuestos de las entidades locales, en los términos recogidos en los convenios y en la normativa reguladora de estas subvenciones, y en el artículo 28 establece que los convenios serán el instrumento habitual para canalizar estas subvenciones. </w:t>
            </w:r>
          </w:p>
          <w:p w14:paraId="2576B630" w14:textId="77777777" w:rsidR="00EF3AB9" w:rsidRPr="00735433" w:rsidRDefault="00EF3AB9" w:rsidP="009706D3">
            <w:pPr>
              <w:spacing w:line="360" w:lineRule="auto"/>
              <w:contextualSpacing/>
              <w:jc w:val="both"/>
              <w:rPr>
                <w:rFonts w:ascii="Univers LT Std 45 Light" w:hAnsi="Univers LT Std 45 Light"/>
                <w:sz w:val="20"/>
                <w:szCs w:val="20"/>
              </w:rPr>
            </w:pPr>
          </w:p>
          <w:p w14:paraId="56380C34"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Por su parte, la ordenanza municipal de subvenciones, publicada en el Boletín Oficial de Bizkaia núm. 89 de 11 de mayo de 2006,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p w14:paraId="3F390CA5" w14:textId="77777777" w:rsidR="00EF3AB9" w:rsidRPr="00735433" w:rsidRDefault="00EF3AB9" w:rsidP="009706D3">
            <w:pPr>
              <w:spacing w:line="360" w:lineRule="auto"/>
              <w:contextualSpacing/>
              <w:jc w:val="both"/>
              <w:rPr>
                <w:rFonts w:ascii="Univers LT Std 45 Light" w:hAnsi="Univers LT Std 45 Light"/>
                <w:sz w:val="20"/>
                <w:szCs w:val="20"/>
              </w:rPr>
            </w:pPr>
          </w:p>
          <w:p w14:paraId="0AA6E30C" w14:textId="77777777" w:rsidR="00EF3AB9" w:rsidRPr="00735433" w:rsidRDefault="00EF3AB9" w:rsidP="009706D3">
            <w:pPr>
              <w:spacing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 xml:space="preserve">Así pues, de conformidad con lo establecido en las citadas disposiciones, ambas partes acuerdan suscribir el presente convenio, el cual se regirá por las siguientes </w:t>
            </w:r>
          </w:p>
          <w:p w14:paraId="3F60F350" w14:textId="77777777" w:rsidR="00EF3AB9" w:rsidRPr="00735433" w:rsidRDefault="00EF3AB9" w:rsidP="009706D3">
            <w:pPr>
              <w:pStyle w:val="Ttulo1"/>
              <w:numPr>
                <w:ilvl w:val="0"/>
                <w:numId w:val="0"/>
              </w:numPr>
              <w:spacing w:before="0" w:after="120" w:line="360" w:lineRule="auto"/>
              <w:contextualSpacing/>
              <w:rPr>
                <w:rFonts w:ascii="Univers LT Std 45 Light" w:hAnsi="Univers LT Std 45 Light" w:cs="Arial"/>
                <w:iCs/>
                <w:sz w:val="20"/>
              </w:rPr>
            </w:pPr>
            <w:bookmarkStart w:id="0" w:name="_Toc276710395"/>
            <w:bookmarkStart w:id="1" w:name="_Toc278537528"/>
          </w:p>
          <w:p w14:paraId="0563277F" w14:textId="77777777" w:rsidR="00EF3AB9" w:rsidRPr="00735433" w:rsidRDefault="00EF3AB9" w:rsidP="009706D3">
            <w:pPr>
              <w:pStyle w:val="Ttulo1"/>
              <w:numPr>
                <w:ilvl w:val="0"/>
                <w:numId w:val="0"/>
              </w:numPr>
              <w:spacing w:before="0" w:after="120" w:line="360" w:lineRule="auto"/>
              <w:contextualSpacing/>
              <w:jc w:val="center"/>
              <w:rPr>
                <w:rFonts w:ascii="Univers LT Std 45 Light" w:hAnsi="Univers LT Std 45 Light" w:cs="Arial"/>
                <w:iCs/>
                <w:sz w:val="20"/>
              </w:rPr>
            </w:pPr>
            <w:r w:rsidRPr="00735433">
              <w:rPr>
                <w:rFonts w:ascii="Univers LT Std 45 Light" w:hAnsi="Univers LT Std 45 Light" w:cs="Arial"/>
                <w:iCs/>
                <w:sz w:val="20"/>
              </w:rPr>
              <w:t>CLÁUSULAS</w:t>
            </w:r>
            <w:bookmarkStart w:id="2" w:name="_Toc276710396"/>
            <w:bookmarkStart w:id="3" w:name="_Toc278537529"/>
            <w:bookmarkEnd w:id="0"/>
            <w:bookmarkEnd w:id="1"/>
          </w:p>
          <w:p w14:paraId="47EEE809" w14:textId="77777777" w:rsidR="00EF3AB9" w:rsidRPr="00735433" w:rsidRDefault="00EF3AB9" w:rsidP="009706D3">
            <w:pPr>
              <w:pStyle w:val="Ttulo1"/>
              <w:numPr>
                <w:ilvl w:val="0"/>
                <w:numId w:val="0"/>
              </w:numPr>
              <w:spacing w:before="0" w:after="120" w:line="360" w:lineRule="auto"/>
              <w:contextualSpacing/>
              <w:jc w:val="center"/>
              <w:rPr>
                <w:rFonts w:ascii="Univers LT Std 45 Light" w:hAnsi="Univers LT Std 45 Light" w:cs="Arial"/>
                <w:b w:val="0"/>
                <w:iCs/>
                <w:sz w:val="20"/>
              </w:rPr>
            </w:pPr>
          </w:p>
          <w:p w14:paraId="33488440" w14:textId="77777777" w:rsidR="00EF3AB9" w:rsidRPr="00735433" w:rsidRDefault="00EF3AB9" w:rsidP="009706D3">
            <w:pPr>
              <w:pStyle w:val="Ttulo1"/>
              <w:numPr>
                <w:ilvl w:val="0"/>
                <w:numId w:val="0"/>
              </w:numPr>
              <w:spacing w:before="0" w:after="120" w:line="360" w:lineRule="auto"/>
              <w:contextualSpacing/>
              <w:jc w:val="left"/>
              <w:rPr>
                <w:rFonts w:ascii="Univers LT Std 45 Light" w:hAnsi="Univers LT Std 45 Light" w:cs="Arial"/>
                <w:sz w:val="20"/>
              </w:rPr>
            </w:pPr>
            <w:r w:rsidRPr="00735433">
              <w:rPr>
                <w:rFonts w:ascii="Univers LT Std 45 Light" w:hAnsi="Univers LT Std 45 Light" w:cs="Arial"/>
                <w:sz w:val="20"/>
              </w:rPr>
              <w:t>PRIMERA. OBJETO DE LA SUBVENCIÓN</w:t>
            </w:r>
            <w:bookmarkEnd w:id="2"/>
            <w:bookmarkEnd w:id="3"/>
          </w:p>
          <w:p w14:paraId="00066312" w14:textId="77777777" w:rsidR="00EF3AB9" w:rsidRPr="00735433" w:rsidRDefault="00EF3AB9" w:rsidP="009706D3">
            <w:pPr>
              <w:pStyle w:val="Ttulo1"/>
              <w:numPr>
                <w:ilvl w:val="0"/>
                <w:numId w:val="0"/>
              </w:numPr>
              <w:spacing w:before="0" w:after="120" w:line="360" w:lineRule="auto"/>
              <w:contextualSpacing/>
              <w:rPr>
                <w:rFonts w:ascii="Univers LT Std 45 Light" w:hAnsi="Univers LT Std 45 Light"/>
                <w:b w:val="0"/>
                <w:sz w:val="20"/>
              </w:rPr>
            </w:pPr>
            <w:r w:rsidRPr="00735433">
              <w:rPr>
                <w:rFonts w:ascii="Univers LT Std 45 Light" w:hAnsi="Univers LT Std 45 Light"/>
                <w:b w:val="0"/>
                <w:sz w:val="20"/>
              </w:rPr>
              <w:t>El crédito presupuestario que ampara la concesión de la subvención nominativa a la entidad Beti Abanto Sahararekin Elkartea es un crédito del capítulo 4 «Transferencias corrientes» del programa</w:t>
            </w:r>
            <w:r w:rsidRPr="00735433">
              <w:rPr>
                <w:rFonts w:ascii="Univers LT Std 45 Light" w:hAnsi="Univers LT Std 45 Light"/>
                <w:b w:val="0"/>
                <w:color w:val="FF0000"/>
                <w:sz w:val="20"/>
              </w:rPr>
              <w:t xml:space="preserve"> </w:t>
            </w:r>
            <w:r w:rsidRPr="00735433">
              <w:rPr>
                <w:rFonts w:ascii="Univers LT Std 45 Light" w:hAnsi="Univers LT Std 45 Light"/>
                <w:b w:val="0"/>
                <w:sz w:val="20"/>
              </w:rPr>
              <w:t>Instituciones sin fines de lucro</w:t>
            </w:r>
            <w:r w:rsidRPr="00735433">
              <w:rPr>
                <w:rFonts w:ascii="Univers LT Std 45 Light" w:hAnsi="Univers LT Std 45 Light"/>
                <w:b w:val="0"/>
                <w:color w:val="FF0000"/>
                <w:sz w:val="20"/>
              </w:rPr>
              <w:t xml:space="preserve"> </w:t>
            </w:r>
            <w:r w:rsidRPr="00735433">
              <w:rPr>
                <w:rFonts w:ascii="Univers LT Std 45 Light" w:hAnsi="Univers LT Std 45 Light"/>
                <w:b w:val="0"/>
                <w:sz w:val="20"/>
              </w:rPr>
              <w:t xml:space="preserve">por lo que no podrán aplicarse los fondos a gastos de distinta naturaleza y finalidad a la que es propia de </w:t>
            </w:r>
            <w:r w:rsidRPr="00735433">
              <w:rPr>
                <w:rFonts w:ascii="Univers LT Std 45 Light" w:hAnsi="Univers LT Std 45 Light"/>
                <w:b w:val="0"/>
                <w:sz w:val="20"/>
              </w:rPr>
              <w:lastRenderedPageBreak/>
              <w:t>los gastos imputables a dicho crédito. En consecuencia ambas partes convienen que la subvención se destinará a financiar las siguientes actividades a desarrollar por la persona beneficiaria considerando  que desde el año 2005 el Ayuntamiento de Abanto Zierbena está realizando diferentes programas para  mejorar la situación del pueblo saharaui en el ámbito establecido en  “</w:t>
            </w:r>
            <w:r w:rsidRPr="00735433">
              <w:rPr>
                <w:rFonts w:ascii="Univers LT Std 45 Light" w:hAnsi="Univers LT Std 45 Light"/>
                <w:b w:val="0"/>
                <w:i/>
                <w:sz w:val="20"/>
              </w:rPr>
              <w:t>El Pacto de hermanamiento entre la Daira Chederia</w:t>
            </w:r>
            <w:r w:rsidRPr="00735433">
              <w:rPr>
                <w:rFonts w:ascii="Univers LT Std 45 Light" w:hAnsi="Univers LT Std 45 Light"/>
                <w:b w:val="0"/>
                <w:sz w:val="20"/>
              </w:rPr>
              <w:t xml:space="preserve"> y el municipio de Abanto Zierbena” aprobado en el pleno de la Corporación Municipal de 30 junio de 2.005 y a cubrir los siguientes fines en el ámbito de la cooperación con el pueblo Saharaui :</w:t>
            </w:r>
          </w:p>
          <w:p w14:paraId="10135886" w14:textId="77777777" w:rsidR="00EF3AB9" w:rsidRPr="00735433" w:rsidRDefault="00EF3AB9" w:rsidP="009706D3">
            <w:pPr>
              <w:spacing w:before="240" w:line="360" w:lineRule="auto"/>
              <w:jc w:val="both"/>
              <w:rPr>
                <w:rFonts w:ascii="Univers LT Std 45 Light" w:hAnsi="Univers LT Std 45 Light"/>
                <w:i/>
                <w:sz w:val="20"/>
                <w:szCs w:val="20"/>
              </w:rPr>
            </w:pPr>
            <w:r w:rsidRPr="00735433">
              <w:rPr>
                <w:rFonts w:ascii="Univers LT Std 45 Light" w:hAnsi="Univers LT Std 45 Light"/>
                <w:b/>
                <w:i/>
                <w:sz w:val="20"/>
                <w:szCs w:val="20"/>
              </w:rPr>
              <w:t xml:space="preserve"> A) “Proyecto </w:t>
            </w:r>
            <w:r w:rsidRPr="00735433">
              <w:rPr>
                <w:rFonts w:ascii="Univers LT Std 45 Light" w:hAnsi="Univers LT Std 45 Light"/>
                <w:b/>
                <w:i/>
                <w:color w:val="000000"/>
                <w:sz w:val="20"/>
                <w:szCs w:val="20"/>
              </w:rPr>
              <w:t xml:space="preserve">Vacaciones en Paz-Acogida temporal de niños y niñas saharauis en familias de Abanto Zierbena durante el verano”, </w:t>
            </w:r>
            <w:r w:rsidRPr="00735433">
              <w:rPr>
                <w:rFonts w:ascii="Univers LT Std 45 Light" w:hAnsi="Univers LT Std 45 Light"/>
                <w:i/>
                <w:color w:val="000000"/>
                <w:sz w:val="20"/>
                <w:szCs w:val="20"/>
              </w:rPr>
              <w:t xml:space="preserve"> </w:t>
            </w:r>
          </w:p>
          <w:p w14:paraId="5137BBE3" w14:textId="77777777" w:rsidR="00EF3AB9" w:rsidRPr="00735433" w:rsidRDefault="00EF3AB9" w:rsidP="009706D3">
            <w:pPr>
              <w:pStyle w:val="Textoindependiente"/>
              <w:spacing w:before="240" w:line="360" w:lineRule="auto"/>
              <w:rPr>
                <w:rFonts w:ascii="Univers LT Std 45 Light" w:hAnsi="Univers LT Std 45 Light"/>
                <w:color w:val="000000"/>
              </w:rPr>
            </w:pPr>
            <w:r w:rsidRPr="00735433">
              <w:rPr>
                <w:rFonts w:ascii="Univers LT Std 45 Light" w:hAnsi="Univers LT Std 45 Light"/>
                <w:color w:val="000000"/>
              </w:rPr>
              <w:t>Que por su parte la Asociación Beti Abanto Sahararekin tiene conocimiento del “proyecto de vacaciones en Paz”</w:t>
            </w:r>
          </w:p>
          <w:p w14:paraId="622FC53B" w14:textId="77777777" w:rsidR="00EF3AB9" w:rsidRPr="00735433"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Que el Ayuntamiento cuenta con una prolongada experiencia en este ámbito, en especial, en la realización de la Campaña de Sensibilización, difusión, recepción y traslado de los niños y niñas, logística durante los dos meses que permanecen en  el municipio, acciones de seguimiento y actividades de evaluación del programa. </w:t>
            </w:r>
          </w:p>
          <w:p w14:paraId="5DAE40EC" w14:textId="77777777" w:rsidR="00436CFD" w:rsidRDefault="00436CFD" w:rsidP="009706D3">
            <w:pPr>
              <w:spacing w:before="240" w:line="360" w:lineRule="auto"/>
              <w:jc w:val="both"/>
              <w:rPr>
                <w:rFonts w:ascii="Univers LT Std 45 Light" w:hAnsi="Univers LT Std 45 Light"/>
                <w:sz w:val="20"/>
                <w:szCs w:val="20"/>
              </w:rPr>
            </w:pPr>
          </w:p>
          <w:p w14:paraId="00A7DF72" w14:textId="7DFD35E8" w:rsidR="00156769" w:rsidRPr="00632916" w:rsidRDefault="00EF3AB9" w:rsidP="009706D3">
            <w:pPr>
              <w:spacing w:before="240" w:line="360" w:lineRule="auto"/>
              <w:jc w:val="both"/>
              <w:rPr>
                <w:rFonts w:ascii="Univers LT Std 45 Light" w:hAnsi="Univers LT Std 45 Light"/>
                <w:sz w:val="20"/>
                <w:szCs w:val="20"/>
              </w:rPr>
            </w:pPr>
            <w:r w:rsidRPr="00735433">
              <w:rPr>
                <w:rFonts w:ascii="Univers LT Std 45 Light" w:hAnsi="Univers LT Std 45 Light"/>
                <w:sz w:val="20"/>
                <w:szCs w:val="20"/>
              </w:rPr>
              <w:lastRenderedPageBreak/>
              <w:t>Que</w:t>
            </w:r>
            <w:r w:rsidR="0001432E">
              <w:rPr>
                <w:rFonts w:ascii="Univers LT Std 45 Light" w:hAnsi="Univers LT Std 45 Light"/>
                <w:sz w:val="20"/>
                <w:szCs w:val="20"/>
              </w:rPr>
              <w:t xml:space="preserve"> </w:t>
            </w:r>
            <w:r w:rsidRPr="00735433">
              <w:rPr>
                <w:rFonts w:ascii="Univers LT Std 45 Light" w:hAnsi="Univers LT Std 45 Light"/>
                <w:sz w:val="20"/>
                <w:szCs w:val="20"/>
              </w:rPr>
              <w:t xml:space="preserve"> tras las experiencias de los  años anteriores, las niñas y niños saharauis salen de los campamentos para disfrutar del programa “Vacaciones en Paz”, por el que se alejan de las condiciones extremas de calor que  soportan durante los meses de verano en el desierto argelino.</w:t>
            </w:r>
          </w:p>
          <w:p w14:paraId="7AAF9351" w14:textId="77777777" w:rsidR="00EF3AB9" w:rsidRPr="00735433" w:rsidRDefault="00EF3AB9" w:rsidP="009706D3">
            <w:pPr>
              <w:spacing w:before="240" w:line="360" w:lineRule="auto"/>
              <w:jc w:val="both"/>
              <w:rPr>
                <w:rFonts w:ascii="Univers LT Std 45 Light" w:hAnsi="Univers LT Std 45 Light"/>
                <w:b/>
                <w:i/>
                <w:color w:val="000000"/>
                <w:sz w:val="20"/>
                <w:szCs w:val="20"/>
              </w:rPr>
            </w:pPr>
            <w:r w:rsidRPr="00735433">
              <w:rPr>
                <w:rFonts w:ascii="Univers LT Std 45 Light" w:hAnsi="Univers LT Std 45 Light"/>
                <w:b/>
                <w:i/>
                <w:sz w:val="20"/>
                <w:szCs w:val="20"/>
              </w:rPr>
              <w:t>B) Proyecto de amadrinamiento y apadrinamiento de una familia saharaui</w:t>
            </w:r>
          </w:p>
          <w:p w14:paraId="3CB37AB5" w14:textId="77777777" w:rsidR="00EF3AB9" w:rsidRDefault="00EF3AB9" w:rsidP="000439DE">
            <w:pPr>
              <w:spacing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Que el Ayuntamiento puso en marcha  este proyecto, en colaboración con el personal responsable de la comunidad hermanada, cuyo objetivo es mejorar la calidad de vida de las personas de la Daira Chederia, especialmente aquellas unidades convivenciales formadas por  personas mayores,  personas con discapacidad, menores, personas con problemática socio-sanitaria, familias monoparentales…,etc.</w:t>
            </w:r>
          </w:p>
          <w:p w14:paraId="4C773FC1" w14:textId="77777777" w:rsidR="000439DE" w:rsidRPr="00735433" w:rsidRDefault="000439DE" w:rsidP="000439DE">
            <w:pPr>
              <w:spacing w:line="360" w:lineRule="auto"/>
              <w:jc w:val="both"/>
              <w:rPr>
                <w:rFonts w:ascii="Univers LT Std 45 Light" w:hAnsi="Univers LT Std 45 Light"/>
                <w:color w:val="000000"/>
                <w:sz w:val="20"/>
                <w:szCs w:val="20"/>
              </w:rPr>
            </w:pPr>
          </w:p>
          <w:p w14:paraId="15D5AC54" w14:textId="77777777" w:rsidR="00EF3AB9" w:rsidRPr="00735433" w:rsidRDefault="00EF3AB9" w:rsidP="000439DE">
            <w:pPr>
              <w:spacing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El proyecto ha sido difundido por el municipio y las personas amadrinantes realizan un aportación económica anual para sus familias amadrinadas. Se ha realizado ficha técnica de ambas partes y se ha gestionado todo lo relacionado con la recepción, distribución y memoria de las aportaciones.</w:t>
            </w:r>
          </w:p>
          <w:p w14:paraId="4140C47E" w14:textId="77777777" w:rsidR="00EF3AB9"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Que durante todos los años se ha viajado a Chederia para continuar con el proyecto y evaluar el mismo.</w:t>
            </w:r>
          </w:p>
          <w:p w14:paraId="6CBEF588" w14:textId="77777777" w:rsidR="00436CFD" w:rsidRDefault="00436CFD" w:rsidP="009706D3">
            <w:pPr>
              <w:spacing w:before="240" w:line="360" w:lineRule="auto"/>
              <w:jc w:val="both"/>
              <w:rPr>
                <w:rFonts w:ascii="Univers LT Std 45 Light" w:hAnsi="Univers LT Std 45 Light"/>
                <w:color w:val="000000"/>
                <w:sz w:val="20"/>
                <w:szCs w:val="20"/>
              </w:rPr>
            </w:pPr>
          </w:p>
          <w:p w14:paraId="74DE417D" w14:textId="77777777" w:rsidR="00D169D6" w:rsidRPr="00735433" w:rsidRDefault="00D169D6" w:rsidP="009706D3">
            <w:pPr>
              <w:spacing w:before="240" w:line="360" w:lineRule="auto"/>
              <w:jc w:val="both"/>
              <w:rPr>
                <w:rFonts w:ascii="Univers LT Std 45 Light" w:hAnsi="Univers LT Std 45 Light"/>
                <w:color w:val="000000"/>
                <w:sz w:val="20"/>
                <w:szCs w:val="20"/>
              </w:rPr>
            </w:pPr>
          </w:p>
          <w:p w14:paraId="0D834596" w14:textId="77777777" w:rsidR="00921E43" w:rsidRDefault="00EF3AB9" w:rsidP="009706D3">
            <w:pPr>
              <w:spacing w:before="240" w:line="360" w:lineRule="auto"/>
              <w:jc w:val="both"/>
              <w:rPr>
                <w:rFonts w:ascii="Univers LT Std 45 Light" w:hAnsi="Univers LT Std 45 Light"/>
                <w:b/>
                <w:i/>
                <w:color w:val="000000"/>
                <w:sz w:val="20"/>
                <w:szCs w:val="20"/>
              </w:rPr>
            </w:pPr>
            <w:r w:rsidRPr="00735433">
              <w:rPr>
                <w:rFonts w:ascii="Univers LT Std 45 Light" w:hAnsi="Univers LT Std 45 Light"/>
                <w:b/>
                <w:i/>
                <w:color w:val="000000"/>
                <w:sz w:val="20"/>
                <w:szCs w:val="20"/>
              </w:rPr>
              <w:t xml:space="preserve">C) Proyecto de un Centro de </w:t>
            </w:r>
            <w:r w:rsidR="00921E43">
              <w:rPr>
                <w:rFonts w:ascii="Univers LT Std 45 Light" w:hAnsi="Univers LT Std 45 Light"/>
                <w:b/>
                <w:i/>
                <w:color w:val="000000"/>
                <w:sz w:val="20"/>
                <w:szCs w:val="20"/>
              </w:rPr>
              <w:t>Formación para toda la ciudadanía</w:t>
            </w:r>
          </w:p>
          <w:p w14:paraId="001131A3" w14:textId="77777777" w:rsidR="00EF3AB9" w:rsidRPr="00921E43" w:rsidRDefault="00921E43" w:rsidP="009706D3">
            <w:pPr>
              <w:spacing w:before="240" w:line="360" w:lineRule="auto"/>
              <w:jc w:val="both"/>
              <w:rPr>
                <w:rFonts w:ascii="Univers LT Std 45 Light" w:hAnsi="Univers LT Std 45 Light"/>
                <w:b/>
                <w:i/>
                <w:color w:val="000000"/>
                <w:sz w:val="20"/>
                <w:szCs w:val="20"/>
              </w:rPr>
            </w:pPr>
            <w:r>
              <w:rPr>
                <w:rFonts w:ascii="Univers LT Std 45 Light" w:hAnsi="Univers LT Std 45 Light"/>
                <w:color w:val="000000"/>
                <w:sz w:val="20"/>
                <w:szCs w:val="20"/>
              </w:rPr>
              <w:t xml:space="preserve"> </w:t>
            </w:r>
            <w:r w:rsidR="00BD51D6">
              <w:rPr>
                <w:rFonts w:ascii="Univers LT Std 45 Light" w:hAnsi="Univers LT Std 45 Light"/>
                <w:color w:val="000000"/>
                <w:sz w:val="20"/>
                <w:szCs w:val="20"/>
              </w:rPr>
              <w:t>Con dos campos de actuación: Aula de informática y Taller de Cus-cus  c</w:t>
            </w:r>
            <w:r>
              <w:rPr>
                <w:rFonts w:ascii="Univers LT Std 45 Light" w:hAnsi="Univers LT Std 45 Light"/>
                <w:color w:val="000000"/>
                <w:sz w:val="20"/>
                <w:szCs w:val="20"/>
              </w:rPr>
              <w:t>on el objetivo de mejorar la</w:t>
            </w:r>
            <w:r w:rsidR="00BD51D6">
              <w:rPr>
                <w:rFonts w:ascii="Univers LT Std 45 Light" w:hAnsi="Univers LT Std 45 Light"/>
                <w:color w:val="000000"/>
                <w:sz w:val="20"/>
                <w:szCs w:val="20"/>
              </w:rPr>
              <w:t>s competencias formativas de todas las personas de la comunidad</w:t>
            </w:r>
            <w:r w:rsidR="00050F2A">
              <w:rPr>
                <w:rFonts w:ascii="Univers LT Std 45 Light" w:hAnsi="Univers LT Std 45 Light"/>
                <w:color w:val="000000"/>
                <w:sz w:val="20"/>
                <w:szCs w:val="20"/>
              </w:rPr>
              <w:t>, así como proporcionar un espacio para la utilización de las nuevas tecnologías.</w:t>
            </w:r>
          </w:p>
          <w:p w14:paraId="2EA9D8C9" w14:textId="77777777" w:rsidR="00EF3AB9" w:rsidRPr="00735433" w:rsidRDefault="00EF3AB9" w:rsidP="00910C99">
            <w:pPr>
              <w:spacing w:before="240" w:line="360" w:lineRule="auto"/>
              <w:jc w:val="both"/>
              <w:rPr>
                <w:rFonts w:ascii="Univers LT Std 45 Light" w:hAnsi="Univers LT Std 45 Light"/>
                <w:b/>
                <w:i/>
                <w:color w:val="000000"/>
                <w:sz w:val="20"/>
                <w:szCs w:val="20"/>
              </w:rPr>
            </w:pPr>
            <w:r w:rsidRPr="00735433">
              <w:rPr>
                <w:rFonts w:ascii="Univers LT Std 45 Light" w:hAnsi="Univers LT Std 45 Light"/>
                <w:b/>
                <w:i/>
                <w:color w:val="000000"/>
                <w:sz w:val="20"/>
                <w:szCs w:val="20"/>
              </w:rPr>
              <w:t xml:space="preserve"> D) Proyecto Gestión de infraestructuras, alimentos básicos y adecuación de material de las aulas de la escuela infantil de la Daira Chederia.</w:t>
            </w:r>
          </w:p>
          <w:p w14:paraId="44EE750E" w14:textId="77777777" w:rsidR="00EF3AB9"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El ayuntamiento puso en marcha este proyecto en colaboración con el personal responsable de la Daira con la finalidad de mejorar las infraestructuras, colaborar en el mantenimiento de las instalaciones y material educativo y proporcionar los alimentos básicos en el desayuno del alumnado de la escuela infantil durante todo el curso escolar.</w:t>
            </w:r>
          </w:p>
          <w:p w14:paraId="33BBF214" w14:textId="77777777" w:rsidR="008D12CB" w:rsidRDefault="008D12CB" w:rsidP="008D12CB">
            <w:pPr>
              <w:spacing w:line="360" w:lineRule="auto"/>
              <w:jc w:val="both"/>
              <w:rPr>
                <w:rFonts w:ascii="Univers LT Std 45 Light" w:hAnsi="Univers LT Std 45 Light"/>
                <w:color w:val="000000"/>
                <w:sz w:val="20"/>
                <w:szCs w:val="20"/>
              </w:rPr>
            </w:pPr>
          </w:p>
          <w:p w14:paraId="4C42C79A" w14:textId="77777777" w:rsidR="008D12CB" w:rsidRDefault="008D12CB" w:rsidP="008D12CB">
            <w:pPr>
              <w:spacing w:line="360" w:lineRule="auto"/>
              <w:jc w:val="both"/>
              <w:rPr>
                <w:rFonts w:ascii="Univers LT Std 45 Light" w:hAnsi="Univers LT Std 45 Light"/>
                <w:color w:val="000000"/>
                <w:sz w:val="20"/>
                <w:szCs w:val="20"/>
              </w:rPr>
            </w:pPr>
          </w:p>
          <w:p w14:paraId="38F02CB9" w14:textId="77777777" w:rsidR="008D12CB" w:rsidRDefault="008D12CB" w:rsidP="008D12CB">
            <w:pPr>
              <w:spacing w:line="360" w:lineRule="auto"/>
              <w:jc w:val="both"/>
              <w:rPr>
                <w:rFonts w:ascii="Univers LT Std 45 Light" w:hAnsi="Univers LT Std 45 Light"/>
                <w:color w:val="000000"/>
                <w:sz w:val="20"/>
                <w:szCs w:val="20"/>
              </w:rPr>
            </w:pPr>
          </w:p>
          <w:p w14:paraId="7AD28FFF" w14:textId="77777777" w:rsidR="008D12CB" w:rsidRDefault="008D12CB" w:rsidP="008D12CB">
            <w:pPr>
              <w:spacing w:line="360" w:lineRule="auto"/>
              <w:jc w:val="both"/>
              <w:rPr>
                <w:rFonts w:ascii="Univers LT Std 45 Light" w:hAnsi="Univers LT Std 45 Light"/>
                <w:color w:val="000000"/>
                <w:sz w:val="20"/>
                <w:szCs w:val="20"/>
              </w:rPr>
            </w:pPr>
          </w:p>
          <w:p w14:paraId="7AEB342D" w14:textId="77777777" w:rsidR="008D12CB" w:rsidRDefault="008D12CB" w:rsidP="008D12CB">
            <w:pPr>
              <w:spacing w:line="360" w:lineRule="auto"/>
              <w:jc w:val="both"/>
              <w:rPr>
                <w:rFonts w:ascii="Univers LT Std 45 Light" w:hAnsi="Univers LT Std 45 Light"/>
                <w:color w:val="000000"/>
                <w:sz w:val="20"/>
                <w:szCs w:val="20"/>
              </w:rPr>
            </w:pPr>
          </w:p>
          <w:p w14:paraId="70F07D83" w14:textId="77777777" w:rsidR="008D12CB" w:rsidRDefault="008D12CB" w:rsidP="008D12CB">
            <w:pPr>
              <w:spacing w:line="360" w:lineRule="auto"/>
              <w:jc w:val="both"/>
              <w:rPr>
                <w:rFonts w:ascii="Univers LT Std 45 Light" w:hAnsi="Univers LT Std 45 Light"/>
                <w:color w:val="000000"/>
                <w:sz w:val="20"/>
                <w:szCs w:val="20"/>
              </w:rPr>
            </w:pPr>
          </w:p>
          <w:p w14:paraId="65319EF9" w14:textId="77777777" w:rsidR="008D12CB" w:rsidRDefault="008D12CB" w:rsidP="008D12CB">
            <w:pPr>
              <w:spacing w:line="360" w:lineRule="auto"/>
              <w:jc w:val="both"/>
              <w:rPr>
                <w:rFonts w:ascii="Univers LT Std 45 Light" w:hAnsi="Univers LT Std 45 Light"/>
                <w:color w:val="000000"/>
                <w:sz w:val="20"/>
                <w:szCs w:val="20"/>
              </w:rPr>
            </w:pPr>
          </w:p>
          <w:p w14:paraId="2D242C69" w14:textId="77777777" w:rsidR="00427CEF" w:rsidRPr="00BE39EA" w:rsidRDefault="00427CEF" w:rsidP="00854CB3">
            <w:pPr>
              <w:spacing w:line="360" w:lineRule="auto"/>
              <w:jc w:val="both"/>
              <w:rPr>
                <w:rFonts w:ascii="Univers LT Std 45 Light" w:hAnsi="Univers LT Std 45 Light"/>
                <w:b/>
                <w:color w:val="7030A0"/>
                <w:sz w:val="20"/>
                <w:szCs w:val="20"/>
                <w:u w:val="single"/>
              </w:rPr>
            </w:pPr>
            <w:r w:rsidRPr="00BE39EA">
              <w:rPr>
                <w:rFonts w:ascii="Univers LT Std 45 Light" w:hAnsi="Univers LT Std 45 Light"/>
                <w:b/>
                <w:color w:val="7030A0"/>
                <w:sz w:val="20"/>
                <w:szCs w:val="20"/>
                <w:u w:val="single"/>
              </w:rPr>
              <w:lastRenderedPageBreak/>
              <w:t>DESCRIPCIÓN DETALLADA Y FASES DE LOS PROYECTOS.</w:t>
            </w:r>
          </w:p>
          <w:p w14:paraId="282F962E" w14:textId="44A11C55" w:rsidR="004E0D56" w:rsidRPr="00735433" w:rsidRDefault="004E0D56" w:rsidP="004E0D56">
            <w:pPr>
              <w:spacing w:before="240" w:line="360" w:lineRule="auto"/>
              <w:jc w:val="both"/>
              <w:rPr>
                <w:rFonts w:ascii="Univers LT Std 45 Light" w:hAnsi="Univers LT Std 45 Light"/>
                <w:color w:val="000000"/>
                <w:sz w:val="20"/>
                <w:szCs w:val="20"/>
                <w:u w:val="single"/>
              </w:rPr>
            </w:pPr>
            <w:r>
              <w:rPr>
                <w:rFonts w:ascii="Univers LT Std 45 Light" w:hAnsi="Univers LT Std 45 Light"/>
                <w:sz w:val="20"/>
                <w:szCs w:val="20"/>
                <w:u w:val="single"/>
              </w:rPr>
              <w:t xml:space="preserve">A) </w:t>
            </w:r>
            <w:r w:rsidRPr="00735433">
              <w:rPr>
                <w:rFonts w:ascii="Univers LT Std 45 Light" w:hAnsi="Univers LT Std 45 Light"/>
                <w:sz w:val="20"/>
                <w:szCs w:val="20"/>
                <w:u w:val="single"/>
              </w:rPr>
              <w:t xml:space="preserve">Proyecto “Vacaciones en Paz-Acogida temporal de niños y niñas saharauis en familias de Abanto Zierbena  durante el verano”, </w:t>
            </w:r>
          </w:p>
          <w:p w14:paraId="63EE4E59" w14:textId="77777777" w:rsidR="004E0D56" w:rsidRPr="00735433" w:rsidRDefault="004E0D56" w:rsidP="004E0D56">
            <w:pPr>
              <w:pStyle w:val="Textoindependiente"/>
              <w:spacing w:before="240" w:line="360" w:lineRule="auto"/>
              <w:rPr>
                <w:rFonts w:ascii="Univers LT Std 45 Light" w:hAnsi="Univers LT Std 45 Light"/>
                <w:b/>
                <w:color w:val="000000"/>
              </w:rPr>
            </w:pPr>
            <w:r w:rsidRPr="00735433">
              <w:rPr>
                <w:rFonts w:ascii="Univers LT Std 45 Light" w:hAnsi="Univers LT Std 45 Light"/>
                <w:color w:val="000000"/>
              </w:rPr>
              <w:t xml:space="preserve">Este  proyecto tiene como objetivo general el acogimiento </w:t>
            </w:r>
            <w:r>
              <w:rPr>
                <w:rFonts w:ascii="Univers LT Std 45 Light" w:hAnsi="Univers LT Std 45 Light"/>
                <w:color w:val="000000"/>
              </w:rPr>
              <w:t xml:space="preserve"> </w:t>
            </w:r>
            <w:r w:rsidRPr="00735433">
              <w:rPr>
                <w:rFonts w:ascii="Univers LT Std 45 Light" w:hAnsi="Univers LT Std 45 Light"/>
                <w:color w:val="000000"/>
              </w:rPr>
              <w:t>temporal de niños y niñas</w:t>
            </w:r>
            <w:r w:rsidRPr="00735433">
              <w:rPr>
                <w:rFonts w:ascii="Univers LT Std 45 Light" w:hAnsi="Univers LT Std 45 Light"/>
                <w:b/>
                <w:color w:val="000000"/>
              </w:rPr>
              <w:t xml:space="preserve"> </w:t>
            </w:r>
            <w:r w:rsidRPr="00735433">
              <w:rPr>
                <w:rFonts w:ascii="Univers LT Std 45 Light" w:hAnsi="Univers LT Std 45 Light"/>
                <w:color w:val="000000"/>
              </w:rPr>
              <w:t>saharauis en familias de Abanto Zierbena durante el verano”,</w:t>
            </w:r>
            <w:r w:rsidRPr="00735433">
              <w:rPr>
                <w:rFonts w:ascii="Univers LT Std 45 Light" w:hAnsi="Univers LT Std 45 Light"/>
                <w:b/>
                <w:color w:val="000000"/>
              </w:rPr>
              <w:t xml:space="preserve"> </w:t>
            </w:r>
            <w:r w:rsidRPr="00735433">
              <w:rPr>
                <w:rFonts w:ascii="Univers LT Std 45 Light" w:hAnsi="Univers LT Std 45 Light"/>
                <w:color w:val="000000"/>
              </w:rPr>
              <w:t>contempla los siguientes objetivos específicos:</w:t>
            </w:r>
          </w:p>
          <w:p w14:paraId="48408DE3" w14:textId="77777777" w:rsidR="004E0D56" w:rsidRPr="00735433" w:rsidRDefault="004E0D56" w:rsidP="004E0D56">
            <w:pPr>
              <w:tabs>
                <w:tab w:val="num" w:pos="360"/>
              </w:tabs>
              <w:spacing w:before="240" w:line="360" w:lineRule="auto"/>
              <w:ind w:left="360" w:hanging="360"/>
              <w:jc w:val="both"/>
              <w:rPr>
                <w:rFonts w:ascii="Univers LT Std 45 Light" w:hAnsi="Univers LT Std 45 Light"/>
                <w:color w:val="000000"/>
                <w:sz w:val="20"/>
                <w:szCs w:val="20"/>
              </w:rPr>
            </w:pPr>
            <w:r w:rsidRPr="00735433">
              <w:rPr>
                <w:rFonts w:ascii="Univers LT Std 45 Light" w:hAnsi="Univers LT Std 45 Light"/>
                <w:color w:val="000000"/>
                <w:sz w:val="20"/>
                <w:szCs w:val="20"/>
                <w:u w:val="single"/>
              </w:rPr>
              <w:t>Respecto a los niños y niñas acogidas</w:t>
            </w:r>
            <w:r w:rsidRPr="00735433">
              <w:rPr>
                <w:rFonts w:ascii="Univers LT Std 45 Light" w:hAnsi="Univers LT Std 45 Light"/>
                <w:color w:val="000000"/>
                <w:sz w:val="20"/>
                <w:szCs w:val="20"/>
              </w:rPr>
              <w:t>: disfrutar de un periodo vacacional con acceso a actividades de tiempo libre nuevas, adquirir conocimientos lingüísticos y culturales, contribuir a su maduración personal y psicológica y mejorar el estado de salud por las revisiones médicas, la variedad de alimentación y el distanciamiento de las altas temperaturas del verano en el desierto argelino. Tindouf.</w:t>
            </w:r>
          </w:p>
          <w:p w14:paraId="6F902A55" w14:textId="77777777" w:rsidR="004E0D56" w:rsidRPr="00735433" w:rsidRDefault="004E0D56" w:rsidP="004E0D56">
            <w:pPr>
              <w:tabs>
                <w:tab w:val="num" w:pos="360"/>
              </w:tabs>
              <w:spacing w:before="240" w:line="360" w:lineRule="auto"/>
              <w:ind w:left="360" w:hanging="360"/>
              <w:jc w:val="both"/>
              <w:rPr>
                <w:rFonts w:ascii="Univers LT Std 45 Light" w:hAnsi="Univers LT Std 45 Light"/>
                <w:color w:val="000000"/>
                <w:sz w:val="20"/>
                <w:szCs w:val="20"/>
              </w:rPr>
            </w:pPr>
            <w:r w:rsidRPr="00735433">
              <w:rPr>
                <w:rFonts w:ascii="Univers LT Std 45 Light" w:hAnsi="Univers LT Std 45 Light"/>
                <w:color w:val="000000"/>
                <w:sz w:val="20"/>
                <w:szCs w:val="20"/>
                <w:u w:val="single"/>
              </w:rPr>
              <w:t>Respecto a las familias receptoras</w:t>
            </w:r>
            <w:r w:rsidRPr="00735433">
              <w:rPr>
                <w:rFonts w:ascii="Univers LT Std 45 Light" w:hAnsi="Univers LT Std 45 Light"/>
                <w:color w:val="000000"/>
                <w:sz w:val="20"/>
                <w:szCs w:val="20"/>
              </w:rPr>
              <w:t xml:space="preserve">: conocer realidades culturales distintas, fomentar el asociacionismo y las actividades solidarias y contribuir a una educación más rica en valores para sus hijos e hijas, si fuese el caso. </w:t>
            </w:r>
          </w:p>
          <w:p w14:paraId="08B4FC2A" w14:textId="77777777" w:rsidR="004E0D56" w:rsidRPr="00735433" w:rsidRDefault="004E0D56" w:rsidP="004E0D56">
            <w:pPr>
              <w:tabs>
                <w:tab w:val="num" w:pos="360"/>
              </w:tabs>
              <w:spacing w:before="240" w:line="360" w:lineRule="auto"/>
              <w:ind w:left="360" w:hanging="360"/>
              <w:jc w:val="both"/>
              <w:rPr>
                <w:rFonts w:ascii="Univers LT Std 45 Light" w:hAnsi="Univers LT Std 45 Light"/>
                <w:color w:val="000000"/>
                <w:sz w:val="20"/>
                <w:szCs w:val="20"/>
              </w:rPr>
            </w:pPr>
            <w:r w:rsidRPr="00735433">
              <w:rPr>
                <w:rFonts w:ascii="Univers LT Std 45 Light" w:hAnsi="Univers LT Std 45 Light"/>
                <w:color w:val="000000"/>
                <w:sz w:val="20"/>
                <w:szCs w:val="20"/>
                <w:u w:val="single"/>
              </w:rPr>
              <w:t>Respecto a la ciudadanía de Abanto Zierbena</w:t>
            </w:r>
            <w:r w:rsidRPr="00735433">
              <w:rPr>
                <w:rFonts w:ascii="Univers LT Std 45 Light" w:hAnsi="Univers LT Std 45 Light"/>
                <w:color w:val="000000"/>
                <w:sz w:val="20"/>
                <w:szCs w:val="20"/>
              </w:rPr>
              <w:t>: fomentar la solidaridad a través del conocimiento de la realidad saharaui y conocer otras culturas.</w:t>
            </w:r>
          </w:p>
          <w:p w14:paraId="17DEBD2E" w14:textId="77777777" w:rsidR="003A3933" w:rsidRPr="00735433" w:rsidRDefault="003A3933" w:rsidP="00B0077E">
            <w:pPr>
              <w:tabs>
                <w:tab w:val="num" w:pos="0"/>
              </w:tabs>
              <w:spacing w:before="240" w:line="360" w:lineRule="auto"/>
              <w:ind w:hanging="63"/>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lastRenderedPageBreak/>
              <w:t>El Programa a que se refiere el presente Convenio se desarrollará de común acuerdo y en colaboración entre el Ayuntamiento de Abanto Zierbena y la Asociación Beti Abanto Sahararekin.</w:t>
            </w:r>
          </w:p>
          <w:p w14:paraId="570C5D35" w14:textId="77777777" w:rsidR="003A3933" w:rsidRPr="00735433" w:rsidRDefault="003A3933" w:rsidP="003A393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sz w:val="20"/>
                <w:szCs w:val="20"/>
              </w:rPr>
              <w:t>Sin perjuicio de las funciones asignadas a las entidades participantes en el proyecto, la Asociación Beti Abanto Sahararekin pondrá los medios necesarios e idóneos para el cumplimiento y desarrollo del Programa, siendo responsable ante el Ayuntamiento de Abanto  Zierbena de la gestión y coordinación de las actividades previstas.</w:t>
            </w:r>
          </w:p>
          <w:p w14:paraId="1060AFBF" w14:textId="77777777" w:rsidR="003A3933" w:rsidRPr="00735433" w:rsidRDefault="003A3933" w:rsidP="003A393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El ayuntamiento de Abanto Zierbena  asume los siguientes compromisos:</w:t>
            </w:r>
          </w:p>
          <w:p w14:paraId="6842DEAB"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Ejercer la representación institucional ante las autoridades saharauis por lo que al ámbito de este convenio se refiere.</w:t>
            </w:r>
          </w:p>
          <w:p w14:paraId="68652D5F"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Promover la participación de los departamentos municipales competentes en la provisión de actividades lúdicas para las niñas y niños.</w:t>
            </w:r>
          </w:p>
          <w:p w14:paraId="0C8A7AE5"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Evaluar la aptitud de las familias acogedoras, poniendo a disposición del programa la asistencia de una empresa especializada en tales funciones.</w:t>
            </w:r>
          </w:p>
          <w:p w14:paraId="37994D74" w14:textId="77777777" w:rsidR="003A39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Coordinar con Osakidetza las circunstancias relativas a la atención y Revisiones médicas de los niños y niñas </w:t>
            </w:r>
            <w:r w:rsidRPr="00735433">
              <w:rPr>
                <w:rFonts w:ascii="Univers LT Std 45 Light" w:hAnsi="Univers LT Std 45 Light"/>
                <w:color w:val="000000"/>
                <w:sz w:val="20"/>
                <w:szCs w:val="20"/>
              </w:rPr>
              <w:lastRenderedPageBreak/>
              <w:t>durante el periodo de acogida en Abanto Zierbena.</w:t>
            </w:r>
          </w:p>
          <w:p w14:paraId="36F5F796" w14:textId="77777777" w:rsidR="003A39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Mantener el contacto y la coordinación adecuada con los representantes en Euskadi del Frente Polisario para la correcta ejecución del programa.</w:t>
            </w:r>
          </w:p>
          <w:p w14:paraId="1527FC01" w14:textId="77777777" w:rsidR="003A3933" w:rsidRPr="00735433" w:rsidRDefault="003A3933" w:rsidP="003A3933">
            <w:pPr>
              <w:numPr>
                <w:ilvl w:val="0"/>
                <w:numId w:val="7"/>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en la financiación del programa, mediante la concesión de una subvención cuyos términos se refieren en la cláusula octava del presente convenio.</w:t>
            </w:r>
          </w:p>
          <w:p w14:paraId="6791BC95" w14:textId="77777777" w:rsidR="003A3933" w:rsidRDefault="003A3933" w:rsidP="003A3933">
            <w:pPr>
              <w:spacing w:line="360" w:lineRule="auto"/>
              <w:jc w:val="both"/>
              <w:rPr>
                <w:rFonts w:ascii="Univers LT Std 45 Light" w:hAnsi="Univers LT Std 45 Light"/>
                <w:color w:val="000000"/>
                <w:sz w:val="20"/>
                <w:szCs w:val="20"/>
              </w:rPr>
            </w:pPr>
          </w:p>
          <w:p w14:paraId="39FB62EB" w14:textId="77777777" w:rsidR="003A3933" w:rsidRPr="00735433" w:rsidRDefault="003A3933" w:rsidP="003A393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La Asociación Beti Abanto Sahararekin asume los siguientes compromisos:</w:t>
            </w:r>
          </w:p>
          <w:p w14:paraId="7C0E9FD1" w14:textId="77777777" w:rsidR="003A3933" w:rsidRPr="00735433" w:rsidRDefault="003A3933" w:rsidP="003A3933">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Difundir el proyecto y sus objetivos con el fin de sensibilizar a la población sobre la causa saharaui en particular y sobre los valores de la solidaridad en general.</w:t>
            </w:r>
          </w:p>
          <w:p w14:paraId="58161BF2" w14:textId="77777777" w:rsidR="003A3933" w:rsidRPr="00735433" w:rsidRDefault="003A3933" w:rsidP="003A3933">
            <w:pPr>
              <w:numPr>
                <w:ilvl w:val="0"/>
                <w:numId w:val="9"/>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Facilitar los trámites necesarios para la atención médica adecuada de los niños y niñas saharauis. </w:t>
            </w:r>
          </w:p>
          <w:p w14:paraId="633AF90A" w14:textId="77777777" w:rsidR="003A3933" w:rsidRPr="007354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Facilitar los contactos con las familias de acogida y la coordinación del programa durante su ejecución,</w:t>
            </w:r>
          </w:p>
          <w:p w14:paraId="6870E493" w14:textId="77777777" w:rsidR="003A3933" w:rsidRPr="007354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Coordinar y dinamizar la actividades lúdicas comunes,</w:t>
            </w:r>
          </w:p>
          <w:p w14:paraId="4DFDC37A" w14:textId="77777777" w:rsidR="003A39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lastRenderedPageBreak/>
              <w:t>Mantener el contacto y la coordinación adecuada con los representantes en Euskadi del Frente Polisario para la correcta ejecución del programa.</w:t>
            </w:r>
          </w:p>
          <w:p w14:paraId="1ECF3558" w14:textId="77777777" w:rsidR="003A3933" w:rsidRPr="00735433" w:rsidRDefault="003A3933" w:rsidP="003A3933">
            <w:pPr>
              <w:numPr>
                <w:ilvl w:val="0"/>
                <w:numId w:val="8"/>
              </w:numPr>
              <w:tabs>
                <w:tab w:val="num" w:pos="1327"/>
              </w:tabs>
              <w:spacing w:before="240" w:line="360" w:lineRule="auto"/>
              <w:ind w:left="720"/>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Gestionar la subvención concedida por el Ayuntamiento de Abanto Zierbena y presentar la correspondiente justificación.</w:t>
            </w:r>
          </w:p>
          <w:p w14:paraId="0E3E2858" w14:textId="77777777" w:rsidR="003A3933" w:rsidRPr="00735433" w:rsidRDefault="003A3933" w:rsidP="003A393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y/o coordinar los diferentes aspectos de ejecución del Programa, especialmente durante el periodo en que los niños y niñas permanecen en Abanto Zierbena teniendo en cuenta tanto la llegada como la salida desde el aeropuerto.</w:t>
            </w:r>
          </w:p>
          <w:p w14:paraId="019E745D" w14:textId="77777777" w:rsidR="003A3933" w:rsidRPr="00735433" w:rsidRDefault="003A3933" w:rsidP="003A393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Participar en las acciones de sensibilización dirigidas a la población en general y a las familias acogedoras en particular.</w:t>
            </w:r>
          </w:p>
          <w:p w14:paraId="36E2D6B2" w14:textId="77777777" w:rsidR="003A3933" w:rsidRPr="00735433" w:rsidRDefault="003A3933" w:rsidP="003A3933">
            <w:pPr>
              <w:numPr>
                <w:ilvl w:val="0"/>
                <w:numId w:val="10"/>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Comunicar e informar con la antelación suficiente a las partes sobre todos los aspectos relevantes relativos al programa</w:t>
            </w:r>
          </w:p>
          <w:p w14:paraId="2E1B689B" w14:textId="5CB37339" w:rsidR="008C1B0B" w:rsidRPr="00834820" w:rsidRDefault="008C1B0B" w:rsidP="008C1B0B">
            <w:pPr>
              <w:pStyle w:val="Prrafodelista"/>
              <w:numPr>
                <w:ilvl w:val="0"/>
                <w:numId w:val="25"/>
              </w:numPr>
              <w:spacing w:before="240" w:line="360" w:lineRule="auto"/>
              <w:jc w:val="both"/>
              <w:rPr>
                <w:rFonts w:ascii="Univers LT Std 45 Light" w:hAnsi="Univers LT Std 45 Light"/>
                <w:b/>
                <w:color w:val="000000" w:themeColor="text1"/>
                <w:sz w:val="20"/>
                <w:szCs w:val="20"/>
              </w:rPr>
            </w:pPr>
            <w:r w:rsidRPr="00834820">
              <w:rPr>
                <w:rFonts w:ascii="Univers LT Std 45 Light" w:hAnsi="Univers LT Std 45 Light"/>
                <w:b/>
                <w:color w:val="000000" w:themeColor="text1"/>
                <w:sz w:val="20"/>
                <w:szCs w:val="20"/>
              </w:rPr>
              <w:t>Este año debido a la situación generada por la pandemia y a las restricciones de movilidad  reguladas p</w:t>
            </w:r>
            <w:r w:rsidR="00B0077E" w:rsidRPr="00834820">
              <w:rPr>
                <w:rFonts w:ascii="Univers LT Std 45 Light" w:hAnsi="Univers LT Std 45 Light"/>
                <w:b/>
                <w:color w:val="000000" w:themeColor="text1"/>
                <w:sz w:val="20"/>
                <w:szCs w:val="20"/>
              </w:rPr>
              <w:t>or los dis</w:t>
            </w:r>
            <w:r w:rsidRPr="00834820">
              <w:rPr>
                <w:rFonts w:ascii="Univers LT Std 45 Light" w:hAnsi="Univers LT Std 45 Light"/>
                <w:b/>
                <w:color w:val="000000" w:themeColor="text1"/>
                <w:sz w:val="20"/>
                <w:szCs w:val="20"/>
              </w:rPr>
              <w:t>tintos paíse</w:t>
            </w:r>
            <w:r w:rsidR="00B0077E" w:rsidRPr="00834820">
              <w:rPr>
                <w:rFonts w:ascii="Univers LT Std 45 Light" w:hAnsi="Univers LT Std 45 Light"/>
                <w:b/>
                <w:color w:val="000000" w:themeColor="text1"/>
                <w:sz w:val="20"/>
                <w:szCs w:val="20"/>
              </w:rPr>
              <w:t>s</w:t>
            </w:r>
            <w:r w:rsidRPr="00834820">
              <w:rPr>
                <w:rFonts w:ascii="Univers LT Std 45 Light" w:hAnsi="Univers LT Std 45 Light"/>
                <w:b/>
                <w:color w:val="000000" w:themeColor="text1"/>
                <w:sz w:val="20"/>
                <w:szCs w:val="20"/>
              </w:rPr>
              <w:t xml:space="preserve"> no se va a poder desarrollar el proyecto anteriormente descrito</w:t>
            </w:r>
            <w:r w:rsidR="00834820">
              <w:rPr>
                <w:rFonts w:ascii="Univers LT Std 45 Light" w:hAnsi="Univers LT Std 45 Light"/>
                <w:b/>
                <w:color w:val="000000" w:themeColor="text1"/>
                <w:sz w:val="20"/>
                <w:szCs w:val="20"/>
              </w:rPr>
              <w:t>.</w:t>
            </w:r>
          </w:p>
          <w:p w14:paraId="4FAB390E" w14:textId="6C6D1C8E" w:rsidR="009951BA" w:rsidRPr="0001432E" w:rsidRDefault="004E0D56" w:rsidP="009951BA">
            <w:pPr>
              <w:tabs>
                <w:tab w:val="left" w:pos="1896"/>
              </w:tabs>
              <w:overflowPunct w:val="0"/>
              <w:autoSpaceDE w:val="0"/>
              <w:spacing w:before="240" w:line="360" w:lineRule="auto"/>
              <w:ind w:right="137"/>
              <w:rPr>
                <w:rFonts w:ascii="Univers LT Std 45 Light" w:hAnsi="Univers LT Std 45 Light"/>
                <w:b/>
                <w:color w:val="000000"/>
                <w:sz w:val="20"/>
                <w:szCs w:val="20"/>
              </w:rPr>
            </w:pPr>
            <w:r>
              <w:rPr>
                <w:rFonts w:ascii="Univers LT Std 45 Light" w:hAnsi="Univers LT Std 45 Light"/>
                <w:kern w:val="1"/>
                <w:sz w:val="20"/>
                <w:szCs w:val="20"/>
              </w:rPr>
              <w:lastRenderedPageBreak/>
              <w:t>B</w:t>
            </w:r>
            <w:r w:rsidR="009951BA">
              <w:rPr>
                <w:rFonts w:ascii="Univers LT Std 45 Light" w:hAnsi="Univers LT Std 45 Light"/>
                <w:kern w:val="1"/>
                <w:sz w:val="20"/>
                <w:szCs w:val="20"/>
              </w:rPr>
              <w:t xml:space="preserve"> </w:t>
            </w:r>
            <w:r w:rsidR="009951BA" w:rsidRPr="0001432E">
              <w:rPr>
                <w:rFonts w:ascii="Univers LT Std 45 Light" w:hAnsi="Univers LT Std 45 Light"/>
                <w:kern w:val="1"/>
                <w:sz w:val="20"/>
                <w:szCs w:val="20"/>
              </w:rPr>
              <w:t>)</w:t>
            </w:r>
            <w:r w:rsidR="009951BA" w:rsidRPr="0001432E">
              <w:rPr>
                <w:rFonts w:ascii="Univers LT Std 45 Light" w:hAnsi="Univers LT Std 45 Light"/>
                <w:sz w:val="20"/>
                <w:szCs w:val="20"/>
                <w:u w:val="single"/>
              </w:rPr>
              <w:t>Proyecto de</w:t>
            </w:r>
            <w:r w:rsidR="009951BA">
              <w:rPr>
                <w:rFonts w:ascii="Univers LT Std 45 Light" w:hAnsi="Univers LT Std 45 Light"/>
                <w:sz w:val="20"/>
                <w:szCs w:val="20"/>
                <w:u w:val="single"/>
              </w:rPr>
              <w:t xml:space="preserve"> </w:t>
            </w:r>
            <w:r w:rsidR="009951BA" w:rsidRPr="0001432E">
              <w:rPr>
                <w:rFonts w:ascii="Univers LT Std 45 Light" w:hAnsi="Univers LT Std 45 Light"/>
                <w:sz w:val="20"/>
                <w:szCs w:val="20"/>
                <w:u w:val="single"/>
              </w:rPr>
              <w:t>Amadrinamiento/apadrinamiento de una familia saharaui”</w:t>
            </w:r>
            <w:r w:rsidR="008C1B0B">
              <w:rPr>
                <w:rFonts w:ascii="Univers LT Std 45 Light" w:hAnsi="Univers LT Std 45 Light"/>
                <w:sz w:val="20"/>
                <w:szCs w:val="20"/>
                <w:u w:val="single"/>
              </w:rPr>
              <w:t>:</w:t>
            </w:r>
          </w:p>
          <w:p w14:paraId="76B8A17A" w14:textId="77777777" w:rsidR="009951BA" w:rsidRDefault="009951BA" w:rsidP="009951BA">
            <w:pPr>
              <w:spacing w:before="240" w:line="360" w:lineRule="auto"/>
              <w:jc w:val="both"/>
              <w:rPr>
                <w:rFonts w:ascii="Univers LT Std 45 Light" w:hAnsi="Univers LT Std 45 Light"/>
                <w:sz w:val="20"/>
                <w:szCs w:val="20"/>
              </w:rPr>
            </w:pPr>
            <w:r w:rsidRPr="00735433">
              <w:rPr>
                <w:rFonts w:ascii="Univers LT Std 45 Light" w:hAnsi="Univers LT Std 45 Light"/>
                <w:sz w:val="20"/>
                <w:szCs w:val="20"/>
              </w:rPr>
              <w:t>Mejorar la calidad de vida de las personas mayores y especialmente aquellas unidades convivenciales formadas por personas mayores,  personas con discapacidad, menores, personas con problemática psico-sanitaria, familias monoparentales…, etc., favoreciendo y potenciando la organización de la red social en la Daira Chederia para el desarrollo del proyecto.</w:t>
            </w:r>
          </w:p>
          <w:p w14:paraId="2417CBE5" w14:textId="77777777" w:rsidR="009951BA" w:rsidRDefault="009951BA" w:rsidP="009951BA">
            <w:pPr>
              <w:spacing w:line="360" w:lineRule="auto"/>
              <w:jc w:val="both"/>
              <w:rPr>
                <w:rFonts w:ascii="Univers LT Std 45 Light" w:hAnsi="Univers LT Std 45 Light"/>
                <w:color w:val="000000"/>
                <w:sz w:val="20"/>
                <w:szCs w:val="20"/>
              </w:rPr>
            </w:pPr>
          </w:p>
          <w:p w14:paraId="3081B725" w14:textId="77777777" w:rsidR="008C1B0B" w:rsidRPr="00735433" w:rsidRDefault="008C1B0B" w:rsidP="009951BA">
            <w:pPr>
              <w:spacing w:line="360" w:lineRule="auto"/>
              <w:jc w:val="both"/>
              <w:rPr>
                <w:rFonts w:ascii="Univers LT Std 45 Light" w:hAnsi="Univers LT Std 45 Light"/>
                <w:color w:val="000000"/>
                <w:sz w:val="20"/>
                <w:szCs w:val="20"/>
              </w:rPr>
            </w:pPr>
          </w:p>
          <w:p w14:paraId="3FF5CC5C" w14:textId="77777777" w:rsidR="009951BA" w:rsidRDefault="009951BA" w:rsidP="009951BA">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1.- Las familias amadrinadas son seleccionas por personal responsable de la Daira, considerando el perfil establecido en el objeto del Proyecto. Se realizará una visita inicial conjuntamente con la persona coordinadora del proyecto en los campamentos</w:t>
            </w:r>
            <w:r>
              <w:rPr>
                <w:rFonts w:ascii="Univers LT Std 45 Light" w:hAnsi="Univers LT Std 45 Light"/>
                <w:sz w:val="20"/>
                <w:szCs w:val="20"/>
              </w:rPr>
              <w:t xml:space="preserve"> </w:t>
            </w:r>
            <w:r w:rsidRPr="00735433">
              <w:rPr>
                <w:rFonts w:ascii="Univers LT Std 45 Light" w:hAnsi="Univers LT Std 45 Light"/>
                <w:sz w:val="20"/>
                <w:szCs w:val="20"/>
              </w:rPr>
              <w:t>saharauis a efectos de realizar una primera valoración y elaborar la ficha técnica de la familia. Explicación y autorización firmada de la familia para formar parte del proyecto.</w:t>
            </w:r>
          </w:p>
          <w:p w14:paraId="22F17864" w14:textId="73D26D65" w:rsidR="004E0D56" w:rsidRPr="004E0D56" w:rsidRDefault="004E0D56" w:rsidP="009951BA">
            <w:pPr>
              <w:spacing w:line="360" w:lineRule="auto"/>
              <w:jc w:val="both"/>
              <w:rPr>
                <w:rFonts w:ascii="Univers LT Std 45 Light" w:hAnsi="Univers LT Std 45 Light"/>
                <w:b/>
                <w:sz w:val="20"/>
                <w:szCs w:val="20"/>
              </w:rPr>
            </w:pPr>
            <w:r w:rsidRPr="004E0D56">
              <w:rPr>
                <w:rFonts w:ascii="Univers LT Std 45 Light" w:hAnsi="Univers LT Std 45 Light"/>
                <w:b/>
                <w:sz w:val="20"/>
                <w:szCs w:val="20"/>
              </w:rPr>
              <w:t>* Debido a la situación generada por la pandemia: no se puede realizar este apartado.</w:t>
            </w:r>
          </w:p>
          <w:p w14:paraId="3A48B41C" w14:textId="77777777" w:rsidR="009951BA" w:rsidRPr="004E0D56" w:rsidRDefault="009951BA" w:rsidP="009706D3">
            <w:pPr>
              <w:spacing w:line="360" w:lineRule="auto"/>
              <w:rPr>
                <w:rFonts w:ascii="Univers LT Std 45 Light" w:hAnsi="Univers LT Std 45 Light"/>
                <w:sz w:val="20"/>
                <w:szCs w:val="20"/>
              </w:rPr>
            </w:pPr>
          </w:p>
          <w:p w14:paraId="067685B6" w14:textId="3317FCC4" w:rsidR="00EF3AB9" w:rsidRDefault="00EF3AB9" w:rsidP="009706D3">
            <w:pPr>
              <w:spacing w:line="360" w:lineRule="auto"/>
              <w:rPr>
                <w:rFonts w:ascii="Univers LT Std 45 Light" w:hAnsi="Univers LT Std 45 Light"/>
                <w:sz w:val="20"/>
                <w:szCs w:val="20"/>
              </w:rPr>
            </w:pPr>
            <w:r w:rsidRPr="00436CFD">
              <w:rPr>
                <w:rFonts w:ascii="Univers LT Std 45 Light" w:hAnsi="Univers LT Std 45 Light"/>
                <w:sz w:val="20"/>
                <w:szCs w:val="20"/>
              </w:rPr>
              <w:t>2.-Captación de familias amadrinantes:</w:t>
            </w:r>
          </w:p>
          <w:p w14:paraId="20745EA6" w14:textId="77777777" w:rsidR="008C1B0B" w:rsidRDefault="008C1B0B" w:rsidP="009706D3">
            <w:pPr>
              <w:spacing w:line="360" w:lineRule="auto"/>
              <w:rPr>
                <w:rFonts w:ascii="Univers LT Std 45 Light" w:hAnsi="Univers LT Std 45 Light"/>
                <w:sz w:val="20"/>
                <w:szCs w:val="20"/>
              </w:rPr>
            </w:pPr>
          </w:p>
          <w:p w14:paraId="40ABCCE1"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2-1 Información y difusión del proyecto</w:t>
            </w:r>
          </w:p>
          <w:p w14:paraId="19DFA94F" w14:textId="77777777" w:rsidR="00EF3AB9" w:rsidRDefault="00EF3AB9" w:rsidP="008C1B0B">
            <w:pPr>
              <w:spacing w:line="360" w:lineRule="auto"/>
              <w:rPr>
                <w:rFonts w:ascii="Univers LT Std 45 Light" w:hAnsi="Univers LT Std 45 Light"/>
                <w:sz w:val="20"/>
                <w:szCs w:val="20"/>
              </w:rPr>
            </w:pPr>
          </w:p>
          <w:p w14:paraId="30ED737D" w14:textId="77777777" w:rsidR="008C1B0B" w:rsidRPr="00735433" w:rsidRDefault="008C1B0B" w:rsidP="008C1B0B">
            <w:pPr>
              <w:spacing w:line="360" w:lineRule="auto"/>
              <w:rPr>
                <w:rFonts w:ascii="Univers LT Std 45 Light" w:hAnsi="Univers LT Std 45 Light"/>
                <w:sz w:val="20"/>
                <w:szCs w:val="20"/>
              </w:rPr>
            </w:pPr>
          </w:p>
          <w:p w14:paraId="346EFFCF"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2-2 Recepción de las familias amadrinantes.</w:t>
            </w:r>
          </w:p>
          <w:p w14:paraId="21588650" w14:textId="77777777" w:rsidR="00EF3AB9" w:rsidRPr="00735433" w:rsidRDefault="00EF3AB9" w:rsidP="009706D3">
            <w:pPr>
              <w:spacing w:line="360" w:lineRule="auto"/>
              <w:rPr>
                <w:rFonts w:ascii="Univers LT Std 45 Light" w:hAnsi="Univers LT Std 45 Light"/>
                <w:sz w:val="20"/>
                <w:szCs w:val="20"/>
              </w:rPr>
            </w:pPr>
          </w:p>
          <w:p w14:paraId="5C2563EF"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lastRenderedPageBreak/>
              <w:t xml:space="preserve">     2-3 Asignación de la familia amadrinada. Presentación de ficha técnica.</w:t>
            </w:r>
          </w:p>
          <w:p w14:paraId="21779C7F"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2-4  Aportación económica anual de la familia amadrinante en una cuenta bancaria habilitada a tal efecto.</w:t>
            </w:r>
          </w:p>
          <w:p w14:paraId="04BB715B" w14:textId="77777777" w:rsidR="00EF3AB9" w:rsidRPr="00735433" w:rsidRDefault="00EF3AB9" w:rsidP="009706D3">
            <w:pPr>
              <w:spacing w:line="360" w:lineRule="auto"/>
              <w:rPr>
                <w:rFonts w:ascii="Univers LT Std 45 Light" w:hAnsi="Univers LT Std 45 Light"/>
                <w:sz w:val="20"/>
                <w:szCs w:val="20"/>
              </w:rPr>
            </w:pPr>
          </w:p>
          <w:p w14:paraId="25F872E6" w14:textId="77777777" w:rsidR="00EF3AB9" w:rsidRPr="00436CFD" w:rsidRDefault="00EF3AB9" w:rsidP="009706D3">
            <w:pPr>
              <w:spacing w:line="360" w:lineRule="auto"/>
              <w:rPr>
                <w:rFonts w:ascii="Univers LT Std 45 Light" w:hAnsi="Univers LT Std 45 Light"/>
                <w:sz w:val="20"/>
                <w:szCs w:val="20"/>
              </w:rPr>
            </w:pPr>
            <w:r w:rsidRPr="00436CFD">
              <w:rPr>
                <w:rFonts w:ascii="Univers LT Std 45 Light" w:hAnsi="Univers LT Std 45 Light"/>
                <w:sz w:val="20"/>
                <w:szCs w:val="20"/>
              </w:rPr>
              <w:t>3- Coordinación y seguimiento en la Daira Chederia:</w:t>
            </w:r>
          </w:p>
          <w:p w14:paraId="475C95EE" w14:textId="77777777" w:rsidR="00EF3AB9" w:rsidRPr="00436CFD" w:rsidRDefault="00EF3AB9" w:rsidP="009706D3">
            <w:pPr>
              <w:spacing w:line="360" w:lineRule="auto"/>
              <w:rPr>
                <w:rFonts w:ascii="Univers LT Std 45 Light" w:hAnsi="Univers LT Std 45 Light"/>
                <w:sz w:val="20"/>
                <w:szCs w:val="20"/>
              </w:rPr>
            </w:pPr>
          </w:p>
          <w:p w14:paraId="45F0A407"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3-1 Visita individual </w:t>
            </w:r>
            <w:r w:rsidR="0001432E">
              <w:rPr>
                <w:rFonts w:ascii="Univers LT Std 45 Light" w:hAnsi="Univers LT Std 45 Light"/>
                <w:sz w:val="20"/>
                <w:szCs w:val="20"/>
              </w:rPr>
              <w:t xml:space="preserve"> </w:t>
            </w:r>
            <w:r w:rsidRPr="00735433">
              <w:rPr>
                <w:rFonts w:ascii="Univers LT Std 45 Light" w:hAnsi="Univers LT Std 45 Light"/>
                <w:sz w:val="20"/>
                <w:szCs w:val="20"/>
              </w:rPr>
              <w:t>a la familia amadrinada con persona coordinadora de la Daira.</w:t>
            </w:r>
          </w:p>
          <w:p w14:paraId="3BD16ED8"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3-2 Seguimiento de la evolución de cada uno de los miembros de la familia.</w:t>
            </w:r>
          </w:p>
          <w:p w14:paraId="6C962730"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3-3 Entrega dineraria a la familia amadrinada</w:t>
            </w:r>
          </w:p>
          <w:p w14:paraId="576A4AA8" w14:textId="77777777" w:rsidR="00EF3AB9"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3-4 Recogida  y entrega de documentos firmados.</w:t>
            </w:r>
          </w:p>
          <w:p w14:paraId="05886409" w14:textId="77777777" w:rsidR="00436CFD" w:rsidRPr="00735433" w:rsidRDefault="00436CFD" w:rsidP="009706D3">
            <w:pPr>
              <w:spacing w:line="360" w:lineRule="auto"/>
              <w:rPr>
                <w:rFonts w:ascii="Univers LT Std 45 Light" w:hAnsi="Univers LT Std 45 Light"/>
                <w:sz w:val="20"/>
                <w:szCs w:val="20"/>
              </w:rPr>
            </w:pPr>
          </w:p>
          <w:p w14:paraId="5C72544E" w14:textId="77777777" w:rsidR="00EF3AB9" w:rsidRPr="00436CFD" w:rsidRDefault="00EF3AB9" w:rsidP="009706D3">
            <w:pPr>
              <w:spacing w:line="360" w:lineRule="auto"/>
              <w:rPr>
                <w:rFonts w:ascii="Univers LT Std 45 Light" w:hAnsi="Univers LT Std 45 Light"/>
                <w:sz w:val="20"/>
                <w:szCs w:val="20"/>
              </w:rPr>
            </w:pPr>
            <w:r w:rsidRPr="00436CFD">
              <w:rPr>
                <w:rFonts w:ascii="Univers LT Std 45 Light" w:hAnsi="Univers LT Std 45 Light"/>
                <w:sz w:val="20"/>
                <w:szCs w:val="20"/>
              </w:rPr>
              <w:t>4.- Coordinación General en la Daira</w:t>
            </w:r>
          </w:p>
          <w:p w14:paraId="29192687" w14:textId="77777777" w:rsidR="00EF3AB9" w:rsidRPr="00735433" w:rsidRDefault="00EF3AB9" w:rsidP="009706D3">
            <w:pPr>
              <w:spacing w:line="360" w:lineRule="auto"/>
              <w:rPr>
                <w:rFonts w:ascii="Univers LT Std 45 Light" w:hAnsi="Univers LT Std 45 Light"/>
                <w:sz w:val="20"/>
                <w:szCs w:val="20"/>
              </w:rPr>
            </w:pPr>
          </w:p>
          <w:p w14:paraId="44E7DBFD"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4-1 Puesta en común de los casos asignados al proyecto.</w:t>
            </w:r>
          </w:p>
          <w:p w14:paraId="0DEF55AD"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4-2 Establecimiento de objetivos</w:t>
            </w:r>
          </w:p>
          <w:p w14:paraId="31B67C61" w14:textId="77777777" w:rsidR="00EF3AB9" w:rsidRPr="00735433"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4-3 Cierre y apertura de expedientes.</w:t>
            </w:r>
          </w:p>
          <w:p w14:paraId="40CE675C" w14:textId="77777777" w:rsidR="00EF3AB9" w:rsidRPr="00735433" w:rsidRDefault="00EF3AB9" w:rsidP="009706D3">
            <w:p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El ayuntamiento de Abanto Zierbena  asume los siguientes compromisos:</w:t>
            </w:r>
          </w:p>
          <w:p w14:paraId="49601142"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Ejercer la representación institucional ante las autoridades saharauis por lo que al ámbito de este convenio se refiere.</w:t>
            </w:r>
          </w:p>
          <w:p w14:paraId="0582ECD8"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 xml:space="preserve">Evaluar el programa junto con la Asociación  Beti Abanto Sahararekin  de </w:t>
            </w:r>
            <w:r w:rsidRPr="00735433">
              <w:rPr>
                <w:rFonts w:ascii="Univers LT Std 45 Light" w:hAnsi="Univers LT Std 45 Light"/>
                <w:color w:val="000000"/>
                <w:sz w:val="20"/>
                <w:szCs w:val="20"/>
              </w:rPr>
              <w:lastRenderedPageBreak/>
              <w:t>las familias y/o personas que participan en el programa.</w:t>
            </w:r>
          </w:p>
          <w:p w14:paraId="0AC4C21C"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Mantener el contacto y la coordinación adecuada con los representantes de la Asociación Beti Abanto Sahararekin</w:t>
            </w:r>
          </w:p>
          <w:p w14:paraId="39576305"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en la financiación del programa, mediante la concesión de una subvención cuyos términos se refieren en la cláusula octava del presente convenio.</w:t>
            </w:r>
          </w:p>
          <w:p w14:paraId="687E8F28" w14:textId="77777777" w:rsidR="00EF3AB9"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En momentos puntuales agentes políticos y/o sociales podrán acompañar a la Asociación Beti Abanto Sahararekin en el viaje con el objetivo de  colaborar y realizar el seguimiento en el desarrollo del programa.</w:t>
            </w:r>
          </w:p>
          <w:p w14:paraId="138A74E9" w14:textId="77777777" w:rsidR="00B773DC" w:rsidRDefault="00B773DC" w:rsidP="00310406">
            <w:pPr>
              <w:spacing w:before="240" w:line="360" w:lineRule="auto"/>
              <w:ind w:left="720"/>
              <w:jc w:val="both"/>
              <w:rPr>
                <w:rFonts w:ascii="Univers LT Std 45 Light" w:hAnsi="Univers LT Std 45 Light"/>
                <w:color w:val="000000"/>
                <w:sz w:val="20"/>
                <w:szCs w:val="20"/>
              </w:rPr>
            </w:pPr>
          </w:p>
          <w:p w14:paraId="2524E5A3" w14:textId="77777777" w:rsidR="00B773DC" w:rsidRPr="00310406" w:rsidRDefault="00B773DC" w:rsidP="00B773DC">
            <w:pPr>
              <w:spacing w:line="360" w:lineRule="auto"/>
              <w:jc w:val="both"/>
              <w:rPr>
                <w:rFonts w:ascii="Univers LT Std 45 Light" w:hAnsi="Univers LT Std 45 Light"/>
                <w:b/>
                <w:sz w:val="20"/>
                <w:szCs w:val="20"/>
              </w:rPr>
            </w:pPr>
            <w:r w:rsidRPr="00310406">
              <w:rPr>
                <w:rFonts w:ascii="Univers LT Std 45 Light" w:hAnsi="Univers LT Std 45 Light"/>
                <w:b/>
                <w:sz w:val="20"/>
                <w:szCs w:val="20"/>
              </w:rPr>
              <w:t>La Asociación Beti Abanto Sahararekin asume los siguientes compromisos:</w:t>
            </w:r>
          </w:p>
          <w:p w14:paraId="59BC6F1C" w14:textId="160E9C4E" w:rsidR="00EF3AB9" w:rsidRPr="00735433" w:rsidRDefault="00B773DC"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Pr>
                <w:rFonts w:ascii="Univers LT Std 45 Light" w:hAnsi="Univers LT Std 45 Light"/>
                <w:color w:val="000000"/>
                <w:sz w:val="20"/>
                <w:szCs w:val="20"/>
              </w:rPr>
              <w:t xml:space="preserve">Gestionar la subvención concedida por el </w:t>
            </w:r>
            <w:r w:rsidR="00EF3AB9" w:rsidRPr="00735433">
              <w:rPr>
                <w:rFonts w:ascii="Univers LT Std 45 Light" w:hAnsi="Univers LT Std 45 Light"/>
                <w:color w:val="000000"/>
                <w:sz w:val="20"/>
                <w:szCs w:val="20"/>
              </w:rPr>
              <w:t>Ayuntamiento de</w:t>
            </w:r>
            <w:r>
              <w:rPr>
                <w:rFonts w:ascii="Univers LT Std 45 Light" w:hAnsi="Univers LT Std 45 Light"/>
                <w:color w:val="000000"/>
                <w:sz w:val="20"/>
                <w:szCs w:val="20"/>
              </w:rPr>
              <w:t xml:space="preserve"> Abanto Zierbena a</w:t>
            </w:r>
            <w:r w:rsidR="00EF3AB9" w:rsidRPr="00735433">
              <w:rPr>
                <w:rFonts w:ascii="Univers LT Std 45 Light" w:hAnsi="Univers LT Std 45 Light"/>
                <w:color w:val="000000"/>
                <w:sz w:val="20"/>
                <w:szCs w:val="20"/>
              </w:rPr>
              <w:t xml:space="preserve"> Beti Abanto Sahararekin y presentar la correspondiente justificación.</w:t>
            </w:r>
          </w:p>
          <w:p w14:paraId="2CFF714B"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y/o coordinar los diferentes aspectos de ejecución del Programa.</w:t>
            </w:r>
          </w:p>
          <w:p w14:paraId="5EAA2834"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Comunicar e informar con la antelación suficiente a las partes sobre todos los aspectos relevantes relativos al proyecto.</w:t>
            </w:r>
          </w:p>
          <w:p w14:paraId="40D54A8D" w14:textId="6821D1DD" w:rsidR="00EF3AB9" w:rsidRPr="00B0077E" w:rsidRDefault="004E0D56" w:rsidP="00E61A59">
            <w:pPr>
              <w:tabs>
                <w:tab w:val="left" w:pos="1776"/>
              </w:tabs>
              <w:overflowPunct w:val="0"/>
              <w:autoSpaceDE w:val="0"/>
              <w:spacing w:line="360" w:lineRule="auto"/>
              <w:jc w:val="both"/>
              <w:rPr>
                <w:rFonts w:ascii="Univers LT Std 45 Light" w:hAnsi="Univers LT Std 45 Light"/>
                <w:b/>
                <w:kern w:val="1"/>
                <w:sz w:val="20"/>
                <w:szCs w:val="20"/>
                <w:u w:val="single"/>
              </w:rPr>
            </w:pPr>
            <w:r w:rsidRPr="00B0077E">
              <w:rPr>
                <w:rFonts w:ascii="Univers LT Std 45 Light" w:hAnsi="Univers LT Std 45 Light"/>
                <w:b/>
                <w:kern w:val="1"/>
                <w:sz w:val="20"/>
                <w:szCs w:val="20"/>
              </w:rPr>
              <w:lastRenderedPageBreak/>
              <w:t>C</w:t>
            </w:r>
            <w:r w:rsidR="00EF3AB9" w:rsidRPr="00B0077E">
              <w:rPr>
                <w:rFonts w:ascii="Univers LT Std 45 Light" w:hAnsi="Univers LT Std 45 Light"/>
                <w:b/>
                <w:kern w:val="1"/>
                <w:sz w:val="20"/>
                <w:szCs w:val="20"/>
                <w:u w:val="single"/>
              </w:rPr>
              <w:t xml:space="preserve">) Proyecto </w:t>
            </w:r>
            <w:r w:rsidR="001F4D21" w:rsidRPr="00B0077E">
              <w:rPr>
                <w:rFonts w:ascii="Univers LT Std 45 Light" w:hAnsi="Univers LT Std 45 Light"/>
                <w:b/>
                <w:kern w:val="1"/>
                <w:sz w:val="20"/>
                <w:szCs w:val="20"/>
                <w:u w:val="single"/>
              </w:rPr>
              <w:t>Centro de Formación para toda la ciudadanía</w:t>
            </w:r>
          </w:p>
          <w:p w14:paraId="5199E022" w14:textId="77777777" w:rsidR="00EF3AB9" w:rsidRPr="001F4D21" w:rsidRDefault="001F4D21" w:rsidP="001F4D21">
            <w:pPr>
              <w:spacing w:before="240" w:line="360" w:lineRule="auto"/>
              <w:jc w:val="both"/>
              <w:rPr>
                <w:rFonts w:ascii="Univers LT Std 45 Light" w:hAnsi="Univers LT Std 45 Light"/>
                <w:b/>
                <w:i/>
                <w:color w:val="000000"/>
                <w:sz w:val="20"/>
                <w:szCs w:val="20"/>
              </w:rPr>
            </w:pPr>
            <w:r>
              <w:rPr>
                <w:rFonts w:ascii="Univers LT Std 45 Light" w:hAnsi="Univers LT Std 45 Light"/>
                <w:color w:val="000000"/>
                <w:sz w:val="20"/>
                <w:szCs w:val="20"/>
              </w:rPr>
              <w:t xml:space="preserve">Con dos campos de actuación: Aula de informática y Taller de Cus-cus  con el objetivo de mejorar las competencias formativas de todas las personas de la comunidad, así como proporcionar un espacio para la utilización de las nuevas tecnologías, </w:t>
            </w:r>
            <w:r w:rsidR="00EF3AB9" w:rsidRPr="00735433">
              <w:rPr>
                <w:rFonts w:ascii="Univers LT Std 45 Light" w:hAnsi="Univers LT Std 45 Light"/>
                <w:sz w:val="20"/>
                <w:szCs w:val="20"/>
              </w:rPr>
              <w:t>favoreciendo y potenciando la organización de la red social en la Daira Chederia para el desarrollo del proyecto.</w:t>
            </w:r>
          </w:p>
          <w:p w14:paraId="17385B2F" w14:textId="77777777" w:rsidR="00436CFD" w:rsidRDefault="00436CFD" w:rsidP="00E61A59">
            <w:pPr>
              <w:spacing w:line="360" w:lineRule="auto"/>
              <w:rPr>
                <w:rFonts w:ascii="Univers LT Std 45 Light" w:hAnsi="Univers LT Std 45 Light"/>
                <w:sz w:val="20"/>
                <w:szCs w:val="20"/>
              </w:rPr>
            </w:pPr>
          </w:p>
          <w:p w14:paraId="680EE3F4" w14:textId="77777777" w:rsidR="00EF3AB9"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1.- Coordinación y establecimiento de áreas, funciones, actividades y logística del centro de </w:t>
            </w:r>
            <w:r w:rsidR="001F4D21">
              <w:rPr>
                <w:rFonts w:ascii="Univers LT Std 45 Light" w:hAnsi="Univers LT Std 45 Light"/>
                <w:sz w:val="20"/>
                <w:szCs w:val="20"/>
              </w:rPr>
              <w:t>formación</w:t>
            </w:r>
            <w:r w:rsidRPr="00735433">
              <w:rPr>
                <w:rFonts w:ascii="Univers LT Std 45 Light" w:hAnsi="Univers LT Std 45 Light"/>
                <w:sz w:val="20"/>
                <w:szCs w:val="20"/>
              </w:rPr>
              <w:t xml:space="preserve"> con el personal  responsable de la Daira.</w:t>
            </w:r>
          </w:p>
          <w:p w14:paraId="1E4BE53A" w14:textId="77777777" w:rsidR="006A609D" w:rsidRDefault="007134C7" w:rsidP="009706D3">
            <w:pPr>
              <w:spacing w:line="360" w:lineRule="auto"/>
              <w:rPr>
                <w:rFonts w:ascii="Univers LT Std 45 Light" w:hAnsi="Univers LT Std 45 Light"/>
                <w:sz w:val="20"/>
                <w:szCs w:val="20"/>
              </w:rPr>
            </w:pPr>
            <w:r>
              <w:rPr>
                <w:rFonts w:ascii="Univers LT Std 45 Light" w:hAnsi="Univers LT Std 45 Light"/>
                <w:sz w:val="20"/>
                <w:szCs w:val="20"/>
              </w:rPr>
              <w:t xml:space="preserve">     </w:t>
            </w:r>
            <w:r w:rsidR="00E61A59">
              <w:rPr>
                <w:rFonts w:ascii="Univers LT Std 45 Light" w:hAnsi="Univers LT Std 45 Light"/>
                <w:sz w:val="20"/>
                <w:szCs w:val="20"/>
              </w:rPr>
              <w:t>2.- Elegir</w:t>
            </w:r>
            <w:r>
              <w:rPr>
                <w:rFonts w:ascii="Univers LT Std 45 Light" w:hAnsi="Univers LT Std 45 Light"/>
                <w:sz w:val="20"/>
                <w:szCs w:val="20"/>
              </w:rPr>
              <w:t xml:space="preserve"> a las persona participantes, según el perfil determinado en el objetivo del proyecto</w:t>
            </w:r>
            <w:r w:rsidR="00E61A59">
              <w:rPr>
                <w:rFonts w:ascii="Univers LT Std 45 Light" w:hAnsi="Univers LT Std 45 Light"/>
                <w:sz w:val="20"/>
                <w:szCs w:val="20"/>
              </w:rPr>
              <w:t>.</w:t>
            </w:r>
          </w:p>
          <w:p w14:paraId="60A5B6E3" w14:textId="77777777" w:rsidR="006A609D" w:rsidRPr="00735433" w:rsidRDefault="006A609D" w:rsidP="009706D3">
            <w:pPr>
              <w:spacing w:line="360" w:lineRule="auto"/>
              <w:rPr>
                <w:rFonts w:ascii="Univers LT Std 45 Light" w:hAnsi="Univers LT Std 45 Light"/>
                <w:sz w:val="20"/>
                <w:szCs w:val="20"/>
              </w:rPr>
            </w:pPr>
          </w:p>
          <w:p w14:paraId="506613FB" w14:textId="77777777" w:rsidR="00EF3AB9" w:rsidRDefault="00E61A59" w:rsidP="009706D3">
            <w:pPr>
              <w:spacing w:line="360" w:lineRule="auto"/>
              <w:rPr>
                <w:rFonts w:ascii="Univers LT Std 45 Light" w:hAnsi="Univers LT Std 45 Light"/>
                <w:sz w:val="20"/>
                <w:szCs w:val="20"/>
              </w:rPr>
            </w:pPr>
            <w:r>
              <w:rPr>
                <w:rFonts w:ascii="Univers LT Std 45 Light" w:hAnsi="Univers LT Std 45 Light"/>
                <w:sz w:val="20"/>
                <w:szCs w:val="20"/>
              </w:rPr>
              <w:t xml:space="preserve">     </w:t>
            </w:r>
            <w:r w:rsidR="006A609D">
              <w:rPr>
                <w:rFonts w:ascii="Univers LT Std 45 Light" w:hAnsi="Univers LT Std 45 Light"/>
                <w:sz w:val="20"/>
                <w:szCs w:val="20"/>
              </w:rPr>
              <w:t>3</w:t>
            </w:r>
            <w:r w:rsidR="00EF3AB9" w:rsidRPr="00735433">
              <w:rPr>
                <w:rFonts w:ascii="Univers LT Std 45 Light" w:hAnsi="Univers LT Std 45 Light"/>
                <w:sz w:val="20"/>
                <w:szCs w:val="20"/>
              </w:rPr>
              <w:t>.- Elaboración del programa anual.</w:t>
            </w:r>
          </w:p>
          <w:p w14:paraId="77196523" w14:textId="77777777" w:rsidR="006A609D" w:rsidRPr="00735433" w:rsidRDefault="006A609D" w:rsidP="009706D3">
            <w:pPr>
              <w:spacing w:line="360" w:lineRule="auto"/>
              <w:rPr>
                <w:rFonts w:ascii="Univers LT Std 45 Light" w:hAnsi="Univers LT Std 45 Light"/>
                <w:sz w:val="20"/>
                <w:szCs w:val="20"/>
              </w:rPr>
            </w:pPr>
          </w:p>
          <w:p w14:paraId="2449F191" w14:textId="77777777" w:rsidR="00EF3AB9" w:rsidRPr="00735433" w:rsidRDefault="00E61A59" w:rsidP="009706D3">
            <w:pPr>
              <w:spacing w:line="360" w:lineRule="auto"/>
              <w:rPr>
                <w:rFonts w:ascii="Univers LT Std 45 Light" w:hAnsi="Univers LT Std 45 Light"/>
                <w:sz w:val="20"/>
                <w:szCs w:val="20"/>
              </w:rPr>
            </w:pPr>
            <w:r>
              <w:rPr>
                <w:rFonts w:ascii="Univers LT Std 45 Light" w:hAnsi="Univers LT Std 45 Light"/>
                <w:sz w:val="20"/>
                <w:szCs w:val="20"/>
              </w:rPr>
              <w:t xml:space="preserve">     4</w:t>
            </w:r>
            <w:r w:rsidR="001F4D21">
              <w:rPr>
                <w:rFonts w:ascii="Univers LT Std 45 Light" w:hAnsi="Univers LT Std 45 Light"/>
                <w:sz w:val="20"/>
                <w:szCs w:val="20"/>
              </w:rPr>
              <w:t>.</w:t>
            </w:r>
            <w:r w:rsidR="00EF3AB9" w:rsidRPr="00735433">
              <w:rPr>
                <w:rFonts w:ascii="Univers LT Std 45 Light" w:hAnsi="Univers LT Std 45 Light"/>
                <w:sz w:val="20"/>
                <w:szCs w:val="20"/>
              </w:rPr>
              <w:t>- Adquisición de material para el desarrollo del proyecto: mobiliario, herramientas y utensilios para la adecuada atención a las personas.</w:t>
            </w:r>
          </w:p>
          <w:p w14:paraId="43C51946" w14:textId="77777777" w:rsidR="00EF3AB9" w:rsidRDefault="00EF3AB9" w:rsidP="00E61A59">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w:t>
            </w:r>
            <w:r w:rsidR="00E61A59">
              <w:rPr>
                <w:rFonts w:ascii="Univers LT Std 45 Light" w:hAnsi="Univers LT Std 45 Light"/>
                <w:sz w:val="20"/>
                <w:szCs w:val="20"/>
              </w:rPr>
              <w:t>5</w:t>
            </w:r>
            <w:r w:rsidRPr="00735433">
              <w:rPr>
                <w:rFonts w:ascii="Univers LT Std 45 Light" w:hAnsi="Univers LT Std 45 Light"/>
                <w:sz w:val="20"/>
                <w:szCs w:val="20"/>
              </w:rPr>
              <w:t>.- Gestión de las entradas y salidas de las personas usuarias.</w:t>
            </w:r>
          </w:p>
          <w:p w14:paraId="7B6764D9" w14:textId="77777777" w:rsidR="00E61A59" w:rsidRPr="00735433" w:rsidRDefault="00E61A59" w:rsidP="00E61A59">
            <w:pPr>
              <w:spacing w:line="360" w:lineRule="auto"/>
              <w:rPr>
                <w:rFonts w:ascii="Univers LT Std 45 Light" w:hAnsi="Univers LT Std 45 Light"/>
                <w:sz w:val="20"/>
                <w:szCs w:val="20"/>
              </w:rPr>
            </w:pPr>
          </w:p>
          <w:p w14:paraId="4894D18B" w14:textId="77777777" w:rsidR="00EF3AB9" w:rsidRDefault="00EF3AB9" w:rsidP="009706D3">
            <w:pPr>
              <w:spacing w:line="360" w:lineRule="auto"/>
              <w:rPr>
                <w:rFonts w:ascii="Univers LT Std 45 Light" w:hAnsi="Univers LT Std 45 Light"/>
                <w:sz w:val="20"/>
                <w:szCs w:val="20"/>
              </w:rPr>
            </w:pPr>
            <w:r w:rsidRPr="00735433">
              <w:rPr>
                <w:rFonts w:ascii="Univers LT Std 45 Light" w:hAnsi="Univers LT Std 45 Light"/>
                <w:sz w:val="20"/>
                <w:szCs w:val="20"/>
              </w:rPr>
              <w:t xml:space="preserve">     </w:t>
            </w:r>
            <w:r w:rsidR="00E61A59">
              <w:rPr>
                <w:rFonts w:ascii="Univers LT Std 45 Light" w:hAnsi="Univers LT Std 45 Light"/>
                <w:sz w:val="20"/>
                <w:szCs w:val="20"/>
              </w:rPr>
              <w:t>6</w:t>
            </w:r>
            <w:r w:rsidRPr="00735433">
              <w:rPr>
                <w:rFonts w:ascii="Univers LT Std 45 Light" w:hAnsi="Univers LT Std 45 Light"/>
                <w:sz w:val="20"/>
                <w:szCs w:val="20"/>
              </w:rPr>
              <w:t xml:space="preserve">.- Planificación presupuestaria de la gestión del centro desglosado por capítulos correspondientes a los diferentes gastos: </w:t>
            </w:r>
            <w:r w:rsidR="00E61A59">
              <w:rPr>
                <w:rFonts w:ascii="Univers LT Std 45 Light" w:hAnsi="Univers LT Std 45 Light"/>
                <w:sz w:val="20"/>
                <w:szCs w:val="20"/>
              </w:rPr>
              <w:t xml:space="preserve">alimentación, campos de la salud, terapéuticos, </w:t>
            </w:r>
            <w:r w:rsidR="00E61A59">
              <w:rPr>
                <w:rFonts w:ascii="Univers LT Std 45 Light" w:hAnsi="Univers LT Std 45 Light"/>
                <w:sz w:val="20"/>
                <w:szCs w:val="20"/>
              </w:rPr>
              <w:lastRenderedPageBreak/>
              <w:t>rehabilitación, ocio, descanso, higiene y cambios del Centro.</w:t>
            </w:r>
          </w:p>
          <w:p w14:paraId="10378CF4" w14:textId="77777777" w:rsidR="00E61A59" w:rsidRDefault="00E61A59" w:rsidP="009706D3">
            <w:pPr>
              <w:spacing w:line="360" w:lineRule="auto"/>
              <w:rPr>
                <w:rFonts w:ascii="Univers LT Std 45 Light" w:hAnsi="Univers LT Std 45 Light"/>
                <w:sz w:val="20"/>
                <w:szCs w:val="20"/>
              </w:rPr>
            </w:pPr>
          </w:p>
          <w:p w14:paraId="3E271CBF" w14:textId="77777777" w:rsidR="00E61A59" w:rsidRPr="00735433" w:rsidRDefault="00E61A59" w:rsidP="009706D3">
            <w:pPr>
              <w:spacing w:line="360" w:lineRule="auto"/>
              <w:rPr>
                <w:rFonts w:ascii="Univers LT Std 45 Light" w:hAnsi="Univers LT Std 45 Light"/>
                <w:sz w:val="20"/>
                <w:szCs w:val="20"/>
              </w:rPr>
            </w:pPr>
          </w:p>
          <w:p w14:paraId="7D869663" w14:textId="353511FF" w:rsidR="00EF3AB9" w:rsidRPr="00B0077E" w:rsidRDefault="00FD527C" w:rsidP="00E61A59">
            <w:pPr>
              <w:spacing w:line="360" w:lineRule="auto"/>
              <w:jc w:val="both"/>
              <w:rPr>
                <w:rFonts w:ascii="Univers LT Std 45 Light" w:hAnsi="Univers LT Std 45 Light"/>
                <w:b/>
                <w:sz w:val="20"/>
                <w:szCs w:val="20"/>
              </w:rPr>
            </w:pPr>
            <w:r w:rsidRPr="00B0077E">
              <w:rPr>
                <w:rFonts w:ascii="Univers LT Std 45 Light" w:hAnsi="Univers LT Std 45 Light"/>
                <w:b/>
                <w:sz w:val="20"/>
                <w:szCs w:val="20"/>
              </w:rPr>
              <w:t>El A</w:t>
            </w:r>
            <w:r w:rsidR="00EF3AB9" w:rsidRPr="00B0077E">
              <w:rPr>
                <w:rFonts w:ascii="Univers LT Std 45 Light" w:hAnsi="Univers LT Std 45 Light"/>
                <w:b/>
                <w:sz w:val="20"/>
                <w:szCs w:val="20"/>
              </w:rPr>
              <w:t>yuntamiento de Abanto Zierbena  asume los siguientes compromisos:</w:t>
            </w:r>
          </w:p>
          <w:p w14:paraId="2F444D5A" w14:textId="77777777" w:rsidR="00436CFD" w:rsidRPr="00735433" w:rsidRDefault="00436CFD" w:rsidP="009706D3">
            <w:pPr>
              <w:spacing w:before="240" w:line="360" w:lineRule="auto"/>
              <w:jc w:val="both"/>
              <w:rPr>
                <w:rFonts w:ascii="Univers LT Std 45 Light" w:hAnsi="Univers LT Std 45 Light"/>
                <w:color w:val="000000"/>
                <w:sz w:val="20"/>
                <w:szCs w:val="20"/>
              </w:rPr>
            </w:pPr>
          </w:p>
          <w:p w14:paraId="6A58330F"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Ejercer la representación institucional ante las autoridades saharauis por lo que al ámbito de este convenio se refiere.</w:t>
            </w:r>
          </w:p>
          <w:p w14:paraId="54ABBD96"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Evaluar el programa junto con la Asociación  Beti Abanto Sahararekin de las familias y/o personas que participan en el programa.</w:t>
            </w:r>
          </w:p>
          <w:p w14:paraId="5B94F5FD"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Mantener el contacto y la coordinación adecuada con los representantes de la Asociación Beti Abanto Sahararekin.</w:t>
            </w:r>
          </w:p>
          <w:p w14:paraId="7CADC439" w14:textId="77777777" w:rsidR="00EF3AB9"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en la financiación del programa, mediante la concesión de una subvención cuyos términos se refieren en la cláusula octava del presente convenio.</w:t>
            </w:r>
          </w:p>
          <w:p w14:paraId="452ECB34" w14:textId="77777777" w:rsidR="00D97505" w:rsidRPr="00735433" w:rsidRDefault="00D97505" w:rsidP="00D97505">
            <w:pPr>
              <w:spacing w:line="360" w:lineRule="auto"/>
              <w:jc w:val="both"/>
              <w:rPr>
                <w:rFonts w:ascii="Univers LT Std 45 Light" w:hAnsi="Univers LT Std 45 Light"/>
                <w:color w:val="000000"/>
                <w:sz w:val="20"/>
                <w:szCs w:val="20"/>
              </w:rPr>
            </w:pPr>
          </w:p>
          <w:p w14:paraId="314DAC54"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En momentos puntuales agentes políticos y/o sociales podrán acompañar a la Asociación Beti Abanto Sahararekin en el viaje con el objetivo de  colaborar en el desarrollo del programa.</w:t>
            </w:r>
          </w:p>
          <w:p w14:paraId="0BD8E278" w14:textId="77777777" w:rsidR="00EF3AB9" w:rsidRPr="00B0077E" w:rsidRDefault="00EF3AB9"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lastRenderedPageBreak/>
              <w:t>La Asociación Beti Abanto Sahararekin asume los siguientes compromisos:</w:t>
            </w:r>
          </w:p>
          <w:p w14:paraId="1A74C1CE"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Desarrollar el programa en la población de Chederia para lo cual miembros de la asociación responsables del programa se desplazarán al campamento.</w:t>
            </w:r>
          </w:p>
          <w:p w14:paraId="0C3BB5C2"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Coordinar y dinamizar las acciones.</w:t>
            </w:r>
          </w:p>
          <w:p w14:paraId="69B8969C"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Mantener el contacto y la coordinación adecuada con los representantes políticos y sociales en Chederia.</w:t>
            </w:r>
          </w:p>
          <w:p w14:paraId="6976D548"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Gestionar la subvención concedida por el Ayuntamiento y presentar la correspondiente justificación.</w:t>
            </w:r>
          </w:p>
          <w:p w14:paraId="0EE1199B"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y/o coordinar los diferentes aspectos de ejecución del Programa.</w:t>
            </w:r>
          </w:p>
          <w:p w14:paraId="6C9FF8BE"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sz w:val="20"/>
                <w:szCs w:val="20"/>
              </w:rPr>
              <w:t>Comunicar e informar con la antelación suficiente a las partes sobre todos los aspectos relevantes relativos al programa</w:t>
            </w:r>
          </w:p>
          <w:p w14:paraId="50167C05" w14:textId="7E5413DC" w:rsidR="00EF3AB9" w:rsidRPr="00B0077E" w:rsidRDefault="004E0D56" w:rsidP="009706D3">
            <w:pPr>
              <w:spacing w:before="240" w:line="360" w:lineRule="auto"/>
              <w:jc w:val="both"/>
              <w:rPr>
                <w:rFonts w:ascii="Univers LT Std 45 Light" w:hAnsi="Univers LT Std 45 Light"/>
                <w:b/>
                <w:sz w:val="20"/>
                <w:szCs w:val="20"/>
                <w:u w:val="single"/>
              </w:rPr>
            </w:pPr>
            <w:r w:rsidRPr="00B0077E">
              <w:rPr>
                <w:rFonts w:ascii="Univers LT Std 45 Light" w:hAnsi="Univers LT Std 45 Light"/>
                <w:b/>
                <w:sz w:val="20"/>
                <w:szCs w:val="20"/>
              </w:rPr>
              <w:t>D</w:t>
            </w:r>
            <w:r w:rsidR="00EF3AB9" w:rsidRPr="00B0077E">
              <w:rPr>
                <w:rFonts w:ascii="Univers LT Std 45 Light" w:hAnsi="Univers LT Std 45 Light"/>
                <w:b/>
                <w:sz w:val="20"/>
                <w:szCs w:val="20"/>
              </w:rPr>
              <w:t>)</w:t>
            </w:r>
            <w:r w:rsidR="00EF3AB9" w:rsidRPr="00B0077E">
              <w:rPr>
                <w:rFonts w:ascii="Univers LT Std 45 Light" w:hAnsi="Univers LT Std 45 Light"/>
                <w:b/>
                <w:sz w:val="20"/>
                <w:szCs w:val="20"/>
                <w:u w:val="single"/>
              </w:rPr>
              <w:t xml:space="preserve">Proyecto  “Gestión de infraestructuras, alimentos básicos y adecuación de material de  la escuela infantil de la Daira Chederia”. </w:t>
            </w:r>
          </w:p>
          <w:p w14:paraId="09A0B458" w14:textId="77777777" w:rsidR="00EF3AB9" w:rsidRPr="00735433" w:rsidRDefault="00EF3AB9" w:rsidP="009706D3">
            <w:pPr>
              <w:spacing w:before="240" w:line="360" w:lineRule="auto"/>
              <w:jc w:val="both"/>
              <w:rPr>
                <w:rFonts w:ascii="Univers LT Std 45 Light" w:hAnsi="Univers LT Std 45 Light"/>
                <w:sz w:val="20"/>
                <w:szCs w:val="20"/>
              </w:rPr>
            </w:pPr>
            <w:r w:rsidRPr="00735433">
              <w:rPr>
                <w:rFonts w:ascii="Univers LT Std 45 Light" w:hAnsi="Univers LT Std 45 Light"/>
                <w:sz w:val="20"/>
                <w:szCs w:val="20"/>
              </w:rPr>
              <w:t>Mejorar las infraestructuras, colaborar en el mantenimiento de las instalaciones y material educativo, así como proporcionar los alimentos básicos en el desayuno del alumnado de la escuela infantil durante todo el periodo escolar.</w:t>
            </w:r>
          </w:p>
          <w:p w14:paraId="7533565A" w14:textId="77777777" w:rsidR="00EF3AB9" w:rsidRPr="00735433" w:rsidRDefault="00EF3AB9" w:rsidP="00100CC0">
            <w:pPr>
              <w:spacing w:line="360" w:lineRule="auto"/>
              <w:jc w:val="both"/>
              <w:rPr>
                <w:rFonts w:ascii="Univers LT Std 45 Light" w:hAnsi="Univers LT Std 45 Light"/>
                <w:sz w:val="20"/>
                <w:szCs w:val="20"/>
              </w:rPr>
            </w:pPr>
          </w:p>
          <w:p w14:paraId="4D84B859" w14:textId="77777777" w:rsidR="00EF3AB9" w:rsidRPr="00735433" w:rsidRDefault="00EF3AB9" w:rsidP="00100CC0">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lastRenderedPageBreak/>
              <w:t>Proporcionar la cantidad dineraria establecida para lo descrito en el objeto del proyecto a las personas responsables de la Daira.</w:t>
            </w:r>
          </w:p>
          <w:p w14:paraId="77A11FB2" w14:textId="77777777" w:rsidR="00EF3AB9" w:rsidRPr="00735433" w:rsidRDefault="00EF3AB9" w:rsidP="009706D3">
            <w:pPr>
              <w:spacing w:line="360" w:lineRule="auto"/>
              <w:rPr>
                <w:rFonts w:ascii="Univers LT Std 45 Light" w:hAnsi="Univers LT Std 45 Light"/>
                <w:sz w:val="20"/>
                <w:szCs w:val="20"/>
              </w:rPr>
            </w:pPr>
          </w:p>
          <w:p w14:paraId="7B49E90B" w14:textId="77777777" w:rsidR="00EF3AB9" w:rsidRPr="00735433" w:rsidRDefault="00EF3AB9" w:rsidP="00100CC0">
            <w:pPr>
              <w:spacing w:line="360" w:lineRule="auto"/>
              <w:jc w:val="both"/>
              <w:rPr>
                <w:rFonts w:ascii="Univers LT Std 45 Light" w:hAnsi="Univers LT Std 45 Light"/>
                <w:sz w:val="20"/>
                <w:szCs w:val="20"/>
              </w:rPr>
            </w:pPr>
            <w:r w:rsidRPr="00735433">
              <w:rPr>
                <w:rFonts w:ascii="Univers LT Std 45 Light" w:hAnsi="Univers LT Std 45 Light"/>
                <w:sz w:val="20"/>
                <w:szCs w:val="20"/>
              </w:rPr>
              <w:t>Realizar seguimiento del proyecto. Valoración y planificación del curso escolar.</w:t>
            </w:r>
          </w:p>
          <w:p w14:paraId="52932434" w14:textId="77777777" w:rsidR="00EF3AB9" w:rsidRPr="00B0077E" w:rsidRDefault="00EF3AB9"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t>El ayuntamiento de Abanto Zierbena  asume los siguientes compromisos:</w:t>
            </w:r>
          </w:p>
          <w:p w14:paraId="71E0B85A"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Ejercer la representación institucional ante las autoridades saharauis por lo que al ámbito de este convenio se refiere.</w:t>
            </w:r>
          </w:p>
          <w:p w14:paraId="550D5040"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Evaluar el programa junto con la Asociación  Beti Abanto Sahararekin de las familias y/o personas que participan en el programa.</w:t>
            </w:r>
          </w:p>
          <w:p w14:paraId="7ACC9551"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Mantener el contacto y la coordinación adecuada con los representantes de la Asociación Beti Abanto Sahararekin.</w:t>
            </w:r>
          </w:p>
          <w:p w14:paraId="15893E1D"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en la financiación del programa, mediante la concesión de una subvención.</w:t>
            </w:r>
          </w:p>
          <w:p w14:paraId="4D209169" w14:textId="77777777" w:rsidR="00EF3AB9"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En momentos puntuales agentes políticos y/o sociales podrán acompañar a la Asociación Beti Abanto Sahararekin en el viaje con el objetivo de  colaborar en el desarrollo del programa.</w:t>
            </w:r>
          </w:p>
          <w:p w14:paraId="5031D5F9" w14:textId="77777777" w:rsidR="002718F2" w:rsidRDefault="002718F2" w:rsidP="002718F2">
            <w:pPr>
              <w:spacing w:before="240" w:line="360" w:lineRule="auto"/>
              <w:ind w:left="720"/>
              <w:jc w:val="both"/>
              <w:rPr>
                <w:rFonts w:ascii="Univers LT Std 45 Light" w:hAnsi="Univers LT Std 45 Light"/>
                <w:color w:val="000000"/>
                <w:sz w:val="20"/>
                <w:szCs w:val="20"/>
              </w:rPr>
            </w:pPr>
          </w:p>
          <w:p w14:paraId="75774FCB" w14:textId="77777777" w:rsidR="00EF3AB9" w:rsidRPr="00B0077E" w:rsidRDefault="00EF3AB9" w:rsidP="009706D3">
            <w:pPr>
              <w:spacing w:before="240" w:line="360" w:lineRule="auto"/>
              <w:jc w:val="both"/>
              <w:rPr>
                <w:rFonts w:ascii="Univers LT Std 45 Light" w:hAnsi="Univers LT Std 45 Light"/>
                <w:b/>
                <w:sz w:val="20"/>
                <w:szCs w:val="20"/>
              </w:rPr>
            </w:pPr>
            <w:r w:rsidRPr="00B0077E">
              <w:rPr>
                <w:rFonts w:ascii="Univers LT Std 45 Light" w:hAnsi="Univers LT Std 45 Light"/>
                <w:b/>
                <w:sz w:val="20"/>
                <w:szCs w:val="20"/>
              </w:rPr>
              <w:lastRenderedPageBreak/>
              <w:t>La Asociación Beti Abanto Sahararekin asume los siguientes compromisos:</w:t>
            </w:r>
          </w:p>
          <w:p w14:paraId="7D3D191A"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Desarrollar el programa en la población de Chederia para lo cual miembros de la asociación responsables del programa se desplazarán al campamento.</w:t>
            </w:r>
          </w:p>
          <w:p w14:paraId="2BF8EC1D"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Coordinar y dinamizar las acciones.</w:t>
            </w:r>
          </w:p>
          <w:p w14:paraId="0786DD25"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Mantener el contacto y la coordinación adecuada con los representantes políticos y sociales en Chederia.</w:t>
            </w:r>
          </w:p>
          <w:p w14:paraId="5BDE884A" w14:textId="77777777" w:rsidR="00EF3AB9" w:rsidRPr="00735433" w:rsidRDefault="00EF3AB9" w:rsidP="00BE39EA">
            <w:pPr>
              <w:numPr>
                <w:ilvl w:val="0"/>
                <w:numId w:val="11"/>
              </w:numPr>
              <w:tabs>
                <w:tab w:val="num" w:pos="1327"/>
              </w:tabs>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en la financiación del programa, mediante la concesión de una subvención cuyos términos se refieren en la cláusula octava del presente convenio.</w:t>
            </w:r>
          </w:p>
          <w:p w14:paraId="031F7366"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Colaborar y/o coordinar los diferentes aspectos de ejecución del Programa.</w:t>
            </w:r>
          </w:p>
          <w:p w14:paraId="689AD4D6" w14:textId="77777777" w:rsidR="00EF3AB9" w:rsidRPr="00735433" w:rsidRDefault="00EF3AB9" w:rsidP="00BE39EA">
            <w:pPr>
              <w:numPr>
                <w:ilvl w:val="0"/>
                <w:numId w:val="11"/>
              </w:numPr>
              <w:spacing w:before="240" w:line="360" w:lineRule="auto"/>
              <w:jc w:val="both"/>
              <w:rPr>
                <w:rFonts w:ascii="Univers LT Std 45 Light" w:hAnsi="Univers LT Std 45 Light"/>
                <w:color w:val="000000"/>
                <w:sz w:val="20"/>
                <w:szCs w:val="20"/>
              </w:rPr>
            </w:pPr>
            <w:r w:rsidRPr="00735433">
              <w:rPr>
                <w:rFonts w:ascii="Univers LT Std 45 Light" w:hAnsi="Univers LT Std 45 Light"/>
                <w:color w:val="000000"/>
                <w:sz w:val="20"/>
                <w:szCs w:val="20"/>
              </w:rPr>
              <w:t>Comunicar e informar con la antelación suficiente a las partes sobre todos los aspectos relevantes relativos al programa.</w:t>
            </w:r>
          </w:p>
          <w:p w14:paraId="2FC3EF4A" w14:textId="77777777" w:rsidR="00DE7EB3" w:rsidRPr="00735433" w:rsidRDefault="00DE7EB3" w:rsidP="00524223">
            <w:pPr>
              <w:spacing w:line="360" w:lineRule="auto"/>
              <w:jc w:val="both"/>
              <w:rPr>
                <w:rFonts w:ascii="Univers LT Std 45 Light" w:hAnsi="Univers LT Std 45 Light"/>
                <w:color w:val="000000"/>
                <w:sz w:val="20"/>
                <w:szCs w:val="20"/>
              </w:rPr>
            </w:pPr>
          </w:p>
          <w:p w14:paraId="45B51E67"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sz w:val="20"/>
              </w:rPr>
            </w:pPr>
            <w:bookmarkStart w:id="4" w:name="_Toc276710397"/>
            <w:bookmarkStart w:id="5" w:name="_Toc278537530"/>
            <w:r w:rsidRPr="00735433">
              <w:rPr>
                <w:rFonts w:ascii="Univers LT Std 45 Light" w:hAnsi="Univers LT Std 45 Light" w:cs="Arial"/>
                <w:i w:val="0"/>
                <w:sz w:val="20"/>
              </w:rPr>
              <w:t>SEGUNDA. CUANTÍA Y CRÉDITO PRESUPUESTARIO</w:t>
            </w:r>
            <w:r w:rsidRPr="00735433">
              <w:rPr>
                <w:rFonts w:ascii="Univers LT Std 45 Light" w:hAnsi="Univers LT Std 45 Light" w:cs="Arial"/>
                <w:sz w:val="20"/>
              </w:rPr>
              <w:t xml:space="preserve"> </w:t>
            </w:r>
            <w:bookmarkEnd w:id="4"/>
            <w:bookmarkEnd w:id="5"/>
          </w:p>
          <w:p w14:paraId="505C2464" w14:textId="230681A8" w:rsidR="00EF3AB9" w:rsidRDefault="00EF3AB9" w:rsidP="009706D3">
            <w:pPr>
              <w:pStyle w:val="Ttulo2"/>
              <w:numPr>
                <w:ilvl w:val="0"/>
                <w:numId w:val="0"/>
              </w:numPr>
              <w:spacing w:before="0" w:after="120" w:line="360" w:lineRule="auto"/>
              <w:contextualSpacing/>
              <w:rPr>
                <w:rFonts w:ascii="Univers LT Std 45 Light" w:hAnsi="Univers LT Std 45 Light"/>
                <w:b w:val="0"/>
                <w:i w:val="0"/>
                <w:sz w:val="20"/>
              </w:rPr>
            </w:pPr>
            <w:r w:rsidRPr="00735433">
              <w:rPr>
                <w:rFonts w:ascii="Univers LT Std 45 Light" w:hAnsi="Univers LT Std 45 Light"/>
                <w:b w:val="0"/>
                <w:i w:val="0"/>
                <w:sz w:val="20"/>
              </w:rPr>
              <w:t xml:space="preserve">La cuantía de la subvención asciende a </w:t>
            </w:r>
            <w:r w:rsidR="00FE7037" w:rsidRPr="002718F2">
              <w:rPr>
                <w:rFonts w:ascii="Univers LT Std 45 Light" w:hAnsi="Univers LT Std 45 Light" w:cs="Arial"/>
                <w:i w:val="0"/>
                <w:sz w:val="20"/>
              </w:rPr>
              <w:t>8.800</w:t>
            </w:r>
            <w:r w:rsidRPr="002718F2">
              <w:rPr>
                <w:rFonts w:ascii="Univers LT Std 45 Light" w:hAnsi="Univers LT Std 45 Light" w:cs="Arial"/>
                <w:i w:val="0"/>
                <w:sz w:val="20"/>
              </w:rPr>
              <w:t xml:space="preserve"> </w:t>
            </w:r>
            <w:r w:rsidRPr="002718F2">
              <w:rPr>
                <w:rFonts w:ascii="Univers LT Std 45 Light" w:hAnsi="Univers LT Std 45 Light"/>
                <w:i w:val="0"/>
                <w:sz w:val="20"/>
              </w:rPr>
              <w:t>euros</w:t>
            </w:r>
            <w:r w:rsidRPr="00735433">
              <w:rPr>
                <w:rFonts w:ascii="Univers LT Std 45 Light" w:hAnsi="Univers LT Std 45 Light"/>
                <w:b w:val="0"/>
                <w:i w:val="0"/>
                <w:sz w:val="20"/>
              </w:rPr>
              <w:t>, importe que no supera el crédito presupuestario autorizado. A dicho cré</w:t>
            </w:r>
            <w:r w:rsidR="001515DE">
              <w:rPr>
                <w:rFonts w:ascii="Univers LT Std 45 Light" w:hAnsi="Univers LT Std 45 Light"/>
                <w:b w:val="0"/>
                <w:i w:val="0"/>
                <w:sz w:val="20"/>
              </w:rPr>
              <w:t xml:space="preserve">dito, designado con el código </w:t>
            </w:r>
            <w:r w:rsidR="00E2547B" w:rsidRPr="002718F2">
              <w:rPr>
                <w:rFonts w:ascii="Univers LT Std 45 Light" w:hAnsi="Univers LT Std 45 Light"/>
                <w:i w:val="0"/>
                <w:color w:val="000000" w:themeColor="text1"/>
                <w:sz w:val="20"/>
              </w:rPr>
              <w:t>023 23101 48102</w:t>
            </w:r>
            <w:r w:rsidRPr="00735433">
              <w:rPr>
                <w:rFonts w:ascii="Univers LT Std 45 Light" w:hAnsi="Univers LT Std 45 Light"/>
                <w:b w:val="0"/>
                <w:i w:val="0"/>
                <w:sz w:val="20"/>
              </w:rPr>
              <w:t>, se imputará la cuantía otorgada.</w:t>
            </w:r>
          </w:p>
          <w:p w14:paraId="1A124A7E" w14:textId="77777777" w:rsidR="00EF3AB9" w:rsidRPr="00735433" w:rsidRDefault="00EF3AB9" w:rsidP="00100CC0">
            <w:pPr>
              <w:pStyle w:val="Ttulo2"/>
              <w:numPr>
                <w:ilvl w:val="0"/>
                <w:numId w:val="0"/>
              </w:numPr>
              <w:spacing w:before="0" w:after="120" w:line="360" w:lineRule="auto"/>
              <w:contextualSpacing/>
              <w:rPr>
                <w:rFonts w:ascii="Univers LT Std 45 Light" w:hAnsi="Univers LT Std 45 Light" w:cs="Arial"/>
                <w:sz w:val="20"/>
              </w:rPr>
            </w:pPr>
            <w:bookmarkStart w:id="6" w:name="_Toc276710398"/>
            <w:bookmarkStart w:id="7" w:name="_Toc278537531"/>
            <w:r w:rsidRPr="00735433">
              <w:rPr>
                <w:rFonts w:ascii="Univers LT Std 45 Light" w:hAnsi="Univers LT Std 45 Light" w:cs="Arial"/>
                <w:i w:val="0"/>
                <w:sz w:val="20"/>
              </w:rPr>
              <w:lastRenderedPageBreak/>
              <w:t>TERCERA. PERSONAS BENEFICIARIAS</w:t>
            </w:r>
            <w:r w:rsidRPr="00735433">
              <w:rPr>
                <w:rFonts w:ascii="Univers LT Std 45 Light" w:hAnsi="Univers LT Std 45 Light" w:cs="Arial"/>
                <w:sz w:val="20"/>
              </w:rPr>
              <w:t xml:space="preserve"> </w:t>
            </w:r>
            <w:bookmarkEnd w:id="6"/>
            <w:bookmarkEnd w:id="7"/>
          </w:p>
          <w:p w14:paraId="4AC07513"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b w:val="0"/>
                <w:i w:val="0"/>
                <w:sz w:val="20"/>
              </w:rPr>
            </w:pPr>
            <w:r w:rsidRPr="00735433">
              <w:rPr>
                <w:rFonts w:ascii="Univers LT Std 45 Light" w:hAnsi="Univers LT Std 45 Light" w:cs="Arial"/>
                <w:b w:val="0"/>
                <w:i w:val="0"/>
                <w:sz w:val="20"/>
              </w:rPr>
              <w:t>La entidad Beti Abanto Sahararekin Elkarteaes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p w14:paraId="545847AC" w14:textId="77777777" w:rsidR="00436CFD" w:rsidRDefault="00436CFD" w:rsidP="009706D3">
            <w:pPr>
              <w:pStyle w:val="Ttulo2"/>
              <w:numPr>
                <w:ilvl w:val="0"/>
                <w:numId w:val="0"/>
              </w:numPr>
              <w:spacing w:before="0" w:after="120" w:line="360" w:lineRule="auto"/>
              <w:ind w:left="1"/>
              <w:contextualSpacing/>
              <w:rPr>
                <w:rFonts w:ascii="Univers LT Std 45 Light" w:hAnsi="Univers LT Std 45 Light" w:cs="Arial"/>
                <w:i w:val="0"/>
                <w:sz w:val="20"/>
              </w:rPr>
            </w:pPr>
            <w:bookmarkStart w:id="8" w:name="_Toc276710399"/>
            <w:bookmarkStart w:id="9" w:name="_Toc278537532"/>
          </w:p>
          <w:p w14:paraId="59C26F4B"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Arial"/>
                <w:i w:val="0"/>
                <w:sz w:val="20"/>
              </w:rPr>
            </w:pPr>
            <w:r w:rsidRPr="00735433">
              <w:rPr>
                <w:rFonts w:ascii="Univers LT Std 45 Light" w:hAnsi="Univers LT Std 45 Light" w:cs="Arial"/>
                <w:i w:val="0"/>
                <w:sz w:val="20"/>
              </w:rPr>
              <w:t>CUARTA. RÉGIMEN JURÍDICO APLICABLE</w:t>
            </w:r>
            <w:bookmarkEnd w:id="8"/>
            <w:bookmarkEnd w:id="9"/>
          </w:p>
          <w:p w14:paraId="133479F9" w14:textId="77777777" w:rsidR="00EF3AB9" w:rsidRDefault="00EF3AB9" w:rsidP="00B1178C">
            <w:pPr>
              <w:pStyle w:val="Ttulo2"/>
              <w:numPr>
                <w:ilvl w:val="0"/>
                <w:numId w:val="0"/>
              </w:numPr>
              <w:spacing w:before="0" w:after="0" w:line="360" w:lineRule="auto"/>
              <w:contextualSpacing/>
              <w:rPr>
                <w:rFonts w:ascii="Univers LT Std 45 Light" w:hAnsi="Univers LT Std 45 Light" w:cs="Arial"/>
                <w:i w:val="0"/>
                <w:sz w:val="20"/>
              </w:rPr>
            </w:pPr>
          </w:p>
          <w:p w14:paraId="5F38043F" w14:textId="77777777" w:rsidR="00B1178C" w:rsidRPr="00B1178C" w:rsidRDefault="00B1178C" w:rsidP="00B1178C">
            <w:pPr>
              <w:rPr>
                <w:lang w:val="es-ES_tradnl"/>
              </w:rPr>
            </w:pPr>
          </w:p>
          <w:p w14:paraId="0307C6F9" w14:textId="6B04AE76" w:rsidR="00EF3AB9" w:rsidRPr="00735433" w:rsidRDefault="00B41F1B" w:rsidP="009706D3">
            <w:pPr>
              <w:pStyle w:val="Ttulo2"/>
              <w:numPr>
                <w:ilvl w:val="0"/>
                <w:numId w:val="0"/>
              </w:numPr>
              <w:spacing w:before="0" w:after="120" w:line="360" w:lineRule="auto"/>
              <w:ind w:left="1"/>
              <w:contextualSpacing/>
              <w:rPr>
                <w:rFonts w:ascii="Univers LT Std 45 Light" w:hAnsi="Univers LT Std 45 Light" w:cs="Arial"/>
                <w:b w:val="0"/>
                <w:i w:val="0"/>
                <w:sz w:val="20"/>
              </w:rPr>
            </w:pPr>
            <w:r>
              <w:rPr>
                <w:rFonts w:ascii="Univers LT Std 45 Light" w:hAnsi="Univers LT Std 45 Light" w:cs="Arial"/>
                <w:b w:val="0"/>
                <w:i w:val="0"/>
                <w:sz w:val="20"/>
              </w:rPr>
              <w:t xml:space="preserve">El </w:t>
            </w:r>
            <w:r w:rsidR="00EF3AB9" w:rsidRPr="00735433">
              <w:rPr>
                <w:rFonts w:ascii="Univers LT Std 45 Light" w:hAnsi="Univers LT Std 45 Light" w:cs="Arial"/>
                <w:b w:val="0"/>
                <w:i w:val="0"/>
                <w:sz w:val="20"/>
              </w:rPr>
              <w:t>régimen jurídico que regula la concesión de la subvención es:</w:t>
            </w:r>
          </w:p>
          <w:p w14:paraId="5C68E904" w14:textId="77777777" w:rsidR="00EF3AB9" w:rsidRDefault="00EF3AB9" w:rsidP="000A6CC1">
            <w:pPr>
              <w:pStyle w:val="Default"/>
              <w:tabs>
                <w:tab w:val="left" w:pos="284"/>
              </w:tabs>
              <w:spacing w:after="120" w:line="360" w:lineRule="auto"/>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a.La Ley 38/2003, de 17 de noviembre, General de Subvenciones.</w:t>
            </w:r>
          </w:p>
          <w:p w14:paraId="3FC01EE3" w14:textId="77777777" w:rsidR="00B1178C" w:rsidRPr="00735433" w:rsidRDefault="00B1178C" w:rsidP="000A6CC1">
            <w:pPr>
              <w:pStyle w:val="Default"/>
              <w:tabs>
                <w:tab w:val="left" w:pos="284"/>
              </w:tabs>
              <w:spacing w:after="120" w:line="360" w:lineRule="auto"/>
              <w:contextualSpacing/>
              <w:jc w:val="both"/>
              <w:rPr>
                <w:rFonts w:ascii="Univers LT Std 45 Light" w:hAnsi="Univers LT Std 45 Light" w:cs="Arial"/>
                <w:sz w:val="20"/>
                <w:szCs w:val="20"/>
                <w:lang w:val="eu-ES"/>
              </w:rPr>
            </w:pPr>
          </w:p>
          <w:p w14:paraId="486DD28A" w14:textId="77777777" w:rsidR="00EF3AB9" w:rsidRPr="00735433" w:rsidRDefault="00EF3AB9" w:rsidP="000A6CC1">
            <w:pPr>
              <w:pStyle w:val="Default"/>
              <w:tabs>
                <w:tab w:val="left" w:pos="284"/>
              </w:tabs>
              <w:spacing w:after="120" w:line="360" w:lineRule="auto"/>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b.Real Decreto 887/2006, de 21 de julio, por el que se aprueba el Reglamento de la Ley 38/2003, de 17 de noviembre, General de Subvenciones.</w:t>
            </w:r>
          </w:p>
          <w:p w14:paraId="3832DD70" w14:textId="77777777" w:rsidR="00EF3AB9" w:rsidRPr="00735433" w:rsidRDefault="00EF3AB9" w:rsidP="000A6CC1">
            <w:pPr>
              <w:pStyle w:val="Default"/>
              <w:tabs>
                <w:tab w:val="left" w:pos="284"/>
              </w:tabs>
              <w:spacing w:after="120" w:line="360" w:lineRule="auto"/>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c.La ordenanza municipal de subvenciones, publicada en el Boletín Oficial de Bizkaia núm. 89 de11 de mayo de 2006.</w:t>
            </w:r>
          </w:p>
          <w:p w14:paraId="1265DB58" w14:textId="77777777" w:rsidR="00EF3AB9" w:rsidRPr="00735433" w:rsidRDefault="00EF3AB9" w:rsidP="000A6CC1">
            <w:pPr>
              <w:pStyle w:val="Default"/>
              <w:tabs>
                <w:tab w:val="left" w:pos="284"/>
              </w:tabs>
              <w:spacing w:after="120" w:line="360" w:lineRule="auto"/>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d.El propio convenio.</w:t>
            </w:r>
          </w:p>
          <w:p w14:paraId="689C87A6" w14:textId="77777777" w:rsidR="00EF3AB9" w:rsidRPr="00735433" w:rsidRDefault="00EF3AB9" w:rsidP="000A6CC1">
            <w:pPr>
              <w:pStyle w:val="Default"/>
              <w:tabs>
                <w:tab w:val="left" w:pos="284"/>
              </w:tabs>
              <w:spacing w:after="120" w:line="360" w:lineRule="auto"/>
              <w:contextualSpacing/>
              <w:jc w:val="both"/>
              <w:rPr>
                <w:rFonts w:ascii="Univers LT Std 45 Light" w:hAnsi="Univers LT Std 45 Light" w:cs="Arial"/>
                <w:sz w:val="20"/>
                <w:szCs w:val="20"/>
                <w:lang w:val="eu-ES"/>
              </w:rPr>
            </w:pPr>
            <w:r w:rsidRPr="00735433">
              <w:rPr>
                <w:rFonts w:ascii="Univers LT Std 45 Light" w:hAnsi="Univers LT Std 45 Light" w:cs="Arial"/>
                <w:sz w:val="20"/>
                <w:szCs w:val="20"/>
                <w:lang w:val="eu-ES"/>
              </w:rPr>
              <w:t>e.Las restantes normas de derecho administrativo y, en su defecto, se aplicarán las normas de derecho privado.</w:t>
            </w:r>
            <w:bookmarkStart w:id="10" w:name="_Toc276710400"/>
          </w:p>
          <w:p w14:paraId="6BF73135" w14:textId="77777777" w:rsidR="00B1178C" w:rsidRDefault="00B1178C" w:rsidP="009706D3">
            <w:pPr>
              <w:pStyle w:val="Default"/>
              <w:tabs>
                <w:tab w:val="left" w:pos="284"/>
              </w:tabs>
              <w:spacing w:after="120" w:line="360" w:lineRule="auto"/>
              <w:contextualSpacing/>
              <w:jc w:val="both"/>
              <w:rPr>
                <w:rFonts w:ascii="Univers LT Std 45 Light" w:hAnsi="Univers LT Std 45 Light"/>
                <w:b/>
                <w:sz w:val="20"/>
                <w:szCs w:val="20"/>
              </w:rPr>
            </w:pPr>
          </w:p>
          <w:p w14:paraId="60DE93BD" w14:textId="77777777" w:rsidR="002718F2" w:rsidRDefault="002718F2" w:rsidP="009706D3">
            <w:pPr>
              <w:pStyle w:val="Default"/>
              <w:tabs>
                <w:tab w:val="left" w:pos="284"/>
              </w:tabs>
              <w:spacing w:after="120" w:line="360" w:lineRule="auto"/>
              <w:contextualSpacing/>
              <w:jc w:val="both"/>
              <w:rPr>
                <w:rFonts w:ascii="Univers LT Std 45 Light" w:hAnsi="Univers LT Std 45 Light"/>
                <w:b/>
                <w:sz w:val="20"/>
                <w:szCs w:val="20"/>
              </w:rPr>
            </w:pPr>
          </w:p>
          <w:p w14:paraId="55D6A27C" w14:textId="77777777" w:rsidR="002718F2" w:rsidRDefault="002718F2" w:rsidP="009706D3">
            <w:pPr>
              <w:pStyle w:val="Default"/>
              <w:tabs>
                <w:tab w:val="left" w:pos="284"/>
              </w:tabs>
              <w:spacing w:after="120" w:line="360" w:lineRule="auto"/>
              <w:contextualSpacing/>
              <w:jc w:val="both"/>
              <w:rPr>
                <w:rFonts w:ascii="Univers LT Std 45 Light" w:hAnsi="Univers LT Std 45 Light"/>
                <w:b/>
                <w:sz w:val="20"/>
                <w:szCs w:val="20"/>
              </w:rPr>
            </w:pPr>
          </w:p>
          <w:p w14:paraId="26244D4F" w14:textId="77777777" w:rsidR="002718F2" w:rsidRDefault="002718F2" w:rsidP="009706D3">
            <w:pPr>
              <w:pStyle w:val="Default"/>
              <w:tabs>
                <w:tab w:val="left" w:pos="284"/>
              </w:tabs>
              <w:spacing w:after="120" w:line="360" w:lineRule="auto"/>
              <w:contextualSpacing/>
              <w:jc w:val="both"/>
              <w:rPr>
                <w:rFonts w:ascii="Univers LT Std 45 Light" w:hAnsi="Univers LT Std 45 Light"/>
                <w:b/>
                <w:sz w:val="20"/>
                <w:szCs w:val="20"/>
              </w:rPr>
            </w:pPr>
          </w:p>
          <w:p w14:paraId="0527B146" w14:textId="77777777" w:rsidR="00B1178C" w:rsidRDefault="00B1178C" w:rsidP="009706D3">
            <w:pPr>
              <w:pStyle w:val="Default"/>
              <w:tabs>
                <w:tab w:val="left" w:pos="284"/>
              </w:tabs>
              <w:spacing w:after="120" w:line="360" w:lineRule="auto"/>
              <w:contextualSpacing/>
              <w:jc w:val="both"/>
              <w:rPr>
                <w:rFonts w:ascii="Univers LT Std 45 Light" w:hAnsi="Univers LT Std 45 Light"/>
                <w:b/>
                <w:sz w:val="20"/>
                <w:szCs w:val="20"/>
              </w:rPr>
            </w:pPr>
          </w:p>
          <w:p w14:paraId="5EC87703" w14:textId="77777777" w:rsidR="00EF3AB9" w:rsidRDefault="00EF3AB9" w:rsidP="009706D3">
            <w:pPr>
              <w:pStyle w:val="Default"/>
              <w:tabs>
                <w:tab w:val="left" w:pos="284"/>
              </w:tabs>
              <w:spacing w:after="120" w:line="360" w:lineRule="auto"/>
              <w:contextualSpacing/>
              <w:jc w:val="both"/>
              <w:rPr>
                <w:rFonts w:ascii="Univers LT Std 45 Light" w:hAnsi="Univers LT Std 45 Light"/>
                <w:b/>
                <w:sz w:val="20"/>
                <w:szCs w:val="20"/>
              </w:rPr>
            </w:pPr>
            <w:r w:rsidRPr="00735433">
              <w:rPr>
                <w:rFonts w:ascii="Univers LT Std 45 Light" w:hAnsi="Univers LT Std 45 Light"/>
                <w:b/>
                <w:sz w:val="20"/>
                <w:szCs w:val="20"/>
              </w:rPr>
              <w:lastRenderedPageBreak/>
              <w:t xml:space="preserve">QUINTO. </w:t>
            </w:r>
            <w:bookmarkStart w:id="11" w:name="_Toc278537533"/>
            <w:r w:rsidRPr="00735433">
              <w:rPr>
                <w:rFonts w:ascii="Univers LT Std 45 Light" w:hAnsi="Univers LT Std 45 Light"/>
                <w:b/>
                <w:sz w:val="20"/>
                <w:szCs w:val="20"/>
              </w:rPr>
              <w:t xml:space="preserve">COMPATIBILIDAD CON OTRAS SUBVENCIONES, AYUDAS, INGRESOS O RECURSOS PARA LA MISMA FINALIDAD </w:t>
            </w:r>
            <w:bookmarkEnd w:id="10"/>
            <w:bookmarkEnd w:id="11"/>
          </w:p>
          <w:p w14:paraId="4B8A8ADA" w14:textId="77777777" w:rsidR="00B1178C" w:rsidRPr="00735433" w:rsidRDefault="00B1178C" w:rsidP="009706D3">
            <w:pPr>
              <w:pStyle w:val="Default"/>
              <w:tabs>
                <w:tab w:val="left" w:pos="284"/>
              </w:tabs>
              <w:spacing w:after="120" w:line="360" w:lineRule="auto"/>
              <w:contextualSpacing/>
              <w:jc w:val="both"/>
              <w:rPr>
                <w:rFonts w:ascii="Univers LT Std 45 Light" w:hAnsi="Univers LT Std 45 Light"/>
                <w:b/>
                <w:sz w:val="20"/>
                <w:szCs w:val="20"/>
              </w:rPr>
            </w:pPr>
          </w:p>
          <w:p w14:paraId="1CFDA217" w14:textId="77777777" w:rsidR="00EF3AB9" w:rsidRPr="00735433" w:rsidRDefault="00EF3AB9" w:rsidP="009706D3">
            <w:pPr>
              <w:pStyle w:val="Default"/>
              <w:tabs>
                <w:tab w:val="left" w:pos="284"/>
              </w:tabs>
              <w:spacing w:after="120" w:line="360" w:lineRule="auto"/>
              <w:contextualSpacing/>
              <w:jc w:val="both"/>
              <w:rPr>
                <w:rFonts w:ascii="Univers LT Std 45 Light" w:hAnsi="Univers LT Std 45 Light"/>
                <w:sz w:val="20"/>
                <w:szCs w:val="20"/>
              </w:rPr>
            </w:pPr>
            <w:r w:rsidRPr="00735433">
              <w:rPr>
                <w:rFonts w:ascii="Univers LT Std 45 Light" w:hAnsi="Univers LT Std 45 Light"/>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w:t>
            </w:r>
            <w:r w:rsidRPr="00735433">
              <w:rPr>
                <w:rFonts w:ascii="Univers LT Std 45 Light" w:hAnsi="Univers LT Std 45 Light"/>
                <w:color w:val="211D1E"/>
                <w:sz w:val="20"/>
                <w:szCs w:val="20"/>
              </w:rPr>
              <w:t>o obstante el importe de la subvención concedida en ningún caso podrá ser de tal cuantía que, aisladamente o en concurrencia con otras subvenciones, ayudas, ingresos o recursos, supere el coste de la actividad subvencionada</w:t>
            </w:r>
            <w:r w:rsidRPr="00735433">
              <w:rPr>
                <w:rFonts w:ascii="Univers LT Std 45 Light" w:hAnsi="Univers LT Std 45 Light"/>
                <w:sz w:val="20"/>
                <w:szCs w:val="20"/>
              </w:rPr>
              <w:t xml:space="preserve">. </w:t>
            </w:r>
            <w:bookmarkStart w:id="12" w:name="_Toc276710401"/>
            <w:bookmarkStart w:id="13" w:name="_Toc278537534"/>
          </w:p>
          <w:p w14:paraId="47FC8FF8" w14:textId="77777777" w:rsidR="00632916" w:rsidRPr="00735433" w:rsidRDefault="00632916" w:rsidP="009706D3">
            <w:pPr>
              <w:pStyle w:val="Default"/>
              <w:tabs>
                <w:tab w:val="left" w:pos="284"/>
              </w:tabs>
              <w:spacing w:after="120" w:line="360" w:lineRule="auto"/>
              <w:contextualSpacing/>
              <w:jc w:val="both"/>
              <w:rPr>
                <w:rFonts w:ascii="Univers LT Std 45 Light" w:hAnsi="Univers LT Std 45 Light"/>
                <w:sz w:val="20"/>
                <w:szCs w:val="20"/>
              </w:rPr>
            </w:pPr>
          </w:p>
          <w:p w14:paraId="3BDE0B28" w14:textId="77777777" w:rsidR="00EF3AB9" w:rsidRPr="00735433" w:rsidRDefault="00EF3AB9" w:rsidP="009706D3">
            <w:pPr>
              <w:pStyle w:val="Default"/>
              <w:tabs>
                <w:tab w:val="left" w:pos="284"/>
              </w:tabs>
              <w:spacing w:after="120" w:line="360" w:lineRule="auto"/>
              <w:contextualSpacing/>
              <w:jc w:val="both"/>
              <w:rPr>
                <w:rFonts w:ascii="Univers LT Std 45 Light" w:hAnsi="Univers LT Std 45 Light"/>
                <w:b/>
                <w:sz w:val="20"/>
                <w:szCs w:val="20"/>
              </w:rPr>
            </w:pPr>
            <w:r w:rsidRPr="00735433">
              <w:rPr>
                <w:rFonts w:ascii="Univers LT Std 45 Light" w:hAnsi="Univers LT Std 45 Light"/>
                <w:b/>
                <w:sz w:val="20"/>
                <w:szCs w:val="20"/>
              </w:rPr>
              <w:t xml:space="preserve">SEXTO. PLAZOS Y MODOS DE PAGO DE LA SUBVENCIÓN. RÉGIMEN DE GARANTÍAS </w:t>
            </w:r>
            <w:bookmarkEnd w:id="12"/>
            <w:bookmarkEnd w:id="13"/>
          </w:p>
          <w:p w14:paraId="505ED965" w14:textId="77777777" w:rsidR="00EF3AB9" w:rsidRDefault="00EF3AB9" w:rsidP="009706D3">
            <w:pPr>
              <w:pStyle w:val="Default"/>
              <w:tabs>
                <w:tab w:val="left" w:pos="284"/>
              </w:tabs>
              <w:spacing w:after="120" w:line="360" w:lineRule="auto"/>
              <w:contextualSpacing/>
              <w:jc w:val="both"/>
              <w:rPr>
                <w:rFonts w:ascii="Univers LT Std 45 Light" w:hAnsi="Univers LT Std 45 Light" w:cs="Times New Roman"/>
                <w:b/>
                <w:i/>
                <w:color w:val="auto"/>
                <w:sz w:val="20"/>
                <w:szCs w:val="20"/>
                <w:lang w:val="eu-ES"/>
              </w:rPr>
            </w:pPr>
          </w:p>
          <w:p w14:paraId="61C6C5B1" w14:textId="77777777" w:rsidR="00B1178C" w:rsidRPr="00735433" w:rsidRDefault="00B1178C" w:rsidP="009706D3">
            <w:pPr>
              <w:pStyle w:val="Default"/>
              <w:tabs>
                <w:tab w:val="left" w:pos="284"/>
              </w:tabs>
              <w:spacing w:after="120" w:line="360" w:lineRule="auto"/>
              <w:contextualSpacing/>
              <w:jc w:val="both"/>
              <w:rPr>
                <w:rFonts w:ascii="Univers LT Std 45 Light" w:hAnsi="Univers LT Std 45 Light" w:cs="Times New Roman"/>
                <w:b/>
                <w:i/>
                <w:color w:val="auto"/>
                <w:sz w:val="20"/>
                <w:szCs w:val="20"/>
                <w:lang w:val="eu-ES"/>
              </w:rPr>
            </w:pPr>
          </w:p>
          <w:p w14:paraId="219AF484" w14:textId="77777777" w:rsidR="00EF3AB9" w:rsidRPr="00735433" w:rsidRDefault="00EF3AB9" w:rsidP="009706D3">
            <w:pPr>
              <w:pStyle w:val="Default"/>
              <w:tabs>
                <w:tab w:val="left" w:pos="284"/>
              </w:tabs>
              <w:spacing w:after="120" w:line="360" w:lineRule="auto"/>
              <w:contextualSpacing/>
              <w:jc w:val="both"/>
              <w:rPr>
                <w:rFonts w:ascii="Univers LT Std 45 Light" w:hAnsi="Univers LT Std 45 Light" w:cs="Times New Roman"/>
                <w:b/>
                <w:i/>
                <w:color w:val="auto"/>
                <w:sz w:val="20"/>
                <w:szCs w:val="20"/>
                <w:lang w:val="eu-ES"/>
              </w:rPr>
            </w:pPr>
            <w:r w:rsidRPr="00735433">
              <w:rPr>
                <w:rFonts w:ascii="Univers LT Std 45 Light" w:hAnsi="Univers LT Std 45 Light" w:cs="Times New Roman"/>
                <w:b/>
                <w:i/>
                <w:color w:val="auto"/>
                <w:sz w:val="20"/>
                <w:szCs w:val="20"/>
                <w:lang w:val="eu-ES"/>
              </w:rPr>
              <w:t xml:space="preserve">El pago se realizara por anticipado, con carácter previo a la justificación, ya que la subvención del Ayuntamiento de Abanto Zierbena constituye financiación imprescindible para el desarrollo de la actividad por inexistencia de otros medios de financiación suficientes. </w:t>
            </w:r>
          </w:p>
          <w:p w14:paraId="50A31DEE" w14:textId="77777777" w:rsidR="00EF3AB9" w:rsidRPr="00735433" w:rsidRDefault="00EF3AB9" w:rsidP="009706D3">
            <w:pPr>
              <w:pStyle w:val="Default"/>
              <w:tabs>
                <w:tab w:val="left" w:pos="284"/>
              </w:tabs>
              <w:spacing w:after="120" w:line="360" w:lineRule="auto"/>
              <w:contextualSpacing/>
              <w:jc w:val="both"/>
              <w:rPr>
                <w:rFonts w:ascii="Univers LT Std 45 Light" w:hAnsi="Univers LT Std 45 Light" w:cs="Times New Roman"/>
                <w:b/>
                <w:i/>
                <w:color w:val="auto"/>
                <w:sz w:val="20"/>
                <w:szCs w:val="20"/>
                <w:lang w:val="eu-ES"/>
              </w:rPr>
            </w:pPr>
          </w:p>
          <w:p w14:paraId="1CC01339" w14:textId="77777777" w:rsidR="00EF3AB9" w:rsidRPr="00735433" w:rsidRDefault="00EF3AB9" w:rsidP="008E0EB4">
            <w:pPr>
              <w:pStyle w:val="Ttulo2"/>
              <w:numPr>
                <w:ilvl w:val="0"/>
                <w:numId w:val="0"/>
              </w:numPr>
              <w:spacing w:before="0" w:after="120" w:line="360" w:lineRule="auto"/>
              <w:ind w:left="1" w:right="12"/>
              <w:contextualSpacing/>
              <w:rPr>
                <w:rFonts w:ascii="Univers LT Std 45 Light" w:hAnsi="Univers LT Std 45 Light" w:cs="Arial"/>
                <w:b w:val="0"/>
                <w:i w:val="0"/>
                <w:color w:val="221E1F"/>
                <w:sz w:val="20"/>
              </w:rPr>
            </w:pPr>
            <w:r w:rsidRPr="00735433">
              <w:rPr>
                <w:rFonts w:ascii="Univers LT Std 45 Light" w:hAnsi="Univers LT Std 45 Light" w:cs="Arial"/>
                <w:b w:val="0"/>
                <w:i w:val="0"/>
                <w:iCs/>
                <w:sz w:val="20"/>
              </w:rPr>
              <w:t xml:space="preserve">No será exigible la prestación de garantía por parte de la persona beneficiaria por cuanto no se aprecia </w:t>
            </w:r>
            <w:r w:rsidRPr="00735433">
              <w:rPr>
                <w:rFonts w:ascii="Univers LT Std 45 Light" w:hAnsi="Univers LT Std 45 Light" w:cs="Arial"/>
                <w:b w:val="0"/>
                <w:i w:val="0"/>
                <w:iCs/>
                <w:sz w:val="20"/>
              </w:rPr>
              <w:lastRenderedPageBreak/>
              <w:t xml:space="preserve">riesgo de </w:t>
            </w:r>
            <w:r w:rsidRPr="00735433">
              <w:rPr>
                <w:rFonts w:ascii="Univers LT Std 45 Light" w:hAnsi="Univers LT Std 45 Light" w:cs="Arial"/>
                <w:b w:val="0"/>
                <w:i w:val="0"/>
                <w:iCs/>
                <w:color w:val="221E1F"/>
                <w:sz w:val="20"/>
              </w:rPr>
              <w:t>que incumpla las obligaciones asumidas en virtud de este convenio</w:t>
            </w:r>
            <w:r w:rsidRPr="00735433">
              <w:rPr>
                <w:rFonts w:ascii="Univers LT Std 45 Light" w:hAnsi="Univers LT Std 45 Light" w:cs="Arial"/>
                <w:b w:val="0"/>
                <w:i w:val="0"/>
                <w:color w:val="221E1F"/>
                <w:sz w:val="20"/>
              </w:rPr>
              <w:t xml:space="preserve">. </w:t>
            </w:r>
          </w:p>
          <w:p w14:paraId="0FAE2A6E" w14:textId="77777777" w:rsidR="00E9621F" w:rsidRDefault="00E9621F" w:rsidP="009706D3">
            <w:pPr>
              <w:pStyle w:val="Ttulo2"/>
              <w:numPr>
                <w:ilvl w:val="0"/>
                <w:numId w:val="0"/>
              </w:numPr>
              <w:spacing w:before="0" w:after="120" w:line="360" w:lineRule="auto"/>
              <w:contextualSpacing/>
              <w:rPr>
                <w:rFonts w:ascii="Univers LT Std 45 Light" w:hAnsi="Univers LT Std 45 Light" w:cs="Arial"/>
                <w:i w:val="0"/>
                <w:sz w:val="20"/>
              </w:rPr>
            </w:pPr>
            <w:bookmarkStart w:id="14" w:name="_Toc263416013"/>
            <w:bookmarkStart w:id="15" w:name="_Toc276710402"/>
            <w:bookmarkStart w:id="16" w:name="_Toc278537535"/>
          </w:p>
          <w:p w14:paraId="279E84B2"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i w:val="0"/>
                <w:sz w:val="20"/>
              </w:rPr>
            </w:pPr>
            <w:r w:rsidRPr="00735433">
              <w:rPr>
                <w:rFonts w:ascii="Univers LT Std 45 Light" w:hAnsi="Univers LT Std 45 Light" w:cs="Arial"/>
                <w:i w:val="0"/>
                <w:sz w:val="20"/>
              </w:rPr>
              <w:t>SEPTIMO. PLAZO DE EJECUCIÓN</w:t>
            </w:r>
            <w:bookmarkEnd w:id="14"/>
            <w:bookmarkEnd w:id="15"/>
            <w:bookmarkEnd w:id="16"/>
          </w:p>
          <w:p w14:paraId="2B06265F" w14:textId="77777777" w:rsidR="00DE7EB3" w:rsidRPr="00071510" w:rsidRDefault="00DE7EB3" w:rsidP="00DE7EB3">
            <w:pPr>
              <w:pStyle w:val="Ttulo2"/>
              <w:numPr>
                <w:ilvl w:val="0"/>
                <w:numId w:val="0"/>
              </w:numPr>
              <w:spacing w:before="0" w:after="0" w:line="360" w:lineRule="auto"/>
              <w:contextualSpacing/>
              <w:rPr>
                <w:rFonts w:ascii="Univers LT Std 45 Light" w:hAnsi="Univers LT Std 45 Light"/>
                <w:i w:val="0"/>
                <w:sz w:val="20"/>
              </w:rPr>
            </w:pPr>
            <w:r>
              <w:rPr>
                <w:rFonts w:ascii="Univers LT Std 45 Light" w:hAnsi="Univers LT Std 45 Light"/>
                <w:i w:val="0"/>
                <w:sz w:val="20"/>
              </w:rPr>
              <w:t>El plazo</w:t>
            </w:r>
            <w:r w:rsidRPr="00071510">
              <w:rPr>
                <w:rFonts w:ascii="Univers LT Std 45 Light" w:hAnsi="Univers LT Std 45 Light"/>
                <w:i w:val="0"/>
                <w:sz w:val="20"/>
              </w:rPr>
              <w:t xml:space="preserve"> de </w:t>
            </w:r>
            <w:r>
              <w:rPr>
                <w:rFonts w:ascii="Univers LT Std 45 Light" w:hAnsi="Univers LT Std 45 Light"/>
                <w:i w:val="0"/>
                <w:sz w:val="20"/>
              </w:rPr>
              <w:t xml:space="preserve">ejecución de </w:t>
            </w:r>
            <w:r w:rsidRPr="00071510">
              <w:rPr>
                <w:rFonts w:ascii="Univers LT Std 45 Light" w:hAnsi="Univers LT Std 45 Light"/>
                <w:i w:val="0"/>
                <w:sz w:val="20"/>
              </w:rPr>
              <w:t>la actividad subvenci</w:t>
            </w:r>
            <w:r>
              <w:rPr>
                <w:rFonts w:ascii="Univers LT Std 45 Light" w:hAnsi="Univers LT Std 45 Light"/>
                <w:i w:val="0"/>
                <w:sz w:val="20"/>
              </w:rPr>
              <w:t>onada es d</w:t>
            </w:r>
            <w:r w:rsidRPr="00071510">
              <w:rPr>
                <w:rFonts w:ascii="Univers LT Std 45 Light" w:hAnsi="Univers LT Std 45 Light"/>
                <w:i w:val="0"/>
                <w:sz w:val="20"/>
              </w:rPr>
              <w:t>el</w:t>
            </w:r>
            <w:r w:rsidRPr="00B83EC0">
              <w:rPr>
                <w:rFonts w:ascii="Univers LT Std 45 Light" w:hAnsi="Univers LT Std 45 Light"/>
                <w:b w:val="0"/>
                <w:i w:val="0"/>
                <w:sz w:val="20"/>
              </w:rPr>
              <w:t xml:space="preserve"> </w:t>
            </w:r>
            <w:r>
              <w:rPr>
                <w:rFonts w:ascii="Univers LT Std 45 Light" w:hAnsi="Univers LT Std 45 Light"/>
                <w:i w:val="0"/>
                <w:sz w:val="20"/>
              </w:rPr>
              <w:t xml:space="preserve">1 de enero al </w:t>
            </w:r>
            <w:r w:rsidRPr="00071510">
              <w:rPr>
                <w:rFonts w:ascii="Univers LT Std 45 Light" w:hAnsi="Univers LT Std 45 Light"/>
                <w:i w:val="0"/>
                <w:sz w:val="20"/>
              </w:rPr>
              <w:t>31 de diciembre de 2020.</w:t>
            </w:r>
          </w:p>
          <w:p w14:paraId="723B9BB6"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b w:val="0"/>
                <w:i w:val="0"/>
                <w:sz w:val="20"/>
              </w:rPr>
            </w:pPr>
            <w:r w:rsidRPr="00735433">
              <w:rPr>
                <w:rFonts w:ascii="Univers LT Std 45 Light" w:hAnsi="Univers LT Std 45 Light"/>
                <w:b w:val="0"/>
                <w:i w:val="0"/>
                <w:sz w:val="20"/>
              </w:rPr>
              <w:t>El beneficiario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14:paraId="73D176E5" w14:textId="77777777" w:rsidR="00EF3AB9" w:rsidRDefault="00EF3AB9" w:rsidP="00DE3601">
            <w:pPr>
              <w:rPr>
                <w:sz w:val="20"/>
                <w:szCs w:val="20"/>
                <w:lang w:val="es-ES_tradnl"/>
              </w:rPr>
            </w:pPr>
          </w:p>
          <w:p w14:paraId="3CC946B5" w14:textId="77777777" w:rsidR="006443A8" w:rsidRDefault="006443A8" w:rsidP="00DE3601">
            <w:pPr>
              <w:rPr>
                <w:sz w:val="20"/>
                <w:szCs w:val="20"/>
                <w:lang w:val="es-ES_tradnl"/>
              </w:rPr>
            </w:pPr>
          </w:p>
          <w:p w14:paraId="10AA6AF8" w14:textId="77777777" w:rsidR="006443A8" w:rsidRPr="00735433" w:rsidRDefault="006443A8" w:rsidP="00DE3601">
            <w:pPr>
              <w:rPr>
                <w:sz w:val="20"/>
                <w:szCs w:val="20"/>
                <w:lang w:val="es-ES_tradnl"/>
              </w:rPr>
            </w:pPr>
          </w:p>
          <w:p w14:paraId="45CB310B" w14:textId="77777777" w:rsidR="00EF3AB9" w:rsidRPr="00735433" w:rsidRDefault="00EF3AB9" w:rsidP="009706D3">
            <w:pPr>
              <w:rPr>
                <w:sz w:val="20"/>
                <w:szCs w:val="20"/>
                <w:lang w:val="es-ES_tradnl"/>
              </w:rPr>
            </w:pPr>
            <w:bookmarkStart w:id="17" w:name="_Toc276710403"/>
            <w:bookmarkStart w:id="18" w:name="_Toc278537536"/>
          </w:p>
          <w:p w14:paraId="1F254498" w14:textId="77777777" w:rsidR="00EF3AB9" w:rsidRPr="00735433" w:rsidRDefault="00EF3AB9" w:rsidP="009706D3">
            <w:pPr>
              <w:pStyle w:val="Ttulo2"/>
              <w:numPr>
                <w:ilvl w:val="0"/>
                <w:numId w:val="0"/>
              </w:numPr>
              <w:tabs>
                <w:tab w:val="left" w:pos="9071"/>
              </w:tabs>
              <w:spacing w:before="0" w:after="120" w:line="360" w:lineRule="auto"/>
              <w:ind w:left="1" w:right="-1"/>
              <w:contextualSpacing/>
              <w:rPr>
                <w:rFonts w:ascii="Univers LT Std 45 Light" w:hAnsi="Univers LT Std 45 Light" w:cs="Arial"/>
                <w:sz w:val="20"/>
              </w:rPr>
            </w:pPr>
            <w:r w:rsidRPr="00735433">
              <w:rPr>
                <w:rFonts w:ascii="Univers LT Std 45 Light" w:hAnsi="Univers LT Std 45 Light" w:cs="Arial"/>
                <w:i w:val="0"/>
                <w:sz w:val="20"/>
              </w:rPr>
              <w:t>OCTAVO. PLAZO Y FORMA DE JUSTIFICACIÓN DE LA SUBVENCIÓN PERCIBIDA</w:t>
            </w:r>
            <w:r w:rsidRPr="00735433">
              <w:rPr>
                <w:rFonts w:ascii="Univers LT Std 45 Light" w:hAnsi="Univers LT Std 45 Light" w:cs="Arial"/>
                <w:sz w:val="20"/>
              </w:rPr>
              <w:t xml:space="preserve"> </w:t>
            </w:r>
            <w:bookmarkEnd w:id="17"/>
            <w:bookmarkEnd w:id="18"/>
          </w:p>
          <w:p w14:paraId="73C54DA3" w14:textId="77777777" w:rsidR="00EF3AB9" w:rsidRPr="00735433" w:rsidRDefault="00EF3AB9" w:rsidP="00B51C96">
            <w:pPr>
              <w:rPr>
                <w:sz w:val="20"/>
                <w:szCs w:val="20"/>
                <w:lang w:val="es-ES_tradnl"/>
              </w:rPr>
            </w:pPr>
          </w:p>
          <w:p w14:paraId="73405EEC" w14:textId="6B562570" w:rsidR="00EF3AB9" w:rsidRPr="00735433" w:rsidRDefault="00EF3AB9" w:rsidP="009706D3">
            <w:pPr>
              <w:pStyle w:val="Ttulo2"/>
              <w:numPr>
                <w:ilvl w:val="0"/>
                <w:numId w:val="0"/>
              </w:numPr>
              <w:tabs>
                <w:tab w:val="left" w:pos="9071"/>
              </w:tabs>
              <w:spacing w:before="0" w:after="120" w:line="360" w:lineRule="auto"/>
              <w:ind w:left="1" w:right="-1"/>
              <w:contextualSpacing/>
              <w:rPr>
                <w:rFonts w:ascii="Univers LT Std 45 Light" w:hAnsi="Univers LT Std 45 Light" w:cs="Arial"/>
                <w:b w:val="0"/>
                <w:i w:val="0"/>
                <w:sz w:val="20"/>
              </w:rPr>
            </w:pPr>
            <w:r w:rsidRPr="00735433">
              <w:rPr>
                <w:rFonts w:ascii="Univers LT Std 45 Light" w:hAnsi="Univers LT Std 45 Light" w:cs="Helvetica"/>
                <w:b w:val="0"/>
                <w:i w:val="0"/>
                <w:sz w:val="20"/>
              </w:rPr>
              <w:t xml:space="preserve">Una vez finalizada la actividad para la que se concede la subvención, deberá procederse a la justificación documental que acredite el correcto empleo dado a la misma. </w:t>
            </w:r>
            <w:r w:rsidRPr="002718F2">
              <w:rPr>
                <w:rFonts w:ascii="Univers LT Std 45 Light" w:hAnsi="Univers LT Std 45 Light" w:cs="Arial"/>
                <w:b w:val="0"/>
                <w:i w:val="0"/>
                <w:color w:val="000000" w:themeColor="text1"/>
                <w:sz w:val="20"/>
              </w:rPr>
              <w:t>La presentación de la correspondiente justificación será hasta el día 1</w:t>
            </w:r>
            <w:r w:rsidR="00632916" w:rsidRPr="002718F2">
              <w:rPr>
                <w:rFonts w:ascii="Univers LT Std 45 Light" w:hAnsi="Univers LT Std 45 Light" w:cs="Arial"/>
                <w:b w:val="0"/>
                <w:i w:val="0"/>
                <w:color w:val="000000" w:themeColor="text1"/>
                <w:sz w:val="20"/>
              </w:rPr>
              <w:t xml:space="preserve">4 </w:t>
            </w:r>
            <w:r w:rsidRPr="002718F2">
              <w:rPr>
                <w:rFonts w:ascii="Univers LT Std 45 Light" w:hAnsi="Univers LT Std 45 Light" w:cs="Arial"/>
                <w:b w:val="0"/>
                <w:i w:val="0"/>
                <w:color w:val="000000" w:themeColor="text1"/>
                <w:sz w:val="20"/>
              </w:rPr>
              <w:lastRenderedPageBreak/>
              <w:t xml:space="preserve">de febrero de </w:t>
            </w:r>
            <w:r w:rsidR="005A4A96" w:rsidRPr="002718F2">
              <w:rPr>
                <w:rFonts w:ascii="Univers LT Std 45 Light" w:hAnsi="Univers LT Std 45 Light" w:cs="Arial"/>
                <w:b w:val="0"/>
                <w:i w:val="0"/>
                <w:color w:val="000000" w:themeColor="text1"/>
                <w:sz w:val="20"/>
              </w:rPr>
              <w:t>202</w:t>
            </w:r>
            <w:r w:rsidR="00AD234A" w:rsidRPr="002718F2">
              <w:rPr>
                <w:rFonts w:ascii="Univers LT Std 45 Light" w:hAnsi="Univers LT Std 45 Light" w:cs="Arial"/>
                <w:b w:val="0"/>
                <w:i w:val="0"/>
                <w:color w:val="000000" w:themeColor="text1"/>
                <w:sz w:val="20"/>
              </w:rPr>
              <w:t>1</w:t>
            </w:r>
            <w:r w:rsidRPr="00735433">
              <w:rPr>
                <w:rFonts w:ascii="Univers LT Std 45 Light" w:hAnsi="Univers LT Std 45 Light" w:cs="Arial"/>
                <w:b w:val="0"/>
                <w:i w:val="0"/>
                <w:sz w:val="20"/>
              </w:rPr>
              <w:t>, es decir, 45 días después de la finalización del plazo de finalización de la actividad subvencionada.</w:t>
            </w:r>
          </w:p>
          <w:p w14:paraId="4C5878C4"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r w:rsidRPr="00735433">
              <w:rPr>
                <w:rFonts w:ascii="Univers LT Std 45 Light" w:hAnsi="Univers LT Std 45 Light" w:cs="Helvetica"/>
                <w:sz w:val="20"/>
                <w:szCs w:val="20"/>
              </w:rPr>
              <w:t>La justificación se realizará mediante la modalidad de cuenta justificativa que contendrá:</w:t>
            </w:r>
          </w:p>
          <w:p w14:paraId="06BB9240" w14:textId="77777777" w:rsidR="00A54C07" w:rsidRDefault="00A54C07" w:rsidP="009706D3">
            <w:pPr>
              <w:autoSpaceDE w:val="0"/>
              <w:autoSpaceDN w:val="0"/>
              <w:adjustRightInd w:val="0"/>
              <w:spacing w:line="360" w:lineRule="auto"/>
              <w:contextualSpacing/>
              <w:jc w:val="both"/>
              <w:rPr>
                <w:rFonts w:ascii="Univers LT Std 45 Light" w:hAnsi="Univers LT Std 45 Light" w:cs="Helvetica"/>
                <w:sz w:val="20"/>
                <w:szCs w:val="20"/>
              </w:rPr>
            </w:pPr>
          </w:p>
          <w:p w14:paraId="59B69681" w14:textId="77777777" w:rsidR="002718F2" w:rsidRPr="00735433" w:rsidRDefault="002718F2" w:rsidP="009706D3">
            <w:pPr>
              <w:autoSpaceDE w:val="0"/>
              <w:autoSpaceDN w:val="0"/>
              <w:adjustRightInd w:val="0"/>
              <w:spacing w:line="360" w:lineRule="auto"/>
              <w:contextualSpacing/>
              <w:jc w:val="both"/>
              <w:rPr>
                <w:rFonts w:ascii="Univers LT Std 45 Light" w:hAnsi="Univers LT Std 45 Light" w:cs="Helvetica"/>
                <w:sz w:val="20"/>
                <w:szCs w:val="20"/>
              </w:rPr>
            </w:pPr>
          </w:p>
          <w:p w14:paraId="64E65F10" w14:textId="77777777" w:rsidR="00EF3AB9" w:rsidRPr="00735433" w:rsidRDefault="00EF3AB9" w:rsidP="00BE39EA">
            <w:pPr>
              <w:pStyle w:val="ListParagraph1"/>
              <w:numPr>
                <w:ilvl w:val="0"/>
                <w:numId w:val="11"/>
              </w:numPr>
              <w:tabs>
                <w:tab w:val="left" w:pos="284"/>
              </w:tabs>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Memoria detallada de la actividad desarrollada.</w:t>
            </w:r>
          </w:p>
          <w:p w14:paraId="65F579D3" w14:textId="77777777" w:rsidR="00EF3AB9" w:rsidRDefault="00EF3AB9" w:rsidP="00BE39EA">
            <w:pPr>
              <w:pStyle w:val="ListParagraph1"/>
              <w:numPr>
                <w:ilvl w:val="0"/>
                <w:numId w:val="11"/>
              </w:numPr>
              <w:tabs>
                <w:tab w:val="left" w:pos="284"/>
              </w:tabs>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Balance de ingresos y gastos originados por la actividad.</w:t>
            </w:r>
          </w:p>
          <w:p w14:paraId="4CB8C5A7" w14:textId="77777777" w:rsidR="002718F2" w:rsidRPr="00735433" w:rsidRDefault="002718F2" w:rsidP="002718F2">
            <w:pPr>
              <w:pStyle w:val="ListParagraph1"/>
              <w:tabs>
                <w:tab w:val="left" w:pos="284"/>
              </w:tabs>
              <w:autoSpaceDE w:val="0"/>
              <w:autoSpaceDN w:val="0"/>
              <w:adjustRightInd w:val="0"/>
              <w:spacing w:line="360" w:lineRule="auto"/>
              <w:jc w:val="both"/>
              <w:rPr>
                <w:rFonts w:ascii="Univers LT Std 45 Light" w:hAnsi="Univers LT Std 45 Light" w:cs="Helvetica"/>
                <w:sz w:val="20"/>
                <w:szCs w:val="20"/>
              </w:rPr>
            </w:pPr>
          </w:p>
          <w:p w14:paraId="236D4958" w14:textId="77777777" w:rsidR="00EF3AB9" w:rsidRPr="00735433" w:rsidRDefault="00EF3AB9" w:rsidP="00BE39EA">
            <w:pPr>
              <w:pStyle w:val="ListParagraph1"/>
              <w:numPr>
                <w:ilvl w:val="0"/>
                <w:numId w:val="11"/>
              </w:numPr>
              <w:tabs>
                <w:tab w:val="left" w:pos="284"/>
              </w:tabs>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p>
          <w:p w14:paraId="32A3782E" w14:textId="77777777" w:rsidR="00EF3AB9" w:rsidRPr="00735433" w:rsidRDefault="00EF3AB9"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444653ED" w14:textId="77777777" w:rsidR="00EF3AB9" w:rsidRPr="00735433" w:rsidRDefault="00EF3AB9" w:rsidP="00BE39EA">
            <w:pPr>
              <w:pStyle w:val="ListParagraph1"/>
              <w:numPr>
                <w:ilvl w:val="0"/>
                <w:numId w:val="11"/>
              </w:numPr>
              <w:tabs>
                <w:tab w:val="left" w:pos="284"/>
              </w:tabs>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Se admitirán como justificantes los documentos sellados y firmados por los representantes saharauis en la Daira Chederia.</w:t>
            </w:r>
          </w:p>
          <w:p w14:paraId="590E956B" w14:textId="77777777" w:rsidR="00EF3AB9" w:rsidRPr="00735433" w:rsidRDefault="00EF3AB9"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1F872069" w14:textId="77777777" w:rsidR="00EF3AB9" w:rsidRPr="00735433" w:rsidRDefault="00EF3AB9" w:rsidP="00BE39EA">
            <w:pPr>
              <w:pStyle w:val="ListParagraph1"/>
              <w:numPr>
                <w:ilvl w:val="0"/>
                <w:numId w:val="11"/>
              </w:numPr>
              <w:tabs>
                <w:tab w:val="left" w:pos="284"/>
              </w:tabs>
              <w:autoSpaceDE w:val="0"/>
              <w:autoSpaceDN w:val="0"/>
              <w:adjustRightInd w:val="0"/>
              <w:spacing w:line="360" w:lineRule="auto"/>
              <w:jc w:val="both"/>
              <w:rPr>
                <w:rFonts w:ascii="Univers LT Std 45 Light" w:hAnsi="Univers LT Std 45 Light" w:cs="Helvetica"/>
                <w:sz w:val="20"/>
                <w:szCs w:val="20"/>
              </w:rPr>
            </w:pPr>
            <w:r w:rsidRPr="00735433">
              <w:rPr>
                <w:rFonts w:ascii="Univers LT Std 45 Light" w:hAnsi="Univers LT Std 45 Light" w:cs="Helvetica"/>
                <w:sz w:val="20"/>
                <w:szCs w:val="20"/>
              </w:rPr>
              <w:t>Aportación de un ejemplar de cada uno de los folletos, carteles, libros, vídeos, CD-Rom, etc., que se hayan editado o publicado con ocasión de la actividad o evento subvencionado.</w:t>
            </w:r>
          </w:p>
          <w:p w14:paraId="1DF31D42" w14:textId="77777777" w:rsidR="00EF3AB9" w:rsidRPr="00735433" w:rsidRDefault="00EF3AB9" w:rsidP="000A6CC1">
            <w:pPr>
              <w:pStyle w:val="ListParagraph1"/>
              <w:tabs>
                <w:tab w:val="left" w:pos="284"/>
              </w:tabs>
              <w:autoSpaceDE w:val="0"/>
              <w:autoSpaceDN w:val="0"/>
              <w:adjustRightInd w:val="0"/>
              <w:spacing w:line="360" w:lineRule="auto"/>
              <w:ind w:left="0"/>
              <w:jc w:val="both"/>
              <w:rPr>
                <w:rFonts w:ascii="Univers LT Std 45 Light" w:hAnsi="Univers LT Std 45 Light" w:cs="Helvetica"/>
                <w:sz w:val="20"/>
                <w:szCs w:val="20"/>
              </w:rPr>
            </w:pPr>
          </w:p>
          <w:p w14:paraId="12B640E6"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r w:rsidRPr="00735433">
              <w:rPr>
                <w:rFonts w:ascii="Univers LT Std 45 Light" w:hAnsi="Univers LT Std 45 Light" w:cs="Helvetica"/>
                <w:sz w:val="20"/>
                <w:szCs w:val="20"/>
              </w:rPr>
              <w:lastRenderedPageBreak/>
              <w:t>Cuando la actividad haya sido cofinanciada con otras ayudas o recursos por parte de cualquier otra entidad pública o privada, deberá acreditarse, como parte de la justificación, la procedencia y aplicación de tales fondos a las actividades subvencionadas.</w:t>
            </w:r>
          </w:p>
          <w:p w14:paraId="74E47BD0"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Helvetica"/>
                <w:b w:val="0"/>
                <w:i w:val="0"/>
                <w:sz w:val="20"/>
                <w:lang w:val="es-ES"/>
              </w:rPr>
            </w:pPr>
            <w:r w:rsidRPr="00735433">
              <w:rPr>
                <w:rFonts w:ascii="Univers LT Std 45 Light" w:hAnsi="Univers LT Std 45 Light" w:cs="Helvetica"/>
                <w:b w:val="0"/>
                <w:i w:val="0"/>
                <w:sz w:val="20"/>
                <w:lang w:val="es-ES"/>
              </w:rPr>
              <w:t>Se considerarán gastos subvencionables, aquellos que siendo correctamente justificados de conformidad con la normativa en vigor, son necesarios y responden de manera indubitativa a la naturaleza y al normal desarrollo del proyecto o actividad”.</w:t>
            </w:r>
          </w:p>
          <w:p w14:paraId="7C6EC69B" w14:textId="77777777" w:rsidR="00EF3AB9" w:rsidRPr="00735433" w:rsidRDefault="00EF3AB9" w:rsidP="00DE3601">
            <w:pPr>
              <w:rPr>
                <w:sz w:val="20"/>
                <w:szCs w:val="20"/>
                <w:lang w:val="es-ES"/>
              </w:rPr>
            </w:pPr>
          </w:p>
          <w:p w14:paraId="40C625D0" w14:textId="77777777" w:rsidR="00EF3AB9" w:rsidRPr="00735433" w:rsidRDefault="00EF3AB9" w:rsidP="009706D3">
            <w:pPr>
              <w:pStyle w:val="Ttulo2"/>
              <w:numPr>
                <w:ilvl w:val="0"/>
                <w:numId w:val="0"/>
              </w:numPr>
              <w:spacing w:before="0" w:after="120" w:line="360" w:lineRule="auto"/>
              <w:ind w:left="1"/>
              <w:contextualSpacing/>
              <w:rPr>
                <w:rFonts w:ascii="Univers LT Std 45 Light" w:hAnsi="Univers LT Std 45 Light" w:cs="Helvetica"/>
                <w:b w:val="0"/>
                <w:i w:val="0"/>
                <w:sz w:val="20"/>
              </w:rPr>
            </w:pPr>
            <w:r w:rsidRPr="00735433">
              <w:rPr>
                <w:rFonts w:ascii="Univers LT Std 45 Light" w:hAnsi="Univers LT Std 45 Light" w:cs="Helvetica"/>
                <w:b w:val="0"/>
                <w:i w:val="0"/>
                <w:sz w:val="20"/>
              </w:rPr>
              <w:t>Toda la documentación justificativa presentada habrá de estar fechada en el ejercicio económico para el que se conceda la subvención.</w:t>
            </w:r>
          </w:p>
          <w:p w14:paraId="0CA57FFF" w14:textId="77777777" w:rsidR="00EF3AB9" w:rsidRPr="00735433" w:rsidRDefault="00EF3AB9" w:rsidP="001A6054">
            <w:pPr>
              <w:rPr>
                <w:sz w:val="20"/>
                <w:szCs w:val="20"/>
                <w:lang w:val="es-ES_tradnl"/>
              </w:rPr>
            </w:pPr>
          </w:p>
          <w:p w14:paraId="442C0E89"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Arial"/>
                <w:sz w:val="20"/>
                <w:szCs w:val="20"/>
              </w:rPr>
            </w:pPr>
            <w:bookmarkStart w:id="19" w:name="_Toc276710407"/>
            <w:bookmarkStart w:id="20" w:name="_Toc278537540"/>
            <w:r w:rsidRPr="00735433">
              <w:rPr>
                <w:rFonts w:ascii="Univers LT Std 45 Light" w:hAnsi="Univers LT Std 45 Light" w:cs="Arial"/>
                <w:b/>
                <w:color w:val="000000"/>
                <w:sz w:val="20"/>
                <w:szCs w:val="20"/>
              </w:rPr>
              <w:t>NOVENO. ACEPTACIÓN DE LA SUBVENCIÓN Y OBLIGACIONES DE LA ENTIDAD BENEFICIARIA</w:t>
            </w:r>
            <w:r w:rsidRPr="00735433">
              <w:rPr>
                <w:rFonts w:ascii="Univers LT Std 45 Light" w:hAnsi="Univers LT Std 45 Light" w:cs="Arial"/>
                <w:i/>
                <w:color w:val="000000"/>
                <w:sz w:val="20"/>
                <w:szCs w:val="20"/>
              </w:rPr>
              <w:t>.</w:t>
            </w:r>
            <w:r w:rsidRPr="00735433">
              <w:rPr>
                <w:rFonts w:ascii="Univers LT Std 45 Light" w:hAnsi="Univers LT Std 45 Light" w:cs="Arial"/>
                <w:sz w:val="20"/>
                <w:szCs w:val="20"/>
              </w:rPr>
              <w:t xml:space="preserve"> </w:t>
            </w:r>
          </w:p>
          <w:p w14:paraId="693680BF"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Arial"/>
                <w:sz w:val="20"/>
                <w:szCs w:val="20"/>
              </w:rPr>
            </w:pPr>
          </w:p>
          <w:p w14:paraId="6AF61D90"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Helvetica"/>
                <w:sz w:val="20"/>
                <w:szCs w:val="20"/>
              </w:rPr>
            </w:pPr>
            <w:r w:rsidRPr="00735433">
              <w:rPr>
                <w:rFonts w:ascii="Univers LT Std 45 Light" w:hAnsi="Univers LT Std 45 Light" w:cs="Arial"/>
                <w:sz w:val="20"/>
                <w:szCs w:val="20"/>
              </w:rPr>
              <w:t>Con la firma del presente convenio la entidad beneficiaria acepta la subvención concedida y</w:t>
            </w:r>
            <w:r w:rsidRPr="00735433">
              <w:rPr>
                <w:rFonts w:ascii="Univers LT Std 45 Light" w:hAnsi="Univers LT Std 45 Light" w:cs="Helvetica"/>
                <w:sz w:val="20"/>
                <w:szCs w:val="20"/>
              </w:rPr>
              <w:t xml:space="preserve"> se compromete a:</w:t>
            </w:r>
          </w:p>
          <w:p w14:paraId="7ED91904"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lang w:val="eu-ES"/>
              </w:rPr>
              <w:t xml:space="preserve">a) </w:t>
            </w:r>
            <w:r w:rsidRPr="00735433">
              <w:rPr>
                <w:rFonts w:ascii="Univers LT Std 45 Light" w:hAnsi="Univers LT Std 45 Light" w:cs="Helvetica"/>
                <w:sz w:val="20"/>
                <w:szCs w:val="20"/>
              </w:rPr>
              <w:t>Cumplir debidamente con las normas establecidas en el presente convenio, así como las condiciones particulares que pudieran establecerse en la resolución por la que se conceda la subvención.</w:t>
            </w:r>
          </w:p>
          <w:p w14:paraId="69A1AA75" w14:textId="77777777" w:rsidR="00EF3AB9" w:rsidRPr="00735433" w:rsidRDefault="00EF3AB9" w:rsidP="00F20E10">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7A153C04"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 xml:space="preserve">b) Dar a la subvención concedida el concreto destino para el que fue solicitada. Cumplir el </w:t>
            </w:r>
            <w:r w:rsidRPr="00735433">
              <w:rPr>
                <w:rFonts w:ascii="Univers LT Std 45 Light" w:hAnsi="Univers LT Std 45 Light" w:cs="Helvetica"/>
                <w:sz w:val="20"/>
                <w:szCs w:val="20"/>
              </w:rPr>
              <w:lastRenderedPageBreak/>
              <w:t>objetivo, ejecutar el proyecto, realizar la actividad que fundamenta la concesión de la subvención.</w:t>
            </w:r>
          </w:p>
          <w:p w14:paraId="40D5C391" w14:textId="77777777" w:rsidR="00A54C07" w:rsidRPr="00735433" w:rsidRDefault="00A54C07"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63BC7122"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c) Obtener cuantas autorizaciones sean precisas para el desarrollo de la actividad subvencionada.</w:t>
            </w:r>
          </w:p>
          <w:p w14:paraId="4F4D0EED"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5A427150"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d) Cumplir con la normativa vigente en lo referente a la organización de actividades y espectáculos públicos.</w:t>
            </w:r>
          </w:p>
          <w:p w14:paraId="4201F463"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60094A23"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e) Incorporar en los elementos de promoción y en los carteles, textos o documentos que se elaboren con ocasión de la actividad subvencionada la mención del patrocinio del Ayuntamiento de Abanto Zierbena. Los elementos de promoción deberán editarse en las dos lenguas oficiales de la C.A.V.</w:t>
            </w:r>
          </w:p>
          <w:p w14:paraId="5F6E0830" w14:textId="77777777" w:rsidR="00EF3AB9" w:rsidRPr="00735433" w:rsidRDefault="00EF3AB9"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1B3D13B9"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f) Comunicar la obtención de cualquier ayuda económica para el mismo fin, sea su procedencia bien pública o bien privada con indicación expresa en todo caso de la cuantía recibida.</w:t>
            </w:r>
          </w:p>
          <w:p w14:paraId="112A6478" w14:textId="77777777" w:rsidR="00EF3AB9" w:rsidRPr="00735433" w:rsidRDefault="00EF3AB9" w:rsidP="009706D3">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225D1547"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g) Colaborar con el Ayuntamiento de Abanto Zierbena, en caso de ser requerida, para la eventual elaboración de estudios, encuestas, o estadísticas.</w:t>
            </w:r>
          </w:p>
          <w:p w14:paraId="68061BC8"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4D64C370"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h) Someterse a cuantas actuaciones de comprobación efectúe el Ayuntamiento.</w:t>
            </w:r>
          </w:p>
          <w:p w14:paraId="2DAA7C3A" w14:textId="77777777" w:rsidR="00EF3AB9" w:rsidRPr="00735433" w:rsidRDefault="00EF3AB9" w:rsidP="009706D3">
            <w:pPr>
              <w:pStyle w:val="ListParagraph1"/>
              <w:autoSpaceDE w:val="0"/>
              <w:autoSpaceDN w:val="0"/>
              <w:adjustRightInd w:val="0"/>
              <w:spacing w:line="360" w:lineRule="auto"/>
              <w:ind w:left="0"/>
              <w:jc w:val="both"/>
              <w:rPr>
                <w:rFonts w:ascii="Univers LT Std 45 Light" w:hAnsi="Univers LT Std 45 Light" w:cs="Helvetica"/>
                <w:sz w:val="20"/>
                <w:szCs w:val="20"/>
              </w:rPr>
            </w:pPr>
          </w:p>
          <w:p w14:paraId="006C7D10"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i) Proceder a la justificación posterior del empleo dado a la cantidad otorgada</w:t>
            </w:r>
            <w:bookmarkEnd w:id="19"/>
            <w:bookmarkEnd w:id="20"/>
            <w:r w:rsidRPr="00735433">
              <w:rPr>
                <w:rFonts w:ascii="Univers LT Std 45 Light" w:hAnsi="Univers LT Std 45 Light" w:cs="Helvetica"/>
                <w:sz w:val="20"/>
                <w:szCs w:val="20"/>
              </w:rPr>
              <w:t>.</w:t>
            </w:r>
          </w:p>
          <w:p w14:paraId="5D0686EF"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p>
          <w:p w14:paraId="5E735A89" w14:textId="77777777" w:rsidR="00EF3AB9" w:rsidRPr="00735433" w:rsidRDefault="00EF3AB9" w:rsidP="00820975">
            <w:pPr>
              <w:pStyle w:val="ListParagraph1"/>
              <w:autoSpaceDE w:val="0"/>
              <w:autoSpaceDN w:val="0"/>
              <w:adjustRightInd w:val="0"/>
              <w:spacing w:line="360" w:lineRule="auto"/>
              <w:ind w:left="60"/>
              <w:jc w:val="both"/>
              <w:rPr>
                <w:rFonts w:ascii="Univers LT Std 45 Light" w:hAnsi="Univers LT Std 45 Light" w:cs="Helvetica"/>
                <w:sz w:val="20"/>
                <w:szCs w:val="20"/>
              </w:rPr>
            </w:pPr>
            <w:r w:rsidRPr="00735433">
              <w:rPr>
                <w:rFonts w:ascii="Univers LT Std 45 Light" w:hAnsi="Univers LT Std 45 Light" w:cs="Helvetica"/>
                <w:sz w:val="20"/>
                <w:szCs w:val="20"/>
              </w:rPr>
              <w:t>j) Cualquier otra establecida por la ordenanza municipal o por el resto de normativa aplicable.</w:t>
            </w:r>
          </w:p>
          <w:p w14:paraId="0A652BAA" w14:textId="77777777" w:rsidR="001904E7" w:rsidRDefault="001904E7" w:rsidP="00E1736F">
            <w:pPr>
              <w:pStyle w:val="ListParagraph1"/>
              <w:autoSpaceDE w:val="0"/>
              <w:autoSpaceDN w:val="0"/>
              <w:adjustRightInd w:val="0"/>
              <w:spacing w:line="360" w:lineRule="auto"/>
              <w:ind w:left="0"/>
              <w:jc w:val="both"/>
              <w:rPr>
                <w:rFonts w:ascii="Univers LT Std 45 Light" w:hAnsi="Univers LT Std 45 Light" w:cs="Arial"/>
                <w:bCs/>
                <w:iCs/>
                <w:color w:val="000000"/>
                <w:sz w:val="20"/>
                <w:szCs w:val="20"/>
              </w:rPr>
            </w:pPr>
          </w:p>
          <w:p w14:paraId="6648CFD4" w14:textId="70BE95CF" w:rsidR="00EF3AB9" w:rsidRPr="00735433" w:rsidRDefault="00EF3AB9" w:rsidP="00E1736F">
            <w:pPr>
              <w:pStyle w:val="ListParagraph1"/>
              <w:autoSpaceDE w:val="0"/>
              <w:autoSpaceDN w:val="0"/>
              <w:adjustRightInd w:val="0"/>
              <w:spacing w:line="360" w:lineRule="auto"/>
              <w:ind w:left="0"/>
              <w:jc w:val="both"/>
              <w:rPr>
                <w:rFonts w:ascii="Univers LT Std 45 Light" w:hAnsi="Univers LT Std 45 Light" w:cs="Arial"/>
                <w:bCs/>
                <w:iCs/>
                <w:color w:val="000000"/>
                <w:sz w:val="20"/>
                <w:szCs w:val="20"/>
              </w:rPr>
            </w:pPr>
          </w:p>
          <w:p w14:paraId="1259E544" w14:textId="77777777" w:rsidR="00EF3AB9" w:rsidRPr="001904E7" w:rsidRDefault="00EF3AB9" w:rsidP="001904E7">
            <w:pPr>
              <w:pStyle w:val="Ttulo2"/>
              <w:numPr>
                <w:ilvl w:val="0"/>
                <w:numId w:val="0"/>
              </w:numPr>
              <w:spacing w:before="0" w:after="120" w:line="360" w:lineRule="auto"/>
              <w:ind w:left="1"/>
              <w:contextualSpacing/>
              <w:rPr>
                <w:rFonts w:ascii="Univers LT Std 45 Light" w:hAnsi="Univers LT Std 45 Light" w:cs="Arial"/>
                <w:i w:val="0"/>
                <w:sz w:val="20"/>
              </w:rPr>
            </w:pPr>
            <w:bookmarkStart w:id="21" w:name="_Toc276710410"/>
            <w:bookmarkStart w:id="22" w:name="_Toc278537543"/>
            <w:r w:rsidRPr="00735433">
              <w:rPr>
                <w:rFonts w:ascii="Univers LT Std 45 Light" w:hAnsi="Univers LT Std 45 Light" w:cs="Arial"/>
                <w:i w:val="0"/>
                <w:sz w:val="20"/>
              </w:rPr>
              <w:t xml:space="preserve">DECIMA. DEVOLUCIÓN DE SUBVENCIÓN POR PROPIA INICIATIVA </w:t>
            </w:r>
            <w:bookmarkEnd w:id="21"/>
            <w:bookmarkEnd w:id="22"/>
          </w:p>
          <w:p w14:paraId="1DBD0EBD" w14:textId="77777777" w:rsidR="00EF3AB9" w:rsidRDefault="00EF3AB9" w:rsidP="009706D3">
            <w:pPr>
              <w:pStyle w:val="Ttulo2"/>
              <w:numPr>
                <w:ilvl w:val="0"/>
                <w:numId w:val="0"/>
              </w:numPr>
              <w:spacing w:before="0" w:after="120" w:line="360" w:lineRule="auto"/>
              <w:contextualSpacing/>
              <w:rPr>
                <w:rFonts w:ascii="Univers LT Std 45 Light" w:hAnsi="Univers LT Std 45 Light" w:cs="Arial"/>
                <w:b w:val="0"/>
                <w:i w:val="0"/>
                <w:sz w:val="20"/>
              </w:rPr>
            </w:pPr>
            <w:r w:rsidRPr="00735433">
              <w:rPr>
                <w:rFonts w:ascii="Univers LT Std 45 Light" w:hAnsi="Univers LT Std 45 Light" w:cs="Helvetica"/>
                <w:b w:val="0"/>
                <w:i w:val="0"/>
                <w:sz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Pr="00735433">
              <w:rPr>
                <w:rFonts w:ascii="Univers LT Std 45 Light" w:hAnsi="Univers LT Std 45 Light" w:cs="Arial"/>
                <w:b w:val="0"/>
                <w:i w:val="0"/>
                <w:sz w:val="20"/>
              </w:rPr>
              <w:t>.</w:t>
            </w:r>
          </w:p>
          <w:p w14:paraId="6F979164" w14:textId="77777777" w:rsidR="000E69DA" w:rsidRPr="000E69DA" w:rsidRDefault="000E69DA" w:rsidP="000E69DA">
            <w:pPr>
              <w:rPr>
                <w:lang w:val="es-ES_tradnl"/>
              </w:rPr>
            </w:pPr>
          </w:p>
          <w:p w14:paraId="24B1A423"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sz w:val="20"/>
              </w:rPr>
            </w:pPr>
            <w:bookmarkStart w:id="23" w:name="_Toc276710412"/>
            <w:bookmarkStart w:id="24" w:name="_Toc278537545"/>
            <w:r w:rsidRPr="00735433">
              <w:rPr>
                <w:rFonts w:ascii="Univers LT Std 45 Light" w:hAnsi="Univers LT Std 45 Light" w:cs="Arial"/>
                <w:i w:val="0"/>
                <w:sz w:val="20"/>
              </w:rPr>
              <w:t>UNDECIMA. INFRACCIONES Y SANCIONES</w:t>
            </w:r>
            <w:r w:rsidRPr="00735433">
              <w:rPr>
                <w:rFonts w:ascii="Univers LT Std 45 Light" w:hAnsi="Univers LT Std 45 Light" w:cs="Arial"/>
                <w:sz w:val="20"/>
              </w:rPr>
              <w:t xml:space="preserve"> </w:t>
            </w:r>
            <w:bookmarkStart w:id="25" w:name="_Toc276710413"/>
            <w:bookmarkEnd w:id="23"/>
            <w:bookmarkEnd w:id="24"/>
          </w:p>
          <w:p w14:paraId="4DF2A177"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Helvetica"/>
                <w:sz w:val="20"/>
                <w:lang w:val="eu-ES"/>
              </w:rPr>
            </w:pPr>
          </w:p>
          <w:p w14:paraId="70292865"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Helvetica"/>
                <w:sz w:val="20"/>
                <w:lang w:val="eu-ES"/>
              </w:rPr>
            </w:pPr>
            <w:r w:rsidRPr="00735433">
              <w:rPr>
                <w:rFonts w:ascii="Univers LT Std 45 Light" w:hAnsi="Univers LT Std 45 Light" w:cs="Helvetica"/>
                <w:sz w:val="20"/>
                <w:lang w:val="eu-ES"/>
              </w:rPr>
              <w:t>El régimen de infracciones y sanciones, será el establecido en el Título IV de la Ley 38/2003, de 17 de noviembre, General de Subvenciones y en la ley 2/1998, de 20 de febrero, de la Potestad</w:t>
            </w:r>
            <w:r w:rsidRPr="00735433">
              <w:rPr>
                <w:rFonts w:ascii="Univers LT Std 45 Light" w:hAnsi="Univers LT Std 45 Light" w:cs="Helvetica"/>
                <w:b w:val="0"/>
                <w:i w:val="0"/>
                <w:sz w:val="20"/>
              </w:rPr>
              <w:t xml:space="preserve"> </w:t>
            </w:r>
            <w:r w:rsidRPr="00735433">
              <w:rPr>
                <w:rFonts w:ascii="Univers LT Std 45 Light" w:hAnsi="Univers LT Std 45 Light" w:cs="Helvetica"/>
                <w:sz w:val="20"/>
                <w:lang w:val="eu-ES"/>
              </w:rPr>
              <w:t xml:space="preserve">Sancionadora de las Administraciones Públicas del País Vasco, así como en sus respectivas normas de desarrollo y demás legislación que resulte aplicable. </w:t>
            </w:r>
            <w:bookmarkStart w:id="26" w:name="_Toc278537546"/>
          </w:p>
          <w:p w14:paraId="75FFA68B" w14:textId="77777777" w:rsidR="001904E7" w:rsidRDefault="001904E7" w:rsidP="009706D3">
            <w:pPr>
              <w:autoSpaceDE w:val="0"/>
              <w:autoSpaceDN w:val="0"/>
              <w:adjustRightInd w:val="0"/>
              <w:spacing w:line="360" w:lineRule="auto"/>
              <w:contextualSpacing/>
              <w:jc w:val="both"/>
              <w:rPr>
                <w:rFonts w:ascii="Univers LT Std 45 Light" w:hAnsi="Univers LT Std 45 Light" w:cs="Arial"/>
                <w:b/>
                <w:sz w:val="20"/>
                <w:szCs w:val="20"/>
              </w:rPr>
            </w:pPr>
          </w:p>
          <w:p w14:paraId="6BA52C70"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Arial"/>
                <w:b/>
                <w:sz w:val="20"/>
                <w:szCs w:val="20"/>
              </w:rPr>
            </w:pPr>
            <w:r w:rsidRPr="00735433">
              <w:rPr>
                <w:rFonts w:ascii="Univers LT Std 45 Light" w:hAnsi="Univers LT Std 45 Light" w:cs="Arial"/>
                <w:b/>
                <w:sz w:val="20"/>
                <w:szCs w:val="20"/>
              </w:rPr>
              <w:t>DUODECIMA. VIGENCIA DEL CONVENIO Y CAUSAS DE EXTINCIÓN</w:t>
            </w:r>
            <w:bookmarkEnd w:id="25"/>
            <w:bookmarkEnd w:id="26"/>
          </w:p>
          <w:p w14:paraId="276C9827" w14:textId="77777777" w:rsidR="000B53A4" w:rsidRDefault="000B53A4" w:rsidP="005677C6">
            <w:pPr>
              <w:autoSpaceDE w:val="0"/>
              <w:autoSpaceDN w:val="0"/>
              <w:adjustRightInd w:val="0"/>
              <w:spacing w:line="360" w:lineRule="auto"/>
              <w:contextualSpacing/>
              <w:jc w:val="both"/>
              <w:rPr>
                <w:rFonts w:ascii="Univers LT Std 45 Light" w:hAnsi="Univers LT Std 45 Light" w:cs="Arial"/>
                <w:b/>
                <w:sz w:val="20"/>
                <w:szCs w:val="20"/>
              </w:rPr>
            </w:pPr>
          </w:p>
          <w:p w14:paraId="0268F4F0" w14:textId="77777777" w:rsidR="005677C6" w:rsidRPr="00BC52DB" w:rsidRDefault="005677C6" w:rsidP="005677C6">
            <w:pPr>
              <w:autoSpaceDE w:val="0"/>
              <w:autoSpaceDN w:val="0"/>
              <w:adjustRightInd w:val="0"/>
              <w:spacing w:line="360" w:lineRule="auto"/>
              <w:contextualSpacing/>
              <w:jc w:val="both"/>
              <w:rPr>
                <w:rFonts w:ascii="Univers LT Std 45 Light" w:hAnsi="Univers LT Std 45 Light" w:cs="Arial"/>
                <w:b/>
                <w:sz w:val="20"/>
                <w:szCs w:val="20"/>
                <w:lang w:val="es-ES_tradnl"/>
              </w:rPr>
            </w:pPr>
          </w:p>
          <w:p w14:paraId="0C15C538" w14:textId="77777777" w:rsidR="00EF3AB9" w:rsidRPr="00834820" w:rsidRDefault="00EF3AB9" w:rsidP="009706D3">
            <w:pPr>
              <w:spacing w:after="120" w:line="360" w:lineRule="auto"/>
              <w:contextualSpacing/>
              <w:jc w:val="both"/>
              <w:rPr>
                <w:rFonts w:ascii="Univers LT Std 45 Light" w:hAnsi="Univers LT Std 45 Light" w:cs="Arial"/>
                <w:sz w:val="20"/>
                <w:szCs w:val="20"/>
              </w:rPr>
            </w:pPr>
            <w:r w:rsidRPr="00834820">
              <w:rPr>
                <w:rFonts w:ascii="Univers LT Std 45 Light" w:hAnsi="Univers LT Std 45 Light" w:cs="Arial"/>
                <w:sz w:val="20"/>
                <w:szCs w:val="20"/>
              </w:rPr>
              <w:t xml:space="preserve">El presente convenio entra en vigor el día de su firma y finaliza el 31 de diciembre de </w:t>
            </w:r>
            <w:r w:rsidR="000439DE" w:rsidRPr="00834820">
              <w:rPr>
                <w:rFonts w:ascii="Univers LT Std 45 Light" w:hAnsi="Univers LT Std 45 Light" w:cs="Arial"/>
                <w:sz w:val="20"/>
                <w:szCs w:val="20"/>
              </w:rPr>
              <w:t>2020</w:t>
            </w:r>
            <w:r w:rsidRPr="00834820">
              <w:rPr>
                <w:rFonts w:ascii="Univers LT Std 45 Light" w:hAnsi="Univers LT Std 45 Light" w:cs="Arial"/>
                <w:sz w:val="20"/>
                <w:szCs w:val="20"/>
              </w:rPr>
              <w:t xml:space="preserve">. </w:t>
            </w:r>
          </w:p>
          <w:p w14:paraId="3A3BBFE6" w14:textId="77777777" w:rsidR="00EF3AB9" w:rsidRPr="000439DE" w:rsidRDefault="00EF3AB9" w:rsidP="000B53A4">
            <w:pPr>
              <w:autoSpaceDE w:val="0"/>
              <w:autoSpaceDN w:val="0"/>
              <w:adjustRightInd w:val="0"/>
              <w:spacing w:line="360" w:lineRule="auto"/>
              <w:contextualSpacing/>
              <w:jc w:val="both"/>
              <w:rPr>
                <w:rFonts w:ascii="Univers LT Std 45 Light" w:hAnsi="Univers LT Std 45 Light" w:cs="TimesNewRomanPSMT"/>
                <w:color w:val="FF0000"/>
                <w:sz w:val="20"/>
                <w:szCs w:val="20"/>
              </w:rPr>
            </w:pPr>
          </w:p>
          <w:p w14:paraId="55B48A14"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lastRenderedPageBreak/>
              <w:t>Podrán dar lugar al vencimiento, mediante resolución del presente convenio, las siguientes causas:</w:t>
            </w:r>
          </w:p>
          <w:p w14:paraId="0A221628"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p>
          <w:p w14:paraId="58B8BDCB" w14:textId="77777777" w:rsidR="00EF3AB9" w:rsidRPr="00735433" w:rsidRDefault="00EF3AB9" w:rsidP="00820975">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a) No destinar por parte de la Asociación las aportaciones recibidas objeto de este convenio para la finalidad que se concede.</w:t>
            </w:r>
          </w:p>
          <w:p w14:paraId="4255F69A" w14:textId="77777777" w:rsidR="00EF3AB9" w:rsidRPr="00735433" w:rsidRDefault="00EF3AB9" w:rsidP="009706D3">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p>
          <w:p w14:paraId="76E25453" w14:textId="77777777" w:rsidR="00EF3AB9" w:rsidRPr="00735433" w:rsidRDefault="00EF3AB9" w:rsidP="00820975">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b) La suspensión definitiva de las actividades de la entidad, así como su suspensión temporal por plazo superior a seis meses en el ejercicio natural.</w:t>
            </w:r>
          </w:p>
          <w:p w14:paraId="63C9E0F2" w14:textId="77777777" w:rsidR="00EF3AB9" w:rsidRPr="00735433" w:rsidRDefault="00EF3AB9" w:rsidP="009706D3">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rPr>
            </w:pPr>
          </w:p>
          <w:p w14:paraId="52C79A3A" w14:textId="77777777" w:rsidR="00EF3AB9" w:rsidRPr="00735433" w:rsidRDefault="00EF3AB9" w:rsidP="00820975">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c) El incumplimiento de justificar mediante la correspondiente documentación los gastos realizados con cargo a las aportaciones económicas objeto de este convenio, sin perjuicio, de exigir las responsabilidades en las que se incurra según la legislación vigente.</w:t>
            </w:r>
          </w:p>
          <w:p w14:paraId="4E7475A4" w14:textId="77777777" w:rsidR="00EF3AB9" w:rsidRPr="00735433" w:rsidRDefault="00EF3AB9" w:rsidP="009706D3">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p>
          <w:p w14:paraId="64D1F4DC" w14:textId="77777777" w:rsidR="00EF3AB9" w:rsidRPr="00735433" w:rsidRDefault="00EF3AB9" w:rsidP="00820975">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d) Incumplimiento de la obligación de adoptar las medidas de difusión contenidas en la cláusula novena.</w:t>
            </w:r>
          </w:p>
          <w:p w14:paraId="65AB856B" w14:textId="77777777" w:rsidR="00EF3AB9" w:rsidRPr="00735433" w:rsidRDefault="00EF3AB9" w:rsidP="009706D3">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rPr>
            </w:pPr>
          </w:p>
          <w:p w14:paraId="002A507D" w14:textId="77777777" w:rsidR="00EF3AB9" w:rsidRPr="00735433" w:rsidRDefault="00EF3AB9" w:rsidP="00820975">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e) Y en general cualquier otro incumplimiento por la entidad de las obligaciones asumidas en virtud del presente documento y que se consideren muy graves.</w:t>
            </w:r>
          </w:p>
          <w:p w14:paraId="725E6D20" w14:textId="77777777" w:rsidR="00EF3AB9" w:rsidRPr="00735433" w:rsidRDefault="00EF3AB9" w:rsidP="00820975">
            <w:pPr>
              <w:pStyle w:val="ListParagraph1"/>
              <w:tabs>
                <w:tab w:val="left" w:pos="284"/>
              </w:tabs>
              <w:autoSpaceDE w:val="0"/>
              <w:autoSpaceDN w:val="0"/>
              <w:adjustRightInd w:val="0"/>
              <w:spacing w:line="360" w:lineRule="auto"/>
              <w:ind w:left="-11"/>
              <w:jc w:val="both"/>
              <w:rPr>
                <w:rFonts w:ascii="Univers LT Std 45 Light" w:hAnsi="Univers LT Std 45 Light" w:cs="TimesNewRomanPSMT"/>
                <w:sz w:val="20"/>
                <w:szCs w:val="20"/>
              </w:rPr>
            </w:pPr>
          </w:p>
          <w:p w14:paraId="2B8D5ACA"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r w:rsidRPr="00735433">
              <w:rPr>
                <w:rFonts w:ascii="Univers LT Std 45 Light" w:hAnsi="Univers LT Std 45 Light" w:cs="TimesNewRomanPSMT"/>
                <w:sz w:val="20"/>
                <w:szCs w:val="20"/>
              </w:rPr>
              <w:t xml:space="preserve">Caso de incoarse expediente para la resolución del presente convenio por causa no imputable al Ayuntamiento de Abanto Zierbena, se exigirá por los servicios económicos el reintegro de las </w:t>
            </w:r>
            <w:r w:rsidRPr="00735433">
              <w:rPr>
                <w:rFonts w:ascii="Univers LT Std 45 Light" w:hAnsi="Univers LT Std 45 Light" w:cs="TimesNewRomanPSMT"/>
                <w:sz w:val="20"/>
                <w:szCs w:val="20"/>
              </w:rPr>
              <w:lastRenderedPageBreak/>
              <w:t>cantidades percibidas, y en su caso, los intereses de demora al legal correspondiente.</w:t>
            </w:r>
          </w:p>
          <w:p w14:paraId="68E0CA7A" w14:textId="77777777" w:rsidR="00EF3AB9" w:rsidRPr="00735433" w:rsidRDefault="00EF3AB9" w:rsidP="009706D3">
            <w:pPr>
              <w:autoSpaceDE w:val="0"/>
              <w:autoSpaceDN w:val="0"/>
              <w:adjustRightInd w:val="0"/>
              <w:spacing w:line="360" w:lineRule="auto"/>
              <w:contextualSpacing/>
              <w:jc w:val="both"/>
              <w:rPr>
                <w:rFonts w:ascii="Univers LT Std 45 Light" w:hAnsi="Univers LT Std 45 Light" w:cs="TimesNewRomanPSMT"/>
                <w:sz w:val="20"/>
                <w:szCs w:val="20"/>
              </w:rPr>
            </w:pPr>
          </w:p>
          <w:p w14:paraId="12C49505" w14:textId="77777777" w:rsidR="00EF3AB9" w:rsidRPr="00735433" w:rsidRDefault="00EF3AB9" w:rsidP="009706D3">
            <w:pPr>
              <w:pStyle w:val="Ttulo2"/>
              <w:numPr>
                <w:ilvl w:val="0"/>
                <w:numId w:val="0"/>
              </w:numPr>
              <w:spacing w:before="0" w:after="120" w:line="360" w:lineRule="auto"/>
              <w:contextualSpacing/>
              <w:rPr>
                <w:rFonts w:ascii="Univers LT Std 45 Light" w:hAnsi="Univers LT Std 45 Light" w:cs="Arial"/>
                <w:i w:val="0"/>
                <w:sz w:val="20"/>
              </w:rPr>
            </w:pPr>
            <w:bookmarkStart w:id="27" w:name="_Toc275950736"/>
            <w:bookmarkStart w:id="28" w:name="_Toc276710414"/>
            <w:bookmarkStart w:id="29" w:name="_Toc278537547"/>
            <w:r w:rsidRPr="00735433">
              <w:rPr>
                <w:rFonts w:ascii="Univers LT Std 45 Light" w:hAnsi="Univers LT Std 45 Light" w:cs="Arial"/>
                <w:i w:val="0"/>
                <w:sz w:val="20"/>
              </w:rPr>
              <w:t>DECIMO TERCERA. ASPECTOS REGULABLES NO PREVISTOS Y CUESTIONES LITIGIOSAS</w:t>
            </w:r>
            <w:bookmarkEnd w:id="27"/>
            <w:bookmarkEnd w:id="28"/>
            <w:bookmarkEnd w:id="29"/>
          </w:p>
          <w:p w14:paraId="1A95AD78" w14:textId="77777777" w:rsidR="00EF3AB9" w:rsidRPr="00735433" w:rsidRDefault="00EF3AB9" w:rsidP="00B51C96">
            <w:pPr>
              <w:rPr>
                <w:sz w:val="20"/>
                <w:szCs w:val="20"/>
                <w:lang w:val="es-ES_tradnl"/>
              </w:rPr>
            </w:pPr>
          </w:p>
          <w:p w14:paraId="7B2CA776" w14:textId="77777777" w:rsidR="00EF3AB9" w:rsidRPr="00735433" w:rsidRDefault="00EF3AB9" w:rsidP="009706D3">
            <w:pPr>
              <w:pStyle w:val="Default"/>
              <w:spacing w:after="120" w:line="360" w:lineRule="auto"/>
              <w:contextualSpacing/>
              <w:jc w:val="both"/>
              <w:rPr>
                <w:rFonts w:ascii="Univers LT Std 45 Light" w:hAnsi="Univers LT Std 45 Light" w:cs="Arial"/>
                <w:iCs/>
                <w:sz w:val="20"/>
                <w:szCs w:val="20"/>
              </w:rPr>
            </w:pPr>
            <w:r w:rsidRPr="00735433">
              <w:rPr>
                <w:rFonts w:ascii="Univers LT Std 45 Light" w:hAnsi="Univers LT Std 45 Light" w:cs="Arial"/>
                <w:iCs/>
                <w:sz w:val="20"/>
                <w:szCs w:val="20"/>
              </w:rPr>
              <w:t>Para todo lo no previsto en el presente convenio será de aplicación a l</w:t>
            </w:r>
            <w:r w:rsidRPr="00735433">
              <w:rPr>
                <w:rFonts w:ascii="Univers LT Std 45 Light" w:hAnsi="Univers LT Std 45 Light" w:cs="Arial"/>
                <w:sz w:val="20"/>
                <w:szCs w:val="20"/>
              </w:rPr>
              <w:t xml:space="preserve">a </w:t>
            </w:r>
            <w:r w:rsidRPr="00735433">
              <w:rPr>
                <w:rFonts w:ascii="Univers LT Std 45 Light" w:hAnsi="Univers LT Std 45 Light" w:cs="Arial"/>
                <w:iCs/>
                <w:sz w:val="20"/>
                <w:szCs w:val="20"/>
              </w:rPr>
              <w:t>Ley 38/2003, de 17 de noviembre, General de Subvenciones</w:t>
            </w:r>
            <w:r w:rsidRPr="00735433">
              <w:rPr>
                <w:rFonts w:ascii="Univers LT Std 45 Light" w:hAnsi="Univers LT Std 45 Light" w:cs="Arial"/>
                <w:sz w:val="20"/>
                <w:szCs w:val="20"/>
              </w:rPr>
              <w:t>; al Real Decreto 887/2006, de 21 de julio, por el que se aprueba el Reglamento de la Ley 38/2003, de 17 de noviembre, General de Subvenciones, a la O</w:t>
            </w:r>
            <w:r w:rsidRPr="00735433">
              <w:rPr>
                <w:rFonts w:ascii="Univers LT Std 45 Light" w:hAnsi="Univers LT Std 45 Light" w:cs="Arial"/>
                <w:iCs/>
                <w:sz w:val="20"/>
                <w:szCs w:val="20"/>
              </w:rPr>
              <w:t xml:space="preserve">rdenanza Municipal de Subvenciones, publicada en el Boletín Oficial de Bizkaia </w:t>
            </w:r>
            <w:r w:rsidR="000E69DA">
              <w:rPr>
                <w:rFonts w:ascii="Univers LT Std 45 Light" w:hAnsi="Univers LT Std 45 Light" w:cs="Arial"/>
                <w:iCs/>
                <w:sz w:val="20"/>
                <w:szCs w:val="20"/>
              </w:rPr>
              <w:t xml:space="preserve">núm. 8 de 14 Enero </w:t>
            </w:r>
            <w:r w:rsidRPr="00735433">
              <w:rPr>
                <w:rFonts w:ascii="Univers LT Std 45 Light" w:hAnsi="Univers LT Std 45 Light" w:cs="Arial"/>
                <w:iCs/>
                <w:sz w:val="20"/>
                <w:szCs w:val="20"/>
              </w:rPr>
              <w:t xml:space="preserve">de </w:t>
            </w:r>
            <w:r w:rsidR="00735433">
              <w:rPr>
                <w:rFonts w:ascii="Univers LT Std 45 Light" w:hAnsi="Univers LT Std 45 Light" w:cs="Arial"/>
                <w:iCs/>
                <w:sz w:val="20"/>
                <w:szCs w:val="20"/>
              </w:rPr>
              <w:t>201</w:t>
            </w:r>
            <w:r w:rsidR="00E9621F">
              <w:rPr>
                <w:rFonts w:ascii="Univers LT Std 45 Light" w:hAnsi="Univers LT Std 45 Light" w:cs="Arial"/>
                <w:iCs/>
                <w:sz w:val="20"/>
                <w:szCs w:val="20"/>
              </w:rPr>
              <w:t>5</w:t>
            </w:r>
            <w:r w:rsidRPr="00735433">
              <w:rPr>
                <w:rFonts w:ascii="Univers LT Std 45 Light" w:hAnsi="Univers LT Std 45 Light" w:cs="Arial"/>
                <w:iCs/>
                <w:sz w:val="20"/>
                <w:szCs w:val="20"/>
              </w:rPr>
              <w:t>, así como cualquier otra disposición que pudiera resultar de aplicación.</w:t>
            </w:r>
          </w:p>
          <w:p w14:paraId="7B215605" w14:textId="77777777" w:rsidR="008A084F" w:rsidRPr="00735433" w:rsidRDefault="008A084F" w:rsidP="008A084F">
            <w:pPr>
              <w:pStyle w:val="Default"/>
              <w:spacing w:line="360" w:lineRule="auto"/>
              <w:contextualSpacing/>
              <w:jc w:val="both"/>
              <w:rPr>
                <w:rFonts w:ascii="Univers LT Std 45 Light" w:hAnsi="Univers LT Std 45 Light" w:cs="Arial"/>
                <w:iCs/>
                <w:sz w:val="20"/>
                <w:szCs w:val="20"/>
              </w:rPr>
            </w:pPr>
          </w:p>
          <w:p w14:paraId="48EDFD45" w14:textId="77777777" w:rsidR="00EF3AB9" w:rsidRPr="00735433" w:rsidRDefault="00EF3AB9" w:rsidP="009706D3">
            <w:pPr>
              <w:pStyle w:val="Default"/>
              <w:spacing w:after="120" w:line="360" w:lineRule="auto"/>
              <w:contextualSpacing/>
              <w:jc w:val="both"/>
              <w:rPr>
                <w:rFonts w:ascii="Univers LT Std 45 Light" w:hAnsi="Univers LT Std 45 Light" w:cs="Arial"/>
                <w:iCs/>
                <w:color w:val="221E1F"/>
                <w:sz w:val="20"/>
                <w:szCs w:val="20"/>
              </w:rPr>
            </w:pPr>
            <w:r w:rsidRPr="00735433">
              <w:rPr>
                <w:rFonts w:ascii="Univers LT Std 45 Light" w:hAnsi="Univers LT Std 45 Light" w:cs="Arial"/>
                <w:iCs/>
                <w:sz w:val="20"/>
                <w:szCs w:val="20"/>
              </w:rPr>
              <w:t>Las cuestiones litigiosas que pudieran derivarse del presente convenio, dada su naturaleza jurídico-administrativa, serán sometidas al orden jurisdiccional contencioso-administrativo</w:t>
            </w:r>
            <w:r w:rsidRPr="00735433">
              <w:rPr>
                <w:rFonts w:ascii="Univers LT Std 45 Light" w:hAnsi="Univers LT Std 45 Light" w:cs="Arial"/>
                <w:iCs/>
                <w:color w:val="221E1F"/>
                <w:sz w:val="20"/>
                <w:szCs w:val="20"/>
              </w:rPr>
              <w:t xml:space="preserve">. </w:t>
            </w:r>
          </w:p>
          <w:p w14:paraId="6D1A18DB" w14:textId="77777777" w:rsidR="00EF3AB9" w:rsidRPr="00735433" w:rsidRDefault="00EF3AB9" w:rsidP="009706D3">
            <w:pPr>
              <w:pStyle w:val="Default"/>
              <w:spacing w:after="120" w:line="360" w:lineRule="auto"/>
              <w:contextualSpacing/>
              <w:jc w:val="both"/>
              <w:rPr>
                <w:rFonts w:ascii="Univers LT Std 45 Light" w:hAnsi="Univers LT Std 45 Light" w:cs="Arial"/>
                <w:iCs/>
                <w:sz w:val="20"/>
                <w:szCs w:val="20"/>
              </w:rPr>
            </w:pPr>
          </w:p>
          <w:p w14:paraId="1D386CC4" w14:textId="77777777" w:rsidR="00EF3AB9" w:rsidRPr="00735433" w:rsidRDefault="00EF3AB9" w:rsidP="009706D3">
            <w:pPr>
              <w:pStyle w:val="Default"/>
              <w:spacing w:after="120" w:line="360" w:lineRule="auto"/>
              <w:contextualSpacing/>
              <w:jc w:val="both"/>
              <w:rPr>
                <w:rFonts w:ascii="Univers LT Std 45 Light" w:hAnsi="Univers LT Std 45 Light" w:cs="Arial"/>
                <w:iCs/>
                <w:color w:val="221E1F"/>
                <w:sz w:val="20"/>
                <w:szCs w:val="20"/>
              </w:rPr>
            </w:pPr>
            <w:r w:rsidRPr="00735433">
              <w:rPr>
                <w:rFonts w:ascii="Univers LT Std 45 Light" w:hAnsi="Univers LT Std 45 Light" w:cs="Arial"/>
                <w:iCs/>
                <w:sz w:val="20"/>
                <w:szCs w:val="20"/>
              </w:rPr>
              <w:t xml:space="preserve">En prueba de conformidad, se formaliza y firma el presente </w:t>
            </w:r>
            <w:r w:rsidRPr="00735433">
              <w:rPr>
                <w:rFonts w:ascii="Univers LT Std 45 Light" w:hAnsi="Univers LT Std 45 Light" w:cs="Arial"/>
                <w:iCs/>
                <w:color w:val="221E1F"/>
                <w:sz w:val="20"/>
                <w:szCs w:val="20"/>
              </w:rPr>
              <w:t>convenio en duplicado ejemplar, en el lugar y fecha indicados en el encabezamiento.</w:t>
            </w:r>
          </w:p>
          <w:p w14:paraId="67F89A4A" w14:textId="77777777" w:rsidR="00EF3AB9" w:rsidRDefault="00EF3AB9" w:rsidP="00310406">
            <w:pPr>
              <w:spacing w:line="360" w:lineRule="auto"/>
              <w:contextualSpacing/>
              <w:jc w:val="center"/>
              <w:rPr>
                <w:rFonts w:ascii="Univers LT Std 45 Light" w:hAnsi="Univers LT Std 45 Light" w:cs="OHMOK H+ Verdana"/>
                <w:b/>
                <w:bCs/>
                <w:color w:val="000000"/>
                <w:sz w:val="20"/>
                <w:szCs w:val="20"/>
              </w:rPr>
            </w:pPr>
          </w:p>
          <w:p w14:paraId="474405F0" w14:textId="77777777" w:rsidR="000E69DA" w:rsidRDefault="000E69DA" w:rsidP="00310406">
            <w:pPr>
              <w:spacing w:line="360" w:lineRule="auto"/>
              <w:contextualSpacing/>
              <w:jc w:val="center"/>
              <w:rPr>
                <w:rFonts w:ascii="Univers LT Std 45 Light" w:hAnsi="Univers LT Std 45 Light" w:cs="OHMOK H+ Verdana"/>
                <w:b/>
                <w:bCs/>
                <w:color w:val="000000"/>
                <w:sz w:val="20"/>
                <w:szCs w:val="20"/>
              </w:rPr>
            </w:pPr>
          </w:p>
          <w:p w14:paraId="17A4A819" w14:textId="77777777" w:rsidR="000E69DA" w:rsidRDefault="000E69DA" w:rsidP="00310406">
            <w:pPr>
              <w:spacing w:line="360" w:lineRule="auto"/>
              <w:contextualSpacing/>
              <w:jc w:val="center"/>
              <w:rPr>
                <w:rFonts w:ascii="Univers LT Std 45 Light" w:hAnsi="Univers LT Std 45 Light" w:cs="OHMOK H+ Verdana"/>
                <w:b/>
                <w:bCs/>
                <w:color w:val="000000"/>
                <w:sz w:val="20"/>
                <w:szCs w:val="20"/>
              </w:rPr>
            </w:pPr>
          </w:p>
          <w:p w14:paraId="5C377083" w14:textId="77777777" w:rsidR="000E69DA" w:rsidRDefault="000E69DA" w:rsidP="00310406">
            <w:pPr>
              <w:spacing w:line="360" w:lineRule="auto"/>
              <w:contextualSpacing/>
              <w:jc w:val="center"/>
              <w:rPr>
                <w:rFonts w:ascii="Univers LT Std 45 Light" w:hAnsi="Univers LT Std 45 Light" w:cs="OHMOK H+ Verdana"/>
                <w:b/>
                <w:bCs/>
                <w:color w:val="000000"/>
                <w:sz w:val="20"/>
                <w:szCs w:val="20"/>
              </w:rPr>
            </w:pPr>
          </w:p>
          <w:p w14:paraId="212A2699" w14:textId="77777777" w:rsidR="00310406" w:rsidRDefault="00310406" w:rsidP="00310406">
            <w:pPr>
              <w:spacing w:line="360" w:lineRule="auto"/>
              <w:contextualSpacing/>
              <w:jc w:val="center"/>
              <w:rPr>
                <w:rFonts w:ascii="Univers LT Std 45 Light" w:hAnsi="Univers LT Std 45 Light" w:cs="OHMOK H+ Verdana"/>
                <w:b/>
                <w:bCs/>
                <w:color w:val="000000"/>
                <w:sz w:val="20"/>
                <w:szCs w:val="20"/>
              </w:rPr>
            </w:pPr>
          </w:p>
          <w:p w14:paraId="2A92EC0D" w14:textId="77777777" w:rsidR="005677C6" w:rsidRDefault="005677C6" w:rsidP="00310406">
            <w:pPr>
              <w:spacing w:line="360" w:lineRule="auto"/>
              <w:contextualSpacing/>
              <w:jc w:val="center"/>
              <w:rPr>
                <w:rFonts w:ascii="Univers LT Std 45 Light" w:hAnsi="Univers LT Std 45 Light" w:cs="OHMOK H+ Verdana"/>
                <w:b/>
                <w:bCs/>
                <w:color w:val="000000"/>
                <w:sz w:val="20"/>
                <w:szCs w:val="20"/>
              </w:rPr>
            </w:pPr>
          </w:p>
          <w:p w14:paraId="61768A49" w14:textId="323ABD01" w:rsidR="005677C6" w:rsidRDefault="00924EC8" w:rsidP="00310406">
            <w:pPr>
              <w:spacing w:line="360" w:lineRule="auto"/>
              <w:contextualSpacing/>
              <w:jc w:val="center"/>
              <w:rPr>
                <w:rFonts w:ascii="Univers LT Std 45 Light" w:hAnsi="Univers LT Std 45 Light" w:cs="OHMOK H+ Verdana"/>
                <w:b/>
                <w:bCs/>
                <w:color w:val="000000"/>
                <w:sz w:val="20"/>
                <w:szCs w:val="20"/>
              </w:rPr>
            </w:pPr>
            <w:r>
              <w:rPr>
                <w:rFonts w:ascii="Univers LT Std 45 Light" w:hAnsi="Univers LT Std 45 Light" w:cs="OHMOK H+ Verdana"/>
                <w:b/>
                <w:bCs/>
                <w:color w:val="000000"/>
                <w:sz w:val="20"/>
                <w:szCs w:val="20"/>
              </w:rPr>
              <w:t>Fdo.: Isabel Pinós Fuentes.</w:t>
            </w:r>
          </w:p>
          <w:p w14:paraId="1BA3EB03" w14:textId="77777777" w:rsidR="005677C6" w:rsidRDefault="005677C6" w:rsidP="00A613EC">
            <w:pPr>
              <w:spacing w:line="360" w:lineRule="auto"/>
              <w:contextualSpacing/>
              <w:jc w:val="center"/>
              <w:rPr>
                <w:rFonts w:ascii="Univers LT Std 45 Light" w:hAnsi="Univers LT Std 45 Light" w:cs="OHMOK H+ Verdana"/>
                <w:b/>
                <w:bCs/>
                <w:color w:val="000000"/>
                <w:sz w:val="20"/>
                <w:szCs w:val="20"/>
              </w:rPr>
            </w:pPr>
          </w:p>
          <w:p w14:paraId="7AE757E6" w14:textId="77777777" w:rsidR="000E69DA" w:rsidRDefault="000E69DA" w:rsidP="00A613EC">
            <w:pPr>
              <w:spacing w:line="360" w:lineRule="auto"/>
              <w:contextualSpacing/>
              <w:jc w:val="center"/>
              <w:rPr>
                <w:rFonts w:ascii="Univers LT Std 45 Light" w:hAnsi="Univers LT Std 45 Light" w:cs="OHMOK H+ Verdana"/>
                <w:b/>
                <w:bCs/>
                <w:color w:val="000000"/>
                <w:sz w:val="20"/>
                <w:szCs w:val="20"/>
              </w:rPr>
            </w:pPr>
          </w:p>
          <w:p w14:paraId="18240845" w14:textId="77777777" w:rsidR="000E69DA" w:rsidRDefault="000E69DA" w:rsidP="00A613EC">
            <w:pPr>
              <w:spacing w:line="360" w:lineRule="auto"/>
              <w:contextualSpacing/>
              <w:jc w:val="center"/>
              <w:rPr>
                <w:rFonts w:ascii="Univers LT Std 45 Light" w:hAnsi="Univers LT Std 45 Light" w:cs="OHMOK H+ Verdana"/>
                <w:b/>
                <w:bCs/>
                <w:color w:val="000000"/>
                <w:sz w:val="20"/>
                <w:szCs w:val="20"/>
              </w:rPr>
            </w:pPr>
          </w:p>
          <w:p w14:paraId="3E2F0F7D" w14:textId="77777777" w:rsidR="005677C6" w:rsidRPr="004909D1" w:rsidRDefault="005677C6" w:rsidP="005677C6">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p>
          <w:p w14:paraId="2E7210DE" w14:textId="77777777" w:rsidR="005677C6" w:rsidRDefault="005677C6" w:rsidP="005677C6">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14:paraId="68FDE20C" w14:textId="77777777" w:rsidR="005677C6" w:rsidRDefault="005677C6" w:rsidP="005677C6">
            <w:pPr>
              <w:spacing w:line="360" w:lineRule="auto"/>
              <w:contextualSpacing/>
              <w:jc w:val="both"/>
              <w:rPr>
                <w:rFonts w:ascii="Univers LT Std 45 Light" w:hAnsi="Univers LT Std 45 Light"/>
                <w:b/>
                <w:sz w:val="20"/>
                <w:szCs w:val="20"/>
              </w:rPr>
            </w:pPr>
          </w:p>
          <w:p w14:paraId="6ED5D88C" w14:textId="77777777" w:rsidR="005677C6" w:rsidRPr="007514B6" w:rsidRDefault="005677C6" w:rsidP="005677C6">
            <w:pPr>
              <w:spacing w:line="360" w:lineRule="auto"/>
              <w:contextualSpacing/>
              <w:jc w:val="both"/>
              <w:rPr>
                <w:rFonts w:ascii="Univers LT Std 45 Light" w:hAnsi="Univers LT Std 45 Light"/>
                <w:sz w:val="20"/>
                <w:szCs w:val="20"/>
              </w:rPr>
            </w:pP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14:paraId="1CE16C2C" w14:textId="77777777" w:rsidR="005677C6" w:rsidRPr="004909D1" w:rsidRDefault="005677C6" w:rsidP="005677C6">
            <w:pPr>
              <w:spacing w:line="360" w:lineRule="auto"/>
              <w:ind w:firstLine="6"/>
              <w:jc w:val="both"/>
              <w:rPr>
                <w:rFonts w:ascii="Univers LT Std 45 Light" w:hAnsi="Univers LT Std 45 Light" w:cs="Univers LT Std 45 Light"/>
                <w:b/>
                <w:bCs/>
                <w:color w:val="000000" w:themeColor="text1"/>
                <w:sz w:val="18"/>
                <w:szCs w:val="18"/>
              </w:rPr>
            </w:pPr>
          </w:p>
          <w:p w14:paraId="0EFF8A76" w14:textId="7A94811D" w:rsidR="005677C6" w:rsidRPr="00846EB9" w:rsidRDefault="005677C6" w:rsidP="005677C6">
            <w:pPr>
              <w:spacing w:line="360" w:lineRule="auto"/>
              <w:jc w:val="both"/>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Dña. Isabel Pinós</w:t>
            </w:r>
            <w:r w:rsidR="00D3386E">
              <w:rPr>
                <w:rFonts w:ascii="Univers LT Std 45 Light" w:hAnsi="Univers LT Std 45 Light" w:cs="Univers LT Std 45 Light"/>
                <w:b/>
                <w:bCs/>
                <w:color w:val="000000" w:themeColor="text1"/>
                <w:sz w:val="20"/>
                <w:szCs w:val="20"/>
              </w:rPr>
              <w:t xml:space="preserve"> Fuentes</w:t>
            </w:r>
            <w:r w:rsidRPr="00846EB9">
              <w:rPr>
                <w:rFonts w:ascii="Univers LT Std 45 Light" w:hAnsi="Univers LT Std 45 Light" w:cs="Univers LT Std 45 Light"/>
                <w:color w:val="000000" w:themeColor="text1"/>
                <w:sz w:val="20"/>
                <w:szCs w:val="20"/>
              </w:rPr>
              <w:t xml:space="preserve"> en calidad de representante de </w:t>
            </w:r>
            <w:r w:rsidRPr="00846EB9">
              <w:rPr>
                <w:rFonts w:ascii="Univers LT Std 45 Light" w:hAnsi="Univers LT Std 45 Light" w:cs="Univers LT Std 45 Light"/>
                <w:bCs/>
                <w:color w:val="000000" w:themeColor="text1"/>
                <w:sz w:val="20"/>
                <w:szCs w:val="20"/>
              </w:rPr>
              <w:t>la entidad</w:t>
            </w:r>
            <w:r>
              <w:rPr>
                <w:rFonts w:ascii="Univers LT Std 45 Light" w:hAnsi="Univers LT Std 45 Light" w:cs="Univers LT Std 45 Light"/>
                <w:b/>
                <w:bCs/>
                <w:color w:val="000000" w:themeColor="text1"/>
                <w:sz w:val="20"/>
                <w:szCs w:val="20"/>
              </w:rPr>
              <w:t xml:space="preserve"> Asociación Beti Abanto Sahararekin Elkartea</w:t>
            </w:r>
            <w:r w:rsidRPr="00846EB9">
              <w:rPr>
                <w:rFonts w:ascii="Univers LT Std 45 Light" w:hAnsi="Univers LT Std 45 Light" w:cs="Univers LT Std 45 Light"/>
                <w:bCs/>
                <w:color w:val="000000" w:themeColor="text1"/>
                <w:sz w:val="20"/>
                <w:szCs w:val="20"/>
              </w:rPr>
              <w:t xml:space="preserve">, </w:t>
            </w:r>
            <w:r w:rsidRPr="00D3386E">
              <w:rPr>
                <w:rFonts w:ascii="Univers LT Std 45 Light" w:hAnsi="Univers LT Std 45 Light" w:cs="Univers LT Std 45 Light"/>
                <w:b/>
                <w:bCs/>
                <w:color w:val="000000" w:themeColor="text1"/>
                <w:sz w:val="20"/>
                <w:szCs w:val="20"/>
              </w:rPr>
              <w:t>C.I.F.:</w:t>
            </w:r>
            <w:r w:rsidRPr="00846EB9">
              <w:rPr>
                <w:rFonts w:ascii="Univers LT Std 45 Light" w:hAnsi="Univers LT Std 45 Light" w:cs="Univers LT Std 45 Light"/>
                <w:bCs/>
                <w:color w:val="000000" w:themeColor="text1"/>
                <w:sz w:val="20"/>
                <w:szCs w:val="20"/>
              </w:rPr>
              <w:t xml:space="preserve"> </w:t>
            </w:r>
            <w:r w:rsidR="00D3386E" w:rsidRPr="00D3386E">
              <w:rPr>
                <w:rFonts w:ascii="Univers LT Std 45 Light" w:hAnsi="Univers LT Std 45 Light"/>
                <w:b/>
                <w:sz w:val="20"/>
                <w:szCs w:val="20"/>
              </w:rPr>
              <w:t>G95738860</w:t>
            </w:r>
            <w:r w:rsidRPr="00846EB9">
              <w:rPr>
                <w:rFonts w:ascii="Univers LT Std 45 Light" w:hAnsi="Univers LT Std 45 Light"/>
                <w:b/>
                <w:color w:val="000000"/>
                <w:sz w:val="20"/>
                <w:szCs w:val="20"/>
              </w:rPr>
              <w:t xml:space="preserve">, </w:t>
            </w:r>
            <w:r w:rsidRPr="00846EB9">
              <w:rPr>
                <w:rFonts w:ascii="Univers LT Std 45 Light" w:hAnsi="Univers LT Std 45 Light" w:cs="Univers LT Std 45 Light"/>
                <w:color w:val="000000" w:themeColor="text1"/>
                <w:sz w:val="20"/>
                <w:szCs w:val="20"/>
              </w:rPr>
              <w:t>declaro que la Entidad a la que represento:</w:t>
            </w:r>
          </w:p>
          <w:p w14:paraId="7C6F865D" w14:textId="77777777" w:rsidR="005677C6" w:rsidRDefault="005677C6" w:rsidP="005677C6">
            <w:pPr>
              <w:spacing w:line="360" w:lineRule="auto"/>
              <w:jc w:val="both"/>
              <w:rPr>
                <w:rFonts w:ascii="Univers LT Std 45 Light" w:hAnsi="Univers LT Std 45 Light" w:cs="Univers LT Std 45 Light"/>
                <w:color w:val="000000" w:themeColor="text1"/>
                <w:sz w:val="18"/>
                <w:szCs w:val="18"/>
              </w:rPr>
            </w:pPr>
          </w:p>
          <w:p w14:paraId="5D829226" w14:textId="77777777" w:rsidR="005677C6" w:rsidRDefault="005677C6" w:rsidP="005677C6">
            <w:pPr>
              <w:pStyle w:val="ListParagraph1"/>
              <w:tabs>
                <w:tab w:val="left" w:pos="284"/>
              </w:tabs>
              <w:spacing w:line="360" w:lineRule="auto"/>
              <w:ind w:left="0"/>
              <w:jc w:val="both"/>
              <w:rPr>
                <w:rFonts w:ascii="Univers LT Std 45 Light" w:hAnsi="Univers LT Std 45 Light"/>
                <w:sz w:val="20"/>
                <w:szCs w:val="20"/>
                <w:lang w:val="eu-ES"/>
              </w:rPr>
            </w:pPr>
            <w:r w:rsidRPr="00A201F1">
              <w:rPr>
                <w:rFonts w:ascii="Univers LT Std 45 Light" w:hAnsi="Univers LT Std 45 Light"/>
                <w:sz w:val="20"/>
                <w:szCs w:val="20"/>
                <w:lang w:val="eu-ES"/>
              </w:rPr>
              <w:t>a) No está incursa en las prohibiciones para obtener la condición de beneficiario para obtener subvenciones a las que se refiere el artículo 13 de la ley 38/2003.</w:t>
            </w:r>
          </w:p>
          <w:p w14:paraId="752D9916" w14:textId="77777777" w:rsidR="005677C6" w:rsidRPr="00A201F1" w:rsidRDefault="005677C6" w:rsidP="005677C6">
            <w:pPr>
              <w:pStyle w:val="ListParagraph1"/>
              <w:tabs>
                <w:tab w:val="left" w:pos="284"/>
              </w:tabs>
              <w:spacing w:line="360" w:lineRule="auto"/>
              <w:ind w:left="0"/>
              <w:jc w:val="both"/>
              <w:rPr>
                <w:rFonts w:ascii="Univers LT Std 45 Light" w:hAnsi="Univers LT Std 45 Light"/>
                <w:sz w:val="20"/>
                <w:szCs w:val="20"/>
                <w:lang w:val="eu-ES"/>
              </w:rPr>
            </w:pPr>
          </w:p>
          <w:p w14:paraId="7156E6A9" w14:textId="77777777" w:rsidR="005677C6" w:rsidRPr="00A201F1" w:rsidRDefault="005677C6" w:rsidP="005677C6">
            <w:pPr>
              <w:pStyle w:val="ListParagraph1"/>
              <w:tabs>
                <w:tab w:val="left" w:pos="284"/>
              </w:tabs>
              <w:spacing w:line="360" w:lineRule="auto"/>
              <w:ind w:left="0"/>
              <w:jc w:val="both"/>
              <w:rPr>
                <w:rFonts w:ascii="Univers LT Std 45 Light" w:hAnsi="Univers LT Std 45 Light"/>
                <w:sz w:val="20"/>
                <w:szCs w:val="20"/>
                <w:lang w:val="eu-ES"/>
              </w:rPr>
            </w:pPr>
            <w:r>
              <w:rPr>
                <w:rFonts w:ascii="Univers LT Std 45 Light" w:hAnsi="Univers LT Std 45 Light"/>
                <w:sz w:val="20"/>
                <w:szCs w:val="20"/>
                <w:lang w:val="eu-ES"/>
              </w:rPr>
              <w:t xml:space="preserve">b) </w:t>
            </w:r>
            <w:r w:rsidRPr="00A201F1">
              <w:rPr>
                <w:rFonts w:ascii="Univers LT Std 45 Light" w:hAnsi="Univers LT Std 45 Light"/>
                <w:sz w:val="20"/>
                <w:szCs w:val="20"/>
                <w:lang w:val="eu-ES"/>
              </w:rPr>
              <w:t xml:space="preserve">No es deudora por resolución de procedencia de reintegro. </w:t>
            </w:r>
          </w:p>
          <w:p w14:paraId="2DDBE366" w14:textId="77777777" w:rsidR="005677C6" w:rsidRPr="004909D1" w:rsidRDefault="005677C6" w:rsidP="005677C6">
            <w:pPr>
              <w:spacing w:line="360" w:lineRule="auto"/>
              <w:jc w:val="both"/>
              <w:rPr>
                <w:rFonts w:ascii="Univers LT Std 45 Light" w:hAnsi="Univers LT Std 45 Light" w:cs="Univers LT Std 45 Light"/>
                <w:color w:val="000000" w:themeColor="text1"/>
                <w:sz w:val="18"/>
                <w:szCs w:val="18"/>
              </w:rPr>
            </w:pPr>
          </w:p>
          <w:p w14:paraId="67AF7939" w14:textId="77777777" w:rsidR="005677C6" w:rsidRPr="004909D1" w:rsidRDefault="005677C6" w:rsidP="005677C6">
            <w:pPr>
              <w:spacing w:line="360" w:lineRule="auto"/>
              <w:jc w:val="both"/>
              <w:rPr>
                <w:rFonts w:ascii="Univers LT Std 45 Light" w:hAnsi="Univers LT Std 45 Light" w:cs="Univers LT Std 45 Light"/>
                <w:color w:val="000000" w:themeColor="text1"/>
                <w:sz w:val="18"/>
                <w:szCs w:val="18"/>
              </w:rPr>
            </w:pPr>
          </w:p>
          <w:p w14:paraId="3D3F7C42" w14:textId="51CA7040" w:rsidR="007573BC" w:rsidRDefault="005677C6" w:rsidP="005677C6">
            <w:pPr>
              <w:spacing w:line="360" w:lineRule="auto"/>
              <w:ind w:firstLine="6"/>
              <w:contextualSpacing/>
              <w:jc w:val="center"/>
              <w:rPr>
                <w:rFonts w:ascii="Univers LT Std 45 Light" w:hAnsi="Univers LT Std 45 Light" w:cs="OHMOK H+ Verdana"/>
                <w:bCs/>
                <w:color w:val="000000"/>
                <w:sz w:val="20"/>
                <w:szCs w:val="20"/>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diciembre de 2020</w:t>
            </w:r>
          </w:p>
          <w:p w14:paraId="478EB25D" w14:textId="77777777" w:rsidR="007573BC" w:rsidRDefault="007573BC" w:rsidP="009706D3">
            <w:pPr>
              <w:spacing w:line="360" w:lineRule="auto"/>
              <w:ind w:firstLine="6"/>
              <w:contextualSpacing/>
              <w:jc w:val="center"/>
              <w:rPr>
                <w:rFonts w:ascii="Univers LT Std 45 Light" w:hAnsi="Univers LT Std 45 Light" w:cs="OHMOK H+ Verdana"/>
                <w:bCs/>
                <w:color w:val="000000"/>
                <w:sz w:val="20"/>
                <w:szCs w:val="20"/>
              </w:rPr>
            </w:pPr>
          </w:p>
          <w:p w14:paraId="68791B25"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09134ECF"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44C3120C"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0A982EB4"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0B4468CA"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5A74C61A"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4CE0C08A"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6CB92A22"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16925C35" w14:textId="596B6A4F" w:rsidR="005677C6" w:rsidRPr="00924EC8" w:rsidRDefault="00924EC8" w:rsidP="009706D3">
            <w:pPr>
              <w:spacing w:line="360" w:lineRule="auto"/>
              <w:ind w:firstLine="6"/>
              <w:contextualSpacing/>
              <w:jc w:val="center"/>
              <w:rPr>
                <w:rFonts w:ascii="Univers LT Std 45 Light" w:hAnsi="Univers LT Std 45 Light" w:cs="OHMOK H+ Verdana"/>
                <w:b/>
                <w:bCs/>
                <w:color w:val="000000"/>
                <w:sz w:val="20"/>
                <w:szCs w:val="20"/>
              </w:rPr>
            </w:pPr>
            <w:r w:rsidRPr="00924EC8">
              <w:rPr>
                <w:rFonts w:ascii="Univers LT Std 45 Light" w:hAnsi="Univers LT Std 45 Light" w:cs="OHMOK H+ Verdana"/>
                <w:b/>
                <w:bCs/>
                <w:color w:val="000000"/>
                <w:sz w:val="20"/>
                <w:szCs w:val="20"/>
              </w:rPr>
              <w:t>ANEXO II</w:t>
            </w:r>
          </w:p>
          <w:p w14:paraId="07E8087E"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63AF6040" w14:textId="77777777" w:rsidR="00924EC8" w:rsidRPr="004909D1" w:rsidRDefault="00924EC8" w:rsidP="00924EC8">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14:paraId="6B9A75D4"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084145EC" w14:textId="0F975D36" w:rsidR="00924EC8" w:rsidRPr="004909D1" w:rsidRDefault="00924EC8" w:rsidP="00924EC8">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Isabel Pinós Fuentes</w:t>
            </w:r>
            <w:r w:rsidRPr="004909D1">
              <w:rPr>
                <w:rFonts w:ascii="Univers LT Std 45 Light" w:hAnsi="Univers LT Std 45 Light" w:cs="Univers LT Std 45 Light"/>
                <w:color w:val="000000" w:themeColor="text1"/>
                <w:sz w:val="18"/>
                <w:szCs w:val="18"/>
              </w:rPr>
              <w:t xml:space="preserve"> en calidad de representante de </w:t>
            </w:r>
            <w:r>
              <w:rPr>
                <w:rFonts w:ascii="Univers LT Std 45 Light" w:hAnsi="Univers LT Std 45 Light" w:cs="Univers LT Std 45 Light"/>
                <w:b/>
                <w:bCs/>
                <w:color w:val="000000" w:themeColor="text1"/>
                <w:sz w:val="18"/>
                <w:szCs w:val="18"/>
              </w:rPr>
              <w:t>la Asociación Beti Abanto Sahararekin</w:t>
            </w:r>
            <w:r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14:paraId="4B24127A" w14:textId="77777777" w:rsidR="00924EC8" w:rsidRPr="004909D1" w:rsidRDefault="00924EC8" w:rsidP="00924EC8">
            <w:pPr>
              <w:spacing w:line="360" w:lineRule="auto"/>
              <w:jc w:val="both"/>
              <w:rPr>
                <w:rFonts w:ascii="Univers LT Std 45 Light" w:hAnsi="Univers LT Std 45 Light" w:cs="Univers LT Std 45 Light"/>
                <w:color w:val="000000" w:themeColor="text1"/>
                <w:sz w:val="18"/>
                <w:szCs w:val="18"/>
              </w:rPr>
            </w:pPr>
          </w:p>
          <w:p w14:paraId="1FA73EBA" w14:textId="41E59E73" w:rsidR="005677C6" w:rsidRDefault="00924EC8" w:rsidP="00924EC8">
            <w:pPr>
              <w:spacing w:line="360" w:lineRule="auto"/>
              <w:ind w:firstLine="6"/>
              <w:contextualSpacing/>
              <w:jc w:val="center"/>
              <w:rPr>
                <w:rFonts w:ascii="Univers LT Std 45 Light" w:hAnsi="Univers LT Std 45 Light" w:cs="OHMOK H+ Verdana"/>
                <w:bCs/>
                <w:color w:val="000000"/>
                <w:sz w:val="20"/>
                <w:szCs w:val="20"/>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diciembre de 2020</w:t>
            </w:r>
          </w:p>
          <w:p w14:paraId="6E1E3105"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174B89A6"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75C0A648"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7AB80373"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0069572E"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644231B0"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5A790CB2"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70E8F622"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34375EA7"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4B370083" w14:textId="77777777" w:rsidR="00310406" w:rsidRDefault="00310406" w:rsidP="009706D3">
            <w:pPr>
              <w:spacing w:line="360" w:lineRule="auto"/>
              <w:ind w:firstLine="6"/>
              <w:contextualSpacing/>
              <w:jc w:val="center"/>
              <w:rPr>
                <w:rFonts w:ascii="Univers LT Std 45 Light" w:hAnsi="Univers LT Std 45 Light" w:cs="OHMOK H+ Verdana"/>
                <w:bCs/>
                <w:color w:val="000000"/>
                <w:sz w:val="20"/>
                <w:szCs w:val="20"/>
              </w:rPr>
            </w:pPr>
          </w:p>
          <w:p w14:paraId="47EC7075"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54A31976" w14:textId="77777777" w:rsidR="005677C6" w:rsidRDefault="005677C6" w:rsidP="009706D3">
            <w:pPr>
              <w:spacing w:line="360" w:lineRule="auto"/>
              <w:ind w:firstLine="6"/>
              <w:contextualSpacing/>
              <w:jc w:val="center"/>
              <w:rPr>
                <w:rFonts w:ascii="Univers LT Std 45 Light" w:hAnsi="Univers LT Std 45 Light" w:cs="OHMOK H+ Verdana"/>
                <w:bCs/>
                <w:color w:val="000000"/>
                <w:sz w:val="20"/>
                <w:szCs w:val="20"/>
              </w:rPr>
            </w:pPr>
          </w:p>
          <w:p w14:paraId="43C7D732" w14:textId="77777777" w:rsidR="00221D67" w:rsidRPr="00735433" w:rsidRDefault="00EF3AB9" w:rsidP="008E47B5">
            <w:pPr>
              <w:spacing w:line="360" w:lineRule="auto"/>
              <w:contextualSpacing/>
              <w:jc w:val="center"/>
              <w:rPr>
                <w:rFonts w:ascii="Univers LT Std 45 Light" w:hAnsi="Univers LT Std 45 Light" w:cs="OHMOK H+ Verdana"/>
                <w:bCs/>
                <w:color w:val="000000"/>
                <w:sz w:val="20"/>
                <w:szCs w:val="20"/>
              </w:rPr>
            </w:pPr>
            <w:r w:rsidRPr="00735433">
              <w:rPr>
                <w:rFonts w:ascii="Univers LT Std 45 Light" w:hAnsi="Univers LT Std 45 Light" w:cs="OHMOK H+ Verdana"/>
                <w:bCs/>
                <w:color w:val="000000"/>
                <w:sz w:val="20"/>
                <w:szCs w:val="20"/>
              </w:rPr>
              <w:br w:type="page"/>
            </w:r>
          </w:p>
          <w:p w14:paraId="64976537" w14:textId="0775051D" w:rsidR="00EF3AB9" w:rsidRPr="00735433" w:rsidRDefault="00EF3AB9" w:rsidP="008E47B5">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sz w:val="20"/>
              </w:rPr>
            </w:pPr>
            <w:r w:rsidRPr="00735433">
              <w:rPr>
                <w:rFonts w:ascii="Univers LT Std 45 Light" w:hAnsi="Univers LT Std 45 Light"/>
                <w:sz w:val="20"/>
              </w:rPr>
              <w:lastRenderedPageBreak/>
              <w:t>ANEXO II</w:t>
            </w:r>
            <w:r w:rsidR="005677C6">
              <w:rPr>
                <w:rFonts w:ascii="Univers LT Std 45 Light" w:hAnsi="Univers LT Std 45 Light"/>
                <w:sz w:val="20"/>
              </w:rPr>
              <w:t>I</w:t>
            </w:r>
          </w:p>
          <w:p w14:paraId="1F12D6D5" w14:textId="77777777" w:rsidR="00EF3AB9" w:rsidRPr="00735433" w:rsidRDefault="00EF3AB9" w:rsidP="008E47B5">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sz w:val="20"/>
              </w:rPr>
            </w:pPr>
            <w:r w:rsidRPr="00735433">
              <w:rPr>
                <w:rFonts w:ascii="Univers LT Std 45 Light" w:hAnsi="Univers LT Std 45 Light"/>
                <w:sz w:val="20"/>
              </w:rPr>
              <w:t>DATOS IDENTIFICATIVOS Y DE COMUNICACIÓN</w:t>
            </w:r>
          </w:p>
          <w:p w14:paraId="30C879C7" w14:textId="77777777" w:rsidR="00EF3AB9" w:rsidRPr="00735433" w:rsidRDefault="00EF3AB9" w:rsidP="009706D3">
            <w:pPr>
              <w:spacing w:line="360" w:lineRule="auto"/>
              <w:rPr>
                <w:rFonts w:ascii="Univers LT Std 45 Light" w:hAnsi="Univers LT Std 45 Light"/>
                <w:sz w:val="20"/>
                <w:szCs w:val="20"/>
                <w:lang w:val="es-ES_tradnl"/>
              </w:rPr>
            </w:pPr>
          </w:p>
          <w:tbl>
            <w:tblPr>
              <w:tblW w:w="9540" w:type="dxa"/>
              <w:tblLayout w:type="fixed"/>
              <w:tblLook w:val="00A0" w:firstRow="1" w:lastRow="0" w:firstColumn="1" w:lastColumn="0" w:noHBand="0" w:noVBand="0"/>
            </w:tblPr>
            <w:tblGrid>
              <w:gridCol w:w="9540"/>
            </w:tblGrid>
            <w:tr w:rsidR="00EF3AB9" w:rsidRPr="00735433" w14:paraId="3DE1EC8B" w14:textId="77777777">
              <w:trPr>
                <w:trHeight w:val="1654"/>
              </w:trPr>
              <w:tc>
                <w:tcPr>
                  <w:tcW w:w="9540" w:type="dxa"/>
                  <w:tcBorders>
                    <w:top w:val="nil"/>
                    <w:left w:val="nil"/>
                    <w:bottom w:val="nil"/>
                    <w:right w:val="single" w:sz="4" w:space="0" w:color="auto"/>
                  </w:tcBorders>
                </w:tcPr>
                <w:p w14:paraId="15F49D50"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Nombre de la asociación: BETI ABANTO</w:t>
                  </w:r>
                </w:p>
                <w:p w14:paraId="6443CD9E"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b/>
                      <w:bCs/>
                      <w:sz w:val="20"/>
                      <w:szCs w:val="20"/>
                    </w:rPr>
                  </w:pPr>
                  <w:r w:rsidRPr="00735433">
                    <w:rPr>
                      <w:rFonts w:ascii="Univers LT Std 45 Light" w:hAnsi="Univers LT Std 45 Light" w:cs="Arial"/>
                      <w:i/>
                      <w:sz w:val="20"/>
                      <w:szCs w:val="20"/>
                    </w:rPr>
                    <w:t>SAHARAREKIN ELKARTEA</w:t>
                  </w:r>
                </w:p>
                <w:p w14:paraId="18341226" w14:textId="77777777" w:rsidR="00EF3AB9" w:rsidRPr="00735433" w:rsidRDefault="00EF3AB9" w:rsidP="00041523">
                  <w:pPr>
                    <w:framePr w:hSpace="141" w:wrap="around" w:vAnchor="text" w:hAnchor="text" w:y="1"/>
                    <w:suppressOverlap/>
                    <w:rPr>
                      <w:rFonts w:ascii="Univers LT Std 45 Light" w:hAnsi="Univers LT Std 45 Light" w:cs="Arial"/>
                      <w:sz w:val="20"/>
                      <w:szCs w:val="20"/>
                    </w:rPr>
                  </w:pPr>
                </w:p>
                <w:p w14:paraId="20A8F6ED" w14:textId="77777777" w:rsidR="00EF3AB9" w:rsidRPr="00735433" w:rsidRDefault="00EF3AB9" w:rsidP="00041523">
                  <w:pPr>
                    <w:framePr w:hSpace="141" w:wrap="around" w:vAnchor="text" w:hAnchor="text" w:y="1"/>
                    <w:suppressOverlap/>
                    <w:rPr>
                      <w:rFonts w:ascii="Univers LT Std 45 Light" w:hAnsi="Univers LT Std 45 Light" w:cs="Arial"/>
                      <w:i/>
                      <w:sz w:val="20"/>
                      <w:szCs w:val="20"/>
                    </w:rPr>
                  </w:pPr>
                  <w:r w:rsidRPr="00735433">
                    <w:rPr>
                      <w:rFonts w:ascii="Univers LT Std 45 Light" w:hAnsi="Univers LT Std 45 Light" w:cs="Arial"/>
                      <w:i/>
                      <w:sz w:val="20"/>
                      <w:szCs w:val="20"/>
                    </w:rPr>
                    <w:t>C.I.F: G95738860</w:t>
                  </w:r>
                </w:p>
                <w:p w14:paraId="0D15A1A4" w14:textId="77777777" w:rsidR="00EF3AB9" w:rsidRPr="00735433" w:rsidRDefault="00EF3AB9" w:rsidP="00041523">
                  <w:pPr>
                    <w:framePr w:hSpace="141" w:wrap="around" w:vAnchor="text" w:hAnchor="text" w:y="1"/>
                    <w:suppressOverlap/>
                    <w:rPr>
                      <w:rFonts w:ascii="Univers LT Std 45 Light" w:hAnsi="Univers LT Std 45 Light" w:cs="Arial"/>
                      <w:i/>
                      <w:sz w:val="20"/>
                      <w:szCs w:val="20"/>
                    </w:rPr>
                  </w:pPr>
                </w:p>
                <w:p w14:paraId="11E6C541"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 xml:space="preserve">Nombre, apellidos y D.N.I. </w:t>
                  </w:r>
                </w:p>
                <w:p w14:paraId="5D2A1CB0"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del representante de la asociación</w:t>
                  </w:r>
                </w:p>
                <w:p w14:paraId="339B701E"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ISABEL PINÓS FUENTES</w:t>
                  </w:r>
                </w:p>
                <w:p w14:paraId="6D29031E"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(DNI 11933475-V)</w:t>
                  </w:r>
                </w:p>
                <w:p w14:paraId="59697608"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p>
              </w:tc>
            </w:tr>
            <w:tr w:rsidR="00EF3AB9" w:rsidRPr="00735433" w14:paraId="664ED195" w14:textId="77777777">
              <w:trPr>
                <w:trHeight w:val="1655"/>
              </w:trPr>
              <w:tc>
                <w:tcPr>
                  <w:tcW w:w="9540" w:type="dxa"/>
                  <w:tcBorders>
                    <w:top w:val="nil"/>
                    <w:left w:val="nil"/>
                    <w:bottom w:val="nil"/>
                    <w:right w:val="single" w:sz="4" w:space="0" w:color="auto"/>
                  </w:tcBorders>
                </w:tcPr>
                <w:p w14:paraId="1F3C6FF5"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 xml:space="preserve">Dirección de la empresa a la que </w:t>
                  </w:r>
                </w:p>
                <w:p w14:paraId="6C9FCD36"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 xml:space="preserve">se enviarán las notificaciones </w:t>
                  </w:r>
                </w:p>
                <w:p w14:paraId="49908E32"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i/>
                      <w:sz w:val="20"/>
                      <w:szCs w:val="20"/>
                    </w:rPr>
                    <w:t>derivadas de este contrato:</w:t>
                  </w:r>
                </w:p>
                <w:p w14:paraId="49ABFE7D" w14:textId="49B95452" w:rsidR="00EF3AB9" w:rsidRPr="00735433" w:rsidRDefault="00E477CC" w:rsidP="00041523">
                  <w:pPr>
                    <w:framePr w:hSpace="141" w:wrap="around" w:vAnchor="text" w:hAnchor="text" w:y="1"/>
                    <w:autoSpaceDE w:val="0"/>
                    <w:spacing w:line="360" w:lineRule="auto"/>
                    <w:contextualSpacing/>
                    <w:suppressOverlap/>
                    <w:jc w:val="both"/>
                    <w:rPr>
                      <w:rFonts w:ascii="Univers LT Std 45 Light" w:hAnsi="Univers LT Std 45 Light" w:cs="Arial"/>
                      <w:b/>
                      <w:bCs/>
                      <w:sz w:val="20"/>
                      <w:szCs w:val="20"/>
                    </w:rPr>
                  </w:pPr>
                  <w:r>
                    <w:rPr>
                      <w:rFonts w:ascii="Univers LT Std 45 Light" w:hAnsi="Univers LT Std 45 Light" w:cs="Arial"/>
                      <w:i/>
                      <w:sz w:val="20"/>
                      <w:szCs w:val="20"/>
                    </w:rPr>
                    <w:t>Plaza E</w:t>
                  </w:r>
                  <w:r w:rsidR="009B0C18">
                    <w:rPr>
                      <w:rFonts w:ascii="Univers LT Std 45 Light" w:hAnsi="Univers LT Std 45 Light" w:cs="Arial"/>
                      <w:i/>
                      <w:sz w:val="20"/>
                      <w:szCs w:val="20"/>
                    </w:rPr>
                    <w:t xml:space="preserve">usko Gudariak nº </w:t>
                  </w:r>
                  <w:bookmarkStart w:id="30" w:name="_GoBack"/>
                  <w:r w:rsidR="009B0C18">
                    <w:rPr>
                      <w:rFonts w:ascii="Univers LT Std 45 Light" w:hAnsi="Univers LT Std 45 Light" w:cs="Arial"/>
                      <w:i/>
                      <w:sz w:val="20"/>
                      <w:szCs w:val="20"/>
                    </w:rPr>
                    <w:t>3 bj</w:t>
                  </w:r>
                  <w:bookmarkEnd w:id="30"/>
                </w:p>
              </w:tc>
            </w:tr>
            <w:tr w:rsidR="00EF3AB9" w:rsidRPr="00735433" w14:paraId="0C0D0857" w14:textId="77777777">
              <w:trPr>
                <w:trHeight w:val="1655"/>
              </w:trPr>
              <w:tc>
                <w:tcPr>
                  <w:tcW w:w="9540" w:type="dxa"/>
                  <w:tcBorders>
                    <w:top w:val="nil"/>
                    <w:left w:val="nil"/>
                    <w:bottom w:val="nil"/>
                    <w:right w:val="single" w:sz="4" w:space="0" w:color="auto"/>
                  </w:tcBorders>
                </w:tcPr>
                <w:p w14:paraId="78CB289A"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r w:rsidRPr="00735433">
                    <w:rPr>
                      <w:rFonts w:ascii="Univers LT Std 45 Light" w:hAnsi="Univers LT Std 45 Light" w:cs="Arial"/>
                      <w:sz w:val="20"/>
                      <w:szCs w:val="20"/>
                    </w:rPr>
                    <w:t>Teléfono</w:t>
                  </w:r>
                  <w:r w:rsidR="007731B1">
                    <w:rPr>
                      <w:rFonts w:ascii="Univers LT Std 45 Light" w:hAnsi="Univers LT Std 45 Light" w:cs="Arial"/>
                      <w:sz w:val="20"/>
                      <w:szCs w:val="20"/>
                    </w:rPr>
                    <w:t>:</w:t>
                  </w:r>
                  <w:r w:rsidR="007D46BC">
                    <w:rPr>
                      <w:rFonts w:ascii="Univers LT Std 45 Light" w:hAnsi="Univers LT Std 45 Light" w:cs="Arial"/>
                      <w:sz w:val="20"/>
                      <w:szCs w:val="20"/>
                    </w:rPr>
                    <w:t xml:space="preserve"> </w:t>
                  </w:r>
                  <w:r w:rsidR="007D46BC" w:rsidRPr="007D46BC">
                    <w:rPr>
                      <w:rFonts w:ascii="Univers LT Std 45 Light" w:hAnsi="Univers LT Std 45 Light" w:cs="Arial"/>
                      <w:sz w:val="20"/>
                      <w:szCs w:val="20"/>
                    </w:rPr>
                    <w:t>661825718</w:t>
                  </w:r>
                </w:p>
                <w:p w14:paraId="24E1963B"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p>
                <w:p w14:paraId="7D4D19B1"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735433">
                    <w:rPr>
                      <w:rFonts w:ascii="Univers LT Std 45 Light" w:hAnsi="Univers LT Std 45 Light" w:cs="Arial"/>
                      <w:sz w:val="20"/>
                      <w:szCs w:val="20"/>
                    </w:rPr>
                    <w:t>Fax</w:t>
                  </w:r>
                </w:p>
                <w:p w14:paraId="11DF875A"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735433">
                    <w:rPr>
                      <w:rFonts w:ascii="Univers LT Std 45 Light" w:hAnsi="Univers LT Std 45 Light" w:cs="Arial"/>
                      <w:sz w:val="20"/>
                      <w:szCs w:val="20"/>
                    </w:rPr>
                    <w:t>Correo electrónico</w:t>
                  </w:r>
                </w:p>
                <w:p w14:paraId="47583879" w14:textId="77777777" w:rsidR="0000312A" w:rsidRPr="0000312A" w:rsidRDefault="00E477CC" w:rsidP="00041523">
                  <w:pPr>
                    <w:framePr w:hSpace="141" w:wrap="around" w:vAnchor="text" w:hAnchor="text" w:y="1"/>
                    <w:autoSpaceDE w:val="0"/>
                    <w:spacing w:line="360" w:lineRule="auto"/>
                    <w:contextualSpacing/>
                    <w:suppressOverlap/>
                    <w:jc w:val="both"/>
                    <w:rPr>
                      <w:rFonts w:ascii="Univers" w:hAnsi="Univers"/>
                      <w:sz w:val="20"/>
                      <w:szCs w:val="20"/>
                    </w:rPr>
                  </w:pPr>
                  <w:hyperlink r:id="rId10" w:history="1">
                    <w:r w:rsidR="009B0C18" w:rsidRPr="0000312A">
                      <w:rPr>
                        <w:rStyle w:val="Hipervnculo"/>
                        <w:rFonts w:ascii="Univers" w:hAnsi="Univers"/>
                        <w:sz w:val="20"/>
                        <w:szCs w:val="20"/>
                      </w:rPr>
                      <w:t>betiabantosahararekinelkartea@gmail.com</w:t>
                    </w:r>
                  </w:hyperlink>
                </w:p>
                <w:p w14:paraId="1E7B5D50" w14:textId="77777777" w:rsidR="00EF3AB9"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735433">
                    <w:rPr>
                      <w:rFonts w:ascii="Univers LT Std 45 Light" w:hAnsi="Univers LT Std 45 Light" w:cs="Arial"/>
                      <w:sz w:val="20"/>
                      <w:szCs w:val="20"/>
                    </w:rPr>
                    <w:t>Número de cuenta (22 dígitos)</w:t>
                  </w:r>
                  <w:r w:rsidR="000439DE">
                    <w:rPr>
                      <w:rFonts w:ascii="Univers LT Std 45 Light" w:hAnsi="Univers LT Std 45 Light" w:cs="Arial"/>
                      <w:sz w:val="20"/>
                      <w:szCs w:val="20"/>
                    </w:rPr>
                    <w:t>:</w:t>
                  </w:r>
                </w:p>
                <w:p w14:paraId="7DB79A5A" w14:textId="77777777" w:rsidR="000439DE" w:rsidRPr="00735433" w:rsidRDefault="000439DE" w:rsidP="00041523">
                  <w:pPr>
                    <w:framePr w:hSpace="141" w:wrap="around" w:vAnchor="text" w:hAnchor="text" w:y="1"/>
                    <w:autoSpaceDE w:val="0"/>
                    <w:spacing w:line="360" w:lineRule="auto"/>
                    <w:contextualSpacing/>
                    <w:suppressOverlap/>
                    <w:jc w:val="both"/>
                    <w:rPr>
                      <w:rFonts w:ascii="Univers LT Std 45 Light" w:hAnsi="Univers LT Std 45 Light" w:cs="Arial"/>
                      <w:sz w:val="20"/>
                      <w:szCs w:val="20"/>
                    </w:rPr>
                  </w:pPr>
                  <w:r w:rsidRPr="000439DE">
                    <w:rPr>
                      <w:rFonts w:ascii="Univers LT Std 45 Light" w:hAnsi="Univers LT Std 45 Light" w:cs="Arial"/>
                      <w:sz w:val="20"/>
                      <w:szCs w:val="20"/>
                    </w:rPr>
                    <w:t>ES34</w:t>
                  </w:r>
                  <w:r>
                    <w:rPr>
                      <w:rFonts w:ascii="Univers LT Std 45 Light" w:hAnsi="Univers LT Std 45 Light" w:cs="Arial"/>
                      <w:sz w:val="20"/>
                      <w:szCs w:val="20"/>
                    </w:rPr>
                    <w:t xml:space="preserve"> </w:t>
                  </w:r>
                  <w:r w:rsidRPr="000439DE">
                    <w:rPr>
                      <w:rFonts w:ascii="Univers LT Std 45 Light" w:hAnsi="Univers LT Std 45 Light" w:cs="Arial"/>
                      <w:sz w:val="20"/>
                      <w:szCs w:val="20"/>
                    </w:rPr>
                    <w:t>2095</w:t>
                  </w:r>
                  <w:r>
                    <w:rPr>
                      <w:rFonts w:ascii="Univers LT Std 45 Light" w:hAnsi="Univers LT Std 45 Light" w:cs="Arial"/>
                      <w:sz w:val="20"/>
                      <w:szCs w:val="20"/>
                    </w:rPr>
                    <w:t xml:space="preserve"> </w:t>
                  </w:r>
                  <w:r w:rsidRPr="000439DE">
                    <w:rPr>
                      <w:rFonts w:ascii="Univers LT Std 45 Light" w:hAnsi="Univers LT Std 45 Light" w:cs="Arial"/>
                      <w:sz w:val="20"/>
                      <w:szCs w:val="20"/>
                    </w:rPr>
                    <w:t>0190</w:t>
                  </w:r>
                  <w:r>
                    <w:rPr>
                      <w:rFonts w:ascii="Univers LT Std 45 Light" w:hAnsi="Univers LT Std 45 Light" w:cs="Arial"/>
                      <w:sz w:val="20"/>
                      <w:szCs w:val="20"/>
                    </w:rPr>
                    <w:t xml:space="preserve"> </w:t>
                  </w:r>
                  <w:r w:rsidRPr="000439DE">
                    <w:rPr>
                      <w:rFonts w:ascii="Univers LT Std 45 Light" w:hAnsi="Univers LT Std 45 Light" w:cs="Arial"/>
                      <w:sz w:val="20"/>
                      <w:szCs w:val="20"/>
                    </w:rPr>
                    <w:t>60</w:t>
                  </w:r>
                  <w:r>
                    <w:rPr>
                      <w:rFonts w:ascii="Univers LT Std 45 Light" w:hAnsi="Univers LT Std 45 Light" w:cs="Arial"/>
                      <w:sz w:val="20"/>
                      <w:szCs w:val="20"/>
                    </w:rPr>
                    <w:t xml:space="preserve"> </w:t>
                  </w:r>
                  <w:r w:rsidRPr="000439DE">
                    <w:rPr>
                      <w:rFonts w:ascii="Univers LT Std 45 Light" w:hAnsi="Univers LT Std 45 Light" w:cs="Arial"/>
                      <w:sz w:val="20"/>
                      <w:szCs w:val="20"/>
                    </w:rPr>
                    <w:t>9113751942</w:t>
                  </w:r>
                </w:p>
                <w:p w14:paraId="07A97C2A" w14:textId="77777777" w:rsidR="00EF3AB9" w:rsidRPr="00735433" w:rsidRDefault="00EF3AB9" w:rsidP="00041523">
                  <w:pPr>
                    <w:framePr w:hSpace="141" w:wrap="around" w:vAnchor="text" w:hAnchor="text" w:y="1"/>
                    <w:autoSpaceDE w:val="0"/>
                    <w:spacing w:line="360" w:lineRule="auto"/>
                    <w:contextualSpacing/>
                    <w:suppressOverlap/>
                    <w:jc w:val="both"/>
                    <w:rPr>
                      <w:rFonts w:ascii="Univers LT Std 45 Light" w:hAnsi="Univers LT Std 45 Light" w:cs="Arial"/>
                      <w:i/>
                      <w:sz w:val="20"/>
                      <w:szCs w:val="20"/>
                    </w:rPr>
                  </w:pPr>
                </w:p>
              </w:tc>
            </w:tr>
          </w:tbl>
          <w:p w14:paraId="68F7387A" w14:textId="77777777" w:rsidR="00EF3AB9" w:rsidRPr="00735433" w:rsidRDefault="00EF3AB9" w:rsidP="009706D3">
            <w:pPr>
              <w:autoSpaceDE w:val="0"/>
              <w:autoSpaceDN w:val="0"/>
              <w:adjustRightInd w:val="0"/>
              <w:jc w:val="both"/>
              <w:rPr>
                <w:rFonts w:ascii="Univers LT Std 45 Light" w:hAnsi="Univers LT Std 45 Light"/>
                <w:sz w:val="20"/>
                <w:szCs w:val="20"/>
              </w:rPr>
            </w:pPr>
          </w:p>
        </w:tc>
      </w:tr>
    </w:tbl>
    <w:p w14:paraId="345F644C" w14:textId="77777777" w:rsidR="00EF3AB9" w:rsidRPr="00735433" w:rsidRDefault="00EF3AB9" w:rsidP="00CC3978">
      <w:pPr>
        <w:tabs>
          <w:tab w:val="left" w:pos="8964"/>
        </w:tabs>
        <w:autoSpaceDE w:val="0"/>
        <w:spacing w:line="360" w:lineRule="auto"/>
        <w:ind w:right="71"/>
        <w:contextualSpacing/>
        <w:rPr>
          <w:rFonts w:ascii="Univers LT Std 45 Light" w:hAnsi="Univers LT Std 45 Light" w:cs="Arial"/>
          <w:i/>
          <w:sz w:val="20"/>
          <w:szCs w:val="20"/>
        </w:rPr>
      </w:pPr>
    </w:p>
    <w:sectPr w:rsidR="00EF3AB9" w:rsidRPr="00735433" w:rsidSect="00D169D6">
      <w:headerReference w:type="even" r:id="rId11"/>
      <w:headerReference w:type="default" r:id="rId12"/>
      <w:footerReference w:type="even" r:id="rId13"/>
      <w:footerReference w:type="default" r:id="rId14"/>
      <w:headerReference w:type="first" r:id="rId15"/>
      <w:footerReference w:type="first" r:id="rId16"/>
      <w:pgSz w:w="11906" w:h="16838"/>
      <w:pgMar w:top="3413"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64FE74" w14:textId="77777777" w:rsidR="004E0D56" w:rsidRDefault="004E0D56">
      <w:r>
        <w:separator/>
      </w:r>
    </w:p>
  </w:endnote>
  <w:endnote w:type="continuationSeparator" w:id="0">
    <w:p w14:paraId="5BEDDCFD" w14:textId="77777777" w:rsidR="004E0D56" w:rsidRDefault="004E0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LT Std 45 Light">
    <w:panose1 w:val="020B0403020202020204"/>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OHMOK H+ Verdana">
    <w:altName w:val="OHMOK H+ Verdana"/>
    <w:panose1 w:val="00000000000000000000"/>
    <w:charset w:val="00"/>
    <w:family w:val="swiss"/>
    <w:notTrueType/>
    <w:pitch w:val="default"/>
    <w:sig w:usb0="00000003" w:usb1="00000000" w:usb2="00000000" w:usb3="00000000" w:csb0="00000001" w:csb1="00000000"/>
  </w:font>
  <w:font w:name="OHMOJ F+ Verdana">
    <w:altName w:val="OHMOJ F+ Verdana"/>
    <w:panose1 w:val="00000000000000000000"/>
    <w:charset w:val="00"/>
    <w:family w:val="swiss"/>
    <w:notTrueType/>
    <w:pitch w:val="default"/>
    <w:sig w:usb0="00000003" w:usb1="00000000" w:usb2="00000000" w:usb3="00000000" w:csb0="00000001" w:csb1="00000000"/>
  </w:font>
  <w:font w:name="Univers">
    <w:altName w:val="Arial"/>
    <w:panose1 w:val="020B0603020202030204"/>
    <w:charset w:val="00"/>
    <w:family w:val="swiss"/>
    <w:pitch w:val="variable"/>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01F16" w14:textId="77777777" w:rsidR="004E0D56" w:rsidRDefault="004E0D5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FF2E4" w14:textId="77777777" w:rsidR="004E0D56" w:rsidRPr="00FF58D4" w:rsidRDefault="004E0D56" w:rsidP="00FF58D4">
    <w:pPr>
      <w:pStyle w:val="Piedepgina"/>
      <w:jc w:val="right"/>
      <w:rPr>
        <w:rFonts w:ascii="Essai" w:hAnsi="Essai"/>
        <w:color w:val="FF33CC"/>
        <w:sz w:val="20"/>
        <w:szCs w:val="20"/>
      </w:rPr>
    </w:pPr>
    <w:r w:rsidRPr="00FF58D4">
      <w:rPr>
        <w:rFonts w:ascii="Essai" w:hAnsi="Essai"/>
        <w:color w:val="FF33CC"/>
        <w:sz w:val="20"/>
        <w:szCs w:val="20"/>
      </w:rPr>
      <w:t>www.abanto-zierbena.org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55715" w14:textId="77777777" w:rsidR="004E0D56" w:rsidRDefault="004E0D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D63C0" w14:textId="77777777" w:rsidR="004E0D56" w:rsidRDefault="004E0D56">
      <w:r>
        <w:separator/>
      </w:r>
    </w:p>
  </w:footnote>
  <w:footnote w:type="continuationSeparator" w:id="0">
    <w:p w14:paraId="7A3C9E9F" w14:textId="77777777" w:rsidR="004E0D56" w:rsidRDefault="004E0D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8C662" w14:textId="77777777" w:rsidR="004E0D56" w:rsidRDefault="004E0D5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869B1" w14:textId="6842061F" w:rsidR="004E0D56" w:rsidRDefault="004E0D56">
    <w:pPr>
      <w:pStyle w:val="Encabezado"/>
    </w:pPr>
    <w:r>
      <w:rPr>
        <w:noProof/>
      </w:rPr>
      <w:drawing>
        <wp:anchor distT="0" distB="0" distL="114300" distR="114300" simplePos="0" relativeHeight="251656192" behindDoc="1" locked="0" layoutInCell="1" allowOverlap="1" wp14:anchorId="703F3561" wp14:editId="43EFC8B8">
          <wp:simplePos x="0" y="0"/>
          <wp:positionH relativeFrom="column">
            <wp:posOffset>5047615</wp:posOffset>
          </wp:positionH>
          <wp:positionV relativeFrom="paragraph">
            <wp:posOffset>-120015</wp:posOffset>
          </wp:positionV>
          <wp:extent cx="1028700" cy="1143000"/>
          <wp:effectExtent l="19050" t="0" r="0" b="0"/>
          <wp:wrapNone/>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1028700" cy="1143000"/>
                  </a:xfrm>
                  <a:prstGeom prst="rect">
                    <a:avLst/>
                  </a:prstGeom>
                  <a:noFill/>
                </pic:spPr>
              </pic:pic>
            </a:graphicData>
          </a:graphic>
        </wp:anchor>
      </w:drawing>
    </w:r>
    <w:r>
      <w:rPr>
        <w:noProof/>
      </w:rPr>
      <mc:AlternateContent>
        <mc:Choice Requires="wps">
          <w:drawing>
            <wp:anchor distT="0" distB="0" distL="114300" distR="114300" simplePos="0" relativeHeight="251658240" behindDoc="0" locked="0" layoutInCell="1" allowOverlap="1" wp14:anchorId="60F405B2" wp14:editId="611B1D5B">
              <wp:simplePos x="0" y="0"/>
              <wp:positionH relativeFrom="column">
                <wp:posOffset>114300</wp:posOffset>
              </wp:positionH>
              <wp:positionV relativeFrom="page">
                <wp:posOffset>1254125</wp:posOffset>
              </wp:positionV>
              <wp:extent cx="2171700" cy="571500"/>
              <wp:effectExtent l="0" t="0" r="0" b="31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8B278" w14:textId="77777777" w:rsidR="004E0D56" w:rsidRPr="004012A6" w:rsidRDefault="004E0D56" w:rsidP="004012A6">
                          <w:pPr>
                            <w:pStyle w:val="Pa8"/>
                            <w:spacing w:line="240" w:lineRule="atLeast"/>
                            <w:rPr>
                              <w:rStyle w:val="A18"/>
                              <w:rFonts w:cs="Univers LT Std 45 Light"/>
                              <w:szCs w:val="12"/>
                            </w:rPr>
                          </w:pPr>
                          <w:r>
                            <w:rPr>
                              <w:rStyle w:val="A18"/>
                              <w:rFonts w:cs="Univers LT Std 45 Light"/>
                              <w:szCs w:val="12"/>
                            </w:rPr>
                            <w:t>Gizarte-Ekintza \ Acción Social</w:t>
                          </w:r>
                        </w:p>
                        <w:p w14:paraId="23A358C6" w14:textId="77777777" w:rsidR="004E0D56" w:rsidRDefault="004E0D56" w:rsidP="004012A6">
                          <w:pPr>
                            <w:pStyle w:val="Pa8"/>
                            <w:spacing w:line="240" w:lineRule="atLeast"/>
                            <w:rPr>
                              <w:rStyle w:val="A18"/>
                              <w:rFonts w:cs="Univers LT Std 45 Light"/>
                              <w:szCs w:val="12"/>
                            </w:rPr>
                          </w:pPr>
                          <w:r w:rsidRPr="004012A6">
                            <w:rPr>
                              <w:rStyle w:val="A18"/>
                              <w:rFonts w:cs="Univers LT Std 45 Light"/>
                              <w:szCs w:val="12"/>
                            </w:rPr>
                            <w:t>Avda. El Minero, 2</w:t>
                          </w:r>
                        </w:p>
                        <w:p w14:paraId="4C9159BA" w14:textId="77777777" w:rsidR="004E0D56" w:rsidRPr="004012A6" w:rsidRDefault="004E0D56" w:rsidP="004012A6">
                          <w:pPr>
                            <w:pStyle w:val="Pa8"/>
                            <w:spacing w:line="240" w:lineRule="atLeast"/>
                            <w:rPr>
                              <w:rFonts w:cs="Univers LT Std 45 Light"/>
                              <w:color w:val="080103"/>
                              <w:sz w:val="12"/>
                              <w:szCs w:val="12"/>
                            </w:rPr>
                          </w:pPr>
                          <w:r w:rsidRPr="004012A6">
                            <w:rPr>
                              <w:rStyle w:val="A18"/>
                              <w:rFonts w:cs="Univers LT Std 45 Light"/>
                              <w:szCs w:val="12"/>
                            </w:rPr>
                            <w:t>48500 Abanto-Zierbena, Bizkaia</w:t>
                          </w:r>
                        </w:p>
                        <w:p w14:paraId="7F2C1E71" w14:textId="77777777" w:rsidR="004E0D56" w:rsidRDefault="004E0D56" w:rsidP="004012A6">
                          <w:pPr>
                            <w:pStyle w:val="Pa8"/>
                            <w:spacing w:line="240" w:lineRule="atLeast"/>
                            <w:rPr>
                              <w:rStyle w:val="A18"/>
                              <w:rFonts w:cs="Univers LT Std 45 Light"/>
                              <w:szCs w:val="12"/>
                            </w:rPr>
                          </w:pPr>
                          <w:r w:rsidRPr="004012A6">
                            <w:rPr>
                              <w:rStyle w:val="A18"/>
                              <w:rFonts w:cs="Univers LT Std 45 Light"/>
                              <w:szCs w:val="12"/>
                            </w:rPr>
                            <w:t xml:space="preserve">Tel. 94 636 </w:t>
                          </w:r>
                          <w:r>
                            <w:rPr>
                              <w:rStyle w:val="A18"/>
                              <w:rFonts w:cs="Univers LT Std 45 Light"/>
                              <w:szCs w:val="12"/>
                            </w:rPr>
                            <w:t>20 00</w:t>
                          </w:r>
                          <w:r w:rsidRPr="004012A6">
                            <w:rPr>
                              <w:rStyle w:val="A18"/>
                              <w:rFonts w:cs="Univers LT Std 45 Light"/>
                              <w:szCs w:val="12"/>
                            </w:rPr>
                            <w:t xml:space="preserve"> | </w:t>
                          </w:r>
                          <w:r>
                            <w:rPr>
                              <w:rStyle w:val="A18"/>
                              <w:rFonts w:cs="Univers LT Std 45 Light"/>
                              <w:szCs w:val="12"/>
                            </w:rPr>
                            <w:t>94 636 01 98</w:t>
                          </w:r>
                        </w:p>
                        <w:p w14:paraId="5A98C824" w14:textId="77777777" w:rsidR="004E0D56" w:rsidRPr="00A9409B" w:rsidRDefault="004E0D56" w:rsidP="00A9409B"/>
                        <w:p w14:paraId="3242E6EB" w14:textId="77777777" w:rsidR="004E0D56" w:rsidRPr="00A9409B" w:rsidRDefault="004E0D56" w:rsidP="00A9409B"/>
                        <w:p w14:paraId="4BA1970B" w14:textId="77777777" w:rsidR="004E0D56" w:rsidRPr="004012A6" w:rsidRDefault="004E0D56" w:rsidP="004012A6">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405B2" id="_x0000_t202" coordsize="21600,21600" o:spt="202" path="m,l,21600r21600,l21600,xe">
              <v:stroke joinstyle="miter"/>
              <v:path gradientshapeok="t" o:connecttype="rect"/>
            </v:shapetype>
            <v:shape id="Text Box 2" o:spid="_x0000_s1026" type="#_x0000_t202" style="position:absolute;margin-left:9pt;margin-top:98.75pt;width:171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AkswIAALk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" filled="f" stroked="f">
              <v:textbox>
                <w:txbxContent>
                  <w:p w14:paraId="17B8B278" w14:textId="77777777" w:rsidR="004E0D56" w:rsidRPr="004012A6" w:rsidRDefault="004E0D56" w:rsidP="004012A6">
                    <w:pPr>
                      <w:pStyle w:val="Pa8"/>
                      <w:spacing w:line="240" w:lineRule="atLeast"/>
                      <w:rPr>
                        <w:rStyle w:val="A18"/>
                        <w:rFonts w:cs="Univers LT Std 45 Light"/>
                        <w:szCs w:val="12"/>
                      </w:rPr>
                    </w:pPr>
                    <w:r>
                      <w:rPr>
                        <w:rStyle w:val="A18"/>
                        <w:rFonts w:cs="Univers LT Std 45 Light"/>
                        <w:szCs w:val="12"/>
                      </w:rPr>
                      <w:t>Gizarte-Ekintza \ Acción Social</w:t>
                    </w:r>
                  </w:p>
                  <w:p w14:paraId="23A358C6" w14:textId="77777777" w:rsidR="004E0D56" w:rsidRDefault="004E0D56" w:rsidP="004012A6">
                    <w:pPr>
                      <w:pStyle w:val="Pa8"/>
                      <w:spacing w:line="240" w:lineRule="atLeast"/>
                      <w:rPr>
                        <w:rStyle w:val="A18"/>
                        <w:rFonts w:cs="Univers LT Std 45 Light"/>
                        <w:szCs w:val="12"/>
                      </w:rPr>
                    </w:pPr>
                    <w:r w:rsidRPr="004012A6">
                      <w:rPr>
                        <w:rStyle w:val="A18"/>
                        <w:rFonts w:cs="Univers LT Std 45 Light"/>
                        <w:szCs w:val="12"/>
                      </w:rPr>
                      <w:t>Avda. El Minero, 2</w:t>
                    </w:r>
                  </w:p>
                  <w:p w14:paraId="4C9159BA" w14:textId="77777777" w:rsidR="004E0D56" w:rsidRPr="004012A6" w:rsidRDefault="004E0D56" w:rsidP="004012A6">
                    <w:pPr>
                      <w:pStyle w:val="Pa8"/>
                      <w:spacing w:line="240" w:lineRule="atLeast"/>
                      <w:rPr>
                        <w:rFonts w:cs="Univers LT Std 45 Light"/>
                        <w:color w:val="080103"/>
                        <w:sz w:val="12"/>
                        <w:szCs w:val="12"/>
                      </w:rPr>
                    </w:pPr>
                    <w:r w:rsidRPr="004012A6">
                      <w:rPr>
                        <w:rStyle w:val="A18"/>
                        <w:rFonts w:cs="Univers LT Std 45 Light"/>
                        <w:szCs w:val="12"/>
                      </w:rPr>
                      <w:t>48500 Abanto-Zierbena, Bizkaia</w:t>
                    </w:r>
                  </w:p>
                  <w:p w14:paraId="7F2C1E71" w14:textId="77777777" w:rsidR="004E0D56" w:rsidRDefault="004E0D56" w:rsidP="004012A6">
                    <w:pPr>
                      <w:pStyle w:val="Pa8"/>
                      <w:spacing w:line="240" w:lineRule="atLeast"/>
                      <w:rPr>
                        <w:rStyle w:val="A18"/>
                        <w:rFonts w:cs="Univers LT Std 45 Light"/>
                        <w:szCs w:val="12"/>
                      </w:rPr>
                    </w:pPr>
                    <w:r w:rsidRPr="004012A6">
                      <w:rPr>
                        <w:rStyle w:val="A18"/>
                        <w:rFonts w:cs="Univers LT Std 45 Light"/>
                        <w:szCs w:val="12"/>
                      </w:rPr>
                      <w:t xml:space="preserve">Tel. 94 636 </w:t>
                    </w:r>
                    <w:r>
                      <w:rPr>
                        <w:rStyle w:val="A18"/>
                        <w:rFonts w:cs="Univers LT Std 45 Light"/>
                        <w:szCs w:val="12"/>
                      </w:rPr>
                      <w:t>20 00</w:t>
                    </w:r>
                    <w:r w:rsidRPr="004012A6">
                      <w:rPr>
                        <w:rStyle w:val="A18"/>
                        <w:rFonts w:cs="Univers LT Std 45 Light"/>
                        <w:szCs w:val="12"/>
                      </w:rPr>
                      <w:t xml:space="preserve"> | </w:t>
                    </w:r>
                    <w:r>
                      <w:rPr>
                        <w:rStyle w:val="A18"/>
                        <w:rFonts w:cs="Univers LT Std 45 Light"/>
                        <w:szCs w:val="12"/>
                      </w:rPr>
                      <w:t>94 636 01 98</w:t>
                    </w:r>
                  </w:p>
                  <w:p w14:paraId="5A98C824" w14:textId="77777777" w:rsidR="004E0D56" w:rsidRPr="00A9409B" w:rsidRDefault="004E0D56" w:rsidP="00A9409B"/>
                  <w:p w14:paraId="3242E6EB" w14:textId="77777777" w:rsidR="004E0D56" w:rsidRPr="00A9409B" w:rsidRDefault="004E0D56" w:rsidP="00A9409B"/>
                  <w:p w14:paraId="4BA1970B" w14:textId="77777777" w:rsidR="004E0D56" w:rsidRPr="004012A6" w:rsidRDefault="004E0D56" w:rsidP="004012A6">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9264" behindDoc="0" locked="0" layoutInCell="1" allowOverlap="1" wp14:anchorId="0C8B691D" wp14:editId="0EC3FCDA">
              <wp:simplePos x="0" y="0"/>
              <wp:positionH relativeFrom="column">
                <wp:posOffset>-914400</wp:posOffset>
              </wp:positionH>
              <wp:positionV relativeFrom="page">
                <wp:posOffset>4683125</wp:posOffset>
              </wp:positionV>
              <wp:extent cx="342900" cy="1143000"/>
              <wp:effectExtent l="0" t="0" r="0" b="317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45630" w14:textId="77777777" w:rsidR="004E0D56" w:rsidRPr="00825BEA" w:rsidRDefault="004E0D56" w:rsidP="00AE2333">
                          <w:pPr>
                            <w:rPr>
                              <w:rFonts w:ascii="Univers 45 Light" w:hAnsi="Univers 45 Light"/>
                              <w:sz w:val="16"/>
                              <w:szCs w:val="16"/>
                            </w:rPr>
                          </w:pPr>
                          <w:r w:rsidRPr="00825BEA">
                            <w:rPr>
                              <w:rFonts w:ascii="Univers 45 Light" w:hAnsi="Univers 45 Light"/>
                              <w:sz w:val="16"/>
                              <w:szCs w:val="16"/>
                            </w:rPr>
                            <w:t>FIC/CIF: P</w:t>
                          </w:r>
                          <w:r>
                            <w:rPr>
                              <w:rFonts w:ascii="Univers 45 Light" w:hAnsi="Univers 45 Light"/>
                              <w:sz w:val="16"/>
                              <w:szCs w:val="16"/>
                            </w:rPr>
                            <w:t>-</w:t>
                          </w:r>
                          <w:r w:rsidRPr="00825BEA">
                            <w:rPr>
                              <w:rFonts w:ascii="Univers 45 Light" w:hAnsi="Univers 45 Light"/>
                              <w:sz w:val="16"/>
                              <w:szCs w:val="16"/>
                            </w:rPr>
                            <w:t>4800200</w:t>
                          </w:r>
                          <w:r>
                            <w:rPr>
                              <w:rFonts w:ascii="Univers 45 Light" w:hAnsi="Univers 45 Light"/>
                              <w:sz w:val="16"/>
                              <w:szCs w:val="16"/>
                            </w:rPr>
                            <w:t>-</w:t>
                          </w:r>
                          <w:r w:rsidRPr="00825BEA">
                            <w:rPr>
                              <w:rFonts w:ascii="Univers 45 Light" w:hAnsi="Univers 45 Light"/>
                              <w:sz w:val="16"/>
                              <w:szCs w:val="16"/>
                            </w:rPr>
                            <w:t>J</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B691D" id="Text Box 3" o:spid="_x0000_s1027" type="#_x0000_t202" style="position:absolute;margin-left:-1in;margin-top:368.75pt;width:27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6ctQIAAMM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" filled="f" stroked="f">
              <v:textbox style="layout-flow:vertical;mso-layout-flow-alt:bottom-to-top">
                <w:txbxContent>
                  <w:p w14:paraId="6D945630" w14:textId="77777777" w:rsidR="004E0D56" w:rsidRPr="00825BEA" w:rsidRDefault="004E0D56" w:rsidP="00AE2333">
                    <w:pPr>
                      <w:rPr>
                        <w:rFonts w:ascii="Univers 45 Light" w:hAnsi="Univers 45 Light"/>
                        <w:sz w:val="16"/>
                        <w:szCs w:val="16"/>
                      </w:rPr>
                    </w:pPr>
                    <w:r w:rsidRPr="00825BEA">
                      <w:rPr>
                        <w:rFonts w:ascii="Univers 45 Light" w:hAnsi="Univers 45 Light"/>
                        <w:sz w:val="16"/>
                        <w:szCs w:val="16"/>
                      </w:rPr>
                      <w:t>FIC/CIF: P</w:t>
                    </w:r>
                    <w:r>
                      <w:rPr>
                        <w:rFonts w:ascii="Univers 45 Light" w:hAnsi="Univers 45 Light"/>
                        <w:sz w:val="16"/>
                        <w:szCs w:val="16"/>
                      </w:rPr>
                      <w:t>-</w:t>
                    </w:r>
                    <w:r w:rsidRPr="00825BEA">
                      <w:rPr>
                        <w:rFonts w:ascii="Univers 45 Light" w:hAnsi="Univers 45 Light"/>
                        <w:sz w:val="16"/>
                        <w:szCs w:val="16"/>
                      </w:rPr>
                      <w:t>4800200</w:t>
                    </w:r>
                    <w:r>
                      <w:rPr>
                        <w:rFonts w:ascii="Univers 45 Light" w:hAnsi="Univers 45 Light"/>
                        <w:sz w:val="16"/>
                        <w:szCs w:val="16"/>
                      </w:rPr>
                      <w:t>-</w:t>
                    </w:r>
                    <w:r w:rsidRPr="00825BEA">
                      <w:rPr>
                        <w:rFonts w:ascii="Univers 45 Light" w:hAnsi="Univers 45 Light"/>
                        <w:sz w:val="16"/>
                        <w:szCs w:val="16"/>
                      </w:rPr>
                      <w:t>J</w:t>
                    </w:r>
                  </w:p>
                </w:txbxContent>
              </v:textbox>
              <w10:wrap anchory="page"/>
            </v:shape>
          </w:pict>
        </mc:Fallback>
      </mc:AlternateContent>
    </w:r>
    <w:r>
      <w:rPr>
        <w:noProof/>
      </w:rPr>
      <mc:AlternateContent>
        <mc:Choice Requires="wps">
          <w:drawing>
            <wp:anchor distT="0" distB="0" distL="114300" distR="114300" simplePos="0" relativeHeight="251657216" behindDoc="0" locked="0" layoutInCell="1" allowOverlap="1" wp14:anchorId="5B4C4324" wp14:editId="30B66221">
              <wp:simplePos x="0" y="0"/>
              <wp:positionH relativeFrom="column">
                <wp:posOffset>-683895</wp:posOffset>
              </wp:positionH>
              <wp:positionV relativeFrom="page">
                <wp:posOffset>133350</wp:posOffset>
              </wp:positionV>
              <wp:extent cx="2628900" cy="1142365"/>
              <wp:effectExtent l="1905" t="0" r="0" b="6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A50A4" w14:textId="77777777" w:rsidR="004E0D56" w:rsidRDefault="004E0D56" w:rsidP="004012A6">
                          <w:r>
                            <w:rPr>
                              <w:noProof/>
                              <w:lang w:val="es-ES"/>
                            </w:rPr>
                            <w:drawing>
                              <wp:inline distT="0" distB="0" distL="0" distR="0" wp14:anchorId="2B3A0050" wp14:editId="6B2AC4FE">
                                <wp:extent cx="2422525" cy="111633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srcRect/>
                                        <a:stretch>
                                          <a:fillRect/>
                                        </a:stretch>
                                      </pic:blipFill>
                                      <pic:spPr bwMode="auto">
                                        <a:xfrm>
                                          <a:off x="0" y="0"/>
                                          <a:ext cx="2422525" cy="1116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C4324" id="Text Box 4" o:spid="_x0000_s1028" type="#_x0000_t202" style="position:absolute;margin-left:-53.85pt;margin-top:10.5pt;width:207pt;height:89.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hHUuA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" filled="f" stroked="f">
              <v:textbox>
                <w:txbxContent>
                  <w:p w14:paraId="259A50A4" w14:textId="77777777" w:rsidR="004E0D56" w:rsidRDefault="004E0D56" w:rsidP="004012A6">
                    <w:r>
                      <w:rPr>
                        <w:noProof/>
                        <w:lang w:val="es-ES"/>
                      </w:rPr>
                      <w:drawing>
                        <wp:inline distT="0" distB="0" distL="0" distR="0" wp14:anchorId="2B3A0050" wp14:editId="6B2AC4FE">
                          <wp:extent cx="2422525" cy="111633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srcRect/>
                                  <a:stretch>
                                    <a:fillRect/>
                                  </a:stretch>
                                </pic:blipFill>
                                <pic:spPr bwMode="auto">
                                  <a:xfrm>
                                    <a:off x="0" y="0"/>
                                    <a:ext cx="2422525" cy="1116330"/>
                                  </a:xfrm>
                                  <a:prstGeom prst="rect">
                                    <a:avLst/>
                                  </a:prstGeom>
                                  <a:noFill/>
                                  <a:ln w="9525">
                                    <a:noFill/>
                                    <a:miter lim="800000"/>
                                    <a:headEnd/>
                                    <a:tailEnd/>
                                  </a:ln>
                                </pic:spPr>
                              </pic:pic>
                            </a:graphicData>
                          </a:graphic>
                        </wp:inline>
                      </w:drawing>
                    </w:r>
                  </w:p>
                </w:txbxContent>
              </v:textbox>
              <w10:wrap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82A11" w14:textId="77777777" w:rsidR="004E0D56" w:rsidRDefault="004E0D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1ADA"/>
    <w:multiLevelType w:val="hybridMultilevel"/>
    <w:tmpl w:val="83E20EF2"/>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103B5F6A"/>
    <w:multiLevelType w:val="hybridMultilevel"/>
    <w:tmpl w:val="081A3DA6"/>
    <w:lvl w:ilvl="0" w:tplc="FFA4F8BC">
      <w:start w:val="1"/>
      <w:numFmt w:val="upperLetter"/>
      <w:lvlText w:val="%1)"/>
      <w:lvlJc w:val="left"/>
      <w:pPr>
        <w:ind w:left="504" w:hanging="444"/>
      </w:pPr>
      <w:rPr>
        <w:rFonts w:hint="default"/>
        <w:color w:val="auto"/>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 w15:restartNumberingAfterBreak="0">
    <w:nsid w:val="17722449"/>
    <w:multiLevelType w:val="multilevel"/>
    <w:tmpl w:val="6F7A3BD6"/>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 w15:restartNumberingAfterBreak="0">
    <w:nsid w:val="2241448E"/>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4" w15:restartNumberingAfterBreak="0">
    <w:nsid w:val="25F31FE5"/>
    <w:multiLevelType w:val="multilevel"/>
    <w:tmpl w:val="22B608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708"/>
        </w:tabs>
        <w:ind w:left="-708" w:hanging="360"/>
      </w:pPr>
      <w:rPr>
        <w:rFonts w:ascii="Courier New" w:hAnsi="Courier New" w:hint="default"/>
      </w:rPr>
    </w:lvl>
    <w:lvl w:ilvl="2">
      <w:start w:val="1"/>
      <w:numFmt w:val="bullet"/>
      <w:lvlText w:val=""/>
      <w:lvlJc w:val="left"/>
      <w:pPr>
        <w:tabs>
          <w:tab w:val="num" w:pos="12"/>
        </w:tabs>
        <w:ind w:left="12" w:hanging="360"/>
      </w:pPr>
      <w:rPr>
        <w:rFonts w:ascii="Wingdings" w:hAnsi="Wingdings" w:hint="default"/>
      </w:rPr>
    </w:lvl>
    <w:lvl w:ilvl="3">
      <w:start w:val="1"/>
      <w:numFmt w:val="bullet"/>
      <w:lvlText w:val=""/>
      <w:lvlJc w:val="left"/>
      <w:pPr>
        <w:tabs>
          <w:tab w:val="num" w:pos="732"/>
        </w:tabs>
        <w:ind w:left="732" w:hanging="360"/>
      </w:pPr>
      <w:rPr>
        <w:rFonts w:ascii="Symbol" w:hAnsi="Symbol" w:hint="default"/>
      </w:rPr>
    </w:lvl>
    <w:lvl w:ilvl="4" w:tentative="1">
      <w:start w:val="1"/>
      <w:numFmt w:val="bullet"/>
      <w:lvlText w:val="o"/>
      <w:lvlJc w:val="left"/>
      <w:pPr>
        <w:tabs>
          <w:tab w:val="num" w:pos="1452"/>
        </w:tabs>
        <w:ind w:left="1452" w:hanging="360"/>
      </w:pPr>
      <w:rPr>
        <w:rFonts w:ascii="Courier New" w:hAnsi="Courier New" w:hint="default"/>
      </w:rPr>
    </w:lvl>
    <w:lvl w:ilvl="5" w:tentative="1">
      <w:start w:val="1"/>
      <w:numFmt w:val="bullet"/>
      <w:lvlText w:val=""/>
      <w:lvlJc w:val="left"/>
      <w:pPr>
        <w:tabs>
          <w:tab w:val="num" w:pos="2172"/>
        </w:tabs>
        <w:ind w:left="2172" w:hanging="360"/>
      </w:pPr>
      <w:rPr>
        <w:rFonts w:ascii="Wingdings" w:hAnsi="Wingdings" w:hint="default"/>
      </w:rPr>
    </w:lvl>
    <w:lvl w:ilvl="6" w:tentative="1">
      <w:start w:val="1"/>
      <w:numFmt w:val="bullet"/>
      <w:lvlText w:val=""/>
      <w:lvlJc w:val="left"/>
      <w:pPr>
        <w:tabs>
          <w:tab w:val="num" w:pos="2892"/>
        </w:tabs>
        <w:ind w:left="2892" w:hanging="360"/>
      </w:pPr>
      <w:rPr>
        <w:rFonts w:ascii="Symbol" w:hAnsi="Symbol" w:hint="default"/>
      </w:rPr>
    </w:lvl>
    <w:lvl w:ilvl="7" w:tentative="1">
      <w:start w:val="1"/>
      <w:numFmt w:val="bullet"/>
      <w:lvlText w:val="o"/>
      <w:lvlJc w:val="left"/>
      <w:pPr>
        <w:tabs>
          <w:tab w:val="num" w:pos="3612"/>
        </w:tabs>
        <w:ind w:left="3612" w:hanging="360"/>
      </w:pPr>
      <w:rPr>
        <w:rFonts w:ascii="Courier New" w:hAnsi="Courier New" w:hint="default"/>
      </w:rPr>
    </w:lvl>
    <w:lvl w:ilvl="8" w:tentative="1">
      <w:start w:val="1"/>
      <w:numFmt w:val="bullet"/>
      <w:lvlText w:val=""/>
      <w:lvlJc w:val="left"/>
      <w:pPr>
        <w:tabs>
          <w:tab w:val="num" w:pos="4332"/>
        </w:tabs>
        <w:ind w:left="4332" w:hanging="360"/>
      </w:pPr>
      <w:rPr>
        <w:rFonts w:ascii="Wingdings" w:hAnsi="Wingdings" w:hint="default"/>
      </w:rPr>
    </w:lvl>
  </w:abstractNum>
  <w:abstractNum w:abstractNumId="5" w15:restartNumberingAfterBreak="0">
    <w:nsid w:val="26122847"/>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6" w15:restartNumberingAfterBreak="0">
    <w:nsid w:val="26A66426"/>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7" w15:restartNumberingAfterBreak="0">
    <w:nsid w:val="27103820"/>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8" w15:restartNumberingAfterBreak="0">
    <w:nsid w:val="3362029A"/>
    <w:multiLevelType w:val="multilevel"/>
    <w:tmpl w:val="D7F46B30"/>
    <w:lvl w:ilvl="0">
      <w:start w:val="1"/>
      <w:numFmt w:val="bullet"/>
      <w:lvlText w:val=""/>
      <w:lvlJc w:val="left"/>
      <w:pPr>
        <w:tabs>
          <w:tab w:val="num" w:pos="780"/>
        </w:tabs>
        <w:ind w:left="780" w:hanging="360"/>
      </w:pPr>
      <w:rPr>
        <w:rFonts w:ascii="Wingdings" w:hAnsi="Wingdings" w:hint="default"/>
      </w:rPr>
    </w:lvl>
    <w:lvl w:ilvl="1">
      <w:start w:val="10"/>
      <w:numFmt w:val="lowerLetter"/>
      <w:lvlText w:val="%2)"/>
      <w:lvlJc w:val="left"/>
      <w:pPr>
        <w:tabs>
          <w:tab w:val="num" w:pos="1500"/>
        </w:tabs>
        <w:ind w:left="1500" w:hanging="360"/>
      </w:pPr>
      <w:rPr>
        <w:rFonts w:cs="Times New Roman"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340C6CDD"/>
    <w:multiLevelType w:val="hybridMultilevel"/>
    <w:tmpl w:val="A7560EB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C4F6E1A"/>
    <w:multiLevelType w:val="multilevel"/>
    <w:tmpl w:val="8196C39E"/>
    <w:lvl w:ilvl="0">
      <w:start w:val="1"/>
      <w:numFmt w:val="bullet"/>
      <w:lvlText w:val=""/>
      <w:lvlJc w:val="left"/>
      <w:pPr>
        <w:tabs>
          <w:tab w:val="num" w:pos="708"/>
        </w:tabs>
        <w:ind w:left="708" w:hanging="360"/>
      </w:pPr>
      <w:rPr>
        <w:rFonts w:ascii="Wingdings" w:hAnsi="Wingdings" w:hint="default"/>
      </w:rPr>
    </w:lvl>
    <w:lvl w:ilvl="1">
      <w:start w:val="3"/>
      <w:numFmt w:val="lowerLetter"/>
      <w:lvlText w:val="%2)"/>
      <w:lvlJc w:val="left"/>
      <w:pPr>
        <w:tabs>
          <w:tab w:val="num" w:pos="1428"/>
        </w:tabs>
        <w:ind w:left="1428" w:hanging="360"/>
      </w:pPr>
      <w:rPr>
        <w:rFonts w:cs="Times New Roman" w:hint="default"/>
        <w:sz w:val="20"/>
      </w:rPr>
    </w:lvl>
    <w:lvl w:ilvl="2">
      <w:start w:val="5"/>
      <w:numFmt w:val="lowerLetter"/>
      <w:lvlText w:val="%3."/>
      <w:lvlJc w:val="left"/>
      <w:pPr>
        <w:tabs>
          <w:tab w:val="num" w:pos="2148"/>
        </w:tabs>
        <w:ind w:left="2148" w:hanging="360"/>
      </w:pPr>
      <w:rPr>
        <w:rFonts w:cs="Times New Roman" w:hint="default"/>
      </w:rPr>
    </w:lvl>
    <w:lvl w:ilvl="3" w:tentative="1">
      <w:start w:val="1"/>
      <w:numFmt w:val="bullet"/>
      <w:lvlText w:val=""/>
      <w:lvlJc w:val="left"/>
      <w:pPr>
        <w:tabs>
          <w:tab w:val="num" w:pos="2868"/>
        </w:tabs>
        <w:ind w:left="2868" w:hanging="360"/>
      </w:pPr>
      <w:rPr>
        <w:rFonts w:ascii="Symbol" w:hAnsi="Symbol" w:hint="default"/>
      </w:rPr>
    </w:lvl>
    <w:lvl w:ilvl="4" w:tentative="1">
      <w:start w:val="1"/>
      <w:numFmt w:val="bullet"/>
      <w:lvlText w:val="o"/>
      <w:lvlJc w:val="left"/>
      <w:pPr>
        <w:tabs>
          <w:tab w:val="num" w:pos="3588"/>
        </w:tabs>
        <w:ind w:left="3588" w:hanging="360"/>
      </w:pPr>
      <w:rPr>
        <w:rFonts w:ascii="Courier New" w:hAnsi="Courier New" w:hint="default"/>
      </w:rPr>
    </w:lvl>
    <w:lvl w:ilvl="5" w:tentative="1">
      <w:start w:val="1"/>
      <w:numFmt w:val="bullet"/>
      <w:lvlText w:val=""/>
      <w:lvlJc w:val="left"/>
      <w:pPr>
        <w:tabs>
          <w:tab w:val="num" w:pos="4308"/>
        </w:tabs>
        <w:ind w:left="4308" w:hanging="360"/>
      </w:pPr>
      <w:rPr>
        <w:rFonts w:ascii="Wingdings" w:hAnsi="Wingdings" w:hint="default"/>
      </w:rPr>
    </w:lvl>
    <w:lvl w:ilvl="6" w:tentative="1">
      <w:start w:val="1"/>
      <w:numFmt w:val="bullet"/>
      <w:lvlText w:val=""/>
      <w:lvlJc w:val="left"/>
      <w:pPr>
        <w:tabs>
          <w:tab w:val="num" w:pos="5028"/>
        </w:tabs>
        <w:ind w:left="5028" w:hanging="360"/>
      </w:pPr>
      <w:rPr>
        <w:rFonts w:ascii="Symbol" w:hAnsi="Symbol" w:hint="default"/>
      </w:rPr>
    </w:lvl>
    <w:lvl w:ilvl="7" w:tentative="1">
      <w:start w:val="1"/>
      <w:numFmt w:val="bullet"/>
      <w:lvlText w:val="o"/>
      <w:lvlJc w:val="left"/>
      <w:pPr>
        <w:tabs>
          <w:tab w:val="num" w:pos="5748"/>
        </w:tabs>
        <w:ind w:left="5748" w:hanging="360"/>
      </w:pPr>
      <w:rPr>
        <w:rFonts w:ascii="Courier New" w:hAnsi="Courier New" w:hint="default"/>
      </w:rPr>
    </w:lvl>
    <w:lvl w:ilvl="8"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3D25693C"/>
    <w:multiLevelType w:val="multilevel"/>
    <w:tmpl w:val="EC04D50C"/>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tabs>
          <w:tab w:val="num" w:pos="1092"/>
        </w:tabs>
        <w:ind w:left="1092" w:hanging="360"/>
      </w:pPr>
      <w:rPr>
        <w:rFonts w:cs="Times New Roman" w:hint="default"/>
      </w:rPr>
    </w:lvl>
    <w:lvl w:ilvl="2" w:tentative="1">
      <w:start w:val="1"/>
      <w:numFmt w:val="bullet"/>
      <w:lvlText w:val=""/>
      <w:lvlJc w:val="left"/>
      <w:pPr>
        <w:tabs>
          <w:tab w:val="num" w:pos="1812"/>
        </w:tabs>
        <w:ind w:left="1812" w:hanging="360"/>
      </w:pPr>
      <w:rPr>
        <w:rFonts w:ascii="Wingdings" w:hAnsi="Wingdings" w:hint="default"/>
      </w:rPr>
    </w:lvl>
    <w:lvl w:ilvl="3" w:tentative="1">
      <w:start w:val="1"/>
      <w:numFmt w:val="bullet"/>
      <w:lvlText w:val=""/>
      <w:lvlJc w:val="left"/>
      <w:pPr>
        <w:tabs>
          <w:tab w:val="num" w:pos="2532"/>
        </w:tabs>
        <w:ind w:left="2532" w:hanging="360"/>
      </w:pPr>
      <w:rPr>
        <w:rFonts w:ascii="Symbol" w:hAnsi="Symbol" w:hint="default"/>
      </w:rPr>
    </w:lvl>
    <w:lvl w:ilvl="4" w:tentative="1">
      <w:start w:val="1"/>
      <w:numFmt w:val="bullet"/>
      <w:lvlText w:val="o"/>
      <w:lvlJc w:val="left"/>
      <w:pPr>
        <w:tabs>
          <w:tab w:val="num" w:pos="3252"/>
        </w:tabs>
        <w:ind w:left="3252" w:hanging="360"/>
      </w:pPr>
      <w:rPr>
        <w:rFonts w:ascii="Courier New" w:hAnsi="Courier New" w:hint="default"/>
      </w:rPr>
    </w:lvl>
    <w:lvl w:ilvl="5" w:tentative="1">
      <w:start w:val="1"/>
      <w:numFmt w:val="bullet"/>
      <w:lvlText w:val=""/>
      <w:lvlJc w:val="left"/>
      <w:pPr>
        <w:tabs>
          <w:tab w:val="num" w:pos="3972"/>
        </w:tabs>
        <w:ind w:left="3972" w:hanging="360"/>
      </w:pPr>
      <w:rPr>
        <w:rFonts w:ascii="Wingdings" w:hAnsi="Wingdings" w:hint="default"/>
      </w:rPr>
    </w:lvl>
    <w:lvl w:ilvl="6" w:tentative="1">
      <w:start w:val="1"/>
      <w:numFmt w:val="bullet"/>
      <w:lvlText w:val=""/>
      <w:lvlJc w:val="left"/>
      <w:pPr>
        <w:tabs>
          <w:tab w:val="num" w:pos="4692"/>
        </w:tabs>
        <w:ind w:left="4692" w:hanging="360"/>
      </w:pPr>
      <w:rPr>
        <w:rFonts w:ascii="Symbol" w:hAnsi="Symbol" w:hint="default"/>
      </w:rPr>
    </w:lvl>
    <w:lvl w:ilvl="7" w:tentative="1">
      <w:start w:val="1"/>
      <w:numFmt w:val="bullet"/>
      <w:lvlText w:val="o"/>
      <w:lvlJc w:val="left"/>
      <w:pPr>
        <w:tabs>
          <w:tab w:val="num" w:pos="5412"/>
        </w:tabs>
        <w:ind w:left="5412" w:hanging="360"/>
      </w:pPr>
      <w:rPr>
        <w:rFonts w:ascii="Courier New" w:hAnsi="Courier New" w:hint="default"/>
      </w:rPr>
    </w:lvl>
    <w:lvl w:ilvl="8" w:tentative="1">
      <w:start w:val="1"/>
      <w:numFmt w:val="bullet"/>
      <w:lvlText w:val=""/>
      <w:lvlJc w:val="left"/>
      <w:pPr>
        <w:tabs>
          <w:tab w:val="num" w:pos="6132"/>
        </w:tabs>
        <w:ind w:left="6132" w:hanging="360"/>
      </w:pPr>
      <w:rPr>
        <w:rFonts w:ascii="Wingdings" w:hAnsi="Wingdings" w:hint="default"/>
      </w:rPr>
    </w:lvl>
  </w:abstractNum>
  <w:abstractNum w:abstractNumId="12" w15:restartNumberingAfterBreak="0">
    <w:nsid w:val="3EB309C5"/>
    <w:multiLevelType w:val="hybridMultilevel"/>
    <w:tmpl w:val="22CC647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084380"/>
    <w:multiLevelType w:val="hybridMultilevel"/>
    <w:tmpl w:val="6F7A3BD6"/>
    <w:lvl w:ilvl="0" w:tplc="0C0A0019">
      <w:start w:val="1"/>
      <w:numFmt w:val="lowerLetter"/>
      <w:lvlText w:val="%1."/>
      <w:lvlJc w:val="left"/>
      <w:pPr>
        <w:ind w:left="1080" w:hanging="360"/>
      </w:pPr>
      <w:rPr>
        <w:rFonts w:cs="Times New Roman"/>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4" w15:restartNumberingAfterBreak="0">
    <w:nsid w:val="4B537388"/>
    <w:multiLevelType w:val="hybridMultilevel"/>
    <w:tmpl w:val="D012EAFA"/>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5" w15:restartNumberingAfterBreak="0">
    <w:nsid w:val="4D585CF9"/>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16" w15:restartNumberingAfterBreak="0">
    <w:nsid w:val="590A25A9"/>
    <w:multiLevelType w:val="multilevel"/>
    <w:tmpl w:val="B672B02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566"/>
        </w:tabs>
        <w:ind w:left="850" w:hanging="708"/>
      </w:pPr>
      <w:rPr>
        <w:rFonts w:cs="Times New Roman" w:hint="default"/>
        <w:b/>
        <w:i/>
        <w:sz w:val="28"/>
        <w:szCs w:val="28"/>
      </w:rPr>
    </w:lvl>
    <w:lvl w:ilvl="2">
      <w:start w:val="1"/>
      <w:numFmt w:val="decimal"/>
      <w:pStyle w:val="Ttulo3"/>
      <w:lvlText w:val="%2.%3."/>
      <w:lvlJc w:val="left"/>
      <w:pPr>
        <w:tabs>
          <w:tab w:val="num" w:pos="-423"/>
        </w:tabs>
        <w:ind w:left="1701"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7" w15:restartNumberingAfterBreak="0">
    <w:nsid w:val="5A3E3E3B"/>
    <w:multiLevelType w:val="hybridMultilevel"/>
    <w:tmpl w:val="336E5922"/>
    <w:lvl w:ilvl="0" w:tplc="9A10F620">
      <w:start w:val="1"/>
      <w:numFmt w:val="lowerLetter"/>
      <w:lvlText w:val="%1)"/>
      <w:lvlJc w:val="left"/>
      <w:pPr>
        <w:ind w:left="720" w:hanging="360"/>
      </w:pPr>
      <w:rPr>
        <w:rFonts w:cs="Times New Roman"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5CC116AA"/>
    <w:multiLevelType w:val="hybridMultilevel"/>
    <w:tmpl w:val="90F45B88"/>
    <w:lvl w:ilvl="0" w:tplc="2C3AF4E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EB058B7"/>
    <w:multiLevelType w:val="multilevel"/>
    <w:tmpl w:val="22B60802"/>
    <w:lvl w:ilvl="0">
      <w:start w:val="1"/>
      <w:numFmt w:val="bullet"/>
      <w:lvlText w:val=""/>
      <w:lvlJc w:val="left"/>
      <w:pPr>
        <w:tabs>
          <w:tab w:val="num" w:pos="720"/>
        </w:tabs>
        <w:ind w:left="701" w:hanging="341"/>
      </w:pPr>
      <w:rPr>
        <w:rFonts w:ascii="Wingdings" w:hAnsi="Wingdings" w:hint="default"/>
      </w:rPr>
    </w:lvl>
    <w:lvl w:ilvl="1">
      <w:start w:val="1"/>
      <w:numFmt w:val="bullet"/>
      <w:lvlText w:val="o"/>
      <w:lvlJc w:val="left"/>
      <w:pPr>
        <w:tabs>
          <w:tab w:val="num" w:pos="-680"/>
        </w:tabs>
        <w:ind w:left="-680" w:hanging="360"/>
      </w:pPr>
      <w:rPr>
        <w:rFonts w:ascii="Courier New" w:hAnsi="Courier New" w:hint="default"/>
      </w:rPr>
    </w:lvl>
    <w:lvl w:ilvl="2">
      <w:start w:val="1"/>
      <w:numFmt w:val="bullet"/>
      <w:lvlText w:val=""/>
      <w:lvlJc w:val="left"/>
      <w:pPr>
        <w:tabs>
          <w:tab w:val="num" w:pos="40"/>
        </w:tabs>
        <w:ind w:left="40" w:hanging="360"/>
      </w:pPr>
      <w:rPr>
        <w:rFonts w:ascii="Wingdings" w:hAnsi="Wingdings" w:hint="default"/>
      </w:rPr>
    </w:lvl>
    <w:lvl w:ilvl="3">
      <w:start w:val="1"/>
      <w:numFmt w:val="bullet"/>
      <w:lvlText w:val=""/>
      <w:lvlJc w:val="left"/>
      <w:pPr>
        <w:tabs>
          <w:tab w:val="num" w:pos="760"/>
        </w:tabs>
        <w:ind w:left="760" w:hanging="360"/>
      </w:pPr>
      <w:rPr>
        <w:rFonts w:ascii="Symbol" w:hAnsi="Symbol" w:hint="default"/>
      </w:rPr>
    </w:lvl>
    <w:lvl w:ilvl="4" w:tentative="1">
      <w:start w:val="1"/>
      <w:numFmt w:val="bullet"/>
      <w:lvlText w:val="o"/>
      <w:lvlJc w:val="left"/>
      <w:pPr>
        <w:tabs>
          <w:tab w:val="num" w:pos="1480"/>
        </w:tabs>
        <w:ind w:left="1480" w:hanging="360"/>
      </w:pPr>
      <w:rPr>
        <w:rFonts w:ascii="Courier New" w:hAnsi="Courier New" w:hint="default"/>
      </w:rPr>
    </w:lvl>
    <w:lvl w:ilvl="5" w:tentative="1">
      <w:start w:val="1"/>
      <w:numFmt w:val="bullet"/>
      <w:lvlText w:val=""/>
      <w:lvlJc w:val="left"/>
      <w:pPr>
        <w:tabs>
          <w:tab w:val="num" w:pos="2200"/>
        </w:tabs>
        <w:ind w:left="2200" w:hanging="360"/>
      </w:pPr>
      <w:rPr>
        <w:rFonts w:ascii="Wingdings" w:hAnsi="Wingdings" w:hint="default"/>
      </w:rPr>
    </w:lvl>
    <w:lvl w:ilvl="6" w:tentative="1">
      <w:start w:val="1"/>
      <w:numFmt w:val="bullet"/>
      <w:lvlText w:val=""/>
      <w:lvlJc w:val="left"/>
      <w:pPr>
        <w:tabs>
          <w:tab w:val="num" w:pos="2920"/>
        </w:tabs>
        <w:ind w:left="2920" w:hanging="360"/>
      </w:pPr>
      <w:rPr>
        <w:rFonts w:ascii="Symbol" w:hAnsi="Symbol" w:hint="default"/>
      </w:rPr>
    </w:lvl>
    <w:lvl w:ilvl="7" w:tentative="1">
      <w:start w:val="1"/>
      <w:numFmt w:val="bullet"/>
      <w:lvlText w:val="o"/>
      <w:lvlJc w:val="left"/>
      <w:pPr>
        <w:tabs>
          <w:tab w:val="num" w:pos="3640"/>
        </w:tabs>
        <w:ind w:left="3640" w:hanging="360"/>
      </w:pPr>
      <w:rPr>
        <w:rFonts w:ascii="Courier New" w:hAnsi="Courier New" w:hint="default"/>
      </w:rPr>
    </w:lvl>
    <w:lvl w:ilvl="8" w:tentative="1">
      <w:start w:val="1"/>
      <w:numFmt w:val="bullet"/>
      <w:lvlText w:val=""/>
      <w:lvlJc w:val="left"/>
      <w:pPr>
        <w:tabs>
          <w:tab w:val="num" w:pos="4360"/>
        </w:tabs>
        <w:ind w:left="4360" w:hanging="360"/>
      </w:pPr>
      <w:rPr>
        <w:rFonts w:ascii="Wingdings" w:hAnsi="Wingdings" w:hint="default"/>
      </w:rPr>
    </w:lvl>
  </w:abstractNum>
  <w:abstractNum w:abstractNumId="20" w15:restartNumberingAfterBreak="0">
    <w:nsid w:val="6AF75142"/>
    <w:multiLevelType w:val="hybridMultilevel"/>
    <w:tmpl w:val="B90E003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73A01F48"/>
    <w:multiLevelType w:val="hybridMultilevel"/>
    <w:tmpl w:val="275A0856"/>
    <w:lvl w:ilvl="0" w:tplc="FCEEE63C">
      <w:start w:val="1"/>
      <w:numFmt w:val="bullet"/>
      <w:lvlText w:val="-"/>
      <w:lvlJc w:val="left"/>
      <w:pPr>
        <w:ind w:left="720" w:hanging="360"/>
      </w:pPr>
      <w:rPr>
        <w:rFonts w:ascii="Univers LT Std 45 Light" w:eastAsia="Times New Roman" w:hAnsi="Univers LT Std 45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B2C28C0"/>
    <w:multiLevelType w:val="hybridMultilevel"/>
    <w:tmpl w:val="0C7EA18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C632D88"/>
    <w:multiLevelType w:val="multilevel"/>
    <w:tmpl w:val="336E5922"/>
    <w:lvl w:ilvl="0">
      <w:start w:val="1"/>
      <w:numFmt w:val="lowerLetter"/>
      <w:lvlText w:val="%1)"/>
      <w:lvlJc w:val="left"/>
      <w:pPr>
        <w:ind w:left="720" w:hanging="360"/>
      </w:pPr>
      <w:rPr>
        <w:rFonts w:cs="Times New Roman"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6"/>
  </w:num>
  <w:num w:numId="2">
    <w:abstractNumId w:val="20"/>
  </w:num>
  <w:num w:numId="3">
    <w:abstractNumId w:val="17"/>
  </w:num>
  <w:num w:numId="4">
    <w:abstractNumId w:val="14"/>
  </w:num>
  <w:num w:numId="5">
    <w:abstractNumId w:val="0"/>
  </w:num>
  <w:num w:numId="6">
    <w:abstractNumId w:val="13"/>
  </w:num>
  <w:num w:numId="7">
    <w:abstractNumId w:val="8"/>
  </w:num>
  <w:num w:numId="8">
    <w:abstractNumId w:val="10"/>
  </w:num>
  <w:num w:numId="9">
    <w:abstractNumId w:val="19"/>
  </w:num>
  <w:num w:numId="10">
    <w:abstractNumId w:val="4"/>
  </w:num>
  <w:num w:numId="11">
    <w:abstractNumId w:val="11"/>
  </w:num>
  <w:num w:numId="12">
    <w:abstractNumId w:val="2"/>
  </w:num>
  <w:num w:numId="13">
    <w:abstractNumId w:val="7"/>
  </w:num>
  <w:num w:numId="14">
    <w:abstractNumId w:val="15"/>
  </w:num>
  <w:num w:numId="15">
    <w:abstractNumId w:val="3"/>
  </w:num>
  <w:num w:numId="16">
    <w:abstractNumId w:val="5"/>
  </w:num>
  <w:num w:numId="17">
    <w:abstractNumId w:val="6"/>
  </w:num>
  <w:num w:numId="18">
    <w:abstractNumId w:val="23"/>
  </w:num>
  <w:num w:numId="19">
    <w:abstractNumId w:val="16"/>
  </w:num>
  <w:num w:numId="20">
    <w:abstractNumId w:val="16"/>
  </w:num>
  <w:num w:numId="21">
    <w:abstractNumId w:val="1"/>
  </w:num>
  <w:num w:numId="22">
    <w:abstractNumId w:val="22"/>
  </w:num>
  <w:num w:numId="23">
    <w:abstractNumId w:val="18"/>
  </w:num>
  <w:num w:numId="24">
    <w:abstractNumId w:val="21"/>
  </w:num>
  <w:num w:numId="25">
    <w:abstractNumId w:val="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D63"/>
    <w:rsid w:val="00001A9B"/>
    <w:rsid w:val="0000312A"/>
    <w:rsid w:val="00006F09"/>
    <w:rsid w:val="00013B4E"/>
    <w:rsid w:val="0001432E"/>
    <w:rsid w:val="0003686B"/>
    <w:rsid w:val="00037712"/>
    <w:rsid w:val="00041523"/>
    <w:rsid w:val="000439DE"/>
    <w:rsid w:val="00044860"/>
    <w:rsid w:val="00050F2A"/>
    <w:rsid w:val="00076418"/>
    <w:rsid w:val="000909AD"/>
    <w:rsid w:val="0009116B"/>
    <w:rsid w:val="000934D6"/>
    <w:rsid w:val="000A6CC1"/>
    <w:rsid w:val="000B53A4"/>
    <w:rsid w:val="000C3230"/>
    <w:rsid w:val="000C33A7"/>
    <w:rsid w:val="000E69DA"/>
    <w:rsid w:val="00100CC0"/>
    <w:rsid w:val="00117D19"/>
    <w:rsid w:val="00123C16"/>
    <w:rsid w:val="00124128"/>
    <w:rsid w:val="0014266C"/>
    <w:rsid w:val="001472AA"/>
    <w:rsid w:val="001515DE"/>
    <w:rsid w:val="00156769"/>
    <w:rsid w:val="00165323"/>
    <w:rsid w:val="00166E15"/>
    <w:rsid w:val="0018285E"/>
    <w:rsid w:val="00187360"/>
    <w:rsid w:val="001904E7"/>
    <w:rsid w:val="001A4354"/>
    <w:rsid w:val="001A4AA9"/>
    <w:rsid w:val="001A6054"/>
    <w:rsid w:val="001A759B"/>
    <w:rsid w:val="001D6659"/>
    <w:rsid w:val="001E7213"/>
    <w:rsid w:val="001F3DC8"/>
    <w:rsid w:val="001F4D21"/>
    <w:rsid w:val="00211DC4"/>
    <w:rsid w:val="00221D67"/>
    <w:rsid w:val="00253095"/>
    <w:rsid w:val="00253E01"/>
    <w:rsid w:val="00267C23"/>
    <w:rsid w:val="002718F2"/>
    <w:rsid w:val="002A2D62"/>
    <w:rsid w:val="002A4858"/>
    <w:rsid w:val="002A52CC"/>
    <w:rsid w:val="002C14AE"/>
    <w:rsid w:val="002C7D72"/>
    <w:rsid w:val="002E3C23"/>
    <w:rsid w:val="002E3C7F"/>
    <w:rsid w:val="002E592F"/>
    <w:rsid w:val="002F4B62"/>
    <w:rsid w:val="0030122E"/>
    <w:rsid w:val="00310406"/>
    <w:rsid w:val="00324250"/>
    <w:rsid w:val="00325066"/>
    <w:rsid w:val="003610AB"/>
    <w:rsid w:val="00365553"/>
    <w:rsid w:val="00371C4E"/>
    <w:rsid w:val="00375A1A"/>
    <w:rsid w:val="003920BD"/>
    <w:rsid w:val="003A3933"/>
    <w:rsid w:val="003B1F34"/>
    <w:rsid w:val="003B3523"/>
    <w:rsid w:val="003C19F1"/>
    <w:rsid w:val="003C7781"/>
    <w:rsid w:val="003D7036"/>
    <w:rsid w:val="003D7243"/>
    <w:rsid w:val="004012A6"/>
    <w:rsid w:val="00422FA5"/>
    <w:rsid w:val="00427CEF"/>
    <w:rsid w:val="00432304"/>
    <w:rsid w:val="00436CFD"/>
    <w:rsid w:val="00455D3E"/>
    <w:rsid w:val="00477275"/>
    <w:rsid w:val="00483723"/>
    <w:rsid w:val="004A58E6"/>
    <w:rsid w:val="004B3EEC"/>
    <w:rsid w:val="004C74FC"/>
    <w:rsid w:val="004D0550"/>
    <w:rsid w:val="004E0D56"/>
    <w:rsid w:val="004F0171"/>
    <w:rsid w:val="004F31D1"/>
    <w:rsid w:val="00524223"/>
    <w:rsid w:val="005244FB"/>
    <w:rsid w:val="00560143"/>
    <w:rsid w:val="00561EAF"/>
    <w:rsid w:val="00565318"/>
    <w:rsid w:val="005677C6"/>
    <w:rsid w:val="0057432A"/>
    <w:rsid w:val="00576EBA"/>
    <w:rsid w:val="00594165"/>
    <w:rsid w:val="00597CD6"/>
    <w:rsid w:val="005A0FC4"/>
    <w:rsid w:val="005A4A96"/>
    <w:rsid w:val="005D7C8C"/>
    <w:rsid w:val="005E4F8E"/>
    <w:rsid w:val="005F1E5A"/>
    <w:rsid w:val="00632916"/>
    <w:rsid w:val="006344C6"/>
    <w:rsid w:val="00643509"/>
    <w:rsid w:val="006443A8"/>
    <w:rsid w:val="0067005C"/>
    <w:rsid w:val="0069354D"/>
    <w:rsid w:val="00696CBF"/>
    <w:rsid w:val="006A044A"/>
    <w:rsid w:val="006A55E5"/>
    <w:rsid w:val="006A609D"/>
    <w:rsid w:val="006E6351"/>
    <w:rsid w:val="007134C7"/>
    <w:rsid w:val="00722AE3"/>
    <w:rsid w:val="007230D1"/>
    <w:rsid w:val="00723D33"/>
    <w:rsid w:val="00735433"/>
    <w:rsid w:val="007355FB"/>
    <w:rsid w:val="00736D8E"/>
    <w:rsid w:val="00747057"/>
    <w:rsid w:val="007573BC"/>
    <w:rsid w:val="007731B1"/>
    <w:rsid w:val="0079599E"/>
    <w:rsid w:val="007C1998"/>
    <w:rsid w:val="007D03E3"/>
    <w:rsid w:val="007D46BC"/>
    <w:rsid w:val="007D7E7B"/>
    <w:rsid w:val="007E4433"/>
    <w:rsid w:val="007F2D2E"/>
    <w:rsid w:val="007F3745"/>
    <w:rsid w:val="007F7DD1"/>
    <w:rsid w:val="008062D7"/>
    <w:rsid w:val="00820975"/>
    <w:rsid w:val="00825BEA"/>
    <w:rsid w:val="008316B7"/>
    <w:rsid w:val="00834820"/>
    <w:rsid w:val="0084763D"/>
    <w:rsid w:val="00850EC9"/>
    <w:rsid w:val="00854CB3"/>
    <w:rsid w:val="00865823"/>
    <w:rsid w:val="00866758"/>
    <w:rsid w:val="0088584B"/>
    <w:rsid w:val="008A084F"/>
    <w:rsid w:val="008B442D"/>
    <w:rsid w:val="008B6C02"/>
    <w:rsid w:val="008C09B0"/>
    <w:rsid w:val="008C14D1"/>
    <w:rsid w:val="008C1B0B"/>
    <w:rsid w:val="008D12CB"/>
    <w:rsid w:val="008E08F7"/>
    <w:rsid w:val="008E0EB4"/>
    <w:rsid w:val="008E47B5"/>
    <w:rsid w:val="00910C99"/>
    <w:rsid w:val="009111D7"/>
    <w:rsid w:val="00912755"/>
    <w:rsid w:val="00921BBB"/>
    <w:rsid w:val="00921E43"/>
    <w:rsid w:val="00924EC8"/>
    <w:rsid w:val="009258D2"/>
    <w:rsid w:val="0093292F"/>
    <w:rsid w:val="00944284"/>
    <w:rsid w:val="0094767A"/>
    <w:rsid w:val="009706D3"/>
    <w:rsid w:val="00976BED"/>
    <w:rsid w:val="009951BA"/>
    <w:rsid w:val="009A45FF"/>
    <w:rsid w:val="009B0C18"/>
    <w:rsid w:val="009C273D"/>
    <w:rsid w:val="009D2F03"/>
    <w:rsid w:val="009D4A42"/>
    <w:rsid w:val="009F1798"/>
    <w:rsid w:val="00A03DDA"/>
    <w:rsid w:val="00A16085"/>
    <w:rsid w:val="00A3525B"/>
    <w:rsid w:val="00A361DE"/>
    <w:rsid w:val="00A430BE"/>
    <w:rsid w:val="00A52712"/>
    <w:rsid w:val="00A54C07"/>
    <w:rsid w:val="00A613EC"/>
    <w:rsid w:val="00A7143E"/>
    <w:rsid w:val="00A737CC"/>
    <w:rsid w:val="00A75F71"/>
    <w:rsid w:val="00A9409B"/>
    <w:rsid w:val="00AA295D"/>
    <w:rsid w:val="00AD234A"/>
    <w:rsid w:val="00AE0CB0"/>
    <w:rsid w:val="00AE2333"/>
    <w:rsid w:val="00AF03B7"/>
    <w:rsid w:val="00B000F1"/>
    <w:rsid w:val="00B0077E"/>
    <w:rsid w:val="00B1178C"/>
    <w:rsid w:val="00B41F1B"/>
    <w:rsid w:val="00B51C96"/>
    <w:rsid w:val="00B6534E"/>
    <w:rsid w:val="00B6673A"/>
    <w:rsid w:val="00B7410E"/>
    <w:rsid w:val="00B773DC"/>
    <w:rsid w:val="00B80B71"/>
    <w:rsid w:val="00BC52DB"/>
    <w:rsid w:val="00BC69B3"/>
    <w:rsid w:val="00BD51D6"/>
    <w:rsid w:val="00BE39EA"/>
    <w:rsid w:val="00C01D89"/>
    <w:rsid w:val="00C026AA"/>
    <w:rsid w:val="00C348B4"/>
    <w:rsid w:val="00C357FC"/>
    <w:rsid w:val="00C40727"/>
    <w:rsid w:val="00C42AA0"/>
    <w:rsid w:val="00C5050A"/>
    <w:rsid w:val="00C54A8C"/>
    <w:rsid w:val="00C60641"/>
    <w:rsid w:val="00C634B7"/>
    <w:rsid w:val="00C77778"/>
    <w:rsid w:val="00CA7003"/>
    <w:rsid w:val="00CC3978"/>
    <w:rsid w:val="00CD1996"/>
    <w:rsid w:val="00CD4E13"/>
    <w:rsid w:val="00CE6BA2"/>
    <w:rsid w:val="00D057E1"/>
    <w:rsid w:val="00D12EF1"/>
    <w:rsid w:val="00D169D6"/>
    <w:rsid w:val="00D30839"/>
    <w:rsid w:val="00D3386E"/>
    <w:rsid w:val="00D43A47"/>
    <w:rsid w:val="00D97505"/>
    <w:rsid w:val="00DB47B9"/>
    <w:rsid w:val="00DC5C4E"/>
    <w:rsid w:val="00DE3601"/>
    <w:rsid w:val="00DE7029"/>
    <w:rsid w:val="00DE7EB3"/>
    <w:rsid w:val="00DF36DE"/>
    <w:rsid w:val="00DF56CA"/>
    <w:rsid w:val="00E053A2"/>
    <w:rsid w:val="00E05D2D"/>
    <w:rsid w:val="00E1736F"/>
    <w:rsid w:val="00E206F8"/>
    <w:rsid w:val="00E22A06"/>
    <w:rsid w:val="00E2547B"/>
    <w:rsid w:val="00E30510"/>
    <w:rsid w:val="00E477CC"/>
    <w:rsid w:val="00E5295D"/>
    <w:rsid w:val="00E531E6"/>
    <w:rsid w:val="00E54EB4"/>
    <w:rsid w:val="00E61A59"/>
    <w:rsid w:val="00E61DC0"/>
    <w:rsid w:val="00E64624"/>
    <w:rsid w:val="00E67D63"/>
    <w:rsid w:val="00E706EB"/>
    <w:rsid w:val="00E75542"/>
    <w:rsid w:val="00E9621F"/>
    <w:rsid w:val="00EA090D"/>
    <w:rsid w:val="00EA1229"/>
    <w:rsid w:val="00EA4825"/>
    <w:rsid w:val="00EB4D28"/>
    <w:rsid w:val="00ED5C67"/>
    <w:rsid w:val="00EE214C"/>
    <w:rsid w:val="00EF3AB9"/>
    <w:rsid w:val="00EF4B0A"/>
    <w:rsid w:val="00F14AF0"/>
    <w:rsid w:val="00F1576B"/>
    <w:rsid w:val="00F20E10"/>
    <w:rsid w:val="00F46645"/>
    <w:rsid w:val="00F57932"/>
    <w:rsid w:val="00F65231"/>
    <w:rsid w:val="00F82624"/>
    <w:rsid w:val="00F963A5"/>
    <w:rsid w:val="00FC02A2"/>
    <w:rsid w:val="00FD527C"/>
    <w:rsid w:val="00FE5675"/>
    <w:rsid w:val="00FE7037"/>
    <w:rsid w:val="00FF5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8433"/>
    <o:shapelayout v:ext="edit">
      <o:idmap v:ext="edit" data="1"/>
    </o:shapelayout>
  </w:shapeDefaults>
  <w:decimalSymbol w:val=","/>
  <w:listSeparator w:val=";"/>
  <w14:docId w14:val="00BBF775"/>
  <w15:docId w15:val="{505BB68A-C4BD-414E-8A6C-798ABA86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10E"/>
    <w:rPr>
      <w:sz w:val="24"/>
      <w:szCs w:val="24"/>
      <w:lang w:val="eu-ES"/>
    </w:rPr>
  </w:style>
  <w:style w:type="paragraph" w:styleId="Ttulo1">
    <w:name w:val="heading 1"/>
    <w:basedOn w:val="Normal"/>
    <w:next w:val="Normal"/>
    <w:link w:val="Ttulo1Car"/>
    <w:uiPriority w:val="9"/>
    <w:qFormat/>
    <w:rsid w:val="009111D7"/>
    <w:pPr>
      <w:keepNext/>
      <w:numPr>
        <w:numId w:val="1"/>
      </w:numPr>
      <w:spacing w:before="240" w:after="60"/>
      <w:jc w:val="both"/>
      <w:outlineLvl w:val="0"/>
    </w:pPr>
    <w:rPr>
      <w:rFonts w:ascii="Arial" w:hAnsi="Arial"/>
      <w:b/>
      <w:kern w:val="28"/>
      <w:sz w:val="28"/>
      <w:szCs w:val="20"/>
      <w:lang w:val="es-ES_tradnl"/>
    </w:rPr>
  </w:style>
  <w:style w:type="paragraph" w:styleId="Ttulo2">
    <w:name w:val="heading 2"/>
    <w:basedOn w:val="Normal"/>
    <w:next w:val="Normal"/>
    <w:link w:val="Ttulo2Car"/>
    <w:uiPriority w:val="9"/>
    <w:qFormat/>
    <w:rsid w:val="009111D7"/>
    <w:pPr>
      <w:keepNext/>
      <w:numPr>
        <w:ilvl w:val="1"/>
        <w:numId w:val="1"/>
      </w:numPr>
      <w:tabs>
        <w:tab w:val="num" w:pos="-707"/>
      </w:tabs>
      <w:spacing w:before="240" w:after="60"/>
      <w:ind w:left="709"/>
      <w:jc w:val="both"/>
      <w:outlineLvl w:val="1"/>
    </w:pPr>
    <w:rPr>
      <w:rFonts w:ascii="Arial" w:hAnsi="Arial"/>
      <w:b/>
      <w:i/>
      <w:sz w:val="28"/>
      <w:szCs w:val="20"/>
      <w:lang w:val="es-ES_tradnl"/>
    </w:rPr>
  </w:style>
  <w:style w:type="paragraph" w:styleId="Ttulo3">
    <w:name w:val="heading 3"/>
    <w:basedOn w:val="Normal"/>
    <w:next w:val="Normal"/>
    <w:link w:val="Ttulo3Car"/>
    <w:uiPriority w:val="9"/>
    <w:qFormat/>
    <w:rsid w:val="009111D7"/>
    <w:pPr>
      <w:keepNext/>
      <w:numPr>
        <w:ilvl w:val="2"/>
        <w:numId w:val="1"/>
      </w:numPr>
      <w:spacing w:before="240" w:after="60"/>
      <w:jc w:val="both"/>
      <w:outlineLvl w:val="2"/>
    </w:pPr>
    <w:rPr>
      <w:rFonts w:ascii="Univers (W1)" w:hAnsi="Univers (W1)"/>
      <w:b/>
      <w:szCs w:val="20"/>
      <w:lang w:val="es-ES_tradnl"/>
    </w:rPr>
  </w:style>
  <w:style w:type="paragraph" w:styleId="Ttulo4">
    <w:name w:val="heading 4"/>
    <w:basedOn w:val="Normal"/>
    <w:next w:val="Normal"/>
    <w:link w:val="Ttulo4Car"/>
    <w:uiPriority w:val="9"/>
    <w:qFormat/>
    <w:rsid w:val="009111D7"/>
    <w:pPr>
      <w:keepNext/>
      <w:numPr>
        <w:ilvl w:val="3"/>
        <w:numId w:val="1"/>
      </w:numPr>
      <w:spacing w:before="240" w:after="60"/>
      <w:jc w:val="both"/>
      <w:outlineLvl w:val="3"/>
    </w:pPr>
    <w:rPr>
      <w:rFonts w:ascii="Univers (W1)" w:hAnsi="Univers (W1)"/>
      <w:b/>
      <w:i/>
      <w:szCs w:val="20"/>
      <w:lang w:val="es-ES_tradnl"/>
    </w:rPr>
  </w:style>
  <w:style w:type="paragraph" w:styleId="Ttulo5">
    <w:name w:val="heading 5"/>
    <w:basedOn w:val="Normal"/>
    <w:next w:val="Normal"/>
    <w:link w:val="Ttulo5Car"/>
    <w:uiPriority w:val="9"/>
    <w:qFormat/>
    <w:rsid w:val="009111D7"/>
    <w:pPr>
      <w:numPr>
        <w:ilvl w:val="4"/>
        <w:numId w:val="1"/>
      </w:numPr>
      <w:spacing w:before="240" w:after="60"/>
      <w:jc w:val="both"/>
      <w:outlineLvl w:val="4"/>
    </w:pPr>
    <w:rPr>
      <w:rFonts w:ascii="Arial" w:hAnsi="Arial"/>
      <w:sz w:val="22"/>
      <w:szCs w:val="20"/>
      <w:lang w:val="es-ES_tradnl"/>
    </w:rPr>
  </w:style>
  <w:style w:type="paragraph" w:styleId="Ttulo6">
    <w:name w:val="heading 6"/>
    <w:basedOn w:val="Normal"/>
    <w:next w:val="Normal"/>
    <w:link w:val="Ttulo6Car"/>
    <w:uiPriority w:val="9"/>
    <w:qFormat/>
    <w:rsid w:val="009111D7"/>
    <w:pPr>
      <w:numPr>
        <w:ilvl w:val="5"/>
        <w:numId w:val="1"/>
      </w:numPr>
      <w:spacing w:before="240" w:after="60"/>
      <w:jc w:val="both"/>
      <w:outlineLvl w:val="5"/>
    </w:pPr>
    <w:rPr>
      <w:rFonts w:ascii="Arial" w:hAnsi="Arial"/>
      <w:i/>
      <w:sz w:val="22"/>
      <w:szCs w:val="20"/>
      <w:lang w:val="es-ES_tradnl"/>
    </w:rPr>
  </w:style>
  <w:style w:type="paragraph" w:styleId="Ttulo7">
    <w:name w:val="heading 7"/>
    <w:basedOn w:val="Normal"/>
    <w:next w:val="Normal"/>
    <w:link w:val="Ttulo7Car"/>
    <w:uiPriority w:val="9"/>
    <w:qFormat/>
    <w:rsid w:val="009111D7"/>
    <w:pPr>
      <w:numPr>
        <w:ilvl w:val="6"/>
        <w:numId w:val="1"/>
      </w:numPr>
      <w:spacing w:before="240" w:after="60"/>
      <w:jc w:val="both"/>
      <w:outlineLvl w:val="6"/>
    </w:pPr>
    <w:rPr>
      <w:rFonts w:ascii="Arial" w:hAnsi="Arial"/>
      <w:sz w:val="22"/>
      <w:szCs w:val="20"/>
      <w:lang w:val="es-ES_tradnl"/>
    </w:rPr>
  </w:style>
  <w:style w:type="paragraph" w:styleId="Ttulo8">
    <w:name w:val="heading 8"/>
    <w:basedOn w:val="Normal"/>
    <w:next w:val="Normal"/>
    <w:link w:val="Ttulo8Car"/>
    <w:uiPriority w:val="9"/>
    <w:qFormat/>
    <w:rsid w:val="009111D7"/>
    <w:pPr>
      <w:numPr>
        <w:ilvl w:val="7"/>
        <w:numId w:val="1"/>
      </w:numPr>
      <w:spacing w:before="240" w:after="60"/>
      <w:jc w:val="both"/>
      <w:outlineLvl w:val="7"/>
    </w:pPr>
    <w:rPr>
      <w:rFonts w:ascii="Arial" w:hAnsi="Arial"/>
      <w:i/>
      <w:sz w:val="22"/>
      <w:szCs w:val="20"/>
      <w:lang w:val="es-ES_tradnl"/>
    </w:rPr>
  </w:style>
  <w:style w:type="paragraph" w:styleId="Ttulo9">
    <w:name w:val="heading 9"/>
    <w:basedOn w:val="Normal"/>
    <w:next w:val="Normal"/>
    <w:link w:val="Ttulo9Car"/>
    <w:uiPriority w:val="9"/>
    <w:qFormat/>
    <w:rsid w:val="009111D7"/>
    <w:pPr>
      <w:numPr>
        <w:ilvl w:val="8"/>
        <w:numId w:val="1"/>
      </w:numPr>
      <w:spacing w:before="240" w:after="60"/>
      <w:jc w:val="both"/>
      <w:outlineLvl w:val="8"/>
    </w:pPr>
    <w:rPr>
      <w:rFonts w:ascii="Arial" w:hAnsi="Arial"/>
      <w:i/>
      <w:sz w:val="1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9111D7"/>
    <w:rPr>
      <w:rFonts w:ascii="Arial" w:hAnsi="Arial" w:cs="Times New Roman"/>
      <w:b/>
      <w:kern w:val="28"/>
      <w:sz w:val="28"/>
      <w:lang w:val="es-ES_tradnl" w:eastAsia="es-ES" w:bidi="ar-SA"/>
    </w:rPr>
  </w:style>
  <w:style w:type="character" w:customStyle="1" w:styleId="Ttulo2Car">
    <w:name w:val="Título 2 Car"/>
    <w:basedOn w:val="Fuentedeprrafopredeter"/>
    <w:link w:val="Ttulo2"/>
    <w:uiPriority w:val="9"/>
    <w:locked/>
    <w:rsid w:val="009111D7"/>
    <w:rPr>
      <w:rFonts w:ascii="Arial" w:hAnsi="Arial" w:cs="Times New Roman"/>
      <w:b/>
      <w:i/>
      <w:sz w:val="28"/>
      <w:lang w:val="es-ES_tradnl" w:eastAsia="es-ES" w:bidi="ar-SA"/>
    </w:rPr>
  </w:style>
  <w:style w:type="character" w:customStyle="1" w:styleId="Ttulo3Car">
    <w:name w:val="Título 3 Car"/>
    <w:basedOn w:val="Fuentedeprrafopredeter"/>
    <w:link w:val="Ttulo3"/>
    <w:uiPriority w:val="9"/>
    <w:semiHidden/>
    <w:rsid w:val="00B41FEE"/>
    <w:rPr>
      <w:rFonts w:asciiTheme="majorHAnsi" w:eastAsiaTheme="majorEastAsia" w:hAnsiTheme="majorHAnsi" w:cstheme="majorBidi"/>
      <w:b/>
      <w:bCs/>
      <w:sz w:val="26"/>
      <w:szCs w:val="26"/>
      <w:lang w:val="eu-ES"/>
    </w:rPr>
  </w:style>
  <w:style w:type="character" w:customStyle="1" w:styleId="Ttulo4Car">
    <w:name w:val="Título 4 Car"/>
    <w:basedOn w:val="Fuentedeprrafopredeter"/>
    <w:link w:val="Ttulo4"/>
    <w:uiPriority w:val="9"/>
    <w:semiHidden/>
    <w:rsid w:val="00B41FEE"/>
    <w:rPr>
      <w:rFonts w:asciiTheme="minorHAnsi" w:eastAsiaTheme="minorEastAsia" w:hAnsiTheme="minorHAnsi" w:cstheme="minorBidi"/>
      <w:b/>
      <w:bCs/>
      <w:sz w:val="28"/>
      <w:szCs w:val="28"/>
      <w:lang w:val="eu-ES"/>
    </w:rPr>
  </w:style>
  <w:style w:type="character" w:customStyle="1" w:styleId="Ttulo5Car">
    <w:name w:val="Título 5 Car"/>
    <w:basedOn w:val="Fuentedeprrafopredeter"/>
    <w:link w:val="Ttulo5"/>
    <w:uiPriority w:val="9"/>
    <w:semiHidden/>
    <w:rsid w:val="00B41FEE"/>
    <w:rPr>
      <w:rFonts w:asciiTheme="minorHAnsi" w:eastAsiaTheme="minorEastAsia" w:hAnsiTheme="minorHAnsi" w:cstheme="minorBidi"/>
      <w:b/>
      <w:bCs/>
      <w:i/>
      <w:iCs/>
      <w:sz w:val="26"/>
      <w:szCs w:val="26"/>
      <w:lang w:val="eu-ES"/>
    </w:rPr>
  </w:style>
  <w:style w:type="character" w:customStyle="1" w:styleId="Ttulo6Car">
    <w:name w:val="Título 6 Car"/>
    <w:basedOn w:val="Fuentedeprrafopredeter"/>
    <w:link w:val="Ttulo6"/>
    <w:uiPriority w:val="9"/>
    <w:semiHidden/>
    <w:rsid w:val="00B41FEE"/>
    <w:rPr>
      <w:rFonts w:asciiTheme="minorHAnsi" w:eastAsiaTheme="minorEastAsia" w:hAnsiTheme="minorHAnsi" w:cstheme="minorBidi"/>
      <w:b/>
      <w:bCs/>
      <w:sz w:val="22"/>
      <w:szCs w:val="22"/>
      <w:lang w:val="eu-ES"/>
    </w:rPr>
  </w:style>
  <w:style w:type="character" w:customStyle="1" w:styleId="Ttulo7Car">
    <w:name w:val="Título 7 Car"/>
    <w:basedOn w:val="Fuentedeprrafopredeter"/>
    <w:link w:val="Ttulo7"/>
    <w:uiPriority w:val="9"/>
    <w:semiHidden/>
    <w:rsid w:val="00B41FEE"/>
    <w:rPr>
      <w:rFonts w:asciiTheme="minorHAnsi" w:eastAsiaTheme="minorEastAsia" w:hAnsiTheme="minorHAnsi" w:cstheme="minorBidi"/>
      <w:sz w:val="24"/>
      <w:szCs w:val="24"/>
      <w:lang w:val="eu-ES"/>
    </w:rPr>
  </w:style>
  <w:style w:type="character" w:customStyle="1" w:styleId="Ttulo8Car">
    <w:name w:val="Título 8 Car"/>
    <w:basedOn w:val="Fuentedeprrafopredeter"/>
    <w:link w:val="Ttulo8"/>
    <w:uiPriority w:val="9"/>
    <w:semiHidden/>
    <w:rsid w:val="00B41FEE"/>
    <w:rPr>
      <w:rFonts w:asciiTheme="minorHAnsi" w:eastAsiaTheme="minorEastAsia" w:hAnsiTheme="minorHAnsi" w:cstheme="minorBidi"/>
      <w:i/>
      <w:iCs/>
      <w:sz w:val="24"/>
      <w:szCs w:val="24"/>
      <w:lang w:val="eu-ES"/>
    </w:rPr>
  </w:style>
  <w:style w:type="character" w:customStyle="1" w:styleId="Ttulo9Car">
    <w:name w:val="Título 9 Car"/>
    <w:basedOn w:val="Fuentedeprrafopredeter"/>
    <w:link w:val="Ttulo9"/>
    <w:uiPriority w:val="9"/>
    <w:semiHidden/>
    <w:rsid w:val="00B41FEE"/>
    <w:rPr>
      <w:rFonts w:asciiTheme="majorHAnsi" w:eastAsiaTheme="majorEastAsia" w:hAnsiTheme="majorHAnsi" w:cstheme="majorBidi"/>
      <w:sz w:val="22"/>
      <w:szCs w:val="22"/>
      <w:lang w:val="eu-ES"/>
    </w:rPr>
  </w:style>
  <w:style w:type="paragraph" w:styleId="Encabezado">
    <w:name w:val="header"/>
    <w:basedOn w:val="Normal"/>
    <w:link w:val="EncabezadoCar"/>
    <w:uiPriority w:val="99"/>
    <w:rsid w:val="004012A6"/>
    <w:pPr>
      <w:tabs>
        <w:tab w:val="center" w:pos="4252"/>
        <w:tab w:val="right" w:pos="8504"/>
      </w:tabs>
    </w:pPr>
    <w:rPr>
      <w:lang w:val="es-ES"/>
    </w:rPr>
  </w:style>
  <w:style w:type="character" w:customStyle="1" w:styleId="EncabezadoCar">
    <w:name w:val="Encabezado Car"/>
    <w:basedOn w:val="Fuentedeprrafopredeter"/>
    <w:link w:val="Encabezado"/>
    <w:uiPriority w:val="99"/>
    <w:locked/>
    <w:rsid w:val="00E67D63"/>
    <w:rPr>
      <w:sz w:val="24"/>
      <w:lang w:val="es-ES" w:eastAsia="es-ES"/>
    </w:rPr>
  </w:style>
  <w:style w:type="paragraph" w:styleId="Piedepgina">
    <w:name w:val="footer"/>
    <w:basedOn w:val="Normal"/>
    <w:link w:val="PiedepginaCar"/>
    <w:uiPriority w:val="99"/>
    <w:rsid w:val="004012A6"/>
    <w:pPr>
      <w:tabs>
        <w:tab w:val="center" w:pos="4252"/>
        <w:tab w:val="right" w:pos="8504"/>
      </w:tabs>
    </w:pPr>
  </w:style>
  <w:style w:type="character" w:customStyle="1" w:styleId="PiedepginaCar">
    <w:name w:val="Pie de página Car"/>
    <w:basedOn w:val="Fuentedeprrafopredeter"/>
    <w:link w:val="Piedepgina"/>
    <w:uiPriority w:val="99"/>
    <w:semiHidden/>
    <w:rsid w:val="00B41FEE"/>
    <w:rPr>
      <w:sz w:val="24"/>
      <w:szCs w:val="24"/>
      <w:lang w:val="eu-ES"/>
    </w:rPr>
  </w:style>
  <w:style w:type="paragraph" w:customStyle="1" w:styleId="Pa8">
    <w:name w:val="Pa8"/>
    <w:basedOn w:val="Normal"/>
    <w:next w:val="Normal"/>
    <w:rsid w:val="004012A6"/>
    <w:pPr>
      <w:autoSpaceDE w:val="0"/>
      <w:autoSpaceDN w:val="0"/>
      <w:adjustRightInd w:val="0"/>
      <w:spacing w:line="241" w:lineRule="atLeast"/>
    </w:pPr>
    <w:rPr>
      <w:rFonts w:ascii="Univers LT Std 45 Light" w:hAnsi="Univers LT Std 45 Light"/>
    </w:rPr>
  </w:style>
  <w:style w:type="character" w:customStyle="1" w:styleId="A18">
    <w:name w:val="A18"/>
    <w:rsid w:val="004012A6"/>
    <w:rPr>
      <w:color w:val="080103"/>
      <w:sz w:val="12"/>
    </w:rPr>
  </w:style>
  <w:style w:type="paragraph" w:styleId="Textodeglobo">
    <w:name w:val="Balloon Text"/>
    <w:basedOn w:val="Normal"/>
    <w:link w:val="TextodegloboCar"/>
    <w:uiPriority w:val="99"/>
    <w:rsid w:val="007F2D2E"/>
    <w:rPr>
      <w:rFonts w:ascii="Tahoma" w:hAnsi="Tahoma"/>
      <w:sz w:val="16"/>
      <w:szCs w:val="16"/>
      <w:lang w:val="es-ES"/>
    </w:rPr>
  </w:style>
  <w:style w:type="character" w:customStyle="1" w:styleId="TextodegloboCar">
    <w:name w:val="Texto de globo Car"/>
    <w:basedOn w:val="Fuentedeprrafopredeter"/>
    <w:link w:val="Textodeglobo"/>
    <w:uiPriority w:val="99"/>
    <w:locked/>
    <w:rsid w:val="007F2D2E"/>
    <w:rPr>
      <w:rFonts w:ascii="Tahoma" w:hAnsi="Tahoma"/>
      <w:sz w:val="16"/>
    </w:rPr>
  </w:style>
  <w:style w:type="paragraph" w:styleId="Textoindependiente">
    <w:name w:val="Body Text"/>
    <w:basedOn w:val="Normal"/>
    <w:link w:val="TextoindependienteCar"/>
    <w:uiPriority w:val="99"/>
    <w:rsid w:val="00C77778"/>
    <w:pPr>
      <w:jc w:val="both"/>
    </w:pPr>
    <w:rPr>
      <w:rFonts w:ascii="Arial" w:hAnsi="Arial" w:cs="Arial"/>
      <w:sz w:val="20"/>
      <w:szCs w:val="20"/>
    </w:rPr>
  </w:style>
  <w:style w:type="character" w:customStyle="1" w:styleId="TextoindependienteCar">
    <w:name w:val="Texto independiente Car"/>
    <w:basedOn w:val="Fuentedeprrafopredeter"/>
    <w:link w:val="Textoindependiente"/>
    <w:uiPriority w:val="99"/>
    <w:semiHidden/>
    <w:rsid w:val="00B41FEE"/>
    <w:rPr>
      <w:sz w:val="24"/>
      <w:szCs w:val="24"/>
      <w:lang w:val="eu-ES"/>
    </w:rPr>
  </w:style>
  <w:style w:type="paragraph" w:styleId="Puesto">
    <w:name w:val="Title"/>
    <w:basedOn w:val="Normal"/>
    <w:link w:val="PuestoCar"/>
    <w:uiPriority w:val="10"/>
    <w:qFormat/>
    <w:rsid w:val="00C77778"/>
    <w:pPr>
      <w:jc w:val="center"/>
    </w:pPr>
    <w:rPr>
      <w:rFonts w:ascii="Arial" w:hAnsi="Arial" w:cs="Arial"/>
      <w:b/>
      <w:bCs/>
      <w:sz w:val="28"/>
      <w:szCs w:val="28"/>
      <w:lang w:val="es-ES_tradnl"/>
    </w:rPr>
  </w:style>
  <w:style w:type="character" w:customStyle="1" w:styleId="PuestoCar">
    <w:name w:val="Puesto Car"/>
    <w:basedOn w:val="Fuentedeprrafopredeter"/>
    <w:link w:val="Puesto"/>
    <w:uiPriority w:val="10"/>
    <w:rsid w:val="00B41FEE"/>
    <w:rPr>
      <w:rFonts w:asciiTheme="majorHAnsi" w:eastAsiaTheme="majorEastAsia" w:hAnsiTheme="majorHAnsi" w:cstheme="majorBidi"/>
      <w:b/>
      <w:bCs/>
      <w:kern w:val="28"/>
      <w:sz w:val="32"/>
      <w:szCs w:val="32"/>
      <w:lang w:val="eu-ES"/>
    </w:rPr>
  </w:style>
  <w:style w:type="paragraph" w:customStyle="1" w:styleId="Default">
    <w:name w:val="Default"/>
    <w:rsid w:val="009111D7"/>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ListParagraph1">
    <w:name w:val="List Paragraph1"/>
    <w:basedOn w:val="Normal"/>
    <w:qFormat/>
    <w:rsid w:val="009111D7"/>
    <w:pPr>
      <w:ind w:left="720"/>
      <w:contextualSpacing/>
    </w:pPr>
    <w:rPr>
      <w:lang w:val="es-ES"/>
    </w:rPr>
  </w:style>
  <w:style w:type="character" w:styleId="Hipervnculo">
    <w:name w:val="Hyperlink"/>
    <w:basedOn w:val="Fuentedeprrafopredeter"/>
    <w:uiPriority w:val="99"/>
    <w:rsid w:val="004B3EEC"/>
    <w:rPr>
      <w:rFonts w:cs="Times New Roman"/>
      <w:color w:val="0000FF"/>
      <w:u w:val="single"/>
    </w:rPr>
  </w:style>
  <w:style w:type="paragraph" w:styleId="Revisin">
    <w:name w:val="Revision"/>
    <w:hidden/>
    <w:uiPriority w:val="99"/>
    <w:semiHidden/>
    <w:rsid w:val="00976BED"/>
    <w:rPr>
      <w:sz w:val="24"/>
      <w:szCs w:val="24"/>
      <w:lang w:val="eu-ES"/>
    </w:rPr>
  </w:style>
  <w:style w:type="paragraph" w:styleId="Prrafodelista">
    <w:name w:val="List Paragraph"/>
    <w:basedOn w:val="Normal"/>
    <w:uiPriority w:val="34"/>
    <w:qFormat/>
    <w:rsid w:val="00436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betiabantosahararekinelkartea@gmail.com" TargetMode="External"/><Relationship Id="rId4" Type="http://schemas.openxmlformats.org/officeDocument/2006/relationships/settings" Target="settings.xml"/><Relationship Id="rId9" Type="http://schemas.openxmlformats.org/officeDocument/2006/relationships/hyperlink" Target="mailto:betiabantosahararekinelkartea@gmail.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OH\Escritorio\PLANTILLANUE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2C506-44DB-4249-8CF6-C42250312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PLANTILLANUEVA.dot</Template>
  <TotalTime>303</TotalTime>
  <Pages>29</Pages>
  <Words>7272</Words>
  <Characters>47038</Characters>
  <Application>Microsoft Office Word</Application>
  <DocSecurity>0</DocSecurity>
  <Lines>391</Lines>
  <Paragraphs>108</Paragraphs>
  <ScaleCrop>false</ScaleCrop>
  <HeadingPairs>
    <vt:vector size="2" baseType="variant">
      <vt:variant>
        <vt:lpstr>Título</vt:lpstr>
      </vt:variant>
      <vt:variant>
        <vt:i4>1</vt:i4>
      </vt:variant>
    </vt:vector>
  </HeadingPairs>
  <TitlesOfParts>
    <vt:vector size="1" baseType="lpstr">
      <vt:lpstr>En Abanto Zierbena a       de                   2014</vt:lpstr>
    </vt:vector>
  </TitlesOfParts>
  <Company>Microsoft</Company>
  <LinksUpToDate>false</LinksUpToDate>
  <CharactersWithSpaces>54202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Abanto Zierbena a       de                   2014</dc:title>
  <dc:subject/>
  <dc:creator>eloh</dc:creator>
  <cp:keywords/>
  <dc:description/>
  <cp:lastModifiedBy>AMAIA</cp:lastModifiedBy>
  <cp:revision>22</cp:revision>
  <cp:lastPrinted>2020-12-01T12:38:00Z</cp:lastPrinted>
  <dcterms:created xsi:type="dcterms:W3CDTF">2020-12-01T08:55:00Z</dcterms:created>
  <dcterms:modified xsi:type="dcterms:W3CDTF">2020-12-05T20:26:00Z</dcterms:modified>
</cp:coreProperties>
</file>