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D76" w:rsidRDefault="00231D76" w:rsidP="00231D76">
      <w:pPr>
        <w:ind w:left="-142"/>
        <w:jc w:val="center"/>
        <w:rPr>
          <w:b/>
          <w:sz w:val="24"/>
          <w:szCs w:val="24"/>
        </w:rPr>
      </w:pPr>
      <w:r w:rsidRPr="002936D0">
        <w:rPr>
          <w:b/>
          <w:sz w:val="24"/>
          <w:szCs w:val="24"/>
        </w:rPr>
        <w:t>ANEXO I</w:t>
      </w:r>
    </w:p>
    <w:p w:rsidR="00231D76" w:rsidRPr="002936D0" w:rsidRDefault="00231D76" w:rsidP="00231D76">
      <w:pPr>
        <w:ind w:left="-142"/>
        <w:jc w:val="center"/>
        <w:rPr>
          <w:b/>
          <w:sz w:val="24"/>
          <w:szCs w:val="24"/>
        </w:rPr>
      </w:pPr>
      <w:r w:rsidRPr="002936D0">
        <w:rPr>
          <w:b/>
          <w:sz w:val="24"/>
          <w:szCs w:val="24"/>
        </w:rPr>
        <w:t>MODELO DE SOLICITUD</w:t>
      </w:r>
    </w:p>
    <w:p w:rsidR="00231D76" w:rsidRPr="002E051A" w:rsidRDefault="00231D76" w:rsidP="00231D76">
      <w:pPr>
        <w:ind w:left="-142"/>
        <w:jc w:val="center"/>
        <w:rPr>
          <w:sz w:val="24"/>
          <w:szCs w:val="24"/>
        </w:rPr>
      </w:pPr>
      <w:r w:rsidRPr="002E051A">
        <w:rPr>
          <w:sz w:val="24"/>
          <w:szCs w:val="24"/>
          <w:lang w:val="es-ES" w:eastAsia="es-ES"/>
        </w:rPr>
        <w:t>CONVOCATORIA DE AYUDAS A  DEPORTISTAS PROFESIONALES DE AÑORA</w:t>
      </w:r>
    </w:p>
    <w:p w:rsidR="00231D76" w:rsidRDefault="00231D76" w:rsidP="00231D76">
      <w:pPr>
        <w:ind w:left="-142"/>
        <w:jc w:val="both"/>
        <w:rPr>
          <w:sz w:val="24"/>
          <w:szCs w:val="24"/>
        </w:rPr>
      </w:pPr>
    </w:p>
    <w:p w:rsidR="00231D76" w:rsidRDefault="00231D76" w:rsidP="00231D76">
      <w:pPr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DATOS DEL DEPORTISTA QUE SOLICITA LA AYUDA</w:t>
      </w:r>
    </w:p>
    <w:p w:rsidR="00231D76" w:rsidRPr="002E051A" w:rsidRDefault="00231D76" w:rsidP="00231D76">
      <w:pPr>
        <w:ind w:left="-142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S" w:eastAsia="es-ES"/>
        </w:rPr>
        <w:drawing>
          <wp:inline distT="0" distB="0" distL="0" distR="0">
            <wp:extent cx="6810375" cy="1276350"/>
            <wp:effectExtent l="0" t="0" r="9525" b="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D76" w:rsidRDefault="00231D76" w:rsidP="00231D76">
      <w:pPr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DATOS DEL REPRESENTANTE LEGAL DEL DEPORTISTA (en caso de ser menor de edad)</w:t>
      </w:r>
    </w:p>
    <w:p w:rsidR="00231D76" w:rsidRPr="002E051A" w:rsidRDefault="00231D76" w:rsidP="00231D76">
      <w:pPr>
        <w:ind w:left="-142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S" w:eastAsia="es-ES"/>
        </w:rPr>
        <w:drawing>
          <wp:inline distT="0" distB="0" distL="0" distR="0">
            <wp:extent cx="6810375" cy="12763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D76" w:rsidRPr="00540352" w:rsidRDefault="00231D76" w:rsidP="00231D76">
      <w:pPr>
        <w:ind w:left="-142" w:right="-481"/>
        <w:jc w:val="both"/>
        <w:rPr>
          <w:b/>
          <w:sz w:val="26"/>
          <w:szCs w:val="26"/>
        </w:rPr>
      </w:pPr>
      <w:r w:rsidRPr="00540352">
        <w:rPr>
          <w:b/>
          <w:sz w:val="26"/>
          <w:szCs w:val="26"/>
        </w:rPr>
        <w:t>EXPONE:</w:t>
      </w:r>
    </w:p>
    <w:p w:rsidR="00231D76" w:rsidRPr="00540352" w:rsidRDefault="00231D76" w:rsidP="00231D76">
      <w:pPr>
        <w:ind w:left="-142" w:right="-481"/>
        <w:jc w:val="both"/>
        <w:rPr>
          <w:sz w:val="26"/>
          <w:szCs w:val="26"/>
        </w:rPr>
      </w:pPr>
    </w:p>
    <w:p w:rsidR="00231D76" w:rsidRPr="00540352" w:rsidRDefault="00231D76" w:rsidP="00231D76">
      <w:pPr>
        <w:ind w:left="-142" w:right="-481"/>
        <w:jc w:val="both"/>
        <w:rPr>
          <w:sz w:val="26"/>
          <w:szCs w:val="26"/>
        </w:rPr>
      </w:pPr>
      <w:r w:rsidRPr="00540352">
        <w:rPr>
          <w:sz w:val="26"/>
          <w:szCs w:val="26"/>
        </w:rPr>
        <w:t>Que enterado de la convocatoria de ayudas a deportistas profesionales convocadas por el Ayuntamiento de Añora y hecha pública mediante anuncio publicado en el Boletín Oficial de la Provincia del día____________, DECLARA BAJO SU RESPONSABILIDAD:</w:t>
      </w:r>
    </w:p>
    <w:p w:rsidR="00231D76" w:rsidRPr="00540352" w:rsidRDefault="00231D76" w:rsidP="00231D76">
      <w:pPr>
        <w:ind w:left="-142" w:right="-481"/>
        <w:jc w:val="both"/>
        <w:rPr>
          <w:sz w:val="26"/>
          <w:szCs w:val="26"/>
        </w:rPr>
      </w:pPr>
    </w:p>
    <w:p w:rsidR="00231D76" w:rsidRPr="00540352" w:rsidRDefault="00231D76" w:rsidP="00231D76">
      <w:pPr>
        <w:ind w:left="-142" w:right="-481"/>
        <w:jc w:val="both"/>
        <w:rPr>
          <w:sz w:val="26"/>
          <w:szCs w:val="26"/>
        </w:rPr>
      </w:pPr>
      <w:r w:rsidRPr="00540352">
        <w:rPr>
          <w:sz w:val="26"/>
          <w:szCs w:val="26"/>
        </w:rPr>
        <w:t>Primero. Que reúne los requisitos exigidos por la base tercera para obtener la condición de beneficiario de las ayudas convocadas.</w:t>
      </w:r>
    </w:p>
    <w:p w:rsidR="00231D76" w:rsidRPr="00540352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sz w:val="26"/>
          <w:szCs w:val="26"/>
        </w:rPr>
      </w:pPr>
      <w:r w:rsidRPr="00540352">
        <w:rPr>
          <w:sz w:val="26"/>
          <w:szCs w:val="26"/>
        </w:rPr>
        <w:t>Segundo. Que no está incurso/a en alguna de las prohibiciones establecidas en la normativa vigente en materia de subvenciones.</w:t>
      </w:r>
    </w:p>
    <w:p w:rsidR="00231D76" w:rsidRPr="00540352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sz w:val="26"/>
          <w:szCs w:val="26"/>
        </w:rPr>
      </w:pPr>
      <w:r w:rsidRPr="00540352">
        <w:rPr>
          <w:sz w:val="26"/>
          <w:szCs w:val="26"/>
        </w:rPr>
        <w:t xml:space="preserve">Tercero. Que </w:t>
      </w:r>
      <w:r w:rsidRPr="00540352">
        <w:rPr>
          <w:color w:val="000000"/>
          <w:sz w:val="26"/>
          <w:szCs w:val="26"/>
          <w:lang w:val="es-ES" w:eastAsia="es-ES"/>
        </w:rPr>
        <w:t xml:space="preserve"> </w:t>
      </w:r>
      <w:r w:rsidRPr="00540352">
        <w:rPr>
          <w:sz w:val="26"/>
          <w:szCs w:val="26"/>
        </w:rPr>
        <w:t>se encuentra al corriente en el cumplimiento de sus obligaciones tributarias, y frente a la  Seguridad Social y al Ayuntamiento de Añora.</w:t>
      </w:r>
    </w:p>
    <w:p w:rsidR="00231D76" w:rsidRPr="00540352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sz w:val="26"/>
          <w:szCs w:val="26"/>
        </w:rPr>
      </w:pPr>
      <w:r w:rsidRPr="00540352">
        <w:rPr>
          <w:sz w:val="26"/>
          <w:szCs w:val="26"/>
        </w:rPr>
        <w:t>Cuarto. Que conoce, acepta y se compromete a cumplir todas las obligaciones que se deriven en el caso de obtener una ayuda en la presente convocatoria.</w:t>
      </w:r>
    </w:p>
    <w:p w:rsidR="00231D76" w:rsidRPr="00540352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sz w:val="26"/>
          <w:szCs w:val="26"/>
        </w:rPr>
      </w:pPr>
    </w:p>
    <w:p w:rsidR="00231D76" w:rsidRPr="00540352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b/>
          <w:sz w:val="26"/>
          <w:szCs w:val="26"/>
        </w:rPr>
      </w:pPr>
      <w:r w:rsidRPr="00540352">
        <w:rPr>
          <w:b/>
          <w:sz w:val="26"/>
          <w:szCs w:val="26"/>
        </w:rPr>
        <w:t>SOLICITA:</w:t>
      </w:r>
    </w:p>
    <w:p w:rsidR="00231D76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sz w:val="26"/>
          <w:szCs w:val="26"/>
        </w:rPr>
      </w:pPr>
      <w:r w:rsidRPr="00540352">
        <w:rPr>
          <w:sz w:val="26"/>
          <w:szCs w:val="26"/>
        </w:rPr>
        <w:t>Participar en la convocatoria de ayudas para deportistas profesionales aprobada por el Ayuntamiento de Añora, aportando el resto de do</w:t>
      </w:r>
      <w:r>
        <w:rPr>
          <w:sz w:val="26"/>
          <w:szCs w:val="26"/>
        </w:rPr>
        <w:t>cumentación exigida en la base S</w:t>
      </w:r>
      <w:r w:rsidRPr="00540352">
        <w:rPr>
          <w:sz w:val="26"/>
          <w:szCs w:val="26"/>
        </w:rPr>
        <w:t>exta.4.</w:t>
      </w:r>
    </w:p>
    <w:p w:rsidR="00231D76" w:rsidRPr="00540352" w:rsidRDefault="00231D76" w:rsidP="00231D76">
      <w:pPr>
        <w:suppressAutoHyphens w:val="0"/>
        <w:autoSpaceDE w:val="0"/>
        <w:autoSpaceDN w:val="0"/>
        <w:adjustRightInd w:val="0"/>
        <w:ind w:left="-142" w:right="-481"/>
        <w:jc w:val="both"/>
        <w:rPr>
          <w:sz w:val="26"/>
          <w:szCs w:val="26"/>
        </w:rPr>
      </w:pPr>
      <w:r>
        <w:rPr>
          <w:sz w:val="26"/>
          <w:szCs w:val="26"/>
        </w:rPr>
        <w:t>En_________________ a ___ de __________ de 2020.</w:t>
      </w:r>
    </w:p>
    <w:p w:rsidR="00231D76" w:rsidRPr="00540352" w:rsidRDefault="00231D76" w:rsidP="00231D76">
      <w:pPr>
        <w:ind w:left="-142" w:right="-481"/>
        <w:jc w:val="both"/>
        <w:rPr>
          <w:sz w:val="26"/>
          <w:szCs w:val="26"/>
        </w:rPr>
      </w:pPr>
    </w:p>
    <w:p w:rsidR="00231D76" w:rsidRDefault="00231D76" w:rsidP="00231D76">
      <w:pPr>
        <w:ind w:left="-142" w:right="-48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Firma.</w:t>
      </w:r>
    </w:p>
    <w:p w:rsidR="00231D76" w:rsidRDefault="00231D76" w:rsidP="00231D76">
      <w:pPr>
        <w:ind w:left="-142" w:right="-481"/>
        <w:jc w:val="both"/>
        <w:rPr>
          <w:sz w:val="24"/>
          <w:szCs w:val="24"/>
        </w:rPr>
      </w:pPr>
    </w:p>
    <w:p w:rsidR="00231D76" w:rsidRDefault="00231D76" w:rsidP="00231D76">
      <w:pPr>
        <w:ind w:left="4106" w:right="-481" w:firstLine="142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Firmado por: ___________________________________</w:t>
      </w:r>
    </w:p>
    <w:p w:rsidR="00231D76" w:rsidRPr="00540352" w:rsidRDefault="00231D76" w:rsidP="00231D76">
      <w:pPr>
        <w:ind w:left="-142" w:right="-481"/>
        <w:jc w:val="both"/>
        <w:rPr>
          <w:sz w:val="24"/>
          <w:szCs w:val="24"/>
        </w:rPr>
      </w:pPr>
      <w:r>
        <w:rPr>
          <w:sz w:val="24"/>
          <w:szCs w:val="24"/>
        </w:rPr>
        <w:t>SR. ALCALDE DEL AYUNAMIENTO DE AÑORA</w:t>
      </w:r>
    </w:p>
    <w:p w:rsidR="00231D76" w:rsidRDefault="00231D76" w:rsidP="00231D76">
      <w:pPr>
        <w:ind w:left="-142"/>
      </w:pPr>
    </w:p>
    <w:sectPr w:rsidR="00231D76">
      <w:headerReference w:type="default" r:id="rId8"/>
      <w:pgSz w:w="11906" w:h="16838"/>
      <w:pgMar w:top="719" w:right="1466" w:bottom="54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D76" w:rsidRDefault="00231D76">
      <w:r>
        <w:separator/>
      </w:r>
    </w:p>
  </w:endnote>
  <w:endnote w:type="continuationSeparator" w:id="0">
    <w:p w:rsidR="00231D76" w:rsidRDefault="00231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D76" w:rsidRDefault="00231D76">
      <w:r>
        <w:separator/>
      </w:r>
    </w:p>
  </w:footnote>
  <w:footnote w:type="continuationSeparator" w:id="0">
    <w:p w:rsidR="00231D76" w:rsidRDefault="00231D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231D76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-348615</wp:posOffset>
          </wp:positionH>
          <wp:positionV relativeFrom="paragraph">
            <wp:posOffset>98425</wp:posOffset>
          </wp:positionV>
          <wp:extent cx="1110615" cy="1225550"/>
          <wp:effectExtent l="0" t="0" r="0" b="0"/>
          <wp:wrapTopAndBottom/>
          <wp:docPr id="1" name="Imagen 1" descr="C:\WINDOWS\TEMP\auto0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WINDOWS\TEMP\auto0.bmp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615" cy="1225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D76"/>
    <w:rsid w:val="0023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D76"/>
    <w:pPr>
      <w:suppressAutoHyphens/>
    </w:pPr>
    <w:rPr>
      <w:sz w:val="28"/>
      <w:lang w:val="es-ES_tradnl" w:eastAsia="ar-SA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  <w:suppressAutoHyphens w:val="0"/>
    </w:pPr>
    <w:rPr>
      <w:rFonts w:ascii="Tms Rmn" w:hAnsi="Tms Rmn"/>
      <w:sz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31D76"/>
    <w:pPr>
      <w:tabs>
        <w:tab w:val="center" w:pos="4252"/>
        <w:tab w:val="right" w:pos="8504"/>
      </w:tabs>
      <w:suppressAutoHyphens w:val="0"/>
    </w:pPr>
    <w:rPr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31D7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D76"/>
    <w:pPr>
      <w:suppressAutoHyphens/>
    </w:pPr>
    <w:rPr>
      <w:sz w:val="28"/>
      <w:lang w:val="es-ES_tradnl" w:eastAsia="ar-SA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  <w:suppressAutoHyphens w:val="0"/>
    </w:pPr>
    <w:rPr>
      <w:rFonts w:ascii="Tms Rmn" w:hAnsi="Tms Rmn"/>
      <w:sz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31D76"/>
    <w:pPr>
      <w:tabs>
        <w:tab w:val="center" w:pos="4252"/>
        <w:tab w:val="right" w:pos="8504"/>
      </w:tabs>
      <w:suppressAutoHyphens w:val="0"/>
    </w:pPr>
    <w:rPr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31D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m106\AppData\Roaming\Microsoft\Plantillas\PLANTILLAS\FOLIO%20ESCUD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FOLIO ESCUDO.dot</Template>
  <TotalTime>1</TotalTime>
  <Pages>1</Pages>
  <Words>211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 DE AÑORA</Company>
  <LinksUpToDate>false</LinksUpToDate>
  <CharactersWithSpaces>1370</CharactersWithSpaces>
  <SharedDoc>false</SharedDoc>
  <HLinks>
    <vt:vector size="6" baseType="variant">
      <vt:variant>
        <vt:i4>2293835</vt:i4>
      </vt:variant>
      <vt:variant>
        <vt:i4>-1</vt:i4>
      </vt:variant>
      <vt:variant>
        <vt:i4>1025</vt:i4>
      </vt:variant>
      <vt:variant>
        <vt:i4>1</vt:i4>
      </vt:variant>
      <vt:variant>
        <vt:lpwstr>C:\WINDOWS\TEMP\auto0.bmp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Madrid Madrid</dc:creator>
  <cp:lastModifiedBy>Juan Madrid Madrid</cp:lastModifiedBy>
  <cp:revision>1</cp:revision>
  <dcterms:created xsi:type="dcterms:W3CDTF">2020-12-03T10:00:00Z</dcterms:created>
  <dcterms:modified xsi:type="dcterms:W3CDTF">2020-12-03T10:02:00Z</dcterms:modified>
</cp:coreProperties>
</file>