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4F44C" w14:textId="130F1EAD" w:rsidR="00F1067F" w:rsidRPr="00F1067F" w:rsidRDefault="00F1067F" w:rsidP="00F1067F">
      <w:pPr>
        <w:jc w:val="both"/>
        <w:rPr>
          <w:b/>
        </w:rPr>
      </w:pPr>
      <w:r w:rsidRPr="00F1067F">
        <w:rPr>
          <w:b/>
        </w:rPr>
        <w:t>CONVOCATÒRIA PER A L’ATORGAMENT D’UNA SUBVENCIÓ</w:t>
      </w:r>
      <w:r w:rsidR="00B8069D">
        <w:rPr>
          <w:b/>
        </w:rPr>
        <w:t xml:space="preserve"> </w:t>
      </w:r>
      <w:r w:rsidRPr="00F1067F">
        <w:rPr>
          <w:b/>
        </w:rPr>
        <w:t>A FAVOR DE LES FAMILIES MONOPARENTALS, VIDUS I VIDUES, FAMILIES AMB TOTS ELS SEUS MEMBRES EN SITUACIÓ D’ATUR.</w:t>
      </w:r>
    </w:p>
    <w:p w14:paraId="650CC619" w14:textId="77777777" w:rsidR="00B75FE4" w:rsidRPr="00F1067F" w:rsidRDefault="00F1067F">
      <w:pPr>
        <w:rPr>
          <w:b/>
        </w:rPr>
      </w:pPr>
      <w:r w:rsidRPr="00F1067F">
        <w:rPr>
          <w:b/>
        </w:rPr>
        <w:t>Primer.- Bases especifiques reguladores de la convocatòria</w:t>
      </w:r>
    </w:p>
    <w:p w14:paraId="361899A7" w14:textId="3608FB9D" w:rsidR="00F1067F" w:rsidRPr="00F1067F" w:rsidRDefault="00F1067F" w:rsidP="00B8069D">
      <w:pPr>
        <w:jc w:val="both"/>
      </w:pPr>
      <w:r w:rsidRPr="00F1067F">
        <w:t>Resulten d’aplicació les bases reguladores per a l’atorgament d’una subvenció</w:t>
      </w:r>
      <w:r w:rsidR="00837B1C">
        <w:t xml:space="preserve"> a favor de les famílies monoparentals, vidus i vídues, famílies amb tots els seus membres en situació d’atur</w:t>
      </w:r>
      <w:r w:rsidR="00B8069D">
        <w:t xml:space="preserve"> empadronades a Tordera.</w:t>
      </w:r>
    </w:p>
    <w:p w14:paraId="68CB7D13" w14:textId="77777777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>Segon.- Objecte de la convocatòria.</w:t>
      </w:r>
    </w:p>
    <w:p w14:paraId="4FD8ECF2" w14:textId="77777777" w:rsidR="00B8069D" w:rsidRPr="009D7146" w:rsidRDefault="00B8069D" w:rsidP="00B8069D">
      <w:pPr>
        <w:jc w:val="both"/>
        <w:rPr>
          <w:color w:val="FF0000"/>
        </w:rPr>
      </w:pPr>
      <w:r w:rsidRPr="00C76A1C">
        <w:t>Aquestes bases reguladores tenen per objecte fixar els criteris de concessió d’ajuts extraordinaris destinats a donar suport econòmic a aquelles famílies monoparentals, vidus i vídues, famílies amb tots els seus membres en situació d’atur empadronades</w:t>
      </w:r>
      <w:r>
        <w:t xml:space="preserve"> a Tordera.</w:t>
      </w:r>
    </w:p>
    <w:p w14:paraId="0B1A90E8" w14:textId="77777777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 xml:space="preserve">Tercer.- Crèdit pressupostari </w:t>
      </w:r>
    </w:p>
    <w:p w14:paraId="5FCD5CB5" w14:textId="77777777" w:rsidR="00B8069D" w:rsidRDefault="00B8069D" w:rsidP="00B8069D">
      <w:pPr>
        <w:spacing w:after="0"/>
        <w:jc w:val="both"/>
      </w:pPr>
      <w:r w:rsidRPr="00BD2A3A">
        <w:t>No es podran concedir subvencions per sobre del crèdit disponible. D’excedir les sol·licituds crèdit, es prorratejarà proporcionalment entre les sol·licituds rebudes.</w:t>
      </w:r>
    </w:p>
    <w:p w14:paraId="646A642B" w14:textId="77777777" w:rsidR="00B8069D" w:rsidRDefault="00B8069D" w:rsidP="00B8069D">
      <w:pPr>
        <w:spacing w:after="0"/>
        <w:jc w:val="both"/>
      </w:pPr>
    </w:p>
    <w:p w14:paraId="6091AC59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  <w:r w:rsidRPr="008C7CF5">
        <w:rPr>
          <w:lang w:val="ca-ES"/>
        </w:rPr>
        <w:t>L’import màxim de la subvenció per unitat familiar serà de:</w:t>
      </w:r>
    </w:p>
    <w:p w14:paraId="4F8DAD4B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</w:p>
    <w:p w14:paraId="093E03B8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  <w:r w:rsidRPr="008C7CF5">
        <w:rPr>
          <w:lang w:val="ca-ES"/>
        </w:rPr>
        <w:t>Unitats familiars d’1 membre, fins un màxim de 75,00 euros.</w:t>
      </w:r>
    </w:p>
    <w:p w14:paraId="2B216BC8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  <w:r w:rsidRPr="008C7CF5">
        <w:rPr>
          <w:lang w:val="ca-ES"/>
        </w:rPr>
        <w:t>Unitats familiars de 2 membres, fins a un màxim de 100,00 euros.</w:t>
      </w:r>
    </w:p>
    <w:p w14:paraId="3C30AB80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  <w:r w:rsidRPr="008C7CF5">
        <w:rPr>
          <w:lang w:val="ca-ES"/>
        </w:rPr>
        <w:t>Unitats familiars de 3 membres, fins a un màxim de 125,00 euros.</w:t>
      </w:r>
    </w:p>
    <w:p w14:paraId="32303128" w14:textId="77777777" w:rsidR="00B8069D" w:rsidRPr="008C7CF5" w:rsidRDefault="00B8069D" w:rsidP="00B8069D">
      <w:pPr>
        <w:pStyle w:val="Prrafodelista"/>
        <w:ind w:left="0"/>
        <w:jc w:val="both"/>
        <w:rPr>
          <w:lang w:val="ca-ES"/>
        </w:rPr>
      </w:pPr>
      <w:r w:rsidRPr="008C7CF5">
        <w:rPr>
          <w:lang w:val="ca-ES"/>
        </w:rPr>
        <w:t>Unitats familiars de 4 o més membres, fins a un màxim de 150,00 euros</w:t>
      </w:r>
    </w:p>
    <w:p w14:paraId="6AE4F18A" w14:textId="4641B20F" w:rsidR="00F1067F" w:rsidRPr="00F1067F" w:rsidRDefault="00F1067F" w:rsidP="00B8069D">
      <w:pPr>
        <w:jc w:val="both"/>
      </w:pPr>
      <w:r w:rsidRPr="008C7CF5">
        <w:t>El pressupost total destinat a aquesta subvenció serà de 6.000,00 euros, amb càrrec a l’aplicació</w:t>
      </w:r>
      <w:r>
        <w:t xml:space="preserve"> pressupostària 2020/0600/152/4800001.</w:t>
      </w:r>
    </w:p>
    <w:p w14:paraId="6C13284D" w14:textId="77777777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>Quart.- Termini i lloc de presentació</w:t>
      </w:r>
    </w:p>
    <w:p w14:paraId="35FE04D7" w14:textId="724EE3F9" w:rsidR="00F1067F" w:rsidRDefault="00F1067F" w:rsidP="00B8069D">
      <w:pPr>
        <w:jc w:val="both"/>
      </w:pPr>
      <w:r>
        <w:t xml:space="preserve">El termini per la presentació de les sol·licituds s’iniciarà el dia següent de la publicació de l’extracte de la convocatòria en el Butlletí Oficial de la Província de Barcelona, a través de la Base de </w:t>
      </w:r>
      <w:proofErr w:type="spellStart"/>
      <w:r>
        <w:t>Datos</w:t>
      </w:r>
      <w:proofErr w:type="spellEnd"/>
      <w:r>
        <w:t xml:space="preserve"> Nacional de Subvenciones (BDNS) i fins el </w:t>
      </w:r>
      <w:r w:rsidR="00B8069D">
        <w:t>31</w:t>
      </w:r>
      <w:r>
        <w:t xml:space="preserve"> de desembre de 2020. L’imprès normalitzat es facilitarà el registre d’entrada de l’Ajuntament o a la web municipal. La documentació que caldrà aportar, està relacionada al mateix imprès.</w:t>
      </w:r>
    </w:p>
    <w:p w14:paraId="6D0C711D" w14:textId="77777777" w:rsidR="00F1067F" w:rsidRPr="009A62CE" w:rsidRDefault="00F1067F" w:rsidP="00B8069D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9A62CE">
        <w:rPr>
          <w:rFonts w:asciiTheme="minorHAnsi" w:hAnsiTheme="minorHAnsi" w:cstheme="minorHAnsi"/>
          <w:sz w:val="22"/>
          <w:szCs w:val="22"/>
        </w:rPr>
        <w:t>La presentació de sol·licitu</w:t>
      </w:r>
      <w:r w:rsidRPr="009A62CE">
        <w:rPr>
          <w:rStyle w:val="object"/>
          <w:rFonts w:asciiTheme="minorHAnsi" w:eastAsiaTheme="minorHAnsi" w:hAnsiTheme="minorHAnsi" w:cstheme="minorHAnsi"/>
          <w:sz w:val="22"/>
          <w:szCs w:val="22"/>
        </w:rPr>
        <w:t>ds</w:t>
      </w:r>
      <w:r w:rsidRPr="009A62CE">
        <w:rPr>
          <w:rFonts w:asciiTheme="minorHAnsi" w:hAnsiTheme="minorHAnsi" w:cstheme="minorHAnsi"/>
          <w:sz w:val="22"/>
          <w:szCs w:val="22"/>
        </w:rPr>
        <w:t> es realitzarà de forma prioritària i preferent de manera telemàtica (mitjançant el tràmit d’instància genèrica, al qual s’adjuntarà el model normalitzat de sol·licitud i tota la documentació corresponent) a través de la seu electrònica de l’Ajuntament (</w:t>
      </w:r>
      <w:hyperlink r:id="rId7" w:tgtFrame="_blank" w:history="1">
        <w:r w:rsidRPr="009A62CE">
          <w:rPr>
            <w:rStyle w:val="Hipervnculo"/>
            <w:rFonts w:asciiTheme="minorHAnsi" w:hAnsiTheme="minorHAnsi" w:cstheme="minorHAnsi"/>
            <w:color w:val="auto"/>
            <w:sz w:val="22"/>
            <w:szCs w:val="22"/>
          </w:rPr>
          <w:t>https://www.seu-e.cat/ca/web/tordera/</w:t>
        </w:r>
      </w:hyperlink>
      <w:r w:rsidRPr="009A62CE">
        <w:rPr>
          <w:rFonts w:asciiTheme="minorHAnsi" w:hAnsiTheme="minorHAnsi" w:cstheme="minorHAnsi"/>
          <w:sz w:val="22"/>
          <w:szCs w:val="22"/>
        </w:rPr>
        <w:t>).</w:t>
      </w:r>
    </w:p>
    <w:p w14:paraId="115C4A8B" w14:textId="77777777" w:rsidR="00F1067F" w:rsidRPr="009A62CE" w:rsidRDefault="00F1067F" w:rsidP="00B8069D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CA46448" w14:textId="77777777" w:rsidR="00F1067F" w:rsidRDefault="00F1067F" w:rsidP="00B8069D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9A62CE">
        <w:rPr>
          <w:rFonts w:asciiTheme="minorHAnsi" w:hAnsiTheme="minorHAnsi" w:cstheme="minorHAnsi"/>
          <w:sz w:val="22"/>
          <w:szCs w:val="22"/>
          <w:shd w:val="clear" w:color="auto" w:fill="FFFFFF"/>
        </w:rPr>
        <w:t>Excepcionalment, i prèvia justificació fonamentada, es podran presentar de forma presencial a l’Oficina d’Atenció al Ciutadà de l’Ajuntament, amb cita prèvia, només en el supòsit de persones que no tinguin mitjans per a presentar-les de forma telemàtica.</w:t>
      </w:r>
    </w:p>
    <w:p w14:paraId="69A7D0F5" w14:textId="77777777" w:rsidR="00F1067F" w:rsidRDefault="00F1067F" w:rsidP="00B8069D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660826AF" w14:textId="77777777" w:rsidR="00F1067F" w:rsidRPr="00F1067F" w:rsidRDefault="00F1067F" w:rsidP="00B8069D">
      <w:pPr>
        <w:pStyle w:val="docdata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1067F">
        <w:rPr>
          <w:rFonts w:asciiTheme="minorHAnsi" w:hAnsiTheme="minorHAnsi" w:cstheme="minorHAnsi"/>
          <w:sz w:val="22"/>
          <w:szCs w:val="22"/>
        </w:rPr>
        <w:t>En qualsevol altre mitjà establert legalment. En aquest cas, caldrà que a la sol·licitud consti:</w:t>
      </w:r>
    </w:p>
    <w:p w14:paraId="61C1060D" w14:textId="77777777" w:rsidR="00F1067F" w:rsidRPr="00BD2A3A" w:rsidRDefault="00F1067F" w:rsidP="00B8069D">
      <w:pPr>
        <w:pStyle w:val="Prrafodelista"/>
        <w:spacing w:after="0"/>
        <w:jc w:val="both"/>
        <w:rPr>
          <w:lang w:val="ca-ES"/>
        </w:rPr>
      </w:pPr>
    </w:p>
    <w:p w14:paraId="451211F0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Nom, cognoms i NIF del sol·licitant.</w:t>
      </w:r>
    </w:p>
    <w:p w14:paraId="61470FA2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Adreça de notificació.</w:t>
      </w:r>
    </w:p>
    <w:p w14:paraId="7E2FA5D2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Declaració de trobar-se al corrent de les obligacions tributàries amb l’Ajuntament, la Hisenda pública i amb la Seguretat Social.</w:t>
      </w:r>
    </w:p>
    <w:p w14:paraId="04F95FAE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Data i signatura del sol·licitant.</w:t>
      </w:r>
    </w:p>
    <w:p w14:paraId="6DD84962" w14:textId="77777777" w:rsidR="00F1067F" w:rsidRPr="00BD2A3A" w:rsidRDefault="00F1067F" w:rsidP="00B8069D">
      <w:pPr>
        <w:spacing w:after="0"/>
        <w:ind w:left="360"/>
        <w:jc w:val="both"/>
      </w:pPr>
    </w:p>
    <w:p w14:paraId="1D843721" w14:textId="77777777" w:rsidR="00F1067F" w:rsidRDefault="00F1067F" w:rsidP="00B8069D">
      <w:pPr>
        <w:spacing w:after="0"/>
        <w:ind w:left="360"/>
        <w:jc w:val="both"/>
      </w:pPr>
      <w:r w:rsidRPr="00BD2A3A">
        <w:t>Per admetre a tràmit la sol·licitud, s’haurà d’adjuntar:</w:t>
      </w:r>
    </w:p>
    <w:p w14:paraId="7443B0A5" w14:textId="77777777" w:rsidR="00F1067F" w:rsidRPr="00BD2A3A" w:rsidRDefault="00F1067F" w:rsidP="00B8069D">
      <w:pPr>
        <w:spacing w:after="0"/>
        <w:ind w:left="360"/>
        <w:jc w:val="both"/>
      </w:pPr>
    </w:p>
    <w:p w14:paraId="63DCAAF7" w14:textId="77777777" w:rsidR="00F1067F" w:rsidRPr="009A62CE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>
        <w:rPr>
          <w:lang w:val="ca-ES"/>
        </w:rPr>
        <w:t>Sol·licitud model normalitzat</w:t>
      </w:r>
    </w:p>
    <w:p w14:paraId="2397BDD8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Fotocòpia del DNI</w:t>
      </w:r>
      <w:r w:rsidR="00D95261">
        <w:rPr>
          <w:lang w:val="ca-ES"/>
        </w:rPr>
        <w:t>/NIE del sol·licitant i dels membres de la unitat familiar majors de 16 anys.</w:t>
      </w:r>
      <w:r w:rsidRPr="00BD2A3A">
        <w:rPr>
          <w:lang w:val="ca-ES"/>
        </w:rPr>
        <w:t xml:space="preserve"> </w:t>
      </w:r>
    </w:p>
    <w:p w14:paraId="0F5AC177" w14:textId="77777777" w:rsidR="00F1067F" w:rsidRPr="00BD2A3A" w:rsidRDefault="00D126D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>
        <w:rPr>
          <w:lang w:val="ca-ES"/>
        </w:rPr>
        <w:t>Document acreditatiu de la situació familiar</w:t>
      </w:r>
    </w:p>
    <w:p w14:paraId="27BCBC56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Declaració de la renda i/o certificat de l’AEAT d’estar-ne exempt de presentació.</w:t>
      </w:r>
    </w:p>
    <w:p w14:paraId="3DC7EC47" w14:textId="77777777" w:rsidR="008C7CF5" w:rsidRDefault="008C7CF5" w:rsidP="008C7CF5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>
        <w:rPr>
          <w:lang w:val="ca-ES"/>
        </w:rPr>
        <w:t>Dades bancàries degudament complimentades i signades per poder realitzar el pagament</w:t>
      </w:r>
      <w:r w:rsidRPr="00BD2A3A">
        <w:rPr>
          <w:lang w:val="ca-ES"/>
        </w:rPr>
        <w:t>.</w:t>
      </w:r>
    </w:p>
    <w:p w14:paraId="39C02BF5" w14:textId="77777777" w:rsidR="008C7CF5" w:rsidRPr="00BD2A3A" w:rsidRDefault="008C7CF5" w:rsidP="008C7CF5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>
        <w:rPr>
          <w:lang w:val="ca-ES"/>
        </w:rPr>
        <w:t>Contracte de lloguer i últim rebut pagat, en el cas de ser arrendatari.</w:t>
      </w:r>
    </w:p>
    <w:p w14:paraId="116533F8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Autorització expressa per dur a terme les consultes necessàries amb altres administracions amb la finalitat de comprovar les circumstàncies expressades en la sol·licitud i el compliment dels requisits per a l’atorgament de la subvenció, entre d’altres l’empadronament al domicili habitual.</w:t>
      </w:r>
    </w:p>
    <w:p w14:paraId="72877D5E" w14:textId="77777777" w:rsidR="00F1067F" w:rsidRPr="00BD2A3A" w:rsidRDefault="00F1067F" w:rsidP="00B8069D">
      <w:pPr>
        <w:spacing w:after="0"/>
        <w:ind w:left="360"/>
        <w:jc w:val="both"/>
      </w:pPr>
    </w:p>
    <w:p w14:paraId="52E17BE7" w14:textId="77777777" w:rsidR="00F1067F" w:rsidRPr="00BD2A3A" w:rsidRDefault="00F1067F" w:rsidP="00B8069D">
      <w:pPr>
        <w:spacing w:after="0"/>
        <w:ind w:left="360"/>
        <w:jc w:val="both"/>
      </w:pPr>
      <w:r w:rsidRPr="00BD2A3A">
        <w:t>Les famílies monoparentals:</w:t>
      </w:r>
    </w:p>
    <w:p w14:paraId="2F5B3764" w14:textId="77777777" w:rsidR="00F1067F" w:rsidRPr="00BD2A3A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>Títol de la Generalitat on es reconeix la condició de família monoparental.</w:t>
      </w:r>
    </w:p>
    <w:p w14:paraId="5968D570" w14:textId="77777777" w:rsidR="00F1067F" w:rsidRDefault="00F1067F" w:rsidP="00B8069D">
      <w:pPr>
        <w:pStyle w:val="Prrafodelista"/>
        <w:numPr>
          <w:ilvl w:val="0"/>
          <w:numId w:val="1"/>
        </w:numPr>
        <w:spacing w:after="0"/>
        <w:jc w:val="both"/>
        <w:rPr>
          <w:lang w:val="ca-ES"/>
        </w:rPr>
      </w:pPr>
      <w:r w:rsidRPr="00BD2A3A">
        <w:rPr>
          <w:lang w:val="ca-ES"/>
        </w:rPr>
        <w:t xml:space="preserve">En cas de tenir la tutela d’un menor, el </w:t>
      </w:r>
      <w:r w:rsidR="00D126DF">
        <w:rPr>
          <w:lang w:val="ca-ES"/>
        </w:rPr>
        <w:t>document</w:t>
      </w:r>
      <w:r w:rsidRPr="00BD2A3A">
        <w:rPr>
          <w:lang w:val="ca-ES"/>
        </w:rPr>
        <w:t xml:space="preserve"> acreditatiu corresponent.</w:t>
      </w:r>
    </w:p>
    <w:p w14:paraId="25D108EC" w14:textId="77777777" w:rsidR="00F1067F" w:rsidRPr="00F1067F" w:rsidRDefault="00F1067F" w:rsidP="00B8069D">
      <w:pPr>
        <w:spacing w:after="0"/>
        <w:ind w:left="360"/>
        <w:jc w:val="both"/>
      </w:pPr>
    </w:p>
    <w:p w14:paraId="5F501A67" w14:textId="77777777" w:rsidR="00F1067F" w:rsidRPr="00F1067F" w:rsidRDefault="00F1067F" w:rsidP="00B8069D">
      <w:pPr>
        <w:spacing w:after="0"/>
        <w:ind w:left="360"/>
        <w:jc w:val="both"/>
      </w:pPr>
      <w:r w:rsidRPr="00F1067F">
        <w:t>La presentació de la sol·licitud implica: l’acceptació plena de les bases reguladores de la subvenció i l’autorització a l’Ajuntament per dur a terme les consultes necessàries amb les altres administracions publiques per comprovar les circumstàncies expressades en la sol·licitud i documentació aportada.</w:t>
      </w:r>
    </w:p>
    <w:p w14:paraId="1F11C500" w14:textId="77777777" w:rsidR="00F1067F" w:rsidRDefault="00F1067F" w:rsidP="00B8069D">
      <w:pPr>
        <w:jc w:val="both"/>
      </w:pPr>
    </w:p>
    <w:p w14:paraId="07BF53D7" w14:textId="77777777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>Cinquè.- Beneficiaris i requisits</w:t>
      </w:r>
    </w:p>
    <w:p w14:paraId="71B2750A" w14:textId="59B6F3B4" w:rsidR="00B8069D" w:rsidRDefault="00B8069D" w:rsidP="00B8069D">
      <w:pPr>
        <w:ind w:left="705" w:hanging="705"/>
        <w:jc w:val="both"/>
      </w:pPr>
      <w:r w:rsidRPr="00BD2A3A">
        <w:t>Els beneficiaris d’aquesta subvenció hauran de complir els requisits següents:</w:t>
      </w:r>
    </w:p>
    <w:p w14:paraId="211E39C5" w14:textId="77777777" w:rsidR="008C7CF5" w:rsidRPr="00BD2A3A" w:rsidRDefault="008C7CF5" w:rsidP="008C7CF5">
      <w:pPr>
        <w:pStyle w:val="Prrafodelista"/>
        <w:numPr>
          <w:ilvl w:val="0"/>
          <w:numId w:val="1"/>
        </w:numPr>
        <w:jc w:val="both"/>
        <w:rPr>
          <w:lang w:val="ca-ES"/>
        </w:rPr>
      </w:pPr>
      <w:r w:rsidRPr="00BD2A3A">
        <w:rPr>
          <w:u w:val="single"/>
          <w:lang w:val="ca-ES"/>
        </w:rPr>
        <w:t>Fam</w:t>
      </w:r>
      <w:r>
        <w:rPr>
          <w:u w:val="single"/>
          <w:lang w:val="ca-ES"/>
        </w:rPr>
        <w:t>í</w:t>
      </w:r>
      <w:r w:rsidRPr="00BD2A3A">
        <w:rPr>
          <w:u w:val="single"/>
          <w:lang w:val="ca-ES"/>
        </w:rPr>
        <w:t>lies monoparentals</w:t>
      </w:r>
      <w:r w:rsidRPr="00BD2A3A">
        <w:rPr>
          <w:lang w:val="ca-ES"/>
        </w:rPr>
        <w:t xml:space="preserve">: </w:t>
      </w:r>
    </w:p>
    <w:p w14:paraId="1F9AFFBA" w14:textId="77777777" w:rsidR="008C7CF5" w:rsidRPr="00BD2A3A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BD2A3A">
        <w:rPr>
          <w:lang w:val="ca-ES"/>
        </w:rPr>
        <w:t>Disposar del títol de la Generalitat de ser família monoparental.</w:t>
      </w:r>
    </w:p>
    <w:p w14:paraId="18514F26" w14:textId="77777777" w:rsidR="008C7CF5" w:rsidRPr="005228C9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5228C9">
        <w:rPr>
          <w:lang w:val="ca-ES"/>
        </w:rPr>
        <w:t xml:space="preserve">Estar empadronat a Tordera des de </w:t>
      </w:r>
      <w:proofErr w:type="spellStart"/>
      <w:r w:rsidRPr="005228C9">
        <w:rPr>
          <w:lang w:val="ca-ES"/>
        </w:rPr>
        <w:t>l’u</w:t>
      </w:r>
      <w:proofErr w:type="spellEnd"/>
      <w:r w:rsidRPr="005228C9">
        <w:rPr>
          <w:lang w:val="ca-ES"/>
        </w:rPr>
        <w:t xml:space="preserve"> de gener de l’any en què es sol·licita la subvenció.</w:t>
      </w:r>
    </w:p>
    <w:p w14:paraId="025630B6" w14:textId="77777777" w:rsidR="008C7CF5" w:rsidRPr="005228C9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5228C9">
        <w:rPr>
          <w:lang w:val="ca-ES"/>
        </w:rPr>
        <w:t xml:space="preserve">Tenir uns ingressos </w:t>
      </w:r>
      <w:r>
        <w:rPr>
          <w:lang w:val="ca-ES"/>
        </w:rPr>
        <w:t xml:space="preserve">bruts </w:t>
      </w:r>
      <w:r w:rsidRPr="005228C9">
        <w:rPr>
          <w:lang w:val="ca-ES"/>
        </w:rPr>
        <w:t>inferiors a 2 vegades l’IPREM</w:t>
      </w:r>
      <w:r>
        <w:rPr>
          <w:lang w:val="ca-ES"/>
        </w:rPr>
        <w:t xml:space="preserve"> vigent en còmput anual de 14 pagues l’any immediatament anterior al subvencionat.</w:t>
      </w:r>
    </w:p>
    <w:p w14:paraId="3F9769AB" w14:textId="77777777" w:rsidR="008C7CF5" w:rsidRPr="00EF586D" w:rsidRDefault="008C7CF5" w:rsidP="008C7CF5">
      <w:pPr>
        <w:pStyle w:val="Prrafodelista"/>
        <w:numPr>
          <w:ilvl w:val="0"/>
          <w:numId w:val="2"/>
        </w:numPr>
        <w:spacing w:after="0"/>
        <w:jc w:val="both"/>
        <w:rPr>
          <w:lang w:val="ca-ES"/>
        </w:rPr>
      </w:pPr>
      <w:r w:rsidRPr="00EF586D">
        <w:rPr>
          <w:lang w:val="ca-ES"/>
        </w:rPr>
        <w:t xml:space="preserve">Ser titulars o arrendataris d’un únic habitatge, i no disposar de cap altre bé immoble en règim de propietat o de lloguer diferents a l’habitatge habitual, excepte si es tracta d’una plaça </w:t>
      </w:r>
      <w:r w:rsidRPr="00EF586D">
        <w:rPr>
          <w:lang w:val="ca-ES"/>
        </w:rPr>
        <w:lastRenderedPageBreak/>
        <w:t>d’aparcament i/o un traster, sobre els que tingui el dret de propietat, possessió o usdefruit i que s’ubiqui en el mateix edifici o complex residencial on es situa l’habitatge habitual.</w:t>
      </w:r>
    </w:p>
    <w:p w14:paraId="2EBD9DC4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Trobar-se al corrent de les obligacions tributàries amb l’Ajuntament, resta d’administracions i Seguretat Social.</w:t>
      </w:r>
    </w:p>
    <w:p w14:paraId="3B5A2E1D" w14:textId="77777777" w:rsidR="008C7CF5" w:rsidRPr="00EF586D" w:rsidRDefault="008C7CF5" w:rsidP="008C7CF5">
      <w:pPr>
        <w:pStyle w:val="Prrafodelista"/>
        <w:ind w:left="1080"/>
        <w:jc w:val="both"/>
        <w:rPr>
          <w:lang w:val="ca-ES"/>
        </w:rPr>
      </w:pPr>
    </w:p>
    <w:p w14:paraId="0DA7D412" w14:textId="77777777" w:rsidR="008C7CF5" w:rsidRPr="00EF586D" w:rsidRDefault="008C7CF5" w:rsidP="008C7CF5">
      <w:pPr>
        <w:pStyle w:val="Prrafodelista"/>
        <w:numPr>
          <w:ilvl w:val="0"/>
          <w:numId w:val="1"/>
        </w:numPr>
        <w:jc w:val="both"/>
        <w:rPr>
          <w:lang w:val="ca-ES"/>
        </w:rPr>
      </w:pPr>
      <w:r w:rsidRPr="00EF586D">
        <w:rPr>
          <w:u w:val="single"/>
          <w:lang w:val="ca-ES"/>
        </w:rPr>
        <w:t>Vidus / vídues</w:t>
      </w:r>
      <w:r w:rsidRPr="00EF586D">
        <w:rPr>
          <w:lang w:val="ca-ES"/>
        </w:rPr>
        <w:t>:</w:t>
      </w:r>
    </w:p>
    <w:p w14:paraId="7A7F7F97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Tenir aquesta condició civil a l’1 de Gener de l’any de sol·licitud de la subvenció.</w:t>
      </w:r>
    </w:p>
    <w:p w14:paraId="084EC7E2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 xml:space="preserve">Estar empadronat a Tordera des de </w:t>
      </w:r>
      <w:proofErr w:type="spellStart"/>
      <w:r w:rsidRPr="00EF586D">
        <w:rPr>
          <w:lang w:val="ca-ES"/>
        </w:rPr>
        <w:t>l’u</w:t>
      </w:r>
      <w:proofErr w:type="spellEnd"/>
      <w:r w:rsidRPr="00EF586D">
        <w:rPr>
          <w:lang w:val="ca-ES"/>
        </w:rPr>
        <w:t xml:space="preserve"> de gener de l’any en què es sol·licita la subvenció.</w:t>
      </w:r>
    </w:p>
    <w:p w14:paraId="5156DEAD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Viure sol</w:t>
      </w:r>
    </w:p>
    <w:p w14:paraId="0CA967D2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Tenir uns ingressos bruts inferiors a 1,5 vegades l’IPREM vigent en còmput anual de 14 pagues l’any immediatament anterior al subvencionat.</w:t>
      </w:r>
    </w:p>
    <w:p w14:paraId="5A009604" w14:textId="77777777" w:rsidR="008C7CF5" w:rsidRPr="00EF586D" w:rsidRDefault="008C7CF5" w:rsidP="008C7CF5">
      <w:pPr>
        <w:pStyle w:val="Prrafodelista"/>
        <w:numPr>
          <w:ilvl w:val="0"/>
          <w:numId w:val="2"/>
        </w:numPr>
        <w:spacing w:after="0"/>
        <w:jc w:val="both"/>
        <w:rPr>
          <w:lang w:val="ca-ES"/>
        </w:rPr>
      </w:pPr>
      <w:r w:rsidRPr="00EF586D">
        <w:rPr>
          <w:lang w:val="ca-ES"/>
        </w:rPr>
        <w:t>Ser titulars o arrendataris d’un únic habitatge, i no disposar de cap altre bé immoble en règim de propietat o de lloguer diferents a l’habitatge habitual, excepte si es tracta d’una plaça d’aparcament i/o un traster, sobre els que tingui el dret de propietat, possessió o usdefruit i que s’ubiqui en el mateix edifici o complex residencial on es situa l’habitatge habitual.</w:t>
      </w:r>
    </w:p>
    <w:p w14:paraId="6387F02B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Trobar-se al corrent de les obligacions tributàries amb l’Ajuntament, resta d’administracions i Seguretat Social.</w:t>
      </w:r>
    </w:p>
    <w:p w14:paraId="71157DDB" w14:textId="77777777" w:rsidR="008C7CF5" w:rsidRPr="00EF586D" w:rsidRDefault="008C7CF5" w:rsidP="008C7CF5">
      <w:pPr>
        <w:pStyle w:val="Prrafodelista"/>
        <w:ind w:left="1080"/>
        <w:jc w:val="both"/>
        <w:rPr>
          <w:lang w:val="ca-ES"/>
        </w:rPr>
      </w:pPr>
    </w:p>
    <w:p w14:paraId="608A2B66" w14:textId="77777777" w:rsidR="008C7CF5" w:rsidRPr="00EF586D" w:rsidRDefault="008C7CF5" w:rsidP="008C7CF5">
      <w:pPr>
        <w:pStyle w:val="Prrafodelista"/>
        <w:numPr>
          <w:ilvl w:val="0"/>
          <w:numId w:val="1"/>
        </w:numPr>
        <w:jc w:val="both"/>
        <w:rPr>
          <w:lang w:val="ca-ES"/>
        </w:rPr>
      </w:pPr>
      <w:r w:rsidRPr="00EF586D">
        <w:rPr>
          <w:u w:val="single"/>
          <w:lang w:val="ca-ES"/>
        </w:rPr>
        <w:t>Famílies amb tots els seus membres en situació d’atur</w:t>
      </w:r>
      <w:r w:rsidRPr="00EF586D">
        <w:rPr>
          <w:lang w:val="ca-ES"/>
        </w:rPr>
        <w:t>:</w:t>
      </w:r>
    </w:p>
    <w:p w14:paraId="2FAFD72D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Trobar-se en aquesta situació a l’1 de Gener de l’any en què es sol·licita la subvenció.</w:t>
      </w:r>
    </w:p>
    <w:p w14:paraId="07DE9B23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Tots els membres de la unitat familiar amb edat legal de treballar han d’estar inscrits com a demandants d’ocupació a les Oficines de Treball del SOC, mitjançant la corresponent documentació acreditativa de la situació a la d’obertura de la convocatòria de la subvenció: Document de renovació de la Demanda d’Ocupació (DARDO)</w:t>
      </w:r>
    </w:p>
    <w:p w14:paraId="01F253A1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 xml:space="preserve">Estar empadronat a Tordera des de </w:t>
      </w:r>
      <w:proofErr w:type="spellStart"/>
      <w:r w:rsidRPr="00EF586D">
        <w:rPr>
          <w:lang w:val="ca-ES"/>
        </w:rPr>
        <w:t>l’u</w:t>
      </w:r>
      <w:proofErr w:type="spellEnd"/>
      <w:r w:rsidRPr="00EF586D">
        <w:rPr>
          <w:lang w:val="ca-ES"/>
        </w:rPr>
        <w:t xml:space="preserve"> de gener de l’any en què es sol·licita la subvenció.</w:t>
      </w:r>
    </w:p>
    <w:p w14:paraId="487EE6A9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Tenir uns ingressos bruts inferiors, en el cas d’una persona d’1,5 vegades l’IPREM, i en el cas de 2 o més persones, ingressos bruts inferiors a 3 vegades l’IPREM en còmput anual de 14 pagues l’any immediatament anterior al subvencionat.</w:t>
      </w:r>
    </w:p>
    <w:p w14:paraId="4763AA74" w14:textId="77777777" w:rsidR="008C7CF5" w:rsidRPr="00EF586D" w:rsidRDefault="008C7CF5" w:rsidP="008C7CF5">
      <w:pPr>
        <w:pStyle w:val="Prrafodelista"/>
        <w:numPr>
          <w:ilvl w:val="0"/>
          <w:numId w:val="2"/>
        </w:numPr>
        <w:spacing w:after="0"/>
        <w:jc w:val="both"/>
        <w:rPr>
          <w:lang w:val="ca-ES"/>
        </w:rPr>
      </w:pPr>
      <w:r w:rsidRPr="00EF586D">
        <w:rPr>
          <w:lang w:val="ca-ES"/>
        </w:rPr>
        <w:t>Ser titulars o arrendataris d’un únic habitatge, i no disposar de cap altre bé immoble en règim de propietat o de lloguer diferents a l’habitatge habitual, excepte si es tracta d’una plaça d’aparcament i/o un traster, sobre els que tingui el dret de propietat, possessió o usdefruit i que s’ubiqui en el mateix edifici o complex residencial on es situa l’habitatge habitual.</w:t>
      </w:r>
    </w:p>
    <w:p w14:paraId="558EF271" w14:textId="77777777" w:rsidR="008C7CF5" w:rsidRPr="00EF586D" w:rsidRDefault="008C7CF5" w:rsidP="008C7CF5">
      <w:pPr>
        <w:pStyle w:val="Prrafodelista"/>
        <w:ind w:left="1080"/>
        <w:jc w:val="both"/>
        <w:rPr>
          <w:lang w:val="ca-ES"/>
        </w:rPr>
      </w:pPr>
    </w:p>
    <w:p w14:paraId="67F7ABC5" w14:textId="77777777" w:rsidR="008C7CF5" w:rsidRPr="00EF586D" w:rsidRDefault="008C7CF5" w:rsidP="008C7CF5">
      <w:pPr>
        <w:pStyle w:val="Prrafodelista"/>
        <w:numPr>
          <w:ilvl w:val="0"/>
          <w:numId w:val="2"/>
        </w:numPr>
        <w:jc w:val="both"/>
        <w:rPr>
          <w:lang w:val="ca-ES"/>
        </w:rPr>
      </w:pPr>
      <w:r w:rsidRPr="00EF586D">
        <w:rPr>
          <w:lang w:val="ca-ES"/>
        </w:rPr>
        <w:t>Trobar-se al corrent de les obligacions tributàries amb l’Ajuntament, resta d’administracions i la Seguretat Social.</w:t>
      </w:r>
    </w:p>
    <w:p w14:paraId="5AB02937" w14:textId="77777777" w:rsidR="008C7CF5" w:rsidRPr="00BD2A3A" w:rsidRDefault="008C7CF5" w:rsidP="00B8069D">
      <w:pPr>
        <w:ind w:left="705" w:hanging="705"/>
        <w:jc w:val="both"/>
      </w:pPr>
    </w:p>
    <w:p w14:paraId="663D8785" w14:textId="578CBD78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>Sisè.- Resolució de sol·licituds</w:t>
      </w:r>
    </w:p>
    <w:p w14:paraId="6184D6E6" w14:textId="77777777" w:rsidR="00F1067F" w:rsidRPr="00BD2A3A" w:rsidRDefault="00F1067F" w:rsidP="00B8069D">
      <w:pPr>
        <w:spacing w:after="0"/>
        <w:ind w:left="360"/>
        <w:jc w:val="both"/>
      </w:pPr>
      <w:r w:rsidRPr="00BD2A3A">
        <w:lastRenderedPageBreak/>
        <w:t>L’atorgament de la subvenció es resoldrà per Junta de Govern Local, a proposta de la regidora d’Hisenda.</w:t>
      </w:r>
    </w:p>
    <w:p w14:paraId="403530BD" w14:textId="77777777" w:rsidR="00F1067F" w:rsidRPr="00BD2A3A" w:rsidRDefault="00F1067F" w:rsidP="00B8069D">
      <w:pPr>
        <w:spacing w:after="0"/>
        <w:ind w:left="360"/>
        <w:jc w:val="both"/>
      </w:pPr>
    </w:p>
    <w:p w14:paraId="539B8DD0" w14:textId="77777777" w:rsidR="00F1067F" w:rsidRPr="00BD2A3A" w:rsidRDefault="00F1067F" w:rsidP="00B8069D">
      <w:pPr>
        <w:spacing w:after="0"/>
        <w:ind w:left="360"/>
        <w:jc w:val="both"/>
      </w:pPr>
      <w:r w:rsidRPr="00BD2A3A">
        <w:t>El termini per a la resolució serà màxim de tres mesos des de la data de finalització del termini de presentació de les sol·licituds.</w:t>
      </w:r>
    </w:p>
    <w:p w14:paraId="119C4586" w14:textId="77777777" w:rsidR="00F1067F" w:rsidRDefault="00F1067F" w:rsidP="00B8069D">
      <w:pPr>
        <w:jc w:val="both"/>
      </w:pPr>
    </w:p>
    <w:p w14:paraId="3323DACE" w14:textId="77777777" w:rsidR="00F1067F" w:rsidRPr="00F1067F" w:rsidRDefault="00F1067F" w:rsidP="00B8069D">
      <w:pPr>
        <w:jc w:val="both"/>
        <w:rPr>
          <w:b/>
        </w:rPr>
      </w:pPr>
      <w:r w:rsidRPr="00F1067F">
        <w:rPr>
          <w:b/>
        </w:rPr>
        <w:t>Setè.- Recursos</w:t>
      </w:r>
    </w:p>
    <w:p w14:paraId="018DE25D" w14:textId="77777777" w:rsidR="00F1067F" w:rsidRDefault="00F1067F" w:rsidP="00B8069D">
      <w:pPr>
        <w:ind w:left="426"/>
        <w:jc w:val="both"/>
      </w:pPr>
      <w:r>
        <w:t>Contra la resolució que posarà fi a la via administrativa es pot interposar amb caràcter potestatiu, recurs de reposició en el termini d’un mes o recurs contenciós administratiu o qualsevol altre que es consideri convenient.</w:t>
      </w:r>
    </w:p>
    <w:p w14:paraId="3B31AEE0" w14:textId="77777777" w:rsidR="00D95261" w:rsidRDefault="00D95261" w:rsidP="00B8069D">
      <w:pPr>
        <w:jc w:val="both"/>
      </w:pPr>
    </w:p>
    <w:p w14:paraId="7C0E9DD7" w14:textId="77777777" w:rsidR="00D95261" w:rsidRPr="00D95261" w:rsidRDefault="00D95261" w:rsidP="00B8069D">
      <w:pPr>
        <w:jc w:val="both"/>
        <w:rPr>
          <w:b/>
        </w:rPr>
      </w:pPr>
      <w:r w:rsidRPr="00D95261">
        <w:rPr>
          <w:b/>
        </w:rPr>
        <w:t>Vuitè.- Protecció de dades de caràcter personal</w:t>
      </w:r>
    </w:p>
    <w:p w14:paraId="57CA3DEF" w14:textId="77777777" w:rsidR="00D95261" w:rsidRDefault="00D95261" w:rsidP="00D95261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ca-ES"/>
        </w:rPr>
      </w:pPr>
      <w:r w:rsidRPr="00DE072B">
        <w:rPr>
          <w:rFonts w:eastAsia="Times New Roman" w:cstheme="minorHAnsi"/>
          <w:color w:val="000000"/>
          <w:lang w:eastAsia="ca-ES"/>
        </w:rPr>
        <w:t xml:space="preserve">D’acord amb la Llei Orgànica 15/1999, </w:t>
      </w:r>
      <w:r w:rsidRPr="00DE072B">
        <w:rPr>
          <w:rFonts w:eastAsia="Times New Roman" w:cstheme="minorHAnsi"/>
          <w:lang w:eastAsia="ca-ES"/>
        </w:rPr>
        <w:t xml:space="preserve">de 13 de desembre, de </w:t>
      </w:r>
      <w:r w:rsidRPr="00DE072B">
        <w:rPr>
          <w:rFonts w:eastAsia="Times New Roman" w:cstheme="minorHAnsi"/>
          <w:color w:val="000000"/>
          <w:lang w:eastAsia="ca-ES"/>
        </w:rPr>
        <w:t>protecció de dades de caràcter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DE072B">
        <w:rPr>
          <w:rFonts w:eastAsia="Times New Roman" w:cstheme="minorHAnsi"/>
          <w:color w:val="000000"/>
          <w:lang w:eastAsia="ca-ES"/>
        </w:rPr>
        <w:t>personal, les dades de caràcter personal dels sol·licitants únicament seran tractades amb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DE072B">
        <w:rPr>
          <w:rFonts w:eastAsia="Times New Roman" w:cstheme="minorHAnsi"/>
          <w:color w:val="000000"/>
          <w:lang w:eastAsia="ca-ES"/>
        </w:rPr>
        <w:t>finalitat de gestionar i tramitar el procediment de concessió de subvencions establert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DE072B">
        <w:rPr>
          <w:rFonts w:eastAsia="Times New Roman" w:cstheme="minorHAnsi"/>
          <w:color w:val="000000"/>
          <w:lang w:eastAsia="ca-ES"/>
        </w:rPr>
        <w:t>aquestes bases, d’acord amb els principis de seguretat i confidencialitat de les dades que la normativa sobre protecció de dades estableix.</w:t>
      </w:r>
    </w:p>
    <w:p w14:paraId="04B6EB58" w14:textId="77777777" w:rsidR="00D95261" w:rsidRPr="00DE072B" w:rsidRDefault="00D95261" w:rsidP="00D95261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ca-ES"/>
        </w:rPr>
      </w:pPr>
    </w:p>
    <w:p w14:paraId="786F498F" w14:textId="77777777" w:rsidR="00D95261" w:rsidRPr="00DE072B" w:rsidRDefault="00D95261" w:rsidP="00D95261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color w:val="000000"/>
          <w:lang w:eastAsia="ca-ES"/>
        </w:rPr>
      </w:pPr>
      <w:r w:rsidRPr="00DE072B">
        <w:rPr>
          <w:rFonts w:eastAsia="Times New Roman" w:cstheme="minorHAnsi"/>
          <w:color w:val="000000"/>
          <w:lang w:eastAsia="ca-ES"/>
        </w:rPr>
        <w:t>Així mateix, s’informa a la persona interessada de la possibilitat d’exercir els drets d’accés,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DE072B">
        <w:rPr>
          <w:rFonts w:eastAsia="Times New Roman" w:cstheme="minorHAnsi"/>
          <w:color w:val="000000"/>
          <w:lang w:eastAsia="ca-ES"/>
        </w:rPr>
        <w:t>rectificació, cancel·lació i oposició, en els termes previstos a la legislació vigent</w:t>
      </w:r>
      <w:r>
        <w:rPr>
          <w:rFonts w:eastAsia="Times New Roman" w:cstheme="minorHAnsi"/>
          <w:color w:val="000000"/>
          <w:lang w:eastAsia="ca-ES"/>
        </w:rPr>
        <w:t>.</w:t>
      </w:r>
    </w:p>
    <w:p w14:paraId="6065F4CC" w14:textId="77777777" w:rsidR="00D95261" w:rsidRPr="00BD2A3A" w:rsidRDefault="00D95261" w:rsidP="00D95261">
      <w:pPr>
        <w:spacing w:after="0"/>
        <w:ind w:left="284"/>
        <w:jc w:val="both"/>
      </w:pPr>
    </w:p>
    <w:p w14:paraId="426D2E12" w14:textId="77777777" w:rsidR="00D95261" w:rsidRDefault="00D95261" w:rsidP="00F1067F">
      <w:pPr>
        <w:jc w:val="both"/>
      </w:pPr>
    </w:p>
    <w:p w14:paraId="718D3AF5" w14:textId="77777777" w:rsidR="00F1067F" w:rsidRPr="00F1067F" w:rsidRDefault="00F1067F" w:rsidP="00F1067F">
      <w:pPr>
        <w:jc w:val="both"/>
      </w:pPr>
    </w:p>
    <w:sectPr w:rsidR="00F1067F" w:rsidRPr="00F1067F" w:rsidSect="004F2F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134" w:left="1134" w:header="680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901544" w14:textId="77777777" w:rsidR="00F1067F" w:rsidRDefault="00F1067F" w:rsidP="004F2F0E">
      <w:pPr>
        <w:spacing w:after="0" w:line="240" w:lineRule="auto"/>
      </w:pPr>
      <w:r>
        <w:separator/>
      </w:r>
    </w:p>
  </w:endnote>
  <w:endnote w:type="continuationSeparator" w:id="0">
    <w:p w14:paraId="3CD8F1F5" w14:textId="77777777" w:rsidR="00F1067F" w:rsidRDefault="00F1067F" w:rsidP="004F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79DE1" w14:textId="77777777" w:rsidR="004F2F0E" w:rsidRDefault="004F2F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EndPr/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EndPr/>
        <w:sdtContent>
          <w:p w14:paraId="4442C7F1" w14:textId="77777777" w:rsidR="004F2F0E" w:rsidRPr="004F2F0E" w:rsidRDefault="004F2F0E" w:rsidP="004F2F0E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0D5887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D95261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3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0D5887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/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D95261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4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6464D" w14:textId="77777777" w:rsidR="004F2F0E" w:rsidRDefault="004F2F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BC1B6" w14:textId="77777777" w:rsidR="00F1067F" w:rsidRDefault="00F1067F" w:rsidP="004F2F0E">
      <w:pPr>
        <w:spacing w:after="0" w:line="240" w:lineRule="auto"/>
      </w:pPr>
      <w:r>
        <w:separator/>
      </w:r>
    </w:p>
  </w:footnote>
  <w:footnote w:type="continuationSeparator" w:id="0">
    <w:p w14:paraId="653E2B4A" w14:textId="77777777" w:rsidR="00F1067F" w:rsidRDefault="00F1067F" w:rsidP="004F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259CA" w14:textId="77777777" w:rsidR="004F2F0E" w:rsidRDefault="004F2F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pPr w:rightFromText="142" w:bottomFromText="142" w:vertAnchor="page" w:horzAnchor="page" w:tblpX="608" w:tblpY="749"/>
      <w:tblOverlap w:val="never"/>
      <w:tblW w:w="10314" w:type="dxa"/>
      <w:tblLayout w:type="fixed"/>
      <w:tblLook w:val="04A0" w:firstRow="1" w:lastRow="0" w:firstColumn="1" w:lastColumn="0" w:noHBand="0" w:noVBand="1"/>
    </w:tblPr>
    <w:tblGrid>
      <w:gridCol w:w="5103"/>
      <w:gridCol w:w="1384"/>
      <w:gridCol w:w="3827"/>
    </w:tblGrid>
    <w:tr w:rsidR="004F2F0E" w14:paraId="5EC15F32" w14:textId="77777777" w:rsidTr="00DC653A">
      <w:tc>
        <w:tcPr>
          <w:tcW w:w="10314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EEBFFCF" w14:textId="77777777" w:rsidR="004F2F0E" w:rsidRDefault="004F2F0E" w:rsidP="00DC653A">
          <w:pPr>
            <w:pStyle w:val="Encabezado"/>
          </w:pPr>
          <w:r>
            <w:rPr>
              <w:noProof/>
              <w:lang w:eastAsia="ca-ES"/>
            </w:rPr>
            <w:drawing>
              <wp:inline distT="0" distB="0" distL="0" distR="0" wp14:anchorId="2F28AAAE" wp14:editId="4628B44B">
                <wp:extent cx="2959606" cy="891894"/>
                <wp:effectExtent l="0" t="0" r="0" b="381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6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F2F0E" w14:paraId="062CE783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3B6DE771" w14:textId="77777777" w:rsidR="004F2F0E" w:rsidRDefault="004F2F0E" w:rsidP="00DC653A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254B192" w14:textId="77777777" w:rsidR="004F2F0E" w:rsidRPr="00DA532B" w:rsidRDefault="004F2F0E" w:rsidP="00DC653A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4F2F0E" w14:paraId="2053EFB7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03BA4C49" w14:textId="77777777" w:rsidR="004F2F0E" w:rsidRDefault="004F2F0E" w:rsidP="00DC653A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D0D3FC3" w14:textId="77777777" w:rsidR="004F2F0E" w:rsidRPr="00DA532B" w:rsidRDefault="004F2F0E" w:rsidP="00DC653A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4F2F0E" w14:paraId="2D575317" w14:textId="77777777" w:rsidTr="00DC653A">
      <w:tc>
        <w:tcPr>
          <w:tcW w:w="6487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4F200430" w14:textId="77777777" w:rsidR="004F2F0E" w:rsidRDefault="004F2F0E" w:rsidP="00DC653A">
          <w:pPr>
            <w:pStyle w:val="Encabezado"/>
            <w:tabs>
              <w:tab w:val="clear" w:pos="4252"/>
              <w:tab w:val="clear" w:pos="8504"/>
              <w:tab w:val="center" w:pos="6237"/>
              <w:tab w:val="right" w:pos="7088"/>
            </w:tabs>
            <w:ind w:left="527"/>
          </w:pPr>
        </w:p>
      </w:tc>
      <w:tc>
        <w:tcPr>
          <w:tcW w:w="3827" w:type="dxa"/>
          <w:tcBorders>
            <w:top w:val="nil"/>
            <w:left w:val="nil"/>
            <w:bottom w:val="nil"/>
            <w:right w:val="nil"/>
          </w:tcBorders>
        </w:tcPr>
        <w:p w14:paraId="1A4D94EF" w14:textId="77777777" w:rsidR="004F2F0E" w:rsidRDefault="004F2F0E" w:rsidP="00DC653A">
          <w:pPr>
            <w:tabs>
              <w:tab w:val="center" w:pos="6237"/>
              <w:tab w:val="right" w:pos="7088"/>
            </w:tabs>
            <w:ind w:left="601"/>
            <w:jc w:val="right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</w:tr>
    <w:tr w:rsidR="004F2F0E" w14:paraId="77C1EA4D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0A1B7106" w14:textId="77777777" w:rsidR="004F2F0E" w:rsidRDefault="004F2F0E" w:rsidP="00DC653A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9CBBA96" w14:textId="77777777" w:rsidR="004F2F0E" w:rsidRPr="00DA532B" w:rsidRDefault="004F2F0E" w:rsidP="00DC653A">
          <w:pPr>
            <w:ind w:left="1985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</w:tbl>
  <w:p w14:paraId="654675B2" w14:textId="77777777" w:rsidR="004F2F0E" w:rsidRDefault="004F2F0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15D36" w14:textId="77777777" w:rsidR="004F2F0E" w:rsidRDefault="004F2F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F271E"/>
    <w:multiLevelType w:val="hybridMultilevel"/>
    <w:tmpl w:val="47D656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35BA4"/>
    <w:multiLevelType w:val="hybridMultilevel"/>
    <w:tmpl w:val="2CECE498"/>
    <w:lvl w:ilvl="0" w:tplc="9878C03A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F0534E"/>
    <w:multiLevelType w:val="hybridMultilevel"/>
    <w:tmpl w:val="647EAC7A"/>
    <w:lvl w:ilvl="0" w:tplc="9D0E90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67F"/>
    <w:rsid w:val="00097B39"/>
    <w:rsid w:val="00274F51"/>
    <w:rsid w:val="002D4B3B"/>
    <w:rsid w:val="004050CA"/>
    <w:rsid w:val="004F2F0E"/>
    <w:rsid w:val="007E553E"/>
    <w:rsid w:val="00837B1C"/>
    <w:rsid w:val="008C7CF5"/>
    <w:rsid w:val="009C59FB"/>
    <w:rsid w:val="00A669B8"/>
    <w:rsid w:val="00B75FE4"/>
    <w:rsid w:val="00B775AE"/>
    <w:rsid w:val="00B8069D"/>
    <w:rsid w:val="00BA420E"/>
    <w:rsid w:val="00D126DF"/>
    <w:rsid w:val="00D95261"/>
    <w:rsid w:val="00F1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8B6D"/>
  <w15:docId w15:val="{823688DA-41EC-4645-8D50-06E44D17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67F"/>
    <w:pPr>
      <w:spacing w:after="160" w:line="259" w:lineRule="auto"/>
    </w:pPr>
    <w:rPr>
      <w:rFonts w:eastAsiaTheme="minorHAns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F0E"/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4F2F0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F0E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F0E"/>
  </w:style>
  <w:style w:type="paragraph" w:styleId="Prrafodelista">
    <w:name w:val="List Paragraph"/>
    <w:basedOn w:val="Normal"/>
    <w:uiPriority w:val="34"/>
    <w:qFormat/>
    <w:rsid w:val="00F1067F"/>
    <w:pPr>
      <w:ind w:left="720"/>
      <w:contextualSpacing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F1067F"/>
    <w:rPr>
      <w:color w:val="0000FF" w:themeColor="hyperlink"/>
      <w:u w:val="single"/>
    </w:rPr>
  </w:style>
  <w:style w:type="paragraph" w:customStyle="1" w:styleId="docdata">
    <w:name w:val="docdata"/>
    <w:aliases w:val="docy,v5,5126,bqiaagaaeyqcaaagiaiaaapeeqaabewraaaaaaaaaaaaaaaaaaaaaaaaaaaaaaaaaaaaaaaaaaaaaaaaaaaaaaaaaaaaaaaaaaaaaaaaaaaaaaaaaaaaaaaaaaaaaaaaaaaaaaaaaaaaaaaaaaaaaaaaaaaaaaaaaaaaaaaaaaaaaaaaaaaaaaaaaaaaaaaaaaaaaaaaaaaaaaaaaaaaaaaaaaaaaaaaaaaaaaaa"/>
    <w:basedOn w:val="Normal"/>
    <w:rsid w:val="00F10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object">
    <w:name w:val="object"/>
    <w:basedOn w:val="Fuentedeprrafopredeter"/>
    <w:rsid w:val="00F10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ail.tordera.cat/owa/jubinyajm@tordera.cat/redir.aspx?C=d_m9ME9ZdSG24d0py_v7T9r-kUXxvEXO8g6fTzkrGR1WxtyOd_fXCA..&amp;URL=https%3a%2f%2fmail.tordera.cat%2fowa%2fredir.aspx%3fC%3dbke7y37l1SccNMDiJkmaPxfja9sMbTQiqljdD3VI-loYKICo-PDXCA..%26URL%3dhttps%253a%252f%252fwww.seu-e.cat%252fca%252fweb%252ftordera%252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erbs\Desktop\plantilla%20SOMRIU%20AMB%20TU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SOMRIU AMB TU</Template>
  <TotalTime>5</TotalTime>
  <Pages>4</Pages>
  <Words>1317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Roser Bohils Soler</dc:creator>
  <cp:lastModifiedBy>Roser Bohils Soler</cp:lastModifiedBy>
  <cp:revision>4</cp:revision>
  <dcterms:created xsi:type="dcterms:W3CDTF">2020-11-24T14:43:00Z</dcterms:created>
  <dcterms:modified xsi:type="dcterms:W3CDTF">2020-11-26T11:31:00Z</dcterms:modified>
</cp:coreProperties>
</file>