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E4" w:rsidRPr="00C849B4" w:rsidRDefault="0019133E" w:rsidP="007B57C0">
      <w:pPr>
        <w:jc w:val="both"/>
        <w:rPr>
          <w:b/>
          <w:bCs/>
        </w:rPr>
      </w:pPr>
      <w:r w:rsidRPr="00C849B4">
        <w:rPr>
          <w:b/>
          <w:bCs/>
        </w:rPr>
        <w:t>BASES REGULADORAS PARA LA CONCESIÓN DE UNA SUBVENCIÓN A FAVOR DE LAS PERSONAS MAYORES DE 65 AÑOS QUE VIVEN SOLAS, CON UNA RENTA INFERIOR A 1,5 VECES EL IPREM O PAREJAS MAYORES DE 65 AÑOS QUE VIVEN SOLAS, CON UNA RENTA INFERIOR A 3 VECES EL IPREM.</w:t>
      </w:r>
    </w:p>
    <w:p w:rsidR="0019133E" w:rsidRPr="00C849B4" w:rsidRDefault="0019133E" w:rsidP="007B57C0">
      <w:pPr>
        <w:jc w:val="both"/>
        <w:rPr>
          <w:b/>
          <w:bCs/>
        </w:rPr>
      </w:pPr>
      <w:r w:rsidRPr="00C849B4">
        <w:rPr>
          <w:b/>
          <w:bCs/>
        </w:rPr>
        <w:t>1.- Objeto</w:t>
      </w:r>
    </w:p>
    <w:p w:rsidR="0019133E" w:rsidRDefault="0019133E" w:rsidP="007B57C0">
      <w:pPr>
        <w:jc w:val="both"/>
      </w:pPr>
      <w:r>
        <w:t>El objeto de estas bases es regular la concesión de subvenciones</w:t>
      </w:r>
      <w:r w:rsidR="007B57C0">
        <w:t xml:space="preserve"> para </w:t>
      </w:r>
      <w:r>
        <w:t xml:space="preserve"> aquellas personas que viven solas, mayores de 65 años, que tienen unos ingresos</w:t>
      </w:r>
      <w:r w:rsidR="007B57C0">
        <w:t xml:space="preserve"> brutos</w:t>
      </w:r>
      <w:r>
        <w:t xml:space="preserve"> inferiores a 1,5 veces el IPREM, y las parejas mayores de 65 años que viven solas, y que tienen unos ingresos</w:t>
      </w:r>
      <w:r w:rsidR="007B57C0">
        <w:t xml:space="preserve"> brutos</w:t>
      </w:r>
      <w:r>
        <w:t xml:space="preserve"> inferiores a 3 veces el IPREM.</w:t>
      </w:r>
    </w:p>
    <w:p w:rsidR="0019133E" w:rsidRPr="00C849B4" w:rsidRDefault="0019133E" w:rsidP="007B57C0">
      <w:pPr>
        <w:jc w:val="both"/>
        <w:rPr>
          <w:b/>
          <w:bCs/>
        </w:rPr>
      </w:pPr>
      <w:r w:rsidRPr="00C849B4">
        <w:rPr>
          <w:b/>
          <w:bCs/>
        </w:rPr>
        <w:t>2.- Finalidad</w:t>
      </w:r>
    </w:p>
    <w:p w:rsidR="0019133E" w:rsidRDefault="0019133E" w:rsidP="007B57C0">
      <w:pPr>
        <w:jc w:val="both"/>
      </w:pPr>
      <w:r>
        <w:t>La finalidad de estas subvenciones es contribuir al sostenimiento de un colectivo de personas, respecto de las cuales, concurren circunstancias que las hacen particularmente vulnerables al riesg</w:t>
      </w:r>
      <w:r w:rsidR="007B57C0">
        <w:t>o de pobreza y exclusión social.</w:t>
      </w:r>
    </w:p>
    <w:p w:rsidR="0019133E" w:rsidRPr="00C849B4" w:rsidRDefault="0019133E" w:rsidP="007B57C0">
      <w:pPr>
        <w:jc w:val="both"/>
        <w:rPr>
          <w:b/>
          <w:bCs/>
        </w:rPr>
      </w:pPr>
      <w:r w:rsidRPr="00C849B4">
        <w:rPr>
          <w:b/>
          <w:bCs/>
        </w:rPr>
        <w:t>3.- Régimen jurídico</w:t>
      </w:r>
    </w:p>
    <w:p w:rsidR="0019133E" w:rsidRDefault="0019133E" w:rsidP="007B57C0">
      <w:pPr>
        <w:jc w:val="both"/>
      </w:pPr>
      <w:r>
        <w:t>Las subvenciones a las cuales se refieren estas bases tienen carácter</w:t>
      </w:r>
      <w:r w:rsidR="007B57C0">
        <w:t xml:space="preserve"> social,</w:t>
      </w:r>
      <w:r>
        <w:t xml:space="preserve"> voluntario y eventual.</w:t>
      </w:r>
    </w:p>
    <w:p w:rsidR="0019133E" w:rsidRDefault="0019133E" w:rsidP="007B57C0">
      <w:pPr>
        <w:jc w:val="both"/>
      </w:pPr>
      <w:r>
        <w:t xml:space="preserve">Son </w:t>
      </w:r>
      <w:r w:rsidR="003B6542">
        <w:t>libremente revocables en todo momento, no generan ningún derecho a la obtención en años posteriores y no se pueden alegar como precedente.</w:t>
      </w:r>
    </w:p>
    <w:p w:rsidR="003B6542" w:rsidRDefault="003B6542" w:rsidP="007B57C0">
      <w:pPr>
        <w:jc w:val="both"/>
      </w:pPr>
      <w:r>
        <w:t>Están a efectos del cumplimiento de la finalidad de interés general a que se condiciona su concesión y tienen carácter no devolutivo, sin perjuicio de su reintegro inherente al incumplimiento de las condiciones y cargas impuestas en el acto de concesión.</w:t>
      </w:r>
    </w:p>
    <w:p w:rsidR="003B6542" w:rsidRDefault="003B6542" w:rsidP="007B57C0">
      <w:pPr>
        <w:jc w:val="both"/>
      </w:pPr>
      <w:r>
        <w:t>El procedimiento para la concesión de las subvenciones se tramitará en régimen de concurrencia pública no competitiva.</w:t>
      </w:r>
    </w:p>
    <w:p w:rsidR="003B6542" w:rsidRDefault="003B6542" w:rsidP="007B57C0">
      <w:pPr>
        <w:jc w:val="both"/>
      </w:pPr>
      <w:r>
        <w:t>La gestión de las subvenciones se efectuará de acuerdo con los principios establecidos en la normativa general reguladoras de las subvenciones del Ayuntamiento de Tordera y la restante normativa aplicable en materia de subvenciones.</w:t>
      </w:r>
    </w:p>
    <w:p w:rsidR="003B6542" w:rsidRPr="00C849B4" w:rsidRDefault="003B6542">
      <w:pPr>
        <w:rPr>
          <w:b/>
          <w:bCs/>
        </w:rPr>
      </w:pPr>
      <w:r w:rsidRPr="00C849B4">
        <w:rPr>
          <w:b/>
          <w:bCs/>
        </w:rPr>
        <w:t>4.- Destinatarios</w:t>
      </w:r>
    </w:p>
    <w:p w:rsidR="003B6542" w:rsidRDefault="003B6542" w:rsidP="00315246">
      <w:pPr>
        <w:jc w:val="both"/>
      </w:pPr>
      <w:r>
        <w:t xml:space="preserve">Podrán solicitar la subvención las personas mayores de 65 años que vivan solas en su domicilio, con unos ingresos </w:t>
      </w:r>
      <w:r w:rsidR="007B57C0">
        <w:t xml:space="preserve">brutos </w:t>
      </w:r>
      <w:r>
        <w:t xml:space="preserve">inferiores a 1,5 veces el IPREM </w:t>
      </w:r>
      <w:r w:rsidR="007B57C0">
        <w:t>el año inmediatamente anterior al de la solicitud de la subvención</w:t>
      </w:r>
      <w:r>
        <w:t>, y las parejas mayores de 65 años que vivan solas en su domicilio, con unos ingresos</w:t>
      </w:r>
      <w:r w:rsidR="007B57C0">
        <w:t xml:space="preserve"> brutos</w:t>
      </w:r>
      <w:r>
        <w:t xml:space="preserve"> i</w:t>
      </w:r>
      <w:r w:rsidR="007B57C0">
        <w:t>nferiores a 3 veces el IPREM, al año inmediatamente anterior a la solicitud de la subvención.</w:t>
      </w:r>
    </w:p>
    <w:p w:rsidR="003B6542" w:rsidRPr="00C849B4" w:rsidRDefault="003B6542" w:rsidP="00315246">
      <w:pPr>
        <w:jc w:val="both"/>
        <w:rPr>
          <w:b/>
          <w:bCs/>
        </w:rPr>
      </w:pPr>
      <w:r w:rsidRPr="00C849B4">
        <w:rPr>
          <w:b/>
          <w:bCs/>
        </w:rPr>
        <w:t>5.- Conceptos</w:t>
      </w:r>
    </w:p>
    <w:p w:rsidR="003B6542" w:rsidRDefault="003B6542" w:rsidP="00315246">
      <w:pPr>
        <w:jc w:val="both"/>
      </w:pPr>
      <w:r>
        <w:t>A efectos de concesión de la subvención se entenderá:</w:t>
      </w:r>
    </w:p>
    <w:p w:rsidR="003B6542" w:rsidRDefault="003B6542" w:rsidP="00315246">
      <w:pPr>
        <w:pStyle w:val="Prrafodelista"/>
        <w:numPr>
          <w:ilvl w:val="0"/>
          <w:numId w:val="1"/>
        </w:numPr>
        <w:jc w:val="both"/>
      </w:pPr>
      <w:r>
        <w:lastRenderedPageBreak/>
        <w:t xml:space="preserve">La persona mayor de 65 años, tiene que ser la propietaria </w:t>
      </w:r>
      <w:r w:rsidR="00315246">
        <w:t xml:space="preserve"> o arrendataria </w:t>
      </w:r>
      <w:r>
        <w:t>del domicilio habitual y ha de ser la única persona de edad empadronada en el domicilio.</w:t>
      </w:r>
    </w:p>
    <w:p w:rsidR="003B6542" w:rsidRDefault="003B6542" w:rsidP="00315246">
      <w:pPr>
        <w:pStyle w:val="Prrafodelista"/>
        <w:numPr>
          <w:ilvl w:val="0"/>
          <w:numId w:val="1"/>
        </w:numPr>
        <w:jc w:val="both"/>
      </w:pPr>
      <w:r>
        <w:t xml:space="preserve">En el caso de las parejas mayores de 65 años, los dos miembros deben ser mayores de 65 años y al menos uno de ellos ser el propietario </w:t>
      </w:r>
      <w:r w:rsidR="00315246">
        <w:t xml:space="preserve">o arrendatario </w:t>
      </w:r>
      <w:r>
        <w:t>del domicilio habitual, y estas deben ser las únicas personas empadronadas en el domicilio.</w:t>
      </w:r>
    </w:p>
    <w:p w:rsidR="003B6542" w:rsidRDefault="00A63D0C" w:rsidP="00315246">
      <w:pPr>
        <w:pStyle w:val="Prrafodelista"/>
        <w:numPr>
          <w:ilvl w:val="0"/>
          <w:numId w:val="1"/>
        </w:numPr>
        <w:jc w:val="both"/>
      </w:pPr>
      <w:r>
        <w:t>Se entiende por domicilio habitual aquel en donde se esté empadronado o empadronados los beneficiarios.</w:t>
      </w:r>
    </w:p>
    <w:p w:rsidR="00A63D0C" w:rsidRPr="00380573" w:rsidRDefault="00A63D0C" w:rsidP="00315246">
      <w:pPr>
        <w:jc w:val="both"/>
        <w:rPr>
          <w:b/>
          <w:bCs/>
        </w:rPr>
      </w:pPr>
      <w:r w:rsidRPr="00380573">
        <w:rPr>
          <w:b/>
          <w:bCs/>
        </w:rPr>
        <w:t>6.- Condiciones y requisitos</w:t>
      </w:r>
    </w:p>
    <w:p w:rsidR="00A63D0C" w:rsidRDefault="00C849B4" w:rsidP="00315246">
      <w:pPr>
        <w:pStyle w:val="Prrafodelista"/>
        <w:numPr>
          <w:ilvl w:val="0"/>
          <w:numId w:val="2"/>
        </w:numPr>
        <w:jc w:val="both"/>
      </w:pPr>
      <w:r>
        <w:t>Ser mayor de 65 años y vivir solo, de acuerdo con los datos del padrón</w:t>
      </w:r>
      <w:r w:rsidR="00315246">
        <w:t xml:space="preserve"> municipal</w:t>
      </w:r>
      <w:r>
        <w:t xml:space="preserve"> del ejercicio subvencionado</w:t>
      </w:r>
      <w:r w:rsidR="00315246">
        <w:t xml:space="preserve"> a fecha uno de enero del año en que se solicita la subvención</w:t>
      </w:r>
      <w:r>
        <w:t xml:space="preserve">, o ser una pareja formada por 2 personas mayores de 65 años y vivir solas, de acuerdo con los datos del padrón </w:t>
      </w:r>
      <w:r w:rsidR="00315246">
        <w:t xml:space="preserve"> municipal al uno de enero del año en que se solicita la subvención</w:t>
      </w:r>
      <w:r>
        <w:t>.</w:t>
      </w:r>
    </w:p>
    <w:p w:rsidR="00C849B4" w:rsidRDefault="00C849B4" w:rsidP="00315246">
      <w:pPr>
        <w:pStyle w:val="Prrafodelista"/>
        <w:numPr>
          <w:ilvl w:val="0"/>
          <w:numId w:val="2"/>
        </w:numPr>
        <w:jc w:val="both"/>
      </w:pPr>
      <w:r>
        <w:t>Tener unos ingresos</w:t>
      </w:r>
      <w:r w:rsidR="00315246">
        <w:t xml:space="preserve"> brutos</w:t>
      </w:r>
      <w:r>
        <w:t xml:space="preserve"> inferiores a 1,5 veces el IPREM, en caso de vivir solo, o 3 veces el IPREM en el caso de ser dos miembros en el domicilio habitual, </w:t>
      </w:r>
      <w:r w:rsidR="00315246">
        <w:t>al año inmediatamente anterior al que se solicita la subvención.</w:t>
      </w:r>
    </w:p>
    <w:p w:rsidR="00C849B4" w:rsidRDefault="00C849B4" w:rsidP="00315246">
      <w:pPr>
        <w:pStyle w:val="Prrafodelista"/>
        <w:numPr>
          <w:ilvl w:val="0"/>
          <w:numId w:val="2"/>
        </w:numPr>
        <w:jc w:val="both"/>
      </w:pPr>
      <w:r>
        <w:t xml:space="preserve">Estar empadronado al municipio </w:t>
      </w:r>
      <w:r w:rsidR="00315246">
        <w:t>al uno de enero del año en que se solicita la subvención</w:t>
      </w:r>
      <w:r>
        <w:t>.</w:t>
      </w:r>
    </w:p>
    <w:p w:rsidR="00C849B4" w:rsidRDefault="00C849B4" w:rsidP="00315246">
      <w:pPr>
        <w:pStyle w:val="Prrafodelista"/>
        <w:numPr>
          <w:ilvl w:val="0"/>
          <w:numId w:val="2"/>
        </w:numPr>
        <w:jc w:val="both"/>
      </w:pPr>
      <w:r>
        <w:t xml:space="preserve">No ser propietarios </w:t>
      </w:r>
      <w:r w:rsidR="00315246">
        <w:t xml:space="preserve">o arrendatarios </w:t>
      </w:r>
      <w:r>
        <w:t>de ningún otro bien inmueble a excepción de un trastero y hasta una plaza de aparcamiento, siempre y cuando estas se encuentren situadas al mismo e</w:t>
      </w:r>
      <w:r w:rsidR="00315246">
        <w:t>dificio o complejo urbanístico donde se ubique el domicilio habitual.</w:t>
      </w:r>
    </w:p>
    <w:p w:rsidR="00C849B4" w:rsidRDefault="00C849B4" w:rsidP="00315246">
      <w:pPr>
        <w:pStyle w:val="Prrafodelista"/>
        <w:numPr>
          <w:ilvl w:val="0"/>
          <w:numId w:val="2"/>
        </w:numPr>
        <w:jc w:val="both"/>
      </w:pPr>
      <w:r>
        <w:t>Encontrarse al corriente de pag</w:t>
      </w:r>
      <w:r w:rsidR="00FD0069">
        <w:t>o de las obligaciones tributarias con el Ayuntamiento y el resto de administraciones y con la Seguridad Social.</w:t>
      </w:r>
    </w:p>
    <w:p w:rsidR="00FD0069" w:rsidRPr="00BA5472" w:rsidRDefault="00FD0069" w:rsidP="00BA5472">
      <w:pPr>
        <w:jc w:val="both"/>
        <w:rPr>
          <w:b/>
        </w:rPr>
      </w:pPr>
      <w:r w:rsidRPr="00BA5472">
        <w:rPr>
          <w:b/>
        </w:rPr>
        <w:t>7.- Cuantía de la subvención</w:t>
      </w:r>
    </w:p>
    <w:p w:rsidR="00AE0693" w:rsidRDefault="00BA5472" w:rsidP="00AE0693">
      <w:pPr>
        <w:jc w:val="both"/>
      </w:pPr>
      <w:r>
        <w:t>No se podrán conceder subvenciones por encima del crédito disponible. De excederse las solicitudes al crédito, se prorretearán proporcionalmente entre las solicitudes recibidas.</w:t>
      </w:r>
    </w:p>
    <w:p w:rsidR="00BA5472" w:rsidRDefault="00BA5472" w:rsidP="00AE0693">
      <w:pPr>
        <w:jc w:val="both"/>
      </w:pPr>
      <w:r>
        <w:t xml:space="preserve"> El importe máximo </w:t>
      </w:r>
      <w:r w:rsidR="00AE0693">
        <w:t>por solicitud presentada será de</w:t>
      </w:r>
      <w:r>
        <w:t xml:space="preserve"> </w:t>
      </w:r>
      <w:r w:rsidR="00AE0693">
        <w:t>2</w:t>
      </w:r>
      <w:r>
        <w:t>50,00€.</w:t>
      </w:r>
    </w:p>
    <w:p w:rsidR="00BA5472" w:rsidRPr="00BA5472" w:rsidRDefault="00BA5472" w:rsidP="00BA5472">
      <w:pPr>
        <w:jc w:val="both"/>
        <w:rPr>
          <w:b/>
        </w:rPr>
      </w:pPr>
      <w:r w:rsidRPr="00BA5472">
        <w:rPr>
          <w:b/>
        </w:rPr>
        <w:t>8.- Plazos de las solicitudes</w:t>
      </w:r>
    </w:p>
    <w:p w:rsidR="00BA5472" w:rsidRDefault="00BA5472" w:rsidP="00BA5472">
      <w:pPr>
        <w:jc w:val="both"/>
      </w:pPr>
      <w:r>
        <w:t>Los plazos para presentar las solicitudes se indicarán a la convocatoria de la subvención.</w:t>
      </w:r>
    </w:p>
    <w:p w:rsidR="00BA5472" w:rsidRPr="00BA5472" w:rsidRDefault="00BA5472" w:rsidP="00BA5472">
      <w:pPr>
        <w:jc w:val="both"/>
        <w:rPr>
          <w:b/>
        </w:rPr>
      </w:pPr>
      <w:r w:rsidRPr="00BA5472">
        <w:rPr>
          <w:b/>
        </w:rPr>
        <w:t>9.- Convocatoria pública de solicitudes</w:t>
      </w:r>
    </w:p>
    <w:p w:rsidR="00BA5472" w:rsidRDefault="00BA5472" w:rsidP="00BA5472">
      <w:pPr>
        <w:jc w:val="both"/>
      </w:pPr>
      <w:r>
        <w:t>El procedimiento se tramitará mediante convocatoria pública por concurrencia no competitiva.</w:t>
      </w:r>
    </w:p>
    <w:p w:rsidR="00BA5472" w:rsidRDefault="00B355F7" w:rsidP="00BA5472">
      <w:pPr>
        <w:jc w:val="both"/>
      </w:pPr>
      <w:r>
        <w:t>La presentación de solicitudes se realizará de forma prioritaria y preferente de manera telemática (mediante el trámite de instancia genérica, al cual se adjuntará el modelo normalizado de solicitud y toda la documentación correspondiente) a través de la sede electrónica del Ayuntamiento (</w:t>
      </w:r>
      <w:hyperlink r:id="rId7" w:history="1">
        <w:r w:rsidRPr="00822103">
          <w:rPr>
            <w:rStyle w:val="Hipervnculo"/>
          </w:rPr>
          <w:t>https://www.seu-e.cat/ca/web/tordera/</w:t>
        </w:r>
      </w:hyperlink>
      <w:r>
        <w:t>).</w:t>
      </w:r>
    </w:p>
    <w:p w:rsidR="00B355F7" w:rsidRDefault="00B355F7" w:rsidP="00BA5472">
      <w:pPr>
        <w:jc w:val="both"/>
      </w:pPr>
      <w:r>
        <w:lastRenderedPageBreak/>
        <w:t>Excepcionalmente, y previa justificación fundamentada, se podrán presentar de forma presencial a la Oficina de Atención al Ciudadano del Ayuntamiento, con cita previa, solo en el supuesto de personas que no dispongan de medios para presentarlas de forma telemática.</w:t>
      </w:r>
    </w:p>
    <w:p w:rsidR="00B355F7" w:rsidRDefault="00547002" w:rsidP="00BA5472">
      <w:pPr>
        <w:jc w:val="both"/>
      </w:pPr>
      <w:r>
        <w:t>En cualquier otro medio establecido legalmente. En este caso, deberá constar en la solicitud:</w:t>
      </w:r>
    </w:p>
    <w:p w:rsidR="00547002" w:rsidRDefault="00547002" w:rsidP="00547002">
      <w:pPr>
        <w:pStyle w:val="Prrafodelista"/>
        <w:numPr>
          <w:ilvl w:val="0"/>
          <w:numId w:val="3"/>
        </w:numPr>
        <w:jc w:val="both"/>
      </w:pPr>
      <w:r>
        <w:t>Nombre, apellidos y DNI del solicitante</w:t>
      </w:r>
    </w:p>
    <w:p w:rsidR="00547002" w:rsidRDefault="00547002" w:rsidP="00547002">
      <w:pPr>
        <w:pStyle w:val="Prrafodelista"/>
        <w:numPr>
          <w:ilvl w:val="0"/>
          <w:numId w:val="3"/>
        </w:numPr>
        <w:jc w:val="both"/>
      </w:pPr>
      <w:r>
        <w:t>Dirección de notificación</w:t>
      </w:r>
    </w:p>
    <w:p w:rsidR="00547002" w:rsidRDefault="00547002" w:rsidP="00547002">
      <w:pPr>
        <w:pStyle w:val="Prrafodelista"/>
        <w:numPr>
          <w:ilvl w:val="0"/>
          <w:numId w:val="3"/>
        </w:numPr>
        <w:jc w:val="both"/>
      </w:pPr>
      <w:r>
        <w:t>Declaración de encontrarse al corriente de las obligaciones tributarias con el Ayuntamiento, Hacienda pública y con la Seguridad Social.</w:t>
      </w:r>
    </w:p>
    <w:p w:rsidR="00547002" w:rsidRDefault="00547002" w:rsidP="00547002">
      <w:pPr>
        <w:pStyle w:val="Prrafodelista"/>
        <w:numPr>
          <w:ilvl w:val="0"/>
          <w:numId w:val="3"/>
        </w:numPr>
        <w:jc w:val="both"/>
      </w:pPr>
      <w:r>
        <w:t>Fecha y firma del solicitante</w:t>
      </w:r>
    </w:p>
    <w:p w:rsidR="00547002" w:rsidRDefault="00547002" w:rsidP="00BA5472">
      <w:pPr>
        <w:jc w:val="both"/>
      </w:pPr>
      <w:r>
        <w:t>Para atender el trámite la solicitud deberá adjuntar:</w:t>
      </w:r>
    </w:p>
    <w:p w:rsidR="00547002" w:rsidRDefault="00547002" w:rsidP="00547002">
      <w:pPr>
        <w:pStyle w:val="Prrafodelista"/>
        <w:numPr>
          <w:ilvl w:val="0"/>
          <w:numId w:val="4"/>
        </w:numPr>
        <w:jc w:val="both"/>
      </w:pPr>
      <w:r>
        <w:t>Modelo normalizado de solicitud</w:t>
      </w:r>
    </w:p>
    <w:p w:rsidR="00547002" w:rsidRDefault="00547002" w:rsidP="00547002">
      <w:pPr>
        <w:pStyle w:val="Prrafodelista"/>
        <w:numPr>
          <w:ilvl w:val="0"/>
          <w:numId w:val="4"/>
        </w:numPr>
        <w:jc w:val="both"/>
      </w:pPr>
      <w:r>
        <w:t>Fotocopia del DNI para acreditar tener más de 65 años</w:t>
      </w:r>
    </w:p>
    <w:p w:rsidR="00547002" w:rsidRDefault="00547002" w:rsidP="00547002">
      <w:pPr>
        <w:pStyle w:val="Prrafodelista"/>
        <w:numPr>
          <w:ilvl w:val="0"/>
          <w:numId w:val="4"/>
        </w:numPr>
        <w:jc w:val="both"/>
      </w:pPr>
      <w:r>
        <w:t>Declaración de la renta y/o certificado de AEAT de estar exento de presentación</w:t>
      </w:r>
    </w:p>
    <w:p w:rsidR="00AE0693" w:rsidRDefault="00AE0693" w:rsidP="00547002">
      <w:pPr>
        <w:pStyle w:val="Prrafodelista"/>
        <w:numPr>
          <w:ilvl w:val="0"/>
          <w:numId w:val="4"/>
        </w:numPr>
        <w:jc w:val="both"/>
      </w:pPr>
      <w:r>
        <w:t>Contrato de alquiler y último recibo pagado en el caso de ser arrendatarios.</w:t>
      </w:r>
    </w:p>
    <w:p w:rsidR="00547002" w:rsidRDefault="00AE0693" w:rsidP="00547002">
      <w:pPr>
        <w:pStyle w:val="Prrafodelista"/>
        <w:numPr>
          <w:ilvl w:val="0"/>
          <w:numId w:val="4"/>
        </w:numPr>
        <w:jc w:val="both"/>
      </w:pPr>
      <w:r>
        <w:t>Datos bancarios debidamente cumplimentados y firmado por el interesado donde realizar el pago.</w:t>
      </w:r>
    </w:p>
    <w:p w:rsidR="00547002" w:rsidRDefault="00547002" w:rsidP="00547002">
      <w:pPr>
        <w:pStyle w:val="Prrafodelista"/>
        <w:numPr>
          <w:ilvl w:val="0"/>
          <w:numId w:val="4"/>
        </w:numPr>
        <w:jc w:val="both"/>
      </w:pPr>
      <w:r>
        <w:t>Autorización expresa para llevar a cabo las consultas necesarias con otras administraciones con la finalidad de comprobar las circunstancias expresadas en la solicitud y el cumplimento de los requisitos para la concesión de la subvención, entre otros el empadronamiento al domicilio habitual.</w:t>
      </w:r>
    </w:p>
    <w:p w:rsidR="00547002" w:rsidRDefault="00547002" w:rsidP="00BA5472">
      <w:pPr>
        <w:jc w:val="both"/>
      </w:pPr>
      <w:r>
        <w:t xml:space="preserve">La presentación </w:t>
      </w:r>
      <w:r w:rsidR="00A54FFE">
        <w:t>de la solicitud implica: la aceptación plena de las bases reguladoras de la subvención y la autorización al Ayuntamiento para llevar a cabo las consultas necesarias con otras administraciones públicas para comprobar las circunstancias expresadas en la solicitud y documentación aportada.</w:t>
      </w:r>
    </w:p>
    <w:p w:rsidR="00A54FFE" w:rsidRPr="00A54FFE" w:rsidRDefault="00A54FFE" w:rsidP="00BA5472">
      <w:pPr>
        <w:jc w:val="both"/>
        <w:rPr>
          <w:b/>
        </w:rPr>
      </w:pPr>
      <w:r w:rsidRPr="00A54FFE">
        <w:rPr>
          <w:b/>
        </w:rPr>
        <w:t>10.- Resolución de solicitudes</w:t>
      </w:r>
    </w:p>
    <w:p w:rsidR="00A54FFE" w:rsidRDefault="00A54FFE" w:rsidP="00BA5472">
      <w:pPr>
        <w:jc w:val="both"/>
      </w:pPr>
      <w:r>
        <w:t>La concesión de solicitudes se resolverá por la Junta de Gobierno Local, a propuesta de la regidora de Hacienda.</w:t>
      </w:r>
    </w:p>
    <w:p w:rsidR="00A54FFE" w:rsidRDefault="00A54FFE" w:rsidP="00BA5472">
      <w:pPr>
        <w:jc w:val="both"/>
      </w:pPr>
      <w:r>
        <w:t>El plazo para la resolución será máximo tres meses des de la fecha de finalización del plazo de presentación de las solicitudes.</w:t>
      </w:r>
    </w:p>
    <w:p w:rsidR="00A54FFE" w:rsidRPr="00A54FFE" w:rsidRDefault="00A54FFE" w:rsidP="00BA5472">
      <w:pPr>
        <w:jc w:val="both"/>
        <w:rPr>
          <w:b/>
        </w:rPr>
      </w:pPr>
      <w:r w:rsidRPr="00A54FFE">
        <w:rPr>
          <w:b/>
        </w:rPr>
        <w:t>11.- Incompatibilidades</w:t>
      </w:r>
    </w:p>
    <w:p w:rsidR="00A54FFE" w:rsidRDefault="00A54FFE" w:rsidP="0083312A">
      <w:pPr>
        <w:jc w:val="both"/>
      </w:pPr>
      <w:r>
        <w:t xml:space="preserve">Esta subvención será incompatible </w:t>
      </w:r>
      <w:r w:rsidR="0083312A">
        <w:t>con la subvención a favor de familias con todos sus miembros en situación de desempleo como consecuencia de la COVID-19, ni tampoco con la subvención a favor de las familias monoparentales, viudos y viudas y familias con todos sus miembros en situación de desempleo que concede este Ayuntamiento.</w:t>
      </w:r>
    </w:p>
    <w:p w:rsidR="00A54FFE" w:rsidRPr="00A54FFE" w:rsidRDefault="00A54FFE" w:rsidP="00BA5472">
      <w:pPr>
        <w:jc w:val="both"/>
        <w:rPr>
          <w:b/>
        </w:rPr>
      </w:pPr>
      <w:r w:rsidRPr="00A54FFE">
        <w:rPr>
          <w:b/>
        </w:rPr>
        <w:lastRenderedPageBreak/>
        <w:t>12.- Crédito presupuestario</w:t>
      </w:r>
    </w:p>
    <w:p w:rsidR="00A54FFE" w:rsidRDefault="00A54FFE" w:rsidP="00BA5472">
      <w:pPr>
        <w:jc w:val="both"/>
      </w:pPr>
      <w:r>
        <w:t>El crédito de esta subvención será el importe que se consigne a la partida correspondiente del presupuesto municipal vigente.</w:t>
      </w:r>
    </w:p>
    <w:p w:rsidR="00A54FFE" w:rsidRDefault="00A54FFE" w:rsidP="00BA5472">
      <w:pPr>
        <w:jc w:val="both"/>
      </w:pPr>
      <w:r>
        <w:t>La determinación concreta de la aplicación presupuestaria a la cual se imputará la subvención será determinada a la correspondiente convocatoria.</w:t>
      </w:r>
    </w:p>
    <w:p w:rsidR="00A54FFE" w:rsidRPr="001056D0" w:rsidRDefault="001056D0" w:rsidP="00BA5472">
      <w:pPr>
        <w:jc w:val="both"/>
        <w:rPr>
          <w:b/>
        </w:rPr>
      </w:pPr>
      <w:r w:rsidRPr="001056D0">
        <w:rPr>
          <w:b/>
        </w:rPr>
        <w:t>13.- Justificación y pagos</w:t>
      </w:r>
    </w:p>
    <w:p w:rsidR="001056D0" w:rsidRDefault="001056D0" w:rsidP="00BA5472">
      <w:pPr>
        <w:jc w:val="both"/>
      </w:pPr>
      <w:r>
        <w:t>Se procederá al pago mediante transferencia bancaria a la cuenta indicada por los beneficiarios en el modelo normalizado.</w:t>
      </w:r>
    </w:p>
    <w:p w:rsidR="001056D0" w:rsidRDefault="001056D0" w:rsidP="00BA5472">
      <w:pPr>
        <w:jc w:val="both"/>
      </w:pPr>
      <w:r>
        <w:t>El incumplimiento por parte de los beneficiarios de las condiciones establecidas en estas bases producirá la denegación o el reintegro de las cantidades recibidas.</w:t>
      </w:r>
    </w:p>
    <w:p w:rsidR="001056D0" w:rsidRPr="001056D0" w:rsidRDefault="001056D0" w:rsidP="00BA5472">
      <w:pPr>
        <w:jc w:val="both"/>
        <w:rPr>
          <w:b/>
        </w:rPr>
      </w:pPr>
      <w:r w:rsidRPr="001056D0">
        <w:rPr>
          <w:b/>
        </w:rPr>
        <w:t>14.- Régimen sancionador</w:t>
      </w:r>
    </w:p>
    <w:p w:rsidR="001056D0" w:rsidRDefault="001056D0" w:rsidP="00BA5472">
      <w:pPr>
        <w:jc w:val="both"/>
      </w:pPr>
      <w:r>
        <w:t>Los beneficiarios restaran sometidos a las responsabilidades y al régimen sancionador que establezca la normativa aplicable en la materia de subvenciones, la ley general presupuestaria y la ley general tributaria.</w:t>
      </w:r>
    </w:p>
    <w:p w:rsidR="001056D0" w:rsidRPr="001056D0" w:rsidRDefault="001056D0" w:rsidP="00BA5472">
      <w:pPr>
        <w:jc w:val="both"/>
        <w:rPr>
          <w:b/>
        </w:rPr>
      </w:pPr>
      <w:r w:rsidRPr="001056D0">
        <w:rPr>
          <w:b/>
        </w:rPr>
        <w:t>15.- Vigencia</w:t>
      </w:r>
    </w:p>
    <w:p w:rsidR="001056D0" w:rsidRDefault="001056D0" w:rsidP="00BA5472">
      <w:pPr>
        <w:jc w:val="both"/>
      </w:pPr>
      <w:r>
        <w:t>Estas bases serán vigentes hasta su modificación o derogación expresa.</w:t>
      </w:r>
    </w:p>
    <w:p w:rsidR="001056D0" w:rsidRPr="001056D0" w:rsidRDefault="001056D0" w:rsidP="00BA5472">
      <w:pPr>
        <w:jc w:val="both"/>
        <w:rPr>
          <w:b/>
        </w:rPr>
      </w:pPr>
      <w:r w:rsidRPr="001056D0">
        <w:rPr>
          <w:b/>
        </w:rPr>
        <w:t>16.- Protección de datos de carácter personal</w:t>
      </w:r>
    </w:p>
    <w:p w:rsidR="001056D0" w:rsidRDefault="001056D0" w:rsidP="00BA5472">
      <w:pPr>
        <w:jc w:val="both"/>
      </w:pPr>
      <w:r>
        <w:t>De acuerdo con la Ley Orgánica 3/2018, de 5 de noviembre de Protección de Datos Personales y garantía de los derechos digitales, los datos de carácter personal de los solicitantes únicamente serán tratados con la finalidad de gestionar y tramitar el procedimiento de concesión de subvenciones establecido en estas bases, de acuerdo con los principios de seguridad y confidencialidad de los datos que la normativa sobre protección de datos establece.</w:t>
      </w:r>
    </w:p>
    <w:p w:rsidR="00547002" w:rsidRDefault="00547002" w:rsidP="00BA5472">
      <w:pPr>
        <w:jc w:val="both"/>
      </w:pPr>
    </w:p>
    <w:p w:rsidR="00421770" w:rsidRDefault="00421770" w:rsidP="00421770">
      <w:pPr>
        <w:rPr>
          <w:b/>
          <w:u w:val="single"/>
        </w:rPr>
      </w:pPr>
      <w:r>
        <w:rPr>
          <w:b/>
          <w:u w:val="single"/>
        </w:rPr>
        <w:t>ANNEXO</w:t>
      </w:r>
    </w:p>
    <w:p w:rsidR="00421770" w:rsidRDefault="00421770" w:rsidP="00421770">
      <w:pPr>
        <w:pStyle w:val="Ttulo"/>
        <w:spacing w:before="0" w:after="0"/>
        <w:ind w:left="-567"/>
      </w:pPr>
      <w:r>
        <w:t>SOL·LICITUD DE SUBVENCIÓ PER PERSONES MAJORS DE 65 ANYS</w:t>
      </w:r>
    </w:p>
    <w:p w:rsidR="00421770" w:rsidRDefault="00421770" w:rsidP="00421770">
      <w:pPr>
        <w:spacing w:after="0" w:line="240" w:lineRule="auto"/>
        <w:ind w:hanging="567"/>
        <w:rPr>
          <w:rFonts w:cs="Calibri"/>
          <w:b/>
          <w:bCs/>
          <w:u w:val="single"/>
          <w:lang w:eastAsia="es-ES"/>
        </w:rPr>
      </w:pPr>
    </w:p>
    <w:p w:rsidR="00421770" w:rsidRDefault="00421770" w:rsidP="00421770">
      <w:pPr>
        <w:tabs>
          <w:tab w:val="left" w:pos="6468"/>
        </w:tabs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2308FD">
        <w:rPr>
          <w:noProof/>
          <w:lang w:eastAsia="en-US"/>
        </w:rPr>
        <w:pict>
          <v:rect id="4 Cuadro de texto" o:spid="_x0000_s1026" style="position:absolute;left:0;text-align:left;margin-left:-75.85pt;margin-top:1.05pt;width:31.3pt;height:581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" fillcolor="window" stroked="f" strokeweight=".5pt">
            <v:textbox style="layout-flow:vertical;mso-layout-flow-alt:bottom-to-top">
              <w:txbxContent>
                <w:p w:rsidR="00421770" w:rsidRDefault="00421770" w:rsidP="00421770">
                  <w:pPr>
                    <w:rPr>
                      <w:color w:val="808080"/>
                      <w:sz w:val="20"/>
                      <w:szCs w:val="20"/>
                    </w:rPr>
                  </w:pPr>
                  <w:r>
                    <w:rPr>
                      <w:rFonts w:cs="Arial"/>
                      <w:color w:val="808080"/>
                      <w:sz w:val="20"/>
                      <w:szCs w:val="20"/>
                    </w:rPr>
                    <w:t>I140-N3-PDP-V001          UT:  RI - HISENDA</w:t>
                  </w:r>
                </w:p>
              </w:txbxContent>
            </v:textbox>
          </v:rect>
        </w:pict>
      </w:r>
      <w:r>
        <w:rPr>
          <w:rFonts w:cs="Calibri"/>
          <w:b/>
          <w:bCs/>
          <w:lang w:eastAsia="es-ES"/>
        </w:rPr>
        <w:t>1. DADES PERSONALS</w:t>
      </w:r>
      <w:r>
        <w:rPr>
          <w:rFonts w:cs="Calibri"/>
          <w:b/>
          <w:bCs/>
          <w:lang w:eastAsia="es-ES"/>
        </w:rPr>
        <w:tab/>
      </w:r>
    </w:p>
    <w:p w:rsidR="00421770" w:rsidRDefault="00421770" w:rsidP="00421770">
      <w:pPr>
        <w:spacing w:after="0" w:line="240" w:lineRule="auto"/>
        <w:ind w:left="-567"/>
        <w:rPr>
          <w:rFonts w:cs="Calibri"/>
          <w:lang w:eastAsia="es-ES"/>
        </w:rPr>
      </w:pPr>
      <w:r>
        <w:rPr>
          <w:rFonts w:cs="Calibri"/>
          <w:b/>
          <w:bCs/>
          <w:lang w:eastAsia="es-ES"/>
        </w:rPr>
        <w:t xml:space="preserve">1.1 PERSONA SOL·LICITANT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2"/>
        <w:gridCol w:w="5670"/>
        <w:gridCol w:w="868"/>
        <w:gridCol w:w="2108"/>
      </w:tblGrid>
      <w:tr w:rsidR="00421770" w:rsidTr="000A24F7">
        <w:trPr>
          <w:trHeight w:val="3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</w:pPr>
          </w:p>
        </w:tc>
      </w:tr>
      <w:tr w:rsidR="00421770" w:rsidTr="000A24F7">
        <w:trPr>
          <w:trHeight w:val="3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EA4AB3">
        <w:rPr>
          <w:rFonts w:cs="Calibri"/>
          <w:b/>
          <w:bCs/>
          <w:lang w:eastAsia="es-ES"/>
        </w:rPr>
        <w:t xml:space="preserve">1.2 </w:t>
      </w:r>
      <w:r>
        <w:rPr>
          <w:rFonts w:cs="Calibri"/>
          <w:b/>
          <w:bCs/>
          <w:lang w:eastAsia="es-ES"/>
        </w:rPr>
        <w:t xml:space="preserve">PERSONA </w:t>
      </w:r>
      <w:r w:rsidRPr="00EA4AB3">
        <w:rPr>
          <w:rFonts w:cs="Calibri"/>
          <w:b/>
          <w:bCs/>
          <w:lang w:eastAsia="es-ES"/>
        </w:rPr>
        <w:t>REPRESENTANT</w:t>
      </w:r>
      <w:r w:rsidRPr="00C261BD">
        <w:rPr>
          <w:rFonts w:cs="Calibri"/>
          <w:bCs/>
          <w:lang w:eastAsia="es-ES"/>
        </w:rPr>
        <w:t>(Cal acreditar la representació)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2"/>
        <w:gridCol w:w="5670"/>
        <w:gridCol w:w="868"/>
        <w:gridCol w:w="2108"/>
      </w:tblGrid>
      <w:tr w:rsidR="00421770" w:rsidRPr="00EA4AB3" w:rsidTr="000A24F7">
        <w:trPr>
          <w:trHeight w:val="340"/>
        </w:trPr>
        <w:tc>
          <w:tcPr>
            <w:tcW w:w="1702" w:type="dxa"/>
            <w:shd w:val="clear" w:color="auto" w:fill="auto"/>
            <w:vAlign w:val="center"/>
          </w:tcPr>
          <w:p w:rsidR="00421770" w:rsidRPr="00A70CEF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lastRenderedPageBreak/>
              <w:t>Nom i Cognoms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21770" w:rsidRPr="00A70CEF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421770" w:rsidRPr="00A70CEF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421770" w:rsidRPr="00A70CEF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 xml:space="preserve">1.2 DADES NOTIFICACIÓ </w:t>
      </w:r>
    </w:p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2694"/>
        <w:gridCol w:w="2978"/>
        <w:gridCol w:w="851"/>
        <w:gridCol w:w="2126"/>
      </w:tblGrid>
      <w:tr w:rsidR="00421770" w:rsidTr="000A24F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Adreça notificació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21770" w:rsidTr="000A24F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Localitat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21770" w:rsidTr="000A24F7">
        <w:trPr>
          <w:trHeight w:val="624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Correu electrònic</w:t>
            </w:r>
          </w:p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mòbil</w:t>
            </w:r>
          </w:p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fix</w:t>
            </w:r>
          </w:p>
        </w:tc>
      </w:tr>
    </w:tbl>
    <w:p w:rsidR="00421770" w:rsidRDefault="00421770" w:rsidP="00421770">
      <w:pPr>
        <w:spacing w:after="0" w:line="240" w:lineRule="auto"/>
        <w:ind w:left="-426" w:hanging="283"/>
        <w:jc w:val="both"/>
        <w:rPr>
          <w:rFonts w:cs="Calibri"/>
          <w:b/>
          <w:bCs/>
          <w:sz w:val="20"/>
          <w:szCs w:val="20"/>
          <w:vertAlign w:val="superscript"/>
          <w:lang w:eastAsia="es-ES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end"/>
      </w:r>
      <w:r w:rsidRPr="00A70CEF">
        <w:rPr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0CEF">
        <w:rPr>
          <w:sz w:val="20"/>
          <w:szCs w:val="20"/>
        </w:rPr>
        <w:instrText xml:space="preserve"> FORMCHECKBOX </w:instrText>
      </w:r>
      <w:r w:rsidRPr="00A70CEF">
        <w:rPr>
          <w:sz w:val="20"/>
          <w:szCs w:val="20"/>
        </w:rPr>
      </w:r>
      <w:r w:rsidRPr="00A70CEF">
        <w:rPr>
          <w:sz w:val="20"/>
          <w:szCs w:val="20"/>
        </w:rPr>
        <w:fldChar w:fldCharType="end"/>
      </w:r>
      <w:r>
        <w:rPr>
          <w:b/>
          <w:sz w:val="20"/>
          <w:szCs w:val="20"/>
        </w:rPr>
        <w:t>Vull rebre notificació electrònica</w:t>
      </w:r>
      <w:r>
        <w:rPr>
          <w:sz w:val="20"/>
          <w:szCs w:val="20"/>
        </w:rPr>
        <w:t xml:space="preserve"> de tots els actes d’aquest procediment. </w:t>
      </w:r>
      <w:r>
        <w:rPr>
          <w:sz w:val="20"/>
          <w:szCs w:val="20"/>
          <w:vertAlign w:val="superscript"/>
        </w:rPr>
        <w:t>1</w:t>
      </w:r>
    </w:p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</w:p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2. SOL·LICITO</w:t>
      </w: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1"/>
        <w:gridCol w:w="4464"/>
        <w:gridCol w:w="541"/>
        <w:gridCol w:w="4848"/>
      </w:tblGrid>
      <w:tr w:rsidR="00421770" w:rsidRPr="0037473B" w:rsidTr="000A24F7">
        <w:trPr>
          <w:trHeight w:val="283"/>
        </w:trPr>
        <w:tc>
          <w:tcPr>
            <w:tcW w:w="10314" w:type="dxa"/>
            <w:gridSpan w:val="4"/>
            <w:shd w:val="clear" w:color="auto" w:fill="auto"/>
            <w:vAlign w:val="center"/>
          </w:tcPr>
          <w:p w:rsidR="00421770" w:rsidRPr="00C52120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C52120">
              <w:rPr>
                <w:rFonts w:cs="Calibri"/>
                <w:bCs/>
                <w:sz w:val="20"/>
                <w:szCs w:val="20"/>
                <w:lang w:eastAsia="es-ES"/>
              </w:rPr>
              <w:t>Es concedeixi la subvenció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 per persones majors de 65 anys que viuen soles o amb la parella:</w:t>
            </w:r>
          </w:p>
        </w:tc>
      </w:tr>
      <w:tr w:rsidR="00421770" w:rsidRPr="000668E9" w:rsidTr="000A24F7">
        <w:trPr>
          <w:trHeight w:val="283"/>
        </w:trPr>
        <w:tc>
          <w:tcPr>
            <w:tcW w:w="461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16"/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bookmarkEnd w:id="0"/>
          </w:p>
        </w:tc>
        <w:tc>
          <w:tcPr>
            <w:tcW w:w="4464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ind w:left="-36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Que sóc major de 65 anys.</w:t>
            </w:r>
          </w:p>
        </w:tc>
        <w:tc>
          <w:tcPr>
            <w:tcW w:w="54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4848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Que som una parella majors de 65 anys.</w:t>
            </w:r>
          </w:p>
        </w:tc>
      </w:tr>
    </w:tbl>
    <w:p w:rsidR="00421770" w:rsidRPr="00152A95" w:rsidRDefault="00421770" w:rsidP="00421770">
      <w:pPr>
        <w:spacing w:after="0" w:line="240" w:lineRule="auto"/>
        <w:ind w:left="-567"/>
        <w:rPr>
          <w:rFonts w:cs="Calibri"/>
          <w:b/>
          <w:bCs/>
          <w:sz w:val="2"/>
          <w:szCs w:val="2"/>
          <w:lang w:eastAsia="es-ES"/>
        </w:rPr>
      </w:pP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1331"/>
        <w:gridCol w:w="3061"/>
        <w:gridCol w:w="541"/>
        <w:gridCol w:w="4848"/>
      </w:tblGrid>
      <w:tr w:rsidR="00421770" w:rsidRPr="000668E9" w:rsidTr="000A24F7">
        <w:trPr>
          <w:trHeight w:val="283"/>
        </w:trPr>
        <w:tc>
          <w:tcPr>
            <w:tcW w:w="1864" w:type="dxa"/>
            <w:gridSpan w:val="2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Habitatge habitual :</w:t>
            </w:r>
          </w:p>
        </w:tc>
        <w:tc>
          <w:tcPr>
            <w:tcW w:w="8450" w:type="dxa"/>
            <w:gridSpan w:val="3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ind w:left="80"/>
              <w:jc w:val="center"/>
              <w:rPr>
                <w:rFonts w:cs="Calibri"/>
                <w:bCs/>
                <w:sz w:val="20"/>
                <w:szCs w:val="20"/>
                <w:lang w:eastAsia="es-ES"/>
              </w:rPr>
            </w:pPr>
          </w:p>
        </w:tc>
      </w:tr>
      <w:tr w:rsidR="00421770" w:rsidRPr="000668E9" w:rsidTr="000A24F7">
        <w:trPr>
          <w:trHeight w:val="283"/>
        </w:trPr>
        <w:tc>
          <w:tcPr>
            <w:tcW w:w="533" w:type="dxa"/>
            <w:tcBorders>
              <w:top w:val="dotted" w:sz="2" w:space="0" w:color="auto"/>
              <w:right w:val="nil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4392" w:type="dxa"/>
            <w:gridSpan w:val="2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propietari de l’habitatge habitual</w:t>
            </w:r>
          </w:p>
        </w:tc>
        <w:tc>
          <w:tcPr>
            <w:tcW w:w="541" w:type="dxa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4848" w:type="dxa"/>
            <w:tcBorders>
              <w:top w:val="dotted" w:sz="2" w:space="0" w:color="auto"/>
              <w:left w:val="nil"/>
            </w:tcBorders>
            <w:shd w:val="clear" w:color="auto" w:fill="auto"/>
            <w:vAlign w:val="center"/>
          </w:tcPr>
          <w:p w:rsidR="00421770" w:rsidRPr="0009607E" w:rsidRDefault="00421770" w:rsidP="000A24F7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llogater de l’habitatge habitual</w:t>
            </w:r>
          </w:p>
        </w:tc>
      </w:tr>
    </w:tbl>
    <w:p w:rsidR="00421770" w:rsidRPr="00282DCC" w:rsidRDefault="00421770" w:rsidP="00421770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3. DOCUMENTACIÓ APORTADA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dotted" w:sz="2" w:space="0" w:color="auto"/>
        </w:tblBorders>
        <w:tblLayout w:type="fixed"/>
        <w:tblLook w:val="04A0"/>
      </w:tblPr>
      <w:tblGrid>
        <w:gridCol w:w="425"/>
        <w:gridCol w:w="9923"/>
      </w:tblGrid>
      <w:tr w:rsidR="00421770" w:rsidRPr="00D16789" w:rsidTr="000A24F7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:rsidR="00421770" w:rsidRPr="003B0064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3B0064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064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Pr="003B0064">
              <w:rPr>
                <w:sz w:val="20"/>
                <w:szCs w:val="20"/>
                <w:lang w:eastAsia="es-ES"/>
              </w:rPr>
            </w:r>
            <w:r w:rsidRPr="003B0064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:rsidR="00421770" w:rsidRPr="00282DCC" w:rsidRDefault="00421770" w:rsidP="000A24F7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282DCC">
              <w:rPr>
                <w:rFonts w:cs="Calibri"/>
                <w:bCs/>
                <w:sz w:val="20"/>
                <w:szCs w:val="20"/>
                <w:lang w:eastAsia="es-ES"/>
              </w:rPr>
              <w:t xml:space="preserve">DNI del sol·licitant i de la parella, si 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és el cas</w:t>
            </w:r>
            <w:r w:rsidRPr="00282DCC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  <w:tr w:rsidR="00421770" w:rsidRPr="005D3CFF" w:rsidTr="000A24F7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:rsidR="00421770" w:rsidRPr="005D3CFF" w:rsidRDefault="00421770" w:rsidP="000A24F7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5D3CFF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3CFF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Pr="005D3CFF">
              <w:rPr>
                <w:sz w:val="20"/>
                <w:szCs w:val="20"/>
                <w:lang w:eastAsia="es-ES"/>
              </w:rPr>
            </w:r>
            <w:r w:rsidRPr="005D3CFF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:rsidR="00421770" w:rsidRPr="00282DCC" w:rsidRDefault="00421770" w:rsidP="000A24F7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282DCC">
              <w:rPr>
                <w:sz w:val="20"/>
                <w:szCs w:val="20"/>
                <w:lang w:eastAsia="es-ES"/>
              </w:rPr>
              <w:t>De</w:t>
            </w:r>
            <w:r w:rsidRPr="008821B1">
              <w:rPr>
                <w:sz w:val="20"/>
                <w:szCs w:val="20"/>
                <w:lang w:eastAsia="es-ES"/>
              </w:rPr>
              <w:t>claració de Renda del darrer exercici o certificat de l’</w:t>
            </w:r>
            <w:r w:rsidRPr="00282DCC">
              <w:rPr>
                <w:sz w:val="20"/>
                <w:szCs w:val="20"/>
                <w:lang w:eastAsia="es-ES"/>
              </w:rPr>
              <w:t>AEAT d’estar-ne exempt de presentació.*</w:t>
            </w:r>
          </w:p>
        </w:tc>
      </w:tr>
      <w:tr w:rsidR="00421770" w:rsidRPr="005D3CFF" w:rsidTr="000A24F7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:rsidR="00421770" w:rsidRPr="005D3CFF" w:rsidRDefault="00421770" w:rsidP="000A24F7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5D3CFF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3CFF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Pr="005D3CFF">
              <w:rPr>
                <w:sz w:val="20"/>
                <w:szCs w:val="20"/>
                <w:lang w:eastAsia="es-ES"/>
              </w:rPr>
            </w:r>
            <w:r w:rsidRPr="005D3CFF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:rsidR="00421770" w:rsidRPr="00282DCC" w:rsidRDefault="00421770" w:rsidP="000A24F7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>Contracte de lloguer i últim rebut liquidat, si és el cas.</w:t>
            </w:r>
          </w:p>
        </w:tc>
      </w:tr>
      <w:tr w:rsidR="00421770" w:rsidRPr="005D3CFF" w:rsidTr="000A24F7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:rsidR="00421770" w:rsidRPr="005D3CFF" w:rsidRDefault="00421770" w:rsidP="000A24F7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5D3CFF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3CFF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Pr="005D3CFF">
              <w:rPr>
                <w:sz w:val="20"/>
                <w:szCs w:val="20"/>
                <w:lang w:eastAsia="es-ES"/>
              </w:rPr>
            </w:r>
            <w:r w:rsidRPr="005D3CFF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:rsidR="00421770" w:rsidRPr="00282DCC" w:rsidRDefault="00421770" w:rsidP="000A24F7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282DCC">
              <w:rPr>
                <w:sz w:val="20"/>
                <w:szCs w:val="20"/>
                <w:lang w:eastAsia="es-ES"/>
              </w:rPr>
              <w:t>Volant d’empadronament històric de convivència.*</w:t>
            </w:r>
          </w:p>
        </w:tc>
      </w:tr>
    </w:tbl>
    <w:p w:rsidR="00421770" w:rsidRPr="00BE43BC" w:rsidRDefault="00421770" w:rsidP="00421770">
      <w:pPr>
        <w:spacing w:after="0" w:line="240" w:lineRule="auto"/>
        <w:ind w:left="-567"/>
        <w:rPr>
          <w:rFonts w:cs="Calibri"/>
          <w:bCs/>
          <w:sz w:val="18"/>
          <w:szCs w:val="18"/>
          <w:lang w:eastAsia="es-ES"/>
        </w:rPr>
      </w:pPr>
      <w:r w:rsidRPr="00BE43BC">
        <w:rPr>
          <w:rFonts w:cs="Calibri"/>
          <w:b/>
          <w:bCs/>
          <w:sz w:val="18"/>
          <w:szCs w:val="18"/>
          <w:vertAlign w:val="superscript"/>
          <w:lang w:eastAsia="es-ES"/>
        </w:rPr>
        <w:t>*</w:t>
      </w:r>
      <w:r w:rsidRPr="00BE43BC">
        <w:rPr>
          <w:rFonts w:cs="Calibri"/>
          <w:bCs/>
          <w:sz w:val="18"/>
          <w:szCs w:val="18"/>
          <w:lang w:eastAsia="es-ES"/>
        </w:rPr>
        <w:t>Documentació susceptible de ser consultada telemàticament amb autorització expressa de l’interessat.</w:t>
      </w:r>
    </w:p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4. DADES BANCÀRIES</w:t>
      </w:r>
    </w:p>
    <w:tbl>
      <w:tblPr>
        <w:tblStyle w:val="Tablaconcuadrcula"/>
        <w:tblW w:w="10343" w:type="dxa"/>
        <w:tblInd w:w="-567" w:type="dxa"/>
        <w:tblLook w:val="04A0"/>
      </w:tblPr>
      <w:tblGrid>
        <w:gridCol w:w="2547"/>
        <w:gridCol w:w="7796"/>
      </w:tblGrid>
      <w:tr w:rsidR="00421770" w:rsidTr="000A24F7">
        <w:tc>
          <w:tcPr>
            <w:tcW w:w="10343" w:type="dxa"/>
            <w:gridSpan w:val="2"/>
          </w:tcPr>
          <w:p w:rsidR="00421770" w:rsidRPr="00740EDA" w:rsidRDefault="00421770" w:rsidP="000A24F7">
            <w:pPr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El número de compte corrent on s’ha de fer la transferència :</w:t>
            </w:r>
          </w:p>
        </w:tc>
      </w:tr>
      <w:tr w:rsidR="00421770" w:rsidTr="000A24F7">
        <w:tc>
          <w:tcPr>
            <w:tcW w:w="2547" w:type="dxa"/>
          </w:tcPr>
          <w:p w:rsidR="00421770" w:rsidRPr="00740EDA" w:rsidRDefault="00421770" w:rsidP="000A24F7">
            <w:pPr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Nom del titular del compte:</w:t>
            </w:r>
          </w:p>
        </w:tc>
        <w:tc>
          <w:tcPr>
            <w:tcW w:w="7796" w:type="dxa"/>
          </w:tcPr>
          <w:p w:rsidR="00421770" w:rsidRPr="00740EDA" w:rsidRDefault="00421770" w:rsidP="000A24F7">
            <w:pPr>
              <w:rPr>
                <w:rFonts w:cs="Calibri"/>
                <w:bCs/>
                <w:lang w:eastAsia="es-ES"/>
              </w:rPr>
            </w:pPr>
          </w:p>
        </w:tc>
      </w:tr>
    </w:tbl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3"/>
        <w:gridCol w:w="424"/>
        <w:gridCol w:w="424"/>
        <w:gridCol w:w="424"/>
        <w:gridCol w:w="423"/>
        <w:gridCol w:w="424"/>
        <w:gridCol w:w="424"/>
        <w:gridCol w:w="425"/>
        <w:gridCol w:w="424"/>
        <w:gridCol w:w="426"/>
        <w:gridCol w:w="426"/>
        <w:gridCol w:w="425"/>
        <w:gridCol w:w="425"/>
        <w:gridCol w:w="425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1"/>
      </w:tblGrid>
      <w:tr w:rsidR="00421770" w:rsidRPr="0074756F" w:rsidTr="000A24F7">
        <w:trPr>
          <w:trHeight w:val="283"/>
        </w:trPr>
        <w:tc>
          <w:tcPr>
            <w:tcW w:w="1695" w:type="dxa"/>
            <w:gridSpan w:val="4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rFonts w:cs="Calibri"/>
                <w:bCs/>
                <w:sz w:val="18"/>
                <w:szCs w:val="18"/>
                <w:lang w:eastAsia="es-ES"/>
              </w:rPr>
              <w:t>IBAN</w:t>
            </w:r>
          </w:p>
        </w:tc>
        <w:tc>
          <w:tcPr>
            <w:tcW w:w="1696" w:type="dxa"/>
            <w:gridSpan w:val="4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ENTITAT</w:t>
            </w:r>
          </w:p>
        </w:tc>
        <w:tc>
          <w:tcPr>
            <w:tcW w:w="1701" w:type="dxa"/>
            <w:gridSpan w:val="4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OFICINA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D.C.</w:t>
            </w:r>
          </w:p>
        </w:tc>
        <w:tc>
          <w:tcPr>
            <w:tcW w:w="4401" w:type="dxa"/>
            <w:gridSpan w:val="10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NÚMERO DE COMTE</w:t>
            </w:r>
          </w:p>
        </w:tc>
      </w:tr>
      <w:tr w:rsidR="00421770" w:rsidRPr="0074756F" w:rsidTr="000A24F7">
        <w:trPr>
          <w:trHeight w:val="283"/>
        </w:trPr>
        <w:tc>
          <w:tcPr>
            <w:tcW w:w="423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3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1" w:type="dxa"/>
            <w:shd w:val="clear" w:color="auto" w:fill="auto"/>
            <w:vAlign w:val="center"/>
          </w:tcPr>
          <w:p w:rsidR="00421770" w:rsidRPr="0074756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</w:tr>
    </w:tbl>
    <w:p w:rsidR="00421770" w:rsidRPr="00282DCC" w:rsidRDefault="00421770" w:rsidP="00421770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5. DECLARACIÓ RESPONSABLE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3"/>
      </w:tblGrid>
      <w:tr w:rsidR="00421770" w:rsidRPr="00A34DF5" w:rsidTr="000A24F7">
        <w:trPr>
          <w:trHeight w:val="1644"/>
        </w:trPr>
        <w:tc>
          <w:tcPr>
            <w:tcW w:w="10343" w:type="dxa"/>
            <w:shd w:val="clear" w:color="auto" w:fill="auto"/>
            <w:vAlign w:val="center"/>
          </w:tcPr>
          <w:p w:rsidR="00421770" w:rsidRDefault="00421770" w:rsidP="000A24F7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5E61CD">
              <w:rPr>
                <w:rFonts w:cs="Calibri"/>
                <w:bCs/>
                <w:sz w:val="20"/>
                <w:szCs w:val="20"/>
                <w:lang w:eastAsia="es-ES"/>
              </w:rPr>
              <w:t xml:space="preserve">Declaro 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responsablement</w:t>
            </w:r>
            <w:r w:rsidRPr="005E61CD">
              <w:rPr>
                <w:rFonts w:cs="Calibri"/>
                <w:bCs/>
                <w:sz w:val="20"/>
                <w:szCs w:val="20"/>
                <w:lang w:eastAsia="es-ES"/>
              </w:rPr>
              <w:t>,</w:t>
            </w:r>
          </w:p>
          <w:p w:rsidR="00421770" w:rsidRDefault="00421770" w:rsidP="000A24F7">
            <w:pPr>
              <w:pStyle w:val="Prrafodelist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Que estic/estem al corrent de les obligacions tributàries amb l’Ajuntament de Tordera, la hisenda pública i amb la Seguretat Social.</w:t>
            </w:r>
          </w:p>
          <w:p w:rsidR="00421770" w:rsidRPr="00B37ECA" w:rsidRDefault="00421770" w:rsidP="000A24F7">
            <w:pPr>
              <w:pStyle w:val="Prrafodelist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B37ECA">
              <w:rPr>
                <w:rFonts w:cs="Calibri"/>
                <w:bCs/>
                <w:sz w:val="20"/>
                <w:szCs w:val="20"/>
                <w:lang w:eastAsia="es-ES"/>
              </w:rPr>
              <w:t xml:space="preserve">Que no som propietaris o arrendataris d’altres bens immobles, diferents de l’habitatge habitual, excepte si es amb una plaça d’aparcament situada al mateix edifici o complex urbanístic 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on s’ubiqui l’habitatge habitual.</w:t>
            </w:r>
          </w:p>
          <w:p w:rsidR="00421770" w:rsidRPr="006549D4" w:rsidRDefault="00421770" w:rsidP="000A24F7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Que accepto/em</w:t>
            </w:r>
            <w:r w:rsidRPr="005E61CD">
              <w:rPr>
                <w:rFonts w:cs="Calibri"/>
                <w:bCs/>
                <w:sz w:val="20"/>
                <w:szCs w:val="20"/>
                <w:lang w:eastAsia="es-ES"/>
              </w:rPr>
              <w:t xml:space="preserve"> la normativa i el procediment de les bases reguladores 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per a l’atorgament d’una subvenció a favor de les persones majors de 65 anys que viuen soles, amb una renda inferior a 1,5 vegades l’IPREM o parelles majors de 65 anys que viuen soles, amb una renda inferior a 3 vegades l’IPREM</w:t>
            </w:r>
            <w:r w:rsidRPr="006549D4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</w:tbl>
    <w:p w:rsidR="00421770" w:rsidRPr="00BE43BC" w:rsidRDefault="00421770" w:rsidP="00421770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6. AUTORITZACIONS*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99"/>
        <w:gridCol w:w="5244"/>
      </w:tblGrid>
      <w:tr w:rsidR="00421770" w:rsidTr="000A24F7">
        <w:trPr>
          <w:trHeight w:val="296"/>
        </w:trPr>
        <w:tc>
          <w:tcPr>
            <w:tcW w:w="5099" w:type="dxa"/>
            <w:tcBorders>
              <w:top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421770" w:rsidRDefault="00421770" w:rsidP="000A24F7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Autoritzo</w:t>
            </w:r>
          </w:p>
        </w:tc>
        <w:tc>
          <w:tcPr>
            <w:tcW w:w="5244" w:type="dxa"/>
            <w:tcBorders>
              <w:left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:rsidR="00421770" w:rsidRDefault="00421770" w:rsidP="000A24F7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Denego</w:t>
            </w:r>
          </w:p>
        </w:tc>
      </w:tr>
      <w:tr w:rsidR="00421770" w:rsidTr="000A24F7">
        <w:trPr>
          <w:trHeight w:val="510"/>
        </w:trPr>
        <w:tc>
          <w:tcPr>
            <w:tcW w:w="10343" w:type="dxa"/>
            <w:gridSpan w:val="2"/>
            <w:tcBorders>
              <w:top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:rsidR="00421770" w:rsidRDefault="00421770" w:rsidP="000A24F7">
            <w:pPr>
              <w:numPr>
                <w:ilvl w:val="0"/>
                <w:numId w:val="6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a l’Ajuntament per tal qu</w:t>
            </w:r>
            <w:r w:rsidRPr="008821B1">
              <w:rPr>
                <w:rFonts w:cs="Calibri"/>
                <w:bCs/>
                <w:sz w:val="20"/>
                <w:szCs w:val="20"/>
                <w:lang w:eastAsia="es-ES"/>
              </w:rPr>
              <w:t xml:space="preserve">e pugui fer les comprovacions necessàries </w:t>
            </w:r>
            <w:r w:rsidRPr="008821B1">
              <w:rPr>
                <w:rFonts w:cs="Arial"/>
                <w:sz w:val="20"/>
                <w:szCs w:val="20"/>
              </w:rPr>
              <w:t>en relació amb la declaració de Renda, dades d’estar al corrent de pagament i dades tributàries de l’Agencia Tributària (AEAT), dades d’estar al corrent de les obligacions tributàries amb l’</w:t>
            </w:r>
            <w:r>
              <w:rPr>
                <w:rFonts w:cs="Arial"/>
                <w:sz w:val="20"/>
                <w:szCs w:val="20"/>
              </w:rPr>
              <w:t>Agencia Tributària de Catalunya (</w:t>
            </w:r>
            <w:r w:rsidRPr="008821B1">
              <w:rPr>
                <w:rFonts w:cs="Arial"/>
                <w:sz w:val="20"/>
                <w:szCs w:val="20"/>
              </w:rPr>
              <w:t>ATC</w:t>
            </w:r>
            <w:r>
              <w:rPr>
                <w:rFonts w:cs="Arial"/>
                <w:sz w:val="20"/>
                <w:szCs w:val="20"/>
              </w:rPr>
              <w:t>)</w:t>
            </w:r>
            <w:r w:rsidRPr="008821B1">
              <w:rPr>
                <w:rFonts w:cs="Arial"/>
                <w:sz w:val="20"/>
                <w:szCs w:val="20"/>
              </w:rPr>
              <w:t>, dades d’estar al corre</w:t>
            </w:r>
            <w:r>
              <w:rPr>
                <w:rFonts w:cs="Arial"/>
                <w:sz w:val="20"/>
                <w:szCs w:val="20"/>
              </w:rPr>
              <w:t xml:space="preserve">nt de les obligacions tributàries amb la Seguretat Social (TGSS) i amb les dades padronals a l’IDESCAT i al Padró Municipal d’Habitants, així com per efectuar consulta telemàtica als registres i arxius d’altres administracions i entitats públiques per verificar tot allò declarat en aquesta sol·licitud. </w:t>
            </w:r>
          </w:p>
        </w:tc>
      </w:tr>
      <w:tr w:rsidR="00421770" w:rsidTr="000A24F7">
        <w:trPr>
          <w:trHeight w:val="1247"/>
        </w:trPr>
        <w:tc>
          <w:tcPr>
            <w:tcW w:w="10343" w:type="dxa"/>
            <w:gridSpan w:val="2"/>
            <w:tcBorders>
              <w:top w:val="none" w:sz="4" w:space="0" w:color="000000"/>
            </w:tcBorders>
            <w:shd w:val="clear" w:color="auto" w:fill="auto"/>
            <w:vAlign w:val="center"/>
          </w:tcPr>
          <w:p w:rsidR="00421770" w:rsidRDefault="00421770" w:rsidP="000A24F7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La present autorització s’atorga exclusivament al efectes d’aquest procediment, i en aplicació del què disposa la Llei 39/2015,  d’ 1 d’octubre, pel que es permet, prèvia autorització de la persona interessada la cessió de dades entre administracions públiques per al desenvolupament de les seves competències.</w:t>
            </w:r>
          </w:p>
          <w:p w:rsidR="00421770" w:rsidRDefault="00421770" w:rsidP="000A24F7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En cas de denegar l’autorització per la consulta de dades a d’altres administracions públiques s’haurà de presentar la documentació acreditativa necessària per a la tramitació de la sol·licitud.</w:t>
            </w:r>
          </w:p>
        </w:tc>
      </w:tr>
    </w:tbl>
    <w:p w:rsidR="00421770" w:rsidRDefault="00421770" w:rsidP="00421770">
      <w:pPr>
        <w:spacing w:after="0" w:line="240" w:lineRule="auto"/>
        <w:ind w:left="-567"/>
        <w:rPr>
          <w:rFonts w:cs="Calibri"/>
          <w:b/>
          <w:bCs/>
          <w:sz w:val="20"/>
          <w:szCs w:val="20"/>
          <w:lang w:eastAsia="es-ES"/>
        </w:rPr>
      </w:pPr>
    </w:p>
    <w:tbl>
      <w:tblPr>
        <w:tblW w:w="10314" w:type="dxa"/>
        <w:tblInd w:w="-567" w:type="dxa"/>
        <w:tblLook w:val="04A0"/>
      </w:tblPr>
      <w:tblGrid>
        <w:gridCol w:w="5637"/>
        <w:gridCol w:w="4677"/>
      </w:tblGrid>
      <w:tr w:rsidR="00421770" w:rsidTr="000A24F7">
        <w:trPr>
          <w:trHeight w:val="283"/>
        </w:trPr>
        <w:tc>
          <w:tcPr>
            <w:tcW w:w="5637" w:type="dxa"/>
          </w:tcPr>
          <w:p w:rsidR="00421770" w:rsidRDefault="00421770" w:rsidP="000A24F7">
            <w:pPr>
              <w:tabs>
                <w:tab w:val="left" w:pos="1050"/>
              </w:tabs>
              <w:spacing w:after="0" w:line="240" w:lineRule="auto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 xml:space="preserve">Tordera,                   de/d’                                 de </w:t>
            </w:r>
          </w:p>
        </w:tc>
        <w:tc>
          <w:tcPr>
            <w:tcW w:w="4677" w:type="dxa"/>
          </w:tcPr>
          <w:p w:rsidR="00421770" w:rsidRDefault="00421770" w:rsidP="000A24F7">
            <w:pPr>
              <w:tabs>
                <w:tab w:val="left" w:pos="1050"/>
              </w:tabs>
              <w:spacing w:after="0" w:line="240" w:lineRule="auto"/>
              <w:jc w:val="both"/>
              <w:rPr>
                <w:b/>
                <w:sz w:val="20"/>
                <w:szCs w:val="20"/>
                <w:lang w:eastAsia="es-ES"/>
              </w:rPr>
            </w:pPr>
          </w:p>
        </w:tc>
      </w:tr>
      <w:tr w:rsidR="00421770" w:rsidTr="000A24F7">
        <w:trPr>
          <w:trHeight w:val="1127"/>
        </w:trPr>
        <w:tc>
          <w:tcPr>
            <w:tcW w:w="563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421770" w:rsidRDefault="00421770" w:rsidP="000A24F7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Signatura/es del/s sol·licitant/s,</w:t>
            </w:r>
          </w:p>
          <w:p w:rsidR="00421770" w:rsidRDefault="00421770" w:rsidP="000A24F7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</w:p>
          <w:p w:rsidR="00421770" w:rsidRDefault="00421770" w:rsidP="000A24F7">
            <w:pPr>
              <w:spacing w:after="0" w:line="240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421770" w:rsidRDefault="00421770" w:rsidP="000A24F7">
            <w:pPr>
              <w:tabs>
                <w:tab w:val="left" w:pos="1050"/>
              </w:tabs>
              <w:spacing w:after="0" w:line="240" w:lineRule="auto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 del representant,</w:t>
            </w:r>
          </w:p>
        </w:tc>
      </w:tr>
      <w:tr w:rsidR="00421770" w:rsidTr="000A24F7">
        <w:trPr>
          <w:trHeight w:val="283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70" w:rsidRDefault="00421770" w:rsidP="000A24F7">
            <w:pPr>
              <w:numPr>
                <w:ilvl w:val="0"/>
                <w:numId w:val="5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283" w:hanging="283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>Abans de sig</w:t>
            </w:r>
            <w:r w:rsidRPr="008821B1">
              <w:rPr>
                <w:sz w:val="20"/>
                <w:szCs w:val="20"/>
                <w:lang w:eastAsia="es-ES"/>
              </w:rPr>
              <w:t xml:space="preserve">nar la sol·licitud, llegiu la informació bàsica sobre protecció de dades que es presenta seguidament. </w:t>
            </w:r>
            <w:r w:rsidRPr="008821B1">
              <w:rPr>
                <w:sz w:val="20"/>
                <w:szCs w:val="20"/>
                <w:vertAlign w:val="superscript"/>
                <w:lang w:eastAsia="es-ES"/>
              </w:rPr>
              <w:t>2</w:t>
            </w:r>
          </w:p>
        </w:tc>
      </w:tr>
      <w:tr w:rsidR="00421770" w:rsidTr="000A24F7">
        <w:trPr>
          <w:trHeight w:val="510"/>
        </w:trPr>
        <w:tc>
          <w:tcPr>
            <w:tcW w:w="10314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421770" w:rsidRDefault="00421770" w:rsidP="000A24F7">
            <w:pPr>
              <w:tabs>
                <w:tab w:val="left" w:pos="1050"/>
              </w:tabs>
              <w:spacing w:after="0" w:line="240" w:lineRule="auto"/>
              <w:jc w:val="center"/>
              <w:rPr>
                <w:sz w:val="20"/>
                <w:szCs w:val="20"/>
                <w:lang w:eastAsia="es-ES"/>
              </w:rPr>
            </w:pPr>
            <w:r>
              <w:rPr>
                <w:rFonts w:cs="Calibri"/>
                <w:b/>
                <w:sz w:val="24"/>
                <w:szCs w:val="24"/>
              </w:rPr>
              <w:t>IL·LM. SR. ALCALDE-PRESIDENT DE L’AJUNTAMENT DE TORDERA</w:t>
            </w:r>
          </w:p>
        </w:tc>
      </w:tr>
    </w:tbl>
    <w:p w:rsidR="00421770" w:rsidRDefault="00421770" w:rsidP="00421770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:rsidR="00421770" w:rsidRDefault="00421770" w:rsidP="00421770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421770" w:rsidTr="000A24F7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21770" w:rsidRDefault="00421770" w:rsidP="000A24F7">
            <w:pPr>
              <w:spacing w:after="0" w:line="240" w:lineRule="auto"/>
              <w:jc w:val="center"/>
              <w:rPr>
                <w:b/>
                <w:vertAlign w:val="superscript"/>
              </w:rPr>
            </w:pPr>
            <w:r>
              <w:rPr>
                <w:i/>
                <w:sz w:val="16"/>
                <w:szCs w:val="16"/>
              </w:rPr>
              <w:br w:type="page"/>
            </w:r>
            <w:r>
              <w:rPr>
                <w:b/>
              </w:rPr>
              <w:t xml:space="preserve">INFORMACIÓ DEL SERVEI DE NOTIFICACIÓ ELECTRÒNICA </w:t>
            </w:r>
            <w:r>
              <w:rPr>
                <w:b/>
                <w:vertAlign w:val="superscript"/>
              </w:rPr>
              <w:t>1</w:t>
            </w:r>
          </w:p>
        </w:tc>
      </w:tr>
      <w:tr w:rsidR="00421770" w:rsidTr="000A24F7">
        <w:trPr>
          <w:trHeight w:val="2948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Default="00421770" w:rsidP="000A24F7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L'acceptació comportarà el consentiment de l'interessat per rebre per mitjans electrònics qualsevol notificació amb efectes jurídics que es pugui derivar d'aquest procediment.</w:t>
            </w:r>
          </w:p>
          <w:p w:rsidR="00421770" w:rsidRDefault="00421770" w:rsidP="000A24F7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 xml:space="preserve">La informació d’accés a la notificació i dels requisits tècnics la podeu consultar a la seu electrònica de l’Ajuntament: </w:t>
            </w:r>
          </w:p>
          <w:p w:rsidR="00421770" w:rsidRDefault="00421770" w:rsidP="000A24F7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</w:rPr>
            </w:pPr>
            <w:hyperlink r:id="rId8" w:tooltip="https://www.seu-e.cat/web/tordera/govern-obert-i-transparencia/serveis-i-tramits/tramits/notificacions-electroniques" w:history="1">
              <w:r>
                <w:rPr>
                  <w:rFonts w:eastAsia="Times New Roman" w:cs="Calibri"/>
                  <w:sz w:val="20"/>
                  <w:szCs w:val="20"/>
                </w:rPr>
                <w:t>https://www.seu-e.cat/web/tordera/govern-obert-i-transparencia/serveis-i-tramits/tramits/notificacions-electroniques</w:t>
              </w:r>
            </w:hyperlink>
          </w:p>
          <w:p w:rsidR="00421770" w:rsidRDefault="00421770" w:rsidP="000A24F7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sz w:val="20"/>
                <w:szCs w:val="20"/>
              </w:rPr>
              <w:t xml:space="preserve">D’acord amb l’Art. 14 de la </w:t>
            </w:r>
            <w:r>
              <w:rPr>
                <w:rFonts w:cs="Calibri"/>
                <w:iCs/>
                <w:sz w:val="20"/>
                <w:szCs w:val="20"/>
              </w:rPr>
              <w:t>Llei 39/2015, d’ 1 d’octubre, del procediment administratiu comú de les administracions públiques, e</w:t>
            </w:r>
            <w:r>
              <w:rPr>
                <w:rFonts w:cs="Calibri"/>
                <w:sz w:val="20"/>
                <w:szCs w:val="20"/>
              </w:rPr>
              <w:t xml:space="preserve">stan obligats a relacionar-se a través de mitjans electrònics amb les administracions públiques per efectuar qualsevol tràmit d’un procediment administratiu, almenys, els subjectes següents: a) Les persones jurídiques. b) Les entitats sense personalitat jurídica. c) Els qui exerceixin una activitat professional per a la qual es requereixi la col·legiació obligatòria, per als tràmits i actuacions que portin a terme amb les administracions públiques en exercici de l’activitat professional esmentada. d) Els qui representin un interessat que estigui obligat a relacionar-se electrònicament amb l’Administració. e) Els empleats de les administracions públiques. </w:t>
            </w:r>
          </w:p>
        </w:tc>
      </w:tr>
    </w:tbl>
    <w:p w:rsidR="00421770" w:rsidRDefault="00421770" w:rsidP="00421770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694"/>
        <w:gridCol w:w="7654"/>
      </w:tblGrid>
      <w:tr w:rsidR="00421770" w:rsidRPr="00FA003F" w:rsidTr="000A24F7">
        <w:trPr>
          <w:trHeight w:val="397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jc w:val="center"/>
              <w:rPr>
                <w:rFonts w:cs="Calibri"/>
                <w:b/>
                <w:vertAlign w:val="superscript"/>
              </w:rPr>
            </w:pPr>
            <w:r w:rsidRPr="00FA003F">
              <w:rPr>
                <w:rFonts w:cs="Calibri"/>
                <w:b/>
              </w:rPr>
              <w:t xml:space="preserve">INFORMACIÓ BÀSICA SOBRE PROTECCIÓ DE DADES </w:t>
            </w:r>
            <w:r w:rsidRPr="00FA003F">
              <w:rPr>
                <w:rFonts w:cs="Calibri"/>
                <w:b/>
                <w:vertAlign w:val="superscript"/>
              </w:rPr>
              <w:t>2</w:t>
            </w:r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Responsable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Ajuntament de Tordera . Plaça de l’Església  2 . 08490 Tordera . </w:t>
            </w:r>
          </w:p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Telèfon 937643717 . Correu electrònic: </w:t>
            </w:r>
            <w:hyperlink r:id="rId9" w:history="1">
              <w:r w:rsidRPr="00FA003F">
                <w:rPr>
                  <w:rStyle w:val="Hipervnculo"/>
                  <w:rFonts w:cs="Calibri"/>
                  <w:sz w:val="20"/>
                  <w:szCs w:val="20"/>
                </w:rPr>
                <w:t>tordera@tordera.cat</w:t>
              </w:r>
            </w:hyperlink>
            <w:r w:rsidRPr="00FA003F">
              <w:rPr>
                <w:rFonts w:cs="Calibri"/>
                <w:sz w:val="20"/>
                <w:szCs w:val="20"/>
              </w:rPr>
              <w:t xml:space="preserve"> . Web: </w:t>
            </w:r>
            <w:hyperlink r:id="rId10" w:history="1">
              <w:r w:rsidRPr="00FA003F">
                <w:rPr>
                  <w:rStyle w:val="Hipervnculo"/>
                  <w:rFonts w:cs="Calibri"/>
                  <w:sz w:val="20"/>
                  <w:szCs w:val="20"/>
                </w:rPr>
                <w:t>tordera.cat</w:t>
              </w:r>
            </w:hyperlink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Finalitat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La finalitat del tractament és tramitar i resoldre la vostra sol·licitud.</w:t>
            </w:r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Termini de conservació: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Les dades seran conservades durant el temps previst a la normativa de procediment administratiu i d’arxiu històric.</w:t>
            </w:r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Base jurídica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8821B1">
              <w:rPr>
                <w:rFonts w:cs="Calibri"/>
                <w:sz w:val="20"/>
                <w:szCs w:val="20"/>
              </w:rPr>
              <w:t xml:space="preserve">La base legal per al tractament de les vostres dades és l’aplicació de les Bases reguladores </w:t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>per a l’atorgament d’una subvenció a favor de les persones majors de 65 anys que viuen soles, amb una renda inferior a 1,5 vegades l’IPREM o parelles majors de 65 anys que viuen soles, amb una renda inferior a 3 vegades l’IPREM</w:t>
            </w:r>
            <w:r w:rsidRPr="008821B1">
              <w:rPr>
                <w:rFonts w:cs="Calibri"/>
                <w:sz w:val="20"/>
                <w:szCs w:val="20"/>
              </w:rPr>
              <w:t>.</w:t>
            </w:r>
          </w:p>
        </w:tc>
      </w:tr>
      <w:tr w:rsidR="00421770" w:rsidRPr="00FA003F" w:rsidTr="000A24F7">
        <w:trPr>
          <w:trHeight w:val="735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El tractament és necessari per complir una obligació legal aplicable al responsable del tractament o per complir una missió realitzada en interès públic o en l’exercici de poders públics conferits al responsable del tractament.</w:t>
            </w:r>
          </w:p>
        </w:tc>
      </w:tr>
      <w:tr w:rsidR="00421770" w:rsidRPr="00FA003F" w:rsidTr="000A24F7">
        <w:trPr>
          <w:trHeight w:val="7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Existeix l’obligació de facilitar les dades que es demanen en la sol·licitud i l’Ajuntament es reserva el dret a no tramitar, a no resoldre o a denegar la vostra sol·licitud si no les faciliteu quan us siguin requerides.</w:t>
            </w:r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Destinataris: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Les vostres dades no es comunicaran a tercers, excepte si una llei ho autoritza.</w:t>
            </w:r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Les vostres dades no es transferiran fora de la Unió Europea.</w:t>
            </w:r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Drets de les persones:</w:t>
            </w:r>
          </w:p>
          <w:p w:rsidR="00421770" w:rsidRPr="00FA003F" w:rsidRDefault="00421770" w:rsidP="000A24F7">
            <w:pPr>
              <w:rPr>
                <w:rFonts w:cs="Calibri"/>
                <w:sz w:val="20"/>
                <w:szCs w:val="20"/>
              </w:rPr>
            </w:pPr>
          </w:p>
          <w:p w:rsidR="00421770" w:rsidRPr="00FA003F" w:rsidRDefault="00421770" w:rsidP="000A24F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Podeu accedir a les vostres dades personals, rectificar-les, suprimir-les, oposar-vos al tractament i sol·licitar-ne la limitació, presentant la vostra sol·licitud a l’Ajuntament de Tordera, o mitjançant la seu electrònica </w:t>
            </w:r>
            <w:hyperlink r:id="rId11" w:history="1">
              <w:r w:rsidRPr="00FA003F">
                <w:rPr>
                  <w:rStyle w:val="Hipervnculo"/>
                  <w:rFonts w:cs="Calibri"/>
                  <w:sz w:val="20"/>
                  <w:szCs w:val="20"/>
                </w:rPr>
                <w:t>www.seu-e.cat/web/tordera/</w:t>
              </w:r>
            </w:hyperlink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1770" w:rsidRPr="00FA003F" w:rsidRDefault="00421770" w:rsidP="000A24F7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Si considereu que el tractament de dades personals es contrari a la normativa de protecció de dades, us podeu adreçar al delegat de protecció de dades o podeu presentar una reclamació davant de l’Autoritat Catalana de Protecció de Dades (APDCAT) a través de la seva web o per mitjans no electrònics.</w:t>
            </w:r>
          </w:p>
        </w:tc>
      </w:tr>
      <w:tr w:rsidR="00421770" w:rsidRPr="00FA003F" w:rsidTr="000A24F7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>Informació addicional: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770" w:rsidRPr="00FA003F" w:rsidRDefault="00421770" w:rsidP="000A24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FA003F">
              <w:rPr>
                <w:rFonts w:cs="Calibri"/>
                <w:sz w:val="20"/>
                <w:szCs w:val="20"/>
              </w:rPr>
              <w:t xml:space="preserve">Podeu consultar la informació addicional i detallada sobre protecció de dades en la web de l’Ajuntament de Tordera </w:t>
            </w:r>
            <w:hyperlink r:id="rId12" w:history="1">
              <w:r w:rsidRPr="00FA003F">
                <w:rPr>
                  <w:rStyle w:val="Hipervnculo"/>
                  <w:rFonts w:cstheme="minorHAnsi"/>
                  <w:sz w:val="20"/>
                  <w:szCs w:val="20"/>
                </w:rPr>
                <w:t>https://www.seu-e.cat/ca/web/tordera/govern-obert-i-transparencia/serveis-i-tramits/estat-dels-serveis/informacio-de-proteccio-de-dades-185</w:t>
              </w:r>
            </w:hyperlink>
          </w:p>
        </w:tc>
      </w:tr>
    </w:tbl>
    <w:p w:rsidR="00421770" w:rsidRDefault="00421770" w:rsidP="00421770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:rsidR="00421770" w:rsidRDefault="00421770" w:rsidP="00421770">
      <w:pPr>
        <w:rPr>
          <w:b/>
          <w:u w:val="single"/>
        </w:rPr>
      </w:pPr>
    </w:p>
    <w:p w:rsidR="00B355F7" w:rsidRDefault="00B355F7" w:rsidP="00BA5472">
      <w:pPr>
        <w:jc w:val="both"/>
      </w:pPr>
    </w:p>
    <w:sectPr w:rsidR="00B355F7" w:rsidSect="004F2F0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835" w:right="1134" w:bottom="1134" w:left="1134" w:header="680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126" w:rsidRDefault="00937126" w:rsidP="004F2F0E">
      <w:pPr>
        <w:spacing w:after="0" w:line="240" w:lineRule="auto"/>
      </w:pPr>
      <w:r>
        <w:separator/>
      </w:r>
    </w:p>
  </w:endnote>
  <w:endnote w:type="continuationSeparator" w:id="1">
    <w:p w:rsidR="00937126" w:rsidRDefault="00937126" w:rsidP="004F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F7" w:rsidRDefault="00B355F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808080" w:themeColor="background1" w:themeShade="80"/>
        <w:sz w:val="18"/>
        <w:szCs w:val="18"/>
      </w:rPr>
      <w:id w:val="-315343120"/>
      <w:docPartObj>
        <w:docPartGallery w:val="Page Numbers (Bottom of Page)"/>
        <w:docPartUnique/>
      </w:docPartObj>
    </w:sdtPr>
    <w:sdtContent>
      <w:sdt>
        <w:sdtPr>
          <w:rPr>
            <w:color w:val="808080" w:themeColor="background1" w:themeShade="80"/>
            <w:sz w:val="18"/>
            <w:szCs w:val="18"/>
          </w:rPr>
          <w:id w:val="-901435014"/>
          <w:docPartObj>
            <w:docPartGallery w:val="Page Numbers (Top of Page)"/>
            <w:docPartUnique/>
          </w:docPartObj>
        </w:sdtPr>
        <w:sdtContent>
          <w:p w:rsidR="00B355F7" w:rsidRPr="004F2F0E" w:rsidRDefault="00B0533F" w:rsidP="004F2F0E">
            <w:pPr>
              <w:pStyle w:val="Piedepgina"/>
              <w:jc w:val="right"/>
              <w:rPr>
                <w:bCs/>
                <w:color w:val="808080" w:themeColor="background1" w:themeShade="80"/>
                <w:sz w:val="18"/>
                <w:szCs w:val="18"/>
              </w:rPr>
            </w:pP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="00B355F7" w:rsidRPr="000D5887">
              <w:rPr>
                <w:bCs/>
                <w:color w:val="808080" w:themeColor="background1" w:themeShade="80"/>
                <w:sz w:val="18"/>
                <w:szCs w:val="18"/>
              </w:rPr>
              <w:instrText>PAGE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421770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4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  <w:r w:rsidR="00B355F7" w:rsidRPr="000D5887">
              <w:rPr>
                <w:color w:val="808080" w:themeColor="background1" w:themeShade="80"/>
                <w:sz w:val="18"/>
                <w:szCs w:val="18"/>
              </w:rPr>
              <w:t xml:space="preserve"> / 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="00B355F7" w:rsidRPr="000D5887">
              <w:rPr>
                <w:bCs/>
                <w:color w:val="808080" w:themeColor="background1" w:themeShade="80"/>
                <w:sz w:val="18"/>
                <w:szCs w:val="18"/>
              </w:rPr>
              <w:instrText>NUMPAGES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421770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7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F7" w:rsidRDefault="00B355F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126" w:rsidRDefault="00937126" w:rsidP="004F2F0E">
      <w:pPr>
        <w:spacing w:after="0" w:line="240" w:lineRule="auto"/>
      </w:pPr>
      <w:r>
        <w:separator/>
      </w:r>
    </w:p>
  </w:footnote>
  <w:footnote w:type="continuationSeparator" w:id="1">
    <w:p w:rsidR="00937126" w:rsidRDefault="00937126" w:rsidP="004F2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F7" w:rsidRDefault="00B355F7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pPr w:rightFromText="142" w:bottomFromText="142" w:vertAnchor="page" w:horzAnchor="page" w:tblpX="608" w:tblpY="749"/>
      <w:tblOverlap w:val="never"/>
      <w:tblW w:w="10314" w:type="dxa"/>
      <w:tblLayout w:type="fixed"/>
      <w:tblLook w:val="04A0"/>
    </w:tblPr>
    <w:tblGrid>
      <w:gridCol w:w="5103"/>
      <w:gridCol w:w="1384"/>
      <w:gridCol w:w="3827"/>
    </w:tblGrid>
    <w:tr w:rsidR="00B355F7" w:rsidTr="00B355F7">
      <w:tc>
        <w:tcPr>
          <w:tcW w:w="10314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B355F7" w:rsidRDefault="00B355F7" w:rsidP="00B355F7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2959606" cy="891894"/>
                <wp:effectExtent l="0" t="0" r="0" b="381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 escut tordera-04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9606" cy="891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355F7" w:rsidTr="00B355F7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:rsidR="00B355F7" w:rsidRDefault="00B355F7" w:rsidP="00B355F7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B355F7" w:rsidRPr="00DA532B" w:rsidRDefault="00B355F7" w:rsidP="00B355F7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B355F7" w:rsidTr="00B355F7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:rsidR="00B355F7" w:rsidRDefault="00B355F7" w:rsidP="00B355F7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B355F7" w:rsidRPr="00DA532B" w:rsidRDefault="00B355F7" w:rsidP="00B355F7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B355F7" w:rsidTr="00B355F7">
      <w:tc>
        <w:tcPr>
          <w:tcW w:w="6487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B355F7" w:rsidRDefault="00B355F7" w:rsidP="00B355F7">
          <w:pPr>
            <w:pStyle w:val="Encabezado"/>
            <w:tabs>
              <w:tab w:val="clear" w:pos="4252"/>
              <w:tab w:val="clear" w:pos="8504"/>
              <w:tab w:val="center" w:pos="6237"/>
              <w:tab w:val="right" w:pos="7088"/>
            </w:tabs>
            <w:ind w:left="527"/>
          </w:pPr>
        </w:p>
      </w:tc>
      <w:tc>
        <w:tcPr>
          <w:tcW w:w="3827" w:type="dxa"/>
          <w:tcBorders>
            <w:top w:val="nil"/>
            <w:left w:val="nil"/>
            <w:bottom w:val="nil"/>
            <w:right w:val="nil"/>
          </w:tcBorders>
        </w:tcPr>
        <w:p w:rsidR="00B355F7" w:rsidRDefault="00B355F7" w:rsidP="00B355F7">
          <w:pPr>
            <w:tabs>
              <w:tab w:val="center" w:pos="6237"/>
              <w:tab w:val="right" w:pos="7088"/>
            </w:tabs>
            <w:ind w:left="601"/>
            <w:jc w:val="right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</w:tr>
    <w:tr w:rsidR="00B355F7" w:rsidTr="00B355F7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:rsidR="00B355F7" w:rsidRDefault="00B355F7" w:rsidP="00B355F7">
          <w:pPr>
            <w:pStyle w:val="Encabezado"/>
            <w:ind w:left="426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B355F7" w:rsidRPr="00DA532B" w:rsidRDefault="00B355F7" w:rsidP="00B355F7">
          <w:pPr>
            <w:ind w:left="1985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</w:tbl>
  <w:p w:rsidR="00B355F7" w:rsidRDefault="00B355F7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5F7" w:rsidRDefault="00B355F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E0CB0"/>
    <w:multiLevelType w:val="hybridMultilevel"/>
    <w:tmpl w:val="EEEA1D1E"/>
    <w:lvl w:ilvl="0" w:tplc="92C4FB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46EE7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12D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F0F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7251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2AA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243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A6C0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084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43A86"/>
    <w:multiLevelType w:val="hybridMultilevel"/>
    <w:tmpl w:val="ABBE03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A02BE"/>
    <w:multiLevelType w:val="hybridMultilevel"/>
    <w:tmpl w:val="C33433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D425F9"/>
    <w:multiLevelType w:val="hybridMultilevel"/>
    <w:tmpl w:val="E7DA4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8055C0"/>
    <w:multiLevelType w:val="hybridMultilevel"/>
    <w:tmpl w:val="ED4AAE1C"/>
    <w:lvl w:ilvl="0" w:tplc="C8A64614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4C2EB7"/>
    <w:multiLevelType w:val="hybridMultilevel"/>
    <w:tmpl w:val="DB24B45C"/>
    <w:lvl w:ilvl="0" w:tplc="D3D4047E">
      <w:start w:val="9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9C889A3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4C6E8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12C2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3A0B7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5493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B02A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5FA50E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D057B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B2C71D0"/>
    <w:multiLevelType w:val="hybridMultilevel"/>
    <w:tmpl w:val="EDA802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9133E"/>
    <w:rsid w:val="00097B39"/>
    <w:rsid w:val="001056D0"/>
    <w:rsid w:val="0019133E"/>
    <w:rsid w:val="00217924"/>
    <w:rsid w:val="00274F51"/>
    <w:rsid w:val="002D4B3B"/>
    <w:rsid w:val="00315246"/>
    <w:rsid w:val="00380573"/>
    <w:rsid w:val="003B6542"/>
    <w:rsid w:val="00421770"/>
    <w:rsid w:val="00432EDE"/>
    <w:rsid w:val="00443D8C"/>
    <w:rsid w:val="0045613D"/>
    <w:rsid w:val="004F2F0E"/>
    <w:rsid w:val="00547002"/>
    <w:rsid w:val="007B57C0"/>
    <w:rsid w:val="007E553E"/>
    <w:rsid w:val="0083312A"/>
    <w:rsid w:val="00937126"/>
    <w:rsid w:val="00A54FFE"/>
    <w:rsid w:val="00A63D0C"/>
    <w:rsid w:val="00A669B8"/>
    <w:rsid w:val="00AE0693"/>
    <w:rsid w:val="00B0533F"/>
    <w:rsid w:val="00B355F7"/>
    <w:rsid w:val="00B47C74"/>
    <w:rsid w:val="00B75FE4"/>
    <w:rsid w:val="00B775AE"/>
    <w:rsid w:val="00BA420E"/>
    <w:rsid w:val="00BA5472"/>
    <w:rsid w:val="00C849B4"/>
    <w:rsid w:val="00CB1669"/>
    <w:rsid w:val="00FD0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13D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F2F0E"/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4F2F0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2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F0E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F0E"/>
  </w:style>
  <w:style w:type="paragraph" w:styleId="Prrafodelista">
    <w:name w:val="List Paragraph"/>
    <w:basedOn w:val="Normal"/>
    <w:uiPriority w:val="34"/>
    <w:qFormat/>
    <w:rsid w:val="00A63D0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355F7"/>
    <w:rPr>
      <w:color w:val="0000FF" w:themeColor="hyperlink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42177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40" w:after="60"/>
      <w:outlineLvl w:val="0"/>
    </w:pPr>
    <w:rPr>
      <w:rFonts w:ascii="Calibri" w:eastAsia="Times New Roman" w:hAnsi="Calibri" w:cs="Times New Roman"/>
      <w:b/>
      <w:bCs/>
      <w:szCs w:val="32"/>
      <w:u w:val="single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421770"/>
    <w:rPr>
      <w:rFonts w:ascii="Calibri" w:eastAsia="Times New Roman" w:hAnsi="Calibri" w:cs="Times New Roman"/>
      <w:b/>
      <w:bCs/>
      <w:szCs w:val="32"/>
      <w:u w:val="single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u-e.cat/web/tordera/govern-obert-i-transparencia/serveis-i-tramits/tramits/notificacions-electroniques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seu-e.cat/ca/web/tordera/" TargetMode="External"/><Relationship Id="rId12" Type="http://schemas.openxmlformats.org/officeDocument/2006/relationships/hyperlink" Target="https://www.seu-e.cat/ca/web/tordera/govern-obert-i-transparencia/serveis-i-tramits/estat-dels-serveis/informacio-de-proteccio-de-dades-185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usuari\Downloads\www.seu-e.cat\web\tordera\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tordera.ca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uari\Downloads\tordera@tordera.cat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serbs\Desktop\plantilla%20SOMRIU%20AMB%20TU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SOMRIU AMB TU</Template>
  <TotalTime>180</TotalTime>
  <Pages>7</Pages>
  <Words>2489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Roser Bohils Soler</dc:creator>
  <cp:lastModifiedBy>ROSER BOHILS SOLER</cp:lastModifiedBy>
  <cp:revision>12</cp:revision>
  <dcterms:created xsi:type="dcterms:W3CDTF">2020-10-30T12:39:00Z</dcterms:created>
  <dcterms:modified xsi:type="dcterms:W3CDTF">2020-11-30T06:29:00Z</dcterms:modified>
</cp:coreProperties>
</file>