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FBDCD" w14:textId="7B0208D9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radeGothic"/>
          <w:b/>
          <w:bCs/>
        </w:rPr>
      </w:pPr>
      <w:r w:rsidRPr="003708FB">
        <w:rPr>
          <w:rFonts w:ascii="Verdana" w:hAnsi="Verdana" w:cs="TradeGothic"/>
          <w:b/>
          <w:bCs/>
        </w:rPr>
        <w:t>ANNEXE 2</w:t>
      </w:r>
    </w:p>
    <w:p w14:paraId="0DE12C4D" w14:textId="4FBBA560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radeGothic"/>
          <w:b/>
          <w:bCs/>
        </w:rPr>
      </w:pPr>
    </w:p>
    <w:p w14:paraId="6CC4459D" w14:textId="12CC3172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radeGothic"/>
          <w:b/>
          <w:bCs/>
        </w:rPr>
      </w:pPr>
      <w:r w:rsidRPr="003708FB">
        <w:rPr>
          <w:rFonts w:ascii="Verdana" w:hAnsi="Verdana" w:cs="TradeGothic"/>
          <w:b/>
          <w:bCs/>
        </w:rPr>
        <w:t>DECLARACIÓ RESPONSABLE 17é CONCURS DE MÚSICA FESTERA FRANCESC CERDÀ - MODALITAT “MARXA MORA”</w:t>
      </w:r>
    </w:p>
    <w:p w14:paraId="04DCCFF6" w14:textId="0155C85B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</w:p>
    <w:p w14:paraId="0ECC9B8F" w14:textId="3E9190F2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Nom i cognoms</w:t>
      </w:r>
    </w:p>
    <w:p w14:paraId="5A786DA7" w14:textId="5EE51803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DNI</w:t>
      </w:r>
    </w:p>
    <w:p w14:paraId="59137C0E" w14:textId="15D720E1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Adreça</w:t>
      </w:r>
    </w:p>
    <w:p w14:paraId="5B8AFD80" w14:textId="6985DEA7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 xml:space="preserve">Localitat </w:t>
      </w:r>
      <w:r w:rsidRPr="003708FB">
        <w:rPr>
          <w:rFonts w:ascii="Verdana" w:hAnsi="Verdana" w:cs="TradeGothic"/>
        </w:rPr>
        <w:tab/>
      </w:r>
      <w:r w:rsidRPr="003708FB">
        <w:rPr>
          <w:rFonts w:ascii="Verdana" w:hAnsi="Verdana" w:cs="TradeGothic"/>
        </w:rPr>
        <w:tab/>
      </w:r>
      <w:r w:rsidRPr="003708FB">
        <w:rPr>
          <w:rFonts w:ascii="Verdana" w:hAnsi="Verdana" w:cs="TradeGothic"/>
        </w:rPr>
        <w:tab/>
      </w:r>
      <w:r w:rsidRPr="003708FB">
        <w:rPr>
          <w:rFonts w:ascii="Verdana" w:hAnsi="Verdana" w:cs="TradeGothic"/>
        </w:rPr>
        <w:tab/>
      </w:r>
      <w:r w:rsidRPr="003708FB">
        <w:rPr>
          <w:rFonts w:ascii="Verdana" w:hAnsi="Verdana" w:cs="TradeGothic"/>
        </w:rPr>
        <w:tab/>
      </w:r>
      <w:r w:rsidRPr="003708FB">
        <w:rPr>
          <w:rFonts w:ascii="Verdana" w:hAnsi="Verdana" w:cs="TradeGothic"/>
        </w:rPr>
        <w:tab/>
        <w:t>CP</w:t>
      </w:r>
      <w:r w:rsidRPr="003708FB">
        <w:rPr>
          <w:rFonts w:ascii="Verdana" w:hAnsi="Verdana" w:cs="TradeGothic"/>
        </w:rPr>
        <w:tab/>
      </w:r>
    </w:p>
    <w:p w14:paraId="23E2044F" w14:textId="693CCD0B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Telèfons</w:t>
      </w:r>
    </w:p>
    <w:p w14:paraId="47E3AB0F" w14:textId="2CF7CB68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Correu electrònic</w:t>
      </w:r>
    </w:p>
    <w:p w14:paraId="0ACB5DCD" w14:textId="39B93CE2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radeGothic"/>
          <w:b/>
          <w:bCs/>
        </w:rPr>
      </w:pPr>
      <w:r w:rsidRPr="003708FB">
        <w:rPr>
          <w:rFonts w:ascii="Verdana" w:hAnsi="Verdana" w:cs="TradeGothic"/>
          <w:b/>
          <w:bCs/>
        </w:rPr>
        <w:t>DECLARE RESPONSABLEMENT</w:t>
      </w:r>
    </w:p>
    <w:p w14:paraId="38C70639" w14:textId="77777777" w:rsidR="00890FBD" w:rsidRPr="003708FB" w:rsidRDefault="00890FBD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</w:p>
    <w:p w14:paraId="6EE55750" w14:textId="00E59A05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Que la meua persona no concorre cap de les circumstàncies previstes en l'article 13.2 de la Llei 38/2003, de 17 de novembre, General de Subvencions.</w:t>
      </w:r>
    </w:p>
    <w:p w14:paraId="56A15C77" w14:textId="77777777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</w:p>
    <w:p w14:paraId="060ABFE6" w14:textId="79268AA2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 xml:space="preserve">Que em </w:t>
      </w:r>
      <w:proofErr w:type="spellStart"/>
      <w:r w:rsidRPr="003708FB">
        <w:rPr>
          <w:rFonts w:ascii="Verdana" w:hAnsi="Verdana" w:cs="TradeGothic"/>
        </w:rPr>
        <w:t>trobe</w:t>
      </w:r>
      <w:proofErr w:type="spellEnd"/>
      <w:r w:rsidRPr="003708FB">
        <w:rPr>
          <w:rFonts w:ascii="Verdana" w:hAnsi="Verdana" w:cs="TradeGothic"/>
        </w:rPr>
        <w:t xml:space="preserve"> al corrent en les obligacions tributàries i amb la Seguretat Social, tal com exigeixen els articles 18 i 19 del RD 887/2006, de 21 de juliol, pel qual s'aprova el Reglament de la Llei de Subvencions.</w:t>
      </w:r>
    </w:p>
    <w:p w14:paraId="28D7C829" w14:textId="77777777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</w:p>
    <w:p w14:paraId="1227F273" w14:textId="00F79214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"/>
        </w:rPr>
        <w:t>Que l’obra presentada és de la meua propietat, és original i inèdita i no ha estat interpretada amb anterioritat.</w:t>
      </w:r>
    </w:p>
    <w:p w14:paraId="4D92FD63" w14:textId="218CE060" w:rsidR="00145674" w:rsidRPr="003708FB" w:rsidRDefault="00145674" w:rsidP="00CC7A0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radeGothic"/>
        </w:rPr>
      </w:pPr>
    </w:p>
    <w:p w14:paraId="121E7765" w14:textId="77777777" w:rsidR="00CE605D" w:rsidRDefault="00CE605D" w:rsidP="00CC7A0C">
      <w:pPr>
        <w:autoSpaceDE w:val="0"/>
        <w:autoSpaceDN w:val="0"/>
        <w:adjustRightInd w:val="0"/>
        <w:spacing w:after="0" w:line="360" w:lineRule="auto"/>
        <w:rPr>
          <w:rFonts w:ascii="Verdana" w:hAnsi="Verdana" w:cs="TradeGothic"/>
        </w:rPr>
      </w:pPr>
    </w:p>
    <w:p w14:paraId="16E58E5B" w14:textId="77777777" w:rsidR="00CE605D" w:rsidRDefault="00CE605D" w:rsidP="00CC7A0C">
      <w:pPr>
        <w:autoSpaceDE w:val="0"/>
        <w:autoSpaceDN w:val="0"/>
        <w:adjustRightInd w:val="0"/>
        <w:spacing w:after="0" w:line="360" w:lineRule="auto"/>
        <w:rPr>
          <w:rFonts w:ascii="Verdana" w:hAnsi="Verdana" w:cs="TradeGothic"/>
        </w:rPr>
      </w:pPr>
    </w:p>
    <w:p w14:paraId="2507442C" w14:textId="35D7124B" w:rsidR="0049017D" w:rsidRPr="003708FB" w:rsidRDefault="0049017D" w:rsidP="00CC7A0C">
      <w:pPr>
        <w:autoSpaceDE w:val="0"/>
        <w:autoSpaceDN w:val="0"/>
        <w:adjustRightInd w:val="0"/>
        <w:spacing w:after="0" w:line="360" w:lineRule="auto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 xml:space="preserve">Data </w:t>
      </w:r>
    </w:p>
    <w:p w14:paraId="51AC8E91" w14:textId="77777777" w:rsidR="0049017D" w:rsidRPr="003708FB" w:rsidRDefault="0049017D" w:rsidP="00CC7A0C">
      <w:pPr>
        <w:autoSpaceDE w:val="0"/>
        <w:autoSpaceDN w:val="0"/>
        <w:adjustRightInd w:val="0"/>
        <w:spacing w:after="0" w:line="360" w:lineRule="auto"/>
        <w:rPr>
          <w:rFonts w:ascii="Verdana" w:hAnsi="Verdana" w:cs="TradeGothic"/>
        </w:rPr>
      </w:pPr>
    </w:p>
    <w:p w14:paraId="5DB9078C" w14:textId="36F7AEF3" w:rsidR="0049017D" w:rsidRPr="003708FB" w:rsidRDefault="0049017D" w:rsidP="00CC7A0C">
      <w:pPr>
        <w:autoSpaceDE w:val="0"/>
        <w:autoSpaceDN w:val="0"/>
        <w:adjustRightInd w:val="0"/>
        <w:spacing w:after="0" w:line="360" w:lineRule="auto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Signatura</w:t>
      </w:r>
    </w:p>
    <w:p w14:paraId="56FF70F9" w14:textId="209DF25A" w:rsidR="00FE44D8" w:rsidRPr="003708FB" w:rsidRDefault="00FE44D8" w:rsidP="00CC7A0C">
      <w:pPr>
        <w:autoSpaceDE w:val="0"/>
        <w:autoSpaceDN w:val="0"/>
        <w:adjustRightInd w:val="0"/>
        <w:spacing w:after="0" w:line="360" w:lineRule="auto"/>
        <w:rPr>
          <w:rFonts w:ascii="Verdana" w:hAnsi="Verdana" w:cs="TradeGothic"/>
        </w:rPr>
      </w:pPr>
    </w:p>
    <w:p w14:paraId="66671DC4" w14:textId="1CEDD573" w:rsidR="00FE44D8" w:rsidRPr="003708FB" w:rsidRDefault="00FE44D8" w:rsidP="00CC7A0C">
      <w:pPr>
        <w:autoSpaceDE w:val="0"/>
        <w:autoSpaceDN w:val="0"/>
        <w:adjustRightInd w:val="0"/>
        <w:spacing w:after="0" w:line="360" w:lineRule="auto"/>
        <w:rPr>
          <w:rFonts w:ascii="Verdana" w:hAnsi="Verdana" w:cs="TradeGothic"/>
        </w:rPr>
      </w:pPr>
    </w:p>
    <w:sectPr w:rsidR="00FE44D8" w:rsidRPr="003708FB">
      <w:headerReference w:type="default" r:id="rId8"/>
      <w:footerReference w:type="default" r:id="rId9"/>
      <w:pgSz w:w="11906" w:h="16838"/>
      <w:pgMar w:top="2791" w:right="1701" w:bottom="1666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DE7449" w14:textId="77777777" w:rsidR="009A0498" w:rsidRDefault="009A0498">
      <w:r>
        <w:separator/>
      </w:r>
    </w:p>
  </w:endnote>
  <w:endnote w:type="continuationSeparator" w:id="0">
    <w:p w14:paraId="061059B1" w14:textId="77777777" w:rsidR="009A0498" w:rsidRDefault="009A0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e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eGothic-BoldTw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43507C" w14:textId="77777777" w:rsidR="0098276F" w:rsidRPr="004E2E54" w:rsidRDefault="0098276F">
    <w:pPr>
      <w:pStyle w:val="Textindependent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Verdana" w:hAnsi="Verdana"/>
      </w:rPr>
    </w:pPr>
    <w:r w:rsidRPr="004E2E54">
      <w:rPr>
        <w:rFonts w:ascii="Verdana" w:hAnsi="Verdana"/>
        <w:b/>
      </w:rPr>
      <w:t>Ajuntament de L'Olleria</w:t>
    </w:r>
  </w:p>
  <w:p w14:paraId="72737EE2" w14:textId="77777777" w:rsidR="0098276F" w:rsidRPr="004E2E54" w:rsidRDefault="0098276F">
    <w:pPr>
      <w:pStyle w:val="Textindependent"/>
      <w:jc w:val="center"/>
      <w:rPr>
        <w:rFonts w:ascii="Verdana" w:hAnsi="Verdana"/>
      </w:rPr>
    </w:pPr>
    <w:r w:rsidRPr="004E2E54">
      <w:rPr>
        <w:rFonts w:ascii="Verdana" w:hAnsi="Verdana"/>
        <w:sz w:val="16"/>
      </w:rPr>
      <w:t>Carrer Santo Tomás, 2, L'Olleria. 46850 (València). Tel. 962200601. Fax: 962200011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D106BF" w14:textId="77777777" w:rsidR="009A0498" w:rsidRDefault="009A0498">
      <w:r>
        <w:separator/>
      </w:r>
    </w:p>
  </w:footnote>
  <w:footnote w:type="continuationSeparator" w:id="0">
    <w:p w14:paraId="3E56D7D0" w14:textId="77777777" w:rsidR="009A0498" w:rsidRDefault="009A0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039DD" w14:textId="53FED3A9" w:rsidR="0098276F" w:rsidRDefault="0049017D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62FA6B5C" wp14:editId="2ABA9BFC">
          <wp:extent cx="695325" cy="69532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8276F">
      <w:rPr>
        <w:rFonts w:eastAsia="Verdana" w:cs="Verdana"/>
      </w:rPr>
      <w:t xml:space="preserve"> </w:t>
    </w:r>
  </w:p>
  <w:p w14:paraId="5888A34F" w14:textId="5ED73170" w:rsidR="0098276F" w:rsidRPr="004E2E54" w:rsidRDefault="0098276F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  <w:rPr>
        <w:rFonts w:ascii="Verdana" w:hAnsi="Verdana"/>
      </w:rPr>
    </w:pPr>
    <w:r w:rsidRPr="004E2E54">
      <w:rPr>
        <w:rFonts w:ascii="Verdana" w:hAnsi="Verdana"/>
        <w:b/>
        <w:bCs/>
        <w:sz w:val="28"/>
        <w:szCs w:val="28"/>
      </w:rPr>
      <w:t>Ajuntament de L'Olleria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54F1F"/>
    <w:multiLevelType w:val="hybridMultilevel"/>
    <w:tmpl w:val="5A7A562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B7FA3"/>
    <w:multiLevelType w:val="hybridMultilevel"/>
    <w:tmpl w:val="9872F1B0"/>
    <w:lvl w:ilvl="0" w:tplc="8C26F24A">
      <w:start w:val="14"/>
      <w:numFmt w:val="bullet"/>
      <w:lvlText w:val="-"/>
      <w:lvlJc w:val="left"/>
      <w:pPr>
        <w:ind w:left="720" w:hanging="360"/>
      </w:pPr>
      <w:rPr>
        <w:rFonts w:ascii="Verdana" w:eastAsia="Calibri" w:hAnsi="Verdana" w:cs="TradeGothic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2698A"/>
    <w:multiLevelType w:val="hybridMultilevel"/>
    <w:tmpl w:val="4B3CCF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712E3D"/>
    <w:multiLevelType w:val="hybridMultilevel"/>
    <w:tmpl w:val="0BE6F900"/>
    <w:lvl w:ilvl="0" w:tplc="2C96D302">
      <w:start w:val="3"/>
      <w:numFmt w:val="bullet"/>
      <w:lvlText w:val="•"/>
      <w:lvlJc w:val="left"/>
      <w:pPr>
        <w:ind w:left="1065" w:hanging="705"/>
      </w:pPr>
      <w:rPr>
        <w:rFonts w:ascii="Verdana" w:eastAsia="Calibri" w:hAnsi="Verdana" w:cs="TradeGothic-BoldTwo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73C89"/>
    <w:multiLevelType w:val="hybridMultilevel"/>
    <w:tmpl w:val="13BC8EA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C0612"/>
    <w:multiLevelType w:val="hybridMultilevel"/>
    <w:tmpl w:val="DC567356"/>
    <w:lvl w:ilvl="0" w:tplc="4880D7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438B8"/>
    <w:multiLevelType w:val="hybridMultilevel"/>
    <w:tmpl w:val="9C307EF2"/>
    <w:lvl w:ilvl="0" w:tplc="4880D7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831B1"/>
    <w:multiLevelType w:val="hybridMultilevel"/>
    <w:tmpl w:val="AF92E476"/>
    <w:lvl w:ilvl="0" w:tplc="2C96D302">
      <w:start w:val="3"/>
      <w:numFmt w:val="bullet"/>
      <w:lvlText w:val="•"/>
      <w:lvlJc w:val="left"/>
      <w:pPr>
        <w:ind w:left="1065" w:hanging="705"/>
      </w:pPr>
      <w:rPr>
        <w:rFonts w:ascii="Verdana" w:eastAsia="Calibri" w:hAnsi="Verdana" w:cs="TradeGothic-BoldTwo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778BC"/>
    <w:multiLevelType w:val="hybridMultilevel"/>
    <w:tmpl w:val="0E844180"/>
    <w:lvl w:ilvl="0" w:tplc="8C26F24A">
      <w:start w:val="14"/>
      <w:numFmt w:val="bullet"/>
      <w:lvlText w:val="-"/>
      <w:lvlJc w:val="left"/>
      <w:pPr>
        <w:ind w:left="720" w:hanging="360"/>
      </w:pPr>
      <w:rPr>
        <w:rFonts w:ascii="Verdana" w:eastAsia="Calibri" w:hAnsi="Verdana" w:cs="TradeGothic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067A38"/>
    <w:multiLevelType w:val="hybridMultilevel"/>
    <w:tmpl w:val="300A7D2A"/>
    <w:lvl w:ilvl="0" w:tplc="8C26F24A">
      <w:start w:val="14"/>
      <w:numFmt w:val="bullet"/>
      <w:lvlText w:val="-"/>
      <w:lvlJc w:val="left"/>
      <w:pPr>
        <w:ind w:left="720" w:hanging="360"/>
      </w:pPr>
      <w:rPr>
        <w:rFonts w:ascii="Verdana" w:eastAsia="Calibri" w:hAnsi="Verdana" w:cs="TradeGothic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A1308"/>
    <w:multiLevelType w:val="hybridMultilevel"/>
    <w:tmpl w:val="931659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3F2738"/>
    <w:multiLevelType w:val="hybridMultilevel"/>
    <w:tmpl w:val="280CB8A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2710E0"/>
    <w:multiLevelType w:val="hybridMultilevel"/>
    <w:tmpl w:val="3BD2674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2958D8"/>
    <w:multiLevelType w:val="hybridMultilevel"/>
    <w:tmpl w:val="3BE6301C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35355EC"/>
    <w:multiLevelType w:val="hybridMultilevel"/>
    <w:tmpl w:val="2BC8ED02"/>
    <w:lvl w:ilvl="0" w:tplc="8C26F24A">
      <w:start w:val="14"/>
      <w:numFmt w:val="bullet"/>
      <w:lvlText w:val="-"/>
      <w:lvlJc w:val="left"/>
      <w:pPr>
        <w:ind w:left="1440" w:hanging="360"/>
      </w:pPr>
      <w:rPr>
        <w:rFonts w:ascii="Verdana" w:eastAsia="Calibri" w:hAnsi="Verdana" w:cs="TradeGothic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AC5087B"/>
    <w:multiLevelType w:val="hybridMultilevel"/>
    <w:tmpl w:val="B4386018"/>
    <w:lvl w:ilvl="0" w:tplc="4880D7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2129B"/>
    <w:multiLevelType w:val="hybridMultilevel"/>
    <w:tmpl w:val="EDC8C8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5C6352"/>
    <w:multiLevelType w:val="hybridMultilevel"/>
    <w:tmpl w:val="F82080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23970"/>
    <w:multiLevelType w:val="hybridMultilevel"/>
    <w:tmpl w:val="554812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6C2945"/>
    <w:multiLevelType w:val="hybridMultilevel"/>
    <w:tmpl w:val="FF22705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F8612A"/>
    <w:multiLevelType w:val="hybridMultilevel"/>
    <w:tmpl w:val="B1A6C0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894556"/>
    <w:multiLevelType w:val="hybridMultilevel"/>
    <w:tmpl w:val="632E67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10"/>
  </w:num>
  <w:num w:numId="4">
    <w:abstractNumId w:val="2"/>
  </w:num>
  <w:num w:numId="5">
    <w:abstractNumId w:val="12"/>
  </w:num>
  <w:num w:numId="6">
    <w:abstractNumId w:val="6"/>
  </w:num>
  <w:num w:numId="7">
    <w:abstractNumId w:val="13"/>
  </w:num>
  <w:num w:numId="8">
    <w:abstractNumId w:val="1"/>
  </w:num>
  <w:num w:numId="9">
    <w:abstractNumId w:val="14"/>
  </w:num>
  <w:num w:numId="10">
    <w:abstractNumId w:val="8"/>
  </w:num>
  <w:num w:numId="11">
    <w:abstractNumId w:val="9"/>
  </w:num>
  <w:num w:numId="12">
    <w:abstractNumId w:val="7"/>
  </w:num>
  <w:num w:numId="13">
    <w:abstractNumId w:val="5"/>
  </w:num>
  <w:num w:numId="14">
    <w:abstractNumId w:val="3"/>
  </w:num>
  <w:num w:numId="15">
    <w:abstractNumId w:val="11"/>
  </w:num>
  <w:num w:numId="16">
    <w:abstractNumId w:val="17"/>
  </w:num>
  <w:num w:numId="17">
    <w:abstractNumId w:val="16"/>
  </w:num>
  <w:num w:numId="18">
    <w:abstractNumId w:val="0"/>
  </w:num>
  <w:num w:numId="19">
    <w:abstractNumId w:val="4"/>
  </w:num>
  <w:num w:numId="20">
    <w:abstractNumId w:val="15"/>
  </w:num>
  <w:num w:numId="21">
    <w:abstractNumId w:val="18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654"/>
    <w:rsid w:val="00053654"/>
    <w:rsid w:val="000C140D"/>
    <w:rsid w:val="000E2878"/>
    <w:rsid w:val="000E53A6"/>
    <w:rsid w:val="000F3F77"/>
    <w:rsid w:val="00115DC7"/>
    <w:rsid w:val="0013728C"/>
    <w:rsid w:val="00145674"/>
    <w:rsid w:val="001721C4"/>
    <w:rsid w:val="00176859"/>
    <w:rsid w:val="001B7393"/>
    <w:rsid w:val="001F1225"/>
    <w:rsid w:val="0022593C"/>
    <w:rsid w:val="00284A07"/>
    <w:rsid w:val="00296073"/>
    <w:rsid w:val="002C74A4"/>
    <w:rsid w:val="002F7175"/>
    <w:rsid w:val="003117C7"/>
    <w:rsid w:val="0032026C"/>
    <w:rsid w:val="003708FB"/>
    <w:rsid w:val="003B026B"/>
    <w:rsid w:val="003B3533"/>
    <w:rsid w:val="003B6BC3"/>
    <w:rsid w:val="003D4EAA"/>
    <w:rsid w:val="00400358"/>
    <w:rsid w:val="00436778"/>
    <w:rsid w:val="0049017D"/>
    <w:rsid w:val="0049295A"/>
    <w:rsid w:val="004D042C"/>
    <w:rsid w:val="004E2E54"/>
    <w:rsid w:val="00500554"/>
    <w:rsid w:val="0050176D"/>
    <w:rsid w:val="0053061E"/>
    <w:rsid w:val="0054647F"/>
    <w:rsid w:val="00576E71"/>
    <w:rsid w:val="005C56B7"/>
    <w:rsid w:val="005E7A21"/>
    <w:rsid w:val="00690003"/>
    <w:rsid w:val="007155A2"/>
    <w:rsid w:val="007230C6"/>
    <w:rsid w:val="0078206B"/>
    <w:rsid w:val="007D4EDB"/>
    <w:rsid w:val="00807B4C"/>
    <w:rsid w:val="00826766"/>
    <w:rsid w:val="0083273A"/>
    <w:rsid w:val="00890FBD"/>
    <w:rsid w:val="008A4D12"/>
    <w:rsid w:val="008F63CF"/>
    <w:rsid w:val="00911E7B"/>
    <w:rsid w:val="009135FE"/>
    <w:rsid w:val="0098276F"/>
    <w:rsid w:val="00982BBA"/>
    <w:rsid w:val="009A0498"/>
    <w:rsid w:val="009D0C54"/>
    <w:rsid w:val="009F402D"/>
    <w:rsid w:val="00A052D6"/>
    <w:rsid w:val="00A851DB"/>
    <w:rsid w:val="00AA4F38"/>
    <w:rsid w:val="00B31EF5"/>
    <w:rsid w:val="00B4631A"/>
    <w:rsid w:val="00B74A58"/>
    <w:rsid w:val="00B81E96"/>
    <w:rsid w:val="00BC4E0F"/>
    <w:rsid w:val="00BD56F7"/>
    <w:rsid w:val="00C53A2E"/>
    <w:rsid w:val="00C63048"/>
    <w:rsid w:val="00CB64B3"/>
    <w:rsid w:val="00CC2F60"/>
    <w:rsid w:val="00CC7A0C"/>
    <w:rsid w:val="00CE605D"/>
    <w:rsid w:val="00CF29F2"/>
    <w:rsid w:val="00D203A0"/>
    <w:rsid w:val="00D60F09"/>
    <w:rsid w:val="00D855DD"/>
    <w:rsid w:val="00DC7FE0"/>
    <w:rsid w:val="00E15689"/>
    <w:rsid w:val="00E22774"/>
    <w:rsid w:val="00E87FB2"/>
    <w:rsid w:val="00EB5646"/>
    <w:rsid w:val="00EC0123"/>
    <w:rsid w:val="00F476C2"/>
    <w:rsid w:val="00F740C0"/>
    <w:rsid w:val="00FB691F"/>
    <w:rsid w:val="00FC1CF3"/>
    <w:rsid w:val="00FE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BD1997E"/>
  <w15:chartTrackingRefBased/>
  <w15:docId w15:val="{107C3DD3-372C-4ACE-9657-16EBAE0B5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003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independent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ascii="Verdana" w:eastAsia="MS Mincho" w:hAnsi="Verdana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Capalera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Normal0Car">
    <w:name w:val="Normal_0 Car"/>
    <w:link w:val="Normal0"/>
    <w:locked/>
    <w:rsid w:val="00053654"/>
    <w:rPr>
      <w:sz w:val="24"/>
      <w:szCs w:val="24"/>
    </w:rPr>
  </w:style>
  <w:style w:type="paragraph" w:customStyle="1" w:styleId="Normal0">
    <w:name w:val="Normal_0"/>
    <w:link w:val="Normal0Car"/>
    <w:qFormat/>
    <w:rsid w:val="00053654"/>
    <w:rPr>
      <w:sz w:val="24"/>
      <w:szCs w:val="24"/>
      <w:lang w:val="es-ES" w:eastAsia="es-ES"/>
    </w:rPr>
  </w:style>
  <w:style w:type="paragraph" w:customStyle="1" w:styleId="Default">
    <w:name w:val="Default"/>
    <w:rsid w:val="00053654"/>
    <w:pPr>
      <w:autoSpaceDE w:val="0"/>
      <w:autoSpaceDN w:val="0"/>
      <w:adjustRightInd w:val="0"/>
    </w:pPr>
    <w:rPr>
      <w:rFonts w:ascii="Liberation Sans" w:eastAsia="Calibri" w:hAnsi="Liberation Sans" w:cs="Liberation Sans"/>
      <w:color w:val="000000"/>
      <w:sz w:val="24"/>
      <w:szCs w:val="24"/>
      <w:lang w:val="ca-ES-valencia" w:eastAsia="en-US"/>
    </w:rPr>
  </w:style>
  <w:style w:type="character" w:styleId="Enlla">
    <w:name w:val="Hyperlink"/>
    <w:uiPriority w:val="99"/>
    <w:unhideWhenUsed/>
    <w:rsid w:val="003117C7"/>
    <w:rPr>
      <w:color w:val="0000FF"/>
      <w:u w:val="single"/>
    </w:rPr>
  </w:style>
  <w:style w:type="paragraph" w:styleId="Pargrafdellista">
    <w:name w:val="List Paragraph"/>
    <w:basedOn w:val="Normal"/>
    <w:uiPriority w:val="34"/>
    <w:qFormat/>
    <w:rsid w:val="000C140D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0C140D"/>
    <w:rPr>
      <w:color w:val="605E5C"/>
      <w:shd w:val="clear" w:color="auto" w:fill="E1DFDD"/>
    </w:rPr>
  </w:style>
  <w:style w:type="character" w:styleId="Enllavisitat">
    <w:name w:val="FollowedHyperlink"/>
    <w:basedOn w:val="Lletraperdefectedelpargraf"/>
    <w:uiPriority w:val="99"/>
    <w:semiHidden/>
    <w:unhideWhenUsed/>
    <w:rsid w:val="000C14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76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paro\OneDrive\Escritorio\PLANTILLA%20BUEN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7C29B-E8E3-432A-9B1A-5254C4B2A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BUENA.dot</Template>
  <TotalTime>2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</dc:creator>
  <cp:keywords/>
  <cp:lastModifiedBy>Victor</cp:lastModifiedBy>
  <cp:revision>2</cp:revision>
  <cp:lastPrinted>2020-11-03T10:35:00Z</cp:lastPrinted>
  <dcterms:created xsi:type="dcterms:W3CDTF">2020-11-20T12:27:00Z</dcterms:created>
  <dcterms:modified xsi:type="dcterms:W3CDTF">2020-11-20T12:27:00Z</dcterms:modified>
</cp:coreProperties>
</file>