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18DF58" w14:textId="77777777" w:rsidR="0062190B" w:rsidRPr="003E1F24" w:rsidRDefault="0062190B" w:rsidP="00991165">
      <w:pPr>
        <w:spacing w:line="276" w:lineRule="auto"/>
        <w:jc w:val="both"/>
        <w:rPr>
          <w:rFonts w:ascii="Arial" w:hAnsi="Arial" w:cs="Arial"/>
          <w:b/>
          <w:sz w:val="22"/>
          <w:szCs w:val="22"/>
          <w:lang w:val="ca-ES"/>
        </w:rPr>
      </w:pPr>
    </w:p>
    <w:p w14:paraId="393CF941" w14:textId="77777777" w:rsidR="0062190B" w:rsidRPr="003E1F24" w:rsidRDefault="0062190B" w:rsidP="00991165">
      <w:pPr>
        <w:spacing w:line="276" w:lineRule="auto"/>
        <w:jc w:val="both"/>
        <w:rPr>
          <w:rFonts w:ascii="Arial" w:hAnsi="Arial" w:cs="Arial"/>
          <w:b/>
          <w:sz w:val="22"/>
          <w:szCs w:val="22"/>
          <w:lang w:val="ca-ES"/>
        </w:rPr>
      </w:pPr>
    </w:p>
    <w:p w14:paraId="7332F49F" w14:textId="77777777" w:rsidR="0062190B" w:rsidRPr="003E1F24" w:rsidRDefault="0062190B" w:rsidP="00991165">
      <w:pPr>
        <w:spacing w:line="276" w:lineRule="auto"/>
        <w:jc w:val="both"/>
        <w:rPr>
          <w:rFonts w:ascii="Arial" w:hAnsi="Arial" w:cs="Arial"/>
          <w:b/>
          <w:sz w:val="22"/>
          <w:szCs w:val="22"/>
          <w:lang w:val="ca-ES"/>
        </w:rPr>
      </w:pPr>
    </w:p>
    <w:p w14:paraId="04DF78F1" w14:textId="77777777" w:rsidR="00F616D7" w:rsidRPr="003E1F24" w:rsidRDefault="002E454E" w:rsidP="00F616D7">
      <w:pPr>
        <w:ind w:left="-709"/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  <w:r w:rsidRPr="003E1F24">
        <w:rPr>
          <w:rFonts w:ascii="Arial" w:hAnsi="Arial" w:cs="Arial"/>
          <w:b/>
          <w:sz w:val="22"/>
          <w:szCs w:val="22"/>
          <w:lang w:val="ca-ES"/>
        </w:rPr>
        <w:t>EXP</w:t>
      </w:r>
      <w:r w:rsidR="0062190B" w:rsidRPr="003E1F24">
        <w:rPr>
          <w:rFonts w:ascii="Arial" w:hAnsi="Arial" w:cs="Arial"/>
          <w:b/>
          <w:sz w:val="22"/>
          <w:szCs w:val="22"/>
          <w:lang w:val="ca-ES"/>
        </w:rPr>
        <w:t xml:space="preserve">EDIENT </w:t>
      </w:r>
      <w:r w:rsidR="00F616D7" w:rsidRPr="003E1F24">
        <w:rPr>
          <w:rFonts w:ascii="Arial" w:hAnsi="Arial" w:cs="Arial"/>
          <w:b/>
          <w:sz w:val="22"/>
          <w:szCs w:val="22"/>
          <w:lang w:val="ca-ES"/>
        </w:rPr>
        <w:t>2020_</w:t>
      </w:r>
      <w:r w:rsidR="00395879">
        <w:rPr>
          <w:rFonts w:ascii="Arial" w:hAnsi="Arial" w:cs="Arial"/>
          <w:b/>
          <w:sz w:val="22"/>
          <w:szCs w:val="22"/>
          <w:lang w:val="ca-ES"/>
        </w:rPr>
        <w:t>815</w:t>
      </w:r>
      <w:r w:rsidR="0062190B" w:rsidRPr="003E1F24">
        <w:rPr>
          <w:rFonts w:ascii="Arial" w:hAnsi="Arial" w:cs="Arial"/>
          <w:b/>
          <w:sz w:val="22"/>
          <w:szCs w:val="22"/>
          <w:lang w:val="ca-ES"/>
        </w:rPr>
        <w:t xml:space="preserve">. CONVOCATÒRIA </w:t>
      </w:r>
      <w:r w:rsidR="00395879" w:rsidRPr="00742E04">
        <w:rPr>
          <w:rFonts w:ascii="Arial" w:hAnsi="Arial" w:cs="Arial"/>
          <w:b/>
          <w:sz w:val="22"/>
          <w:szCs w:val="22"/>
          <w:lang w:val="ca-ES"/>
        </w:rPr>
        <w:t xml:space="preserve">PER A L’ATORGAMENT </w:t>
      </w:r>
      <w:bookmarkStart w:id="0" w:name="_Hlk50282693"/>
      <w:r w:rsidR="00395879" w:rsidRPr="00742E04">
        <w:rPr>
          <w:rFonts w:ascii="Arial" w:hAnsi="Arial" w:cs="Arial"/>
          <w:b/>
          <w:sz w:val="22"/>
          <w:szCs w:val="22"/>
          <w:lang w:val="ca-ES"/>
        </w:rPr>
        <w:t xml:space="preserve">DE SUBVENCIONS MITJANÇANT EL PROCEDIMENT DE CONCURRÈNCIA COMPETITIVA PER A L’ANY 2020 DESTINADA A </w:t>
      </w:r>
      <w:r w:rsidR="00395879" w:rsidRPr="00742E04">
        <w:rPr>
          <w:rFonts w:ascii="Arial" w:hAnsi="Arial" w:cs="Arial"/>
          <w:b/>
          <w:bCs/>
          <w:sz w:val="22"/>
          <w:szCs w:val="22"/>
          <w:lang w:val="ca-ES"/>
        </w:rPr>
        <w:t xml:space="preserve">L’ATORGAMENT </w:t>
      </w:r>
      <w:r w:rsidR="00395879" w:rsidRPr="00427BA9">
        <w:rPr>
          <w:rFonts w:ascii="Arial" w:hAnsi="Arial" w:cs="Arial"/>
          <w:b/>
          <w:sz w:val="22"/>
          <w:szCs w:val="22"/>
          <w:lang w:val="ca-ES"/>
        </w:rPr>
        <w:t>DE S</w:t>
      </w:r>
      <w:r w:rsidR="00395879" w:rsidRPr="00381F65">
        <w:rPr>
          <w:rFonts w:ascii="Arial" w:hAnsi="Arial" w:cs="Arial"/>
          <w:b/>
          <w:bCs/>
          <w:sz w:val="22"/>
          <w:szCs w:val="22"/>
          <w:lang w:val="ca-ES"/>
        </w:rPr>
        <w:t>UBVENCIONS PER AL MANTENIMENT I REPRESA DE LES ACTIVITATS COMERCIALS DEL MUNICIPI DE COLLBATO COM A CONSEQÜÈNCIA DE LA SITUACIÓ GENERADA PEL COVID-19</w:t>
      </w:r>
    </w:p>
    <w:bookmarkEnd w:id="0"/>
    <w:p w14:paraId="0C2F6EB9" w14:textId="77777777" w:rsidR="00415D27" w:rsidRPr="003E1F24" w:rsidRDefault="00DD7E16" w:rsidP="00991165">
      <w:pPr>
        <w:spacing w:line="276" w:lineRule="auto"/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3E1F24">
        <w:rPr>
          <w:rFonts w:ascii="Arial" w:hAnsi="Arial" w:cs="Arial"/>
          <w:b/>
          <w:bCs/>
          <w:sz w:val="22"/>
          <w:szCs w:val="22"/>
          <w:lang w:val="ca-ES"/>
        </w:rPr>
        <w:t xml:space="preserve"> </w:t>
      </w:r>
    </w:p>
    <w:p w14:paraId="12B77964" w14:textId="77777777" w:rsidR="002E454E" w:rsidRPr="003E1F24" w:rsidRDefault="002E454E" w:rsidP="00991165">
      <w:pPr>
        <w:spacing w:line="276" w:lineRule="auto"/>
        <w:jc w:val="both"/>
        <w:rPr>
          <w:rFonts w:ascii="Arial" w:hAnsi="Arial" w:cs="Arial"/>
          <w:b/>
          <w:sz w:val="22"/>
          <w:szCs w:val="22"/>
          <w:lang w:val="ca-ES"/>
        </w:rPr>
      </w:pPr>
    </w:p>
    <w:p w14:paraId="23B89E10" w14:textId="77777777" w:rsidR="002E454E" w:rsidRPr="003E1F24" w:rsidRDefault="002E454E" w:rsidP="00991165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b/>
          <w:sz w:val="22"/>
          <w:szCs w:val="22"/>
          <w:lang w:val="ca-ES"/>
        </w:rPr>
        <w:t>Antecedents</w:t>
      </w:r>
    </w:p>
    <w:p w14:paraId="7C949025" w14:textId="77777777" w:rsidR="002E454E" w:rsidRPr="003E1F24" w:rsidRDefault="002E454E" w:rsidP="00991165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6A6ACE74" w14:textId="77777777" w:rsidR="00395879" w:rsidRPr="003E1F24" w:rsidRDefault="00296132" w:rsidP="00395879">
      <w:pPr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 xml:space="preserve">1. </w:t>
      </w:r>
      <w:r w:rsidR="0062190B" w:rsidRPr="003E1F24">
        <w:rPr>
          <w:rFonts w:ascii="Arial" w:hAnsi="Arial" w:cs="Arial"/>
          <w:sz w:val="22"/>
          <w:szCs w:val="22"/>
          <w:lang w:val="ca-ES"/>
        </w:rPr>
        <w:t>El Pla Estratègic de Subvencions de l’Ajuntament de Collbató per a l’exercici 20</w:t>
      </w:r>
      <w:r w:rsidR="001322DE" w:rsidRPr="003E1F24">
        <w:rPr>
          <w:rFonts w:ascii="Arial" w:hAnsi="Arial" w:cs="Arial"/>
          <w:sz w:val="22"/>
          <w:szCs w:val="22"/>
          <w:lang w:val="ca-ES"/>
        </w:rPr>
        <w:t>20</w:t>
      </w:r>
      <w:r w:rsidR="0062190B" w:rsidRPr="003E1F24">
        <w:rPr>
          <w:rFonts w:ascii="Arial" w:hAnsi="Arial" w:cs="Arial"/>
          <w:sz w:val="22"/>
          <w:szCs w:val="22"/>
          <w:lang w:val="ca-ES"/>
        </w:rPr>
        <w:t xml:space="preserve"> preveu una línia de subvencions destinada a </w:t>
      </w:r>
      <w:r w:rsidR="001322DE" w:rsidRPr="003E1F24">
        <w:rPr>
          <w:rFonts w:ascii="Arial" w:hAnsi="Arial" w:cs="Arial"/>
          <w:sz w:val="22"/>
          <w:szCs w:val="22"/>
          <w:lang w:val="ca-ES"/>
        </w:rPr>
        <w:t xml:space="preserve">l’atorgament </w:t>
      </w:r>
      <w:r w:rsidR="00395879" w:rsidRPr="00395879">
        <w:rPr>
          <w:rFonts w:ascii="Arial" w:hAnsi="Arial" w:cs="Arial"/>
          <w:bCs/>
          <w:sz w:val="22"/>
          <w:szCs w:val="22"/>
          <w:lang w:val="ca-ES"/>
        </w:rPr>
        <w:t xml:space="preserve">de subvencions mitjançant el procediment de concurrència competitiva per a l’any 2020 destinada a l’atorgament de subvencions per al manteniment i represa de les activitats comercials del municipi de </w:t>
      </w:r>
      <w:r w:rsidR="00395879">
        <w:rPr>
          <w:rFonts w:ascii="Arial" w:hAnsi="Arial" w:cs="Arial"/>
          <w:bCs/>
          <w:sz w:val="22"/>
          <w:szCs w:val="22"/>
          <w:lang w:val="ca-ES"/>
        </w:rPr>
        <w:t>C</w:t>
      </w:r>
      <w:r w:rsidR="00395879" w:rsidRPr="00395879">
        <w:rPr>
          <w:rFonts w:ascii="Arial" w:hAnsi="Arial" w:cs="Arial"/>
          <w:bCs/>
          <w:sz w:val="22"/>
          <w:szCs w:val="22"/>
          <w:lang w:val="ca-ES"/>
        </w:rPr>
        <w:t>ollbat</w:t>
      </w:r>
      <w:r w:rsidR="00395879">
        <w:rPr>
          <w:rFonts w:ascii="Arial" w:hAnsi="Arial" w:cs="Arial"/>
          <w:bCs/>
          <w:sz w:val="22"/>
          <w:szCs w:val="22"/>
          <w:lang w:val="ca-ES"/>
        </w:rPr>
        <w:t>ó</w:t>
      </w:r>
      <w:r w:rsidR="00395879" w:rsidRPr="00395879">
        <w:rPr>
          <w:rFonts w:ascii="Arial" w:hAnsi="Arial" w:cs="Arial"/>
          <w:bCs/>
          <w:sz w:val="22"/>
          <w:szCs w:val="22"/>
          <w:lang w:val="ca-ES"/>
        </w:rPr>
        <w:t xml:space="preserve"> com a conseqüència de la situació generada pel </w:t>
      </w:r>
      <w:r w:rsidR="00395879" w:rsidRPr="00395879">
        <w:rPr>
          <w:rFonts w:ascii="Arial" w:hAnsi="Arial" w:cs="Arial"/>
          <w:sz w:val="22"/>
          <w:szCs w:val="22"/>
          <w:lang w:val="ca-ES"/>
        </w:rPr>
        <w:t>COVID-19</w:t>
      </w:r>
    </w:p>
    <w:p w14:paraId="1E7F3174" w14:textId="77777777" w:rsidR="001322DE" w:rsidRPr="003E1F24" w:rsidRDefault="001322DE" w:rsidP="001322DE">
      <w:pPr>
        <w:jc w:val="both"/>
        <w:rPr>
          <w:rFonts w:ascii="Arial" w:hAnsi="Arial" w:cs="Arial"/>
          <w:sz w:val="22"/>
          <w:szCs w:val="22"/>
          <w:lang w:val="ca-ES"/>
        </w:rPr>
      </w:pPr>
    </w:p>
    <w:p w14:paraId="1098E58B" w14:textId="77777777" w:rsidR="001322DE" w:rsidRPr="00391853" w:rsidRDefault="00296132" w:rsidP="001322DE">
      <w:pPr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color w:val="000000"/>
          <w:sz w:val="22"/>
          <w:szCs w:val="22"/>
          <w:lang w:val="ca-ES"/>
        </w:rPr>
        <w:t>2.</w:t>
      </w:r>
      <w:r w:rsidR="0062190B" w:rsidRPr="003E1F24">
        <w:rPr>
          <w:rFonts w:ascii="Arial" w:hAnsi="Arial" w:cs="Arial"/>
          <w:color w:val="000000"/>
          <w:sz w:val="22"/>
          <w:szCs w:val="22"/>
          <w:lang w:val="ca-ES"/>
        </w:rPr>
        <w:t xml:space="preserve"> El dia </w:t>
      </w:r>
      <w:r w:rsidR="001322DE" w:rsidRPr="003E1F24">
        <w:rPr>
          <w:rFonts w:ascii="Arial" w:hAnsi="Arial" w:cs="Arial"/>
          <w:color w:val="000000"/>
          <w:sz w:val="22"/>
          <w:szCs w:val="22"/>
          <w:lang w:val="ca-ES"/>
        </w:rPr>
        <w:t>18 de maig de 2020</w:t>
      </w:r>
      <w:r w:rsidR="0062190B" w:rsidRPr="003E1F24">
        <w:rPr>
          <w:rFonts w:ascii="Arial" w:hAnsi="Arial" w:cs="Arial"/>
          <w:color w:val="000000"/>
          <w:sz w:val="22"/>
          <w:szCs w:val="22"/>
          <w:lang w:val="ca-ES"/>
        </w:rPr>
        <w:t>, el Ple de l’Ajuntament de Collbató va aprovar inicialment les bases reguladores de les subvencions</w:t>
      </w:r>
      <w:r w:rsidR="00391853" w:rsidRPr="00391853">
        <w:rPr>
          <w:rFonts w:ascii="Arial" w:hAnsi="Arial" w:cs="Arial"/>
          <w:b/>
          <w:bCs/>
          <w:sz w:val="22"/>
          <w:szCs w:val="22"/>
          <w:lang w:val="ca-ES"/>
        </w:rPr>
        <w:t xml:space="preserve"> </w:t>
      </w:r>
      <w:r w:rsidR="00391853" w:rsidRPr="00391853">
        <w:rPr>
          <w:rFonts w:ascii="Arial" w:hAnsi="Arial" w:cs="Arial"/>
          <w:sz w:val="22"/>
          <w:szCs w:val="22"/>
          <w:lang w:val="ca-ES"/>
        </w:rPr>
        <w:t>per al manteniment i represa de les activit</w:t>
      </w:r>
      <w:r w:rsidR="00391853">
        <w:rPr>
          <w:rFonts w:ascii="Arial" w:hAnsi="Arial" w:cs="Arial"/>
          <w:sz w:val="22"/>
          <w:szCs w:val="22"/>
          <w:lang w:val="ca-ES"/>
        </w:rPr>
        <w:t>ats comercials del municipi de Collbató</w:t>
      </w:r>
      <w:r w:rsidR="00391853" w:rsidRPr="00391853">
        <w:rPr>
          <w:rFonts w:ascii="Arial" w:hAnsi="Arial" w:cs="Arial"/>
          <w:sz w:val="22"/>
          <w:szCs w:val="22"/>
          <w:lang w:val="ca-ES"/>
        </w:rPr>
        <w:t xml:space="preserve"> com a conseqüència de la situació generada pel covid-19</w:t>
      </w:r>
    </w:p>
    <w:p w14:paraId="54AAB407" w14:textId="77777777" w:rsidR="00220272" w:rsidRPr="003E1F24" w:rsidRDefault="0062190B" w:rsidP="0099116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3E1F24">
        <w:rPr>
          <w:rFonts w:ascii="Arial" w:hAnsi="Arial" w:cs="Arial"/>
          <w:color w:val="000000"/>
          <w:sz w:val="22"/>
          <w:szCs w:val="22"/>
          <w:lang w:val="ca-ES"/>
        </w:rPr>
        <w:t>L’esmentat acord va esdevenir definitiu en no presentar-se al·legacions el dia</w:t>
      </w:r>
      <w:r w:rsidR="006E0A5B" w:rsidRPr="003E1F24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="00395879">
        <w:rPr>
          <w:rFonts w:ascii="Arial" w:hAnsi="Arial" w:cs="Arial"/>
          <w:color w:val="000000"/>
          <w:sz w:val="22"/>
          <w:szCs w:val="22"/>
          <w:lang w:val="ca-ES"/>
        </w:rPr>
        <w:t>14</w:t>
      </w:r>
      <w:r w:rsidR="006E0A5B" w:rsidRPr="003E1F24">
        <w:rPr>
          <w:rFonts w:ascii="Arial" w:hAnsi="Arial" w:cs="Arial"/>
          <w:color w:val="000000"/>
          <w:sz w:val="22"/>
          <w:szCs w:val="22"/>
          <w:lang w:val="ca-ES"/>
        </w:rPr>
        <w:t xml:space="preserve"> d’agost de 2020</w:t>
      </w:r>
      <w:r w:rsidRPr="003E1F24">
        <w:rPr>
          <w:rFonts w:ascii="Arial" w:hAnsi="Arial" w:cs="Arial"/>
          <w:color w:val="000000"/>
          <w:sz w:val="22"/>
          <w:szCs w:val="22"/>
          <w:lang w:val="ca-ES"/>
        </w:rPr>
        <w:t xml:space="preserve">. Les Bases reguladores van ser publicades íntegrament </w:t>
      </w:r>
      <w:r w:rsidRPr="00391853">
        <w:rPr>
          <w:rFonts w:ascii="Arial" w:hAnsi="Arial" w:cs="Arial"/>
          <w:color w:val="000000"/>
          <w:sz w:val="22"/>
          <w:szCs w:val="22"/>
          <w:lang w:val="ca-ES"/>
        </w:rPr>
        <w:t xml:space="preserve">al BOPB el dia </w:t>
      </w:r>
      <w:r w:rsidR="00391853" w:rsidRPr="00391853">
        <w:rPr>
          <w:rFonts w:ascii="Arial" w:hAnsi="Arial" w:cs="Arial"/>
          <w:color w:val="000000"/>
          <w:sz w:val="22"/>
          <w:szCs w:val="22"/>
          <w:lang w:val="ca-ES"/>
        </w:rPr>
        <w:t>9 de setembre</w:t>
      </w:r>
      <w:r w:rsidR="003E1F24" w:rsidRPr="00391853">
        <w:rPr>
          <w:rFonts w:ascii="Arial" w:hAnsi="Arial" w:cs="Arial"/>
          <w:color w:val="000000"/>
          <w:sz w:val="22"/>
          <w:szCs w:val="22"/>
          <w:lang w:val="ca-ES"/>
        </w:rPr>
        <w:t xml:space="preserve"> de 2020</w:t>
      </w:r>
      <w:r w:rsidRPr="00391853">
        <w:rPr>
          <w:rFonts w:ascii="Arial" w:hAnsi="Arial" w:cs="Arial"/>
          <w:color w:val="000000"/>
          <w:sz w:val="22"/>
          <w:szCs w:val="22"/>
          <w:lang w:val="ca-ES"/>
        </w:rPr>
        <w:t xml:space="preserve"> i amb referència al DOGC </w:t>
      </w:r>
      <w:r w:rsidR="00A81BC5" w:rsidRPr="00391853">
        <w:rPr>
          <w:rFonts w:ascii="Arial" w:hAnsi="Arial" w:cs="Arial"/>
          <w:color w:val="000000"/>
          <w:sz w:val="22"/>
          <w:szCs w:val="22"/>
          <w:lang w:val="ca-ES"/>
        </w:rPr>
        <w:t xml:space="preserve">de </w:t>
      </w:r>
      <w:r w:rsidR="00391853" w:rsidRPr="00391853">
        <w:rPr>
          <w:rFonts w:ascii="Arial" w:hAnsi="Arial" w:cs="Arial"/>
          <w:color w:val="000000"/>
          <w:sz w:val="22"/>
          <w:szCs w:val="22"/>
          <w:lang w:val="ca-ES"/>
        </w:rPr>
        <w:t>2</w:t>
      </w:r>
      <w:r w:rsidR="00E44565">
        <w:rPr>
          <w:rFonts w:ascii="Arial" w:hAnsi="Arial" w:cs="Arial"/>
          <w:color w:val="000000"/>
          <w:sz w:val="22"/>
          <w:szCs w:val="22"/>
          <w:lang w:val="ca-ES"/>
        </w:rPr>
        <w:t>5</w:t>
      </w:r>
      <w:r w:rsidR="00391853" w:rsidRPr="00391853">
        <w:rPr>
          <w:rFonts w:ascii="Arial" w:hAnsi="Arial" w:cs="Arial"/>
          <w:color w:val="000000"/>
          <w:sz w:val="22"/>
          <w:szCs w:val="22"/>
          <w:lang w:val="ca-ES"/>
        </w:rPr>
        <w:t xml:space="preserve"> de set</w:t>
      </w:r>
      <w:r w:rsidR="00391853">
        <w:rPr>
          <w:rFonts w:ascii="Arial" w:hAnsi="Arial" w:cs="Arial"/>
          <w:color w:val="000000"/>
          <w:sz w:val="22"/>
          <w:szCs w:val="22"/>
          <w:lang w:val="ca-ES"/>
        </w:rPr>
        <w:t>em</w:t>
      </w:r>
      <w:r w:rsidR="00391853" w:rsidRPr="00391853">
        <w:rPr>
          <w:rFonts w:ascii="Arial" w:hAnsi="Arial" w:cs="Arial"/>
          <w:color w:val="000000"/>
          <w:sz w:val="22"/>
          <w:szCs w:val="22"/>
          <w:lang w:val="ca-ES"/>
        </w:rPr>
        <w:t>bre</w:t>
      </w:r>
      <w:r w:rsidR="00A81BC5" w:rsidRPr="00391853">
        <w:rPr>
          <w:rFonts w:ascii="Arial" w:hAnsi="Arial" w:cs="Arial"/>
          <w:color w:val="000000"/>
          <w:sz w:val="22"/>
          <w:szCs w:val="22"/>
          <w:lang w:val="ca-ES"/>
        </w:rPr>
        <w:t xml:space="preserve"> de 2020</w:t>
      </w:r>
      <w:r w:rsidRPr="00391853">
        <w:rPr>
          <w:rFonts w:ascii="Arial" w:hAnsi="Arial" w:cs="Arial"/>
          <w:color w:val="000000"/>
          <w:sz w:val="22"/>
          <w:szCs w:val="22"/>
          <w:lang w:val="ca-ES"/>
        </w:rPr>
        <w:t>.</w:t>
      </w:r>
    </w:p>
    <w:p w14:paraId="33C942AA" w14:textId="77777777" w:rsidR="0062190B" w:rsidRPr="003E1F24" w:rsidRDefault="0062190B" w:rsidP="0099116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4B0F5098" w14:textId="77777777" w:rsidR="0062190B" w:rsidRPr="003E1F24" w:rsidRDefault="0062190B" w:rsidP="00991165">
      <w:pPr>
        <w:tabs>
          <w:tab w:val="left" w:pos="284"/>
        </w:tabs>
        <w:spacing w:after="120"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color w:val="000000"/>
          <w:sz w:val="22"/>
          <w:szCs w:val="22"/>
          <w:lang w:val="ca-ES"/>
        </w:rPr>
        <w:t xml:space="preserve">3. </w:t>
      </w:r>
      <w:r w:rsidRPr="003E1F24">
        <w:rPr>
          <w:rFonts w:ascii="Arial" w:hAnsi="Arial" w:cs="Arial"/>
          <w:sz w:val="22"/>
          <w:szCs w:val="22"/>
          <w:lang w:val="ca-ES"/>
        </w:rPr>
        <w:t>Per al desenvolupament del procediment de concessió de les subvencions regulades en les citades bases cal procedir a l’aprovació de la seva convocatòria.</w:t>
      </w:r>
    </w:p>
    <w:p w14:paraId="2593B315" w14:textId="77777777" w:rsidR="0062190B" w:rsidRPr="003E1F24" w:rsidRDefault="0062190B" w:rsidP="00991165">
      <w:pPr>
        <w:tabs>
          <w:tab w:val="left" w:pos="284"/>
        </w:tabs>
        <w:spacing w:after="120"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>4. L’anunci de la convocatòria comporta l’inici del termini per la presentació de sol·licituds i en el mateix es detallen els elements essencials de les bases reguladores per les quals es regeix el procediment de concessió de la subvenció.</w:t>
      </w:r>
    </w:p>
    <w:p w14:paraId="2E49FAA1" w14:textId="77777777" w:rsidR="002E454E" w:rsidRPr="003E1F24" w:rsidRDefault="002E454E" w:rsidP="00991165">
      <w:pPr>
        <w:pStyle w:val="Default"/>
        <w:spacing w:line="276" w:lineRule="auto"/>
        <w:jc w:val="both"/>
        <w:rPr>
          <w:sz w:val="22"/>
          <w:szCs w:val="22"/>
        </w:rPr>
      </w:pPr>
    </w:p>
    <w:p w14:paraId="6720CFB2" w14:textId="77777777" w:rsidR="002E454E" w:rsidRPr="003E1F24" w:rsidRDefault="002E454E" w:rsidP="00991165">
      <w:pPr>
        <w:pStyle w:val="Default"/>
        <w:spacing w:line="276" w:lineRule="auto"/>
        <w:jc w:val="both"/>
        <w:rPr>
          <w:b/>
          <w:sz w:val="22"/>
          <w:szCs w:val="22"/>
        </w:rPr>
      </w:pPr>
      <w:r w:rsidRPr="003E1F24">
        <w:rPr>
          <w:b/>
          <w:sz w:val="22"/>
          <w:szCs w:val="22"/>
        </w:rPr>
        <w:t>Fonaments de dret</w:t>
      </w:r>
    </w:p>
    <w:p w14:paraId="70CCDE5D" w14:textId="77777777" w:rsidR="002E454E" w:rsidRPr="003E1F24" w:rsidRDefault="002E454E" w:rsidP="00991165">
      <w:pPr>
        <w:pStyle w:val="Default"/>
        <w:spacing w:line="276" w:lineRule="auto"/>
        <w:jc w:val="both"/>
        <w:rPr>
          <w:b/>
          <w:sz w:val="22"/>
          <w:szCs w:val="22"/>
        </w:rPr>
      </w:pPr>
    </w:p>
    <w:p w14:paraId="7E7B9BE7" w14:textId="77777777" w:rsidR="0062190B" w:rsidRPr="003E1F24" w:rsidRDefault="002E454E" w:rsidP="00991165">
      <w:pPr>
        <w:pStyle w:val="Default"/>
        <w:spacing w:line="276" w:lineRule="auto"/>
        <w:jc w:val="both"/>
        <w:rPr>
          <w:color w:val="auto"/>
          <w:sz w:val="22"/>
          <w:szCs w:val="22"/>
          <w:lang w:eastAsia="es-ES"/>
        </w:rPr>
      </w:pPr>
      <w:r w:rsidRPr="003E1F24">
        <w:rPr>
          <w:color w:val="auto"/>
          <w:sz w:val="22"/>
          <w:szCs w:val="22"/>
          <w:lang w:eastAsia="es-ES"/>
        </w:rPr>
        <w:t xml:space="preserve">1. </w:t>
      </w:r>
      <w:r w:rsidR="0062190B" w:rsidRPr="003E1F24">
        <w:rPr>
          <w:color w:val="auto"/>
          <w:sz w:val="22"/>
          <w:szCs w:val="22"/>
          <w:lang w:eastAsia="es-ES"/>
        </w:rPr>
        <w:t>El règim jurídic aplicable a la convocatòria de subvencions en règim de concurrència competitiva està constituït per</w:t>
      </w:r>
      <w:r w:rsidR="00D50E23" w:rsidRPr="003E1F24">
        <w:rPr>
          <w:color w:val="auto"/>
          <w:sz w:val="22"/>
          <w:szCs w:val="22"/>
          <w:lang w:eastAsia="es-ES"/>
        </w:rPr>
        <w:t xml:space="preserve"> en la Llei 38/2003, de 17 de novembre, General de Subvencions, i el seu Reglament de desenvolupament, aprovat pel Reial decret 887/2006, de 21 de juliol, així com els articles 118 a 129 del Reglament d’Obres Activitats i Serveis dels Ens Locals de Catalunya aprovat pel Decret 179/1995, de 13 de juny i l’Ordenança reguladora de les subvencions de l’Ajuntament de Collbató.</w:t>
      </w:r>
    </w:p>
    <w:p w14:paraId="6718F283" w14:textId="77777777" w:rsidR="0062190B" w:rsidRPr="003E1F24" w:rsidRDefault="0062190B" w:rsidP="00991165">
      <w:pPr>
        <w:pStyle w:val="Default"/>
        <w:spacing w:line="276" w:lineRule="auto"/>
        <w:jc w:val="both"/>
        <w:rPr>
          <w:i/>
          <w:sz w:val="22"/>
          <w:szCs w:val="22"/>
        </w:rPr>
      </w:pPr>
    </w:p>
    <w:p w14:paraId="431C86B2" w14:textId="77777777" w:rsidR="000B0507" w:rsidRPr="003E1F24" w:rsidRDefault="00D50E23" w:rsidP="00991165">
      <w:pPr>
        <w:pStyle w:val="Default"/>
        <w:spacing w:line="276" w:lineRule="auto"/>
        <w:jc w:val="both"/>
        <w:rPr>
          <w:sz w:val="22"/>
          <w:szCs w:val="22"/>
        </w:rPr>
      </w:pPr>
      <w:r w:rsidRPr="003E1F24">
        <w:rPr>
          <w:sz w:val="22"/>
          <w:szCs w:val="22"/>
        </w:rPr>
        <w:t xml:space="preserve">2. </w:t>
      </w:r>
      <w:r w:rsidR="00280235" w:rsidRPr="003E1F24">
        <w:rPr>
          <w:sz w:val="22"/>
          <w:szCs w:val="22"/>
        </w:rPr>
        <w:t>Decret d’Alcaldia 153/2020, de 19 de febrer, sobre delegació de competències atribuïdes a l’Alcaldia en favor de la Junta de Govern Local i l’acord anàleg del Ple de 8 de juliol de 2019.</w:t>
      </w:r>
    </w:p>
    <w:p w14:paraId="38684536" w14:textId="77777777" w:rsidR="00280235" w:rsidRPr="003E1F24" w:rsidRDefault="00280235" w:rsidP="00991165">
      <w:pPr>
        <w:pStyle w:val="Default"/>
        <w:spacing w:line="276" w:lineRule="auto"/>
        <w:jc w:val="both"/>
        <w:rPr>
          <w:sz w:val="22"/>
          <w:szCs w:val="22"/>
        </w:rPr>
      </w:pPr>
    </w:p>
    <w:p w14:paraId="13340DB3" w14:textId="77777777" w:rsidR="002E454E" w:rsidRPr="003E1F24" w:rsidRDefault="002E454E" w:rsidP="00991165">
      <w:pPr>
        <w:pStyle w:val="Default"/>
        <w:spacing w:line="276" w:lineRule="auto"/>
        <w:jc w:val="both"/>
        <w:rPr>
          <w:i/>
          <w:sz w:val="22"/>
          <w:szCs w:val="22"/>
        </w:rPr>
      </w:pPr>
    </w:p>
    <w:p w14:paraId="4EFE40C7" w14:textId="77777777" w:rsidR="002E454E" w:rsidRPr="003E1F24" w:rsidRDefault="002E454E" w:rsidP="00991165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 xml:space="preserve">D’acord amb el manifestat, es proposa </w:t>
      </w:r>
      <w:r w:rsidR="00F51E6B" w:rsidRPr="003E1F24">
        <w:rPr>
          <w:rFonts w:ascii="Arial" w:hAnsi="Arial" w:cs="Arial"/>
          <w:sz w:val="22"/>
          <w:szCs w:val="22"/>
          <w:lang w:val="ca-ES"/>
        </w:rPr>
        <w:t>a la Junta de Govern Local</w:t>
      </w:r>
      <w:r w:rsidRPr="003E1F24">
        <w:rPr>
          <w:rFonts w:ascii="Arial" w:hAnsi="Arial" w:cs="Arial"/>
          <w:sz w:val="22"/>
          <w:szCs w:val="22"/>
          <w:lang w:val="ca-ES"/>
        </w:rPr>
        <w:t xml:space="preserve"> l’adopció dels següents:</w:t>
      </w:r>
    </w:p>
    <w:p w14:paraId="0B07E757" w14:textId="77777777" w:rsidR="002E454E" w:rsidRPr="003E1F24" w:rsidRDefault="002E454E" w:rsidP="00991165">
      <w:pPr>
        <w:spacing w:line="276" w:lineRule="auto"/>
        <w:jc w:val="both"/>
        <w:rPr>
          <w:rFonts w:ascii="Arial" w:hAnsi="Arial" w:cs="Arial"/>
          <w:b/>
          <w:sz w:val="22"/>
          <w:szCs w:val="22"/>
          <w:lang w:val="ca-ES"/>
        </w:rPr>
      </w:pPr>
    </w:p>
    <w:p w14:paraId="4942AE4D" w14:textId="77777777" w:rsidR="002E454E" w:rsidRPr="003E1F24" w:rsidRDefault="002E454E" w:rsidP="00991165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b/>
          <w:sz w:val="22"/>
          <w:szCs w:val="22"/>
          <w:lang w:val="ca-ES"/>
        </w:rPr>
        <w:lastRenderedPageBreak/>
        <w:t>ACORDS:</w:t>
      </w:r>
    </w:p>
    <w:p w14:paraId="1E259492" w14:textId="77777777" w:rsidR="002E454E" w:rsidRPr="003E1F24" w:rsidRDefault="002E454E" w:rsidP="00991165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22C15B4A" w14:textId="77777777" w:rsidR="000B0507" w:rsidRPr="003E1F24" w:rsidRDefault="002E454E" w:rsidP="00395879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3E1F24">
        <w:rPr>
          <w:rFonts w:ascii="Arial" w:hAnsi="Arial" w:cs="Arial"/>
          <w:b/>
          <w:sz w:val="22"/>
          <w:szCs w:val="22"/>
          <w:lang w:val="ca-ES"/>
        </w:rPr>
        <w:t>Primer.-</w:t>
      </w:r>
      <w:r w:rsidR="000B0507" w:rsidRPr="003E1F24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 xml:space="preserve"> </w:t>
      </w:r>
      <w:r w:rsidR="00D50E23" w:rsidRPr="003E1F24">
        <w:rPr>
          <w:rFonts w:ascii="Arial" w:hAnsi="Arial" w:cs="Arial"/>
          <w:sz w:val="22"/>
          <w:szCs w:val="22"/>
          <w:lang w:val="ca-ES" w:eastAsia="ca-ES"/>
        </w:rPr>
        <w:t>Aprovar la convocatòria de subvencions mitjançant el procediment de concurrència competitiva per a l’exercici 20</w:t>
      </w:r>
      <w:r w:rsidR="001444A5" w:rsidRPr="003E1F24">
        <w:rPr>
          <w:rFonts w:ascii="Arial" w:hAnsi="Arial" w:cs="Arial"/>
          <w:sz w:val="22"/>
          <w:szCs w:val="22"/>
          <w:lang w:val="ca-ES" w:eastAsia="ca-ES"/>
        </w:rPr>
        <w:t>20</w:t>
      </w:r>
      <w:r w:rsidR="00D50E23" w:rsidRPr="003E1F24">
        <w:rPr>
          <w:rFonts w:ascii="Arial" w:hAnsi="Arial" w:cs="Arial"/>
          <w:sz w:val="22"/>
          <w:szCs w:val="22"/>
          <w:lang w:val="ca-ES" w:eastAsia="ca-ES"/>
        </w:rPr>
        <w:t xml:space="preserve"> destinades a </w:t>
      </w:r>
      <w:r w:rsidR="001444A5" w:rsidRPr="003E1F24">
        <w:rPr>
          <w:rFonts w:ascii="Arial" w:hAnsi="Arial" w:cs="Arial"/>
          <w:sz w:val="22"/>
          <w:szCs w:val="22"/>
          <w:lang w:val="ca-ES"/>
        </w:rPr>
        <w:t xml:space="preserve">l’atorgament </w:t>
      </w:r>
      <w:r w:rsidR="00395879" w:rsidRPr="00395879">
        <w:rPr>
          <w:rFonts w:ascii="Arial" w:hAnsi="Arial" w:cs="Arial"/>
          <w:bCs/>
          <w:sz w:val="22"/>
          <w:szCs w:val="22"/>
          <w:lang w:val="ca-ES"/>
        </w:rPr>
        <w:t xml:space="preserve">de subvencions </w:t>
      </w:r>
      <w:r w:rsidR="00391853">
        <w:rPr>
          <w:rFonts w:ascii="Arial" w:hAnsi="Arial" w:cs="Arial"/>
          <w:bCs/>
          <w:sz w:val="22"/>
          <w:szCs w:val="22"/>
          <w:lang w:val="ca-ES"/>
        </w:rPr>
        <w:t xml:space="preserve">destinada </w:t>
      </w:r>
      <w:r w:rsidR="00395879" w:rsidRPr="00395879">
        <w:rPr>
          <w:rFonts w:ascii="Arial" w:hAnsi="Arial" w:cs="Arial"/>
          <w:bCs/>
          <w:sz w:val="22"/>
          <w:szCs w:val="22"/>
          <w:lang w:val="ca-ES"/>
        </w:rPr>
        <w:t xml:space="preserve">al manteniment i represa de les activitats comercials del municipi de </w:t>
      </w:r>
      <w:r w:rsidR="00395879">
        <w:rPr>
          <w:rFonts w:ascii="Arial" w:hAnsi="Arial" w:cs="Arial"/>
          <w:bCs/>
          <w:sz w:val="22"/>
          <w:szCs w:val="22"/>
          <w:lang w:val="ca-ES"/>
        </w:rPr>
        <w:t>C</w:t>
      </w:r>
      <w:r w:rsidR="00395879" w:rsidRPr="00395879">
        <w:rPr>
          <w:rFonts w:ascii="Arial" w:hAnsi="Arial" w:cs="Arial"/>
          <w:bCs/>
          <w:sz w:val="22"/>
          <w:szCs w:val="22"/>
          <w:lang w:val="ca-ES"/>
        </w:rPr>
        <w:t>ollbat</w:t>
      </w:r>
      <w:r w:rsidR="00395879">
        <w:rPr>
          <w:rFonts w:ascii="Arial" w:hAnsi="Arial" w:cs="Arial"/>
          <w:bCs/>
          <w:sz w:val="22"/>
          <w:szCs w:val="22"/>
          <w:lang w:val="ca-ES"/>
        </w:rPr>
        <w:t>ó</w:t>
      </w:r>
      <w:r w:rsidR="00395879" w:rsidRPr="00395879">
        <w:rPr>
          <w:rFonts w:ascii="Arial" w:hAnsi="Arial" w:cs="Arial"/>
          <w:bCs/>
          <w:sz w:val="22"/>
          <w:szCs w:val="22"/>
          <w:lang w:val="ca-ES"/>
        </w:rPr>
        <w:t xml:space="preserve"> com a conseqüència de la situació generada pel </w:t>
      </w:r>
      <w:r w:rsidR="00395879" w:rsidRPr="00395879">
        <w:rPr>
          <w:rFonts w:ascii="Arial" w:hAnsi="Arial" w:cs="Arial"/>
          <w:sz w:val="22"/>
          <w:szCs w:val="22"/>
          <w:lang w:val="ca-ES"/>
        </w:rPr>
        <w:t>COVID-19</w:t>
      </w:r>
      <w:r w:rsidR="00D50E23" w:rsidRPr="003E1F24">
        <w:rPr>
          <w:rFonts w:ascii="Arial" w:hAnsi="Arial" w:cs="Arial"/>
          <w:sz w:val="22"/>
          <w:szCs w:val="22"/>
          <w:lang w:val="ca-ES" w:eastAsia="ca-ES"/>
        </w:rPr>
        <w:t xml:space="preserve">, per un import màxim de </w:t>
      </w:r>
      <w:r w:rsidR="00395879">
        <w:rPr>
          <w:rFonts w:ascii="Arial" w:hAnsi="Arial" w:cs="Arial"/>
          <w:sz w:val="22"/>
          <w:szCs w:val="22"/>
          <w:lang w:val="ca-ES" w:eastAsia="ca-ES"/>
        </w:rPr>
        <w:t>5</w:t>
      </w:r>
      <w:r w:rsidR="003C6112" w:rsidRPr="003E1F24">
        <w:rPr>
          <w:rFonts w:ascii="Arial" w:hAnsi="Arial" w:cs="Arial"/>
          <w:sz w:val="22"/>
          <w:szCs w:val="22"/>
          <w:lang w:val="ca-ES" w:eastAsia="ca-ES"/>
        </w:rPr>
        <w:t>.000</w:t>
      </w:r>
      <w:r w:rsidR="00D50E23" w:rsidRPr="003E1F24">
        <w:rPr>
          <w:rFonts w:ascii="Arial" w:hAnsi="Arial" w:cs="Arial"/>
          <w:sz w:val="22"/>
          <w:szCs w:val="22"/>
          <w:lang w:val="ca-ES" w:eastAsia="ca-ES"/>
        </w:rPr>
        <w:t xml:space="preserve"> euros </w:t>
      </w:r>
      <w:r w:rsidR="00D50E23" w:rsidRPr="003E1F24">
        <w:rPr>
          <w:rFonts w:ascii="Arial" w:hAnsi="Arial" w:cs="Arial"/>
          <w:i/>
          <w:sz w:val="22"/>
          <w:szCs w:val="22"/>
          <w:lang w:val="ca-ES" w:eastAsia="ca-ES"/>
        </w:rPr>
        <w:t>(</w:t>
      </w:r>
      <w:r w:rsidR="00395879">
        <w:rPr>
          <w:rFonts w:ascii="Arial" w:hAnsi="Arial" w:cs="Arial"/>
          <w:i/>
          <w:sz w:val="22"/>
          <w:szCs w:val="22"/>
          <w:lang w:val="ca-ES" w:eastAsia="ca-ES"/>
        </w:rPr>
        <w:t>cinc</w:t>
      </w:r>
      <w:r w:rsidR="003C6112" w:rsidRPr="003E1F24">
        <w:rPr>
          <w:rFonts w:ascii="Arial" w:hAnsi="Arial" w:cs="Arial"/>
          <w:i/>
          <w:sz w:val="22"/>
          <w:szCs w:val="22"/>
          <w:lang w:val="ca-ES" w:eastAsia="ca-ES"/>
        </w:rPr>
        <w:t xml:space="preserve"> mil euros</w:t>
      </w:r>
      <w:r w:rsidR="00D50E23" w:rsidRPr="003E1F24">
        <w:rPr>
          <w:rFonts w:ascii="Arial" w:hAnsi="Arial" w:cs="Arial"/>
          <w:i/>
          <w:sz w:val="22"/>
          <w:szCs w:val="22"/>
          <w:lang w:val="ca-ES" w:eastAsia="ca-ES"/>
        </w:rPr>
        <w:t xml:space="preserve">) </w:t>
      </w:r>
    </w:p>
    <w:p w14:paraId="6ED7ECD6" w14:textId="77777777" w:rsidR="002E454E" w:rsidRPr="003E1F24" w:rsidRDefault="002E454E" w:rsidP="00991165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6CA5CE77" w14:textId="77777777" w:rsidR="005738DA" w:rsidRPr="003E1F24" w:rsidRDefault="002E454E" w:rsidP="005738DA">
      <w:pPr>
        <w:spacing w:line="276" w:lineRule="auto"/>
        <w:jc w:val="both"/>
        <w:rPr>
          <w:rFonts w:ascii="Arial" w:hAnsi="Arial" w:cs="Arial"/>
          <w:sz w:val="22"/>
          <w:szCs w:val="22"/>
          <w:lang w:val="ca-ES" w:eastAsia="ca-ES"/>
        </w:rPr>
      </w:pPr>
      <w:r w:rsidRPr="003E1F24">
        <w:rPr>
          <w:rFonts w:ascii="Arial" w:hAnsi="Arial" w:cs="Arial"/>
          <w:b/>
          <w:sz w:val="22"/>
          <w:szCs w:val="22"/>
          <w:lang w:val="ca-ES"/>
        </w:rPr>
        <w:t>Segon.-</w:t>
      </w:r>
      <w:r w:rsidR="00D50E23" w:rsidRPr="003E1F24">
        <w:rPr>
          <w:rFonts w:ascii="Arial" w:hAnsi="Arial" w:cs="Arial"/>
          <w:sz w:val="22"/>
          <w:szCs w:val="22"/>
          <w:lang w:val="ca-ES" w:eastAsia="ca-ES"/>
        </w:rPr>
        <w:t xml:space="preserve"> </w:t>
      </w:r>
      <w:r w:rsidR="005738DA" w:rsidRPr="003E1F24">
        <w:rPr>
          <w:rFonts w:ascii="Arial" w:hAnsi="Arial" w:cs="Arial"/>
          <w:sz w:val="22"/>
          <w:szCs w:val="22"/>
          <w:lang w:val="ca-ES" w:eastAsia="ca-ES"/>
        </w:rPr>
        <w:t xml:space="preserve">.- Autoritzar la despesa que es destinarà a aquestes actuacions per un import de </w:t>
      </w:r>
      <w:r w:rsidR="00395879">
        <w:rPr>
          <w:rFonts w:ascii="Arial" w:hAnsi="Arial" w:cs="Arial"/>
          <w:sz w:val="22"/>
          <w:szCs w:val="22"/>
          <w:lang w:val="ca-ES" w:eastAsia="ca-ES"/>
        </w:rPr>
        <w:t>5</w:t>
      </w:r>
      <w:r w:rsidR="003C6112" w:rsidRPr="003E1F24">
        <w:rPr>
          <w:rFonts w:ascii="Arial" w:hAnsi="Arial" w:cs="Arial"/>
          <w:sz w:val="22"/>
          <w:szCs w:val="22"/>
          <w:lang w:val="ca-ES" w:eastAsia="ca-ES"/>
        </w:rPr>
        <w:t xml:space="preserve">.000 euros </w:t>
      </w:r>
      <w:r w:rsidR="003C6112" w:rsidRPr="003E1F24">
        <w:rPr>
          <w:rFonts w:ascii="Arial" w:hAnsi="Arial" w:cs="Arial"/>
          <w:i/>
          <w:sz w:val="22"/>
          <w:szCs w:val="22"/>
          <w:lang w:val="ca-ES" w:eastAsia="ca-ES"/>
        </w:rPr>
        <w:t>(</w:t>
      </w:r>
      <w:r w:rsidR="00395879">
        <w:rPr>
          <w:rFonts w:ascii="Arial" w:hAnsi="Arial" w:cs="Arial"/>
          <w:i/>
          <w:sz w:val="22"/>
          <w:szCs w:val="22"/>
          <w:lang w:val="ca-ES" w:eastAsia="ca-ES"/>
        </w:rPr>
        <w:t xml:space="preserve">cinc </w:t>
      </w:r>
      <w:r w:rsidR="003C6112" w:rsidRPr="003E1F24">
        <w:rPr>
          <w:rFonts w:ascii="Arial" w:hAnsi="Arial" w:cs="Arial"/>
          <w:i/>
          <w:sz w:val="22"/>
          <w:szCs w:val="22"/>
          <w:lang w:val="ca-ES" w:eastAsia="ca-ES"/>
        </w:rPr>
        <w:t xml:space="preserve">mil euros) </w:t>
      </w:r>
      <w:r w:rsidR="005738DA" w:rsidRPr="003E1F24">
        <w:rPr>
          <w:rFonts w:ascii="Arial" w:hAnsi="Arial" w:cs="Arial"/>
          <w:sz w:val="22"/>
          <w:szCs w:val="22"/>
          <w:lang w:val="ca-ES" w:eastAsia="ca-ES"/>
        </w:rPr>
        <w:t xml:space="preserve">amb càrrec a l’aplicació pressupostària </w:t>
      </w:r>
      <w:r w:rsidR="00395879">
        <w:rPr>
          <w:rFonts w:ascii="Arial" w:hAnsi="Arial" w:cs="Arial"/>
          <w:sz w:val="22"/>
          <w:szCs w:val="22"/>
          <w:lang w:val="ca-ES" w:eastAsia="ca-ES"/>
        </w:rPr>
        <w:t>6</w:t>
      </w:r>
      <w:r w:rsidR="003C6112" w:rsidRPr="003E1F24">
        <w:rPr>
          <w:rFonts w:ascii="Arial" w:hAnsi="Arial" w:cs="Arial"/>
          <w:sz w:val="22"/>
          <w:szCs w:val="22"/>
          <w:lang w:val="ca-ES" w:eastAsia="ca-ES"/>
        </w:rPr>
        <w:t>00-</w:t>
      </w:r>
      <w:r w:rsidR="00395879">
        <w:rPr>
          <w:rFonts w:ascii="Arial" w:hAnsi="Arial" w:cs="Arial"/>
          <w:sz w:val="22"/>
          <w:szCs w:val="22"/>
          <w:lang w:val="ca-ES" w:eastAsia="ca-ES"/>
        </w:rPr>
        <w:t>4300</w:t>
      </w:r>
      <w:r w:rsidR="003C6112" w:rsidRPr="003E1F24">
        <w:rPr>
          <w:rFonts w:ascii="Arial" w:hAnsi="Arial" w:cs="Arial"/>
          <w:sz w:val="22"/>
          <w:szCs w:val="22"/>
          <w:lang w:val="ca-ES" w:eastAsia="ca-ES"/>
        </w:rPr>
        <w:t>-4</w:t>
      </w:r>
      <w:r w:rsidR="00395879">
        <w:rPr>
          <w:rFonts w:ascii="Arial" w:hAnsi="Arial" w:cs="Arial"/>
          <w:sz w:val="22"/>
          <w:szCs w:val="22"/>
          <w:lang w:val="ca-ES" w:eastAsia="ca-ES"/>
        </w:rPr>
        <w:t>7900</w:t>
      </w:r>
      <w:r w:rsidR="005738DA" w:rsidRPr="003E1F24">
        <w:rPr>
          <w:rFonts w:ascii="Arial" w:hAnsi="Arial" w:cs="Arial"/>
          <w:sz w:val="22"/>
          <w:szCs w:val="22"/>
          <w:lang w:val="ca-ES" w:eastAsia="ca-ES"/>
        </w:rPr>
        <w:t xml:space="preserve"> del pressupost de l’exercici 20</w:t>
      </w:r>
      <w:r w:rsidR="003C6112" w:rsidRPr="003E1F24">
        <w:rPr>
          <w:rFonts w:ascii="Arial" w:hAnsi="Arial" w:cs="Arial"/>
          <w:sz w:val="22"/>
          <w:szCs w:val="22"/>
          <w:lang w:val="ca-ES" w:eastAsia="ca-ES"/>
        </w:rPr>
        <w:t>20</w:t>
      </w:r>
    </w:p>
    <w:p w14:paraId="2FEEADD5" w14:textId="77777777" w:rsidR="00D50E23" w:rsidRPr="003E1F24" w:rsidRDefault="00D50E23" w:rsidP="00991165">
      <w:pPr>
        <w:spacing w:line="276" w:lineRule="auto"/>
        <w:jc w:val="both"/>
        <w:rPr>
          <w:rFonts w:ascii="Arial" w:hAnsi="Arial" w:cs="Arial"/>
          <w:sz w:val="22"/>
          <w:szCs w:val="22"/>
          <w:lang w:val="ca-ES" w:eastAsia="ca-ES"/>
        </w:rPr>
      </w:pPr>
    </w:p>
    <w:p w14:paraId="728F8EEE" w14:textId="77777777" w:rsidR="005738DA" w:rsidRPr="003E1F24" w:rsidRDefault="00D50E23" w:rsidP="005738DA">
      <w:pPr>
        <w:tabs>
          <w:tab w:val="left" w:pos="284"/>
        </w:tabs>
        <w:spacing w:after="120"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b/>
          <w:bCs/>
          <w:sz w:val="22"/>
          <w:szCs w:val="22"/>
          <w:lang w:val="ca-ES" w:eastAsia="ca-ES"/>
        </w:rPr>
        <w:t>Tercer</w:t>
      </w:r>
      <w:r w:rsidR="005738DA" w:rsidRPr="003E1F24">
        <w:rPr>
          <w:rFonts w:ascii="Arial" w:hAnsi="Arial" w:cs="Arial"/>
          <w:b/>
          <w:bCs/>
          <w:sz w:val="22"/>
          <w:szCs w:val="22"/>
          <w:lang w:val="ca-ES" w:eastAsia="ca-ES"/>
        </w:rPr>
        <w:t>.-</w:t>
      </w:r>
      <w:r w:rsidR="005738DA" w:rsidRPr="003E1F24">
        <w:rPr>
          <w:rFonts w:ascii="Arial" w:hAnsi="Arial" w:cs="Arial"/>
          <w:sz w:val="22"/>
          <w:szCs w:val="22"/>
          <w:lang w:val="ca-ES" w:eastAsia="ca-ES"/>
        </w:rPr>
        <w:t xml:space="preserve"> </w:t>
      </w:r>
      <w:r w:rsidR="005738DA" w:rsidRPr="003E1F24">
        <w:rPr>
          <w:rFonts w:ascii="Arial" w:hAnsi="Arial" w:cs="Arial"/>
          <w:sz w:val="22"/>
          <w:szCs w:val="22"/>
          <w:lang w:val="ca-ES"/>
        </w:rPr>
        <w:t>Aprovar la constitució de l’òrgan col·legiat que elaborarà la proposta de concessió de les subvencions i que estarà format per les següents persones:</w:t>
      </w:r>
    </w:p>
    <w:p w14:paraId="086B3667" w14:textId="77777777" w:rsidR="00DE073F" w:rsidRPr="003E1F24" w:rsidRDefault="00DE073F" w:rsidP="00F616D7">
      <w:pPr>
        <w:jc w:val="both"/>
        <w:rPr>
          <w:rFonts w:ascii="Arial" w:hAnsi="Arial" w:cs="Arial"/>
          <w:sz w:val="22"/>
          <w:szCs w:val="22"/>
          <w:lang w:val="ca-ES"/>
        </w:rPr>
      </w:pPr>
    </w:p>
    <w:p w14:paraId="1412BD4D" w14:textId="77777777" w:rsidR="00033A89" w:rsidRDefault="00DE073F" w:rsidP="00033A89">
      <w:pPr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 xml:space="preserve">- </w:t>
      </w:r>
      <w:r w:rsidR="00033A89" w:rsidRPr="0049165D">
        <w:rPr>
          <w:rFonts w:ascii="Arial" w:hAnsi="Arial" w:cs="Arial"/>
          <w:sz w:val="22"/>
          <w:szCs w:val="22"/>
          <w:lang w:val="ca-ES"/>
        </w:rPr>
        <w:t>L’òrgan responsable de la instrucció del procediment per a l’atorgament de les subvencions previstes en les presents bases serà el departament de Promoció Econòmica de l’Ajuntament de Collbató.</w:t>
      </w:r>
    </w:p>
    <w:p w14:paraId="2DF4E913" w14:textId="77777777" w:rsidR="00464CDD" w:rsidRDefault="00464CDD" w:rsidP="00033A89">
      <w:pPr>
        <w:jc w:val="both"/>
        <w:rPr>
          <w:rFonts w:ascii="Arial" w:hAnsi="Arial" w:cs="Arial"/>
          <w:sz w:val="22"/>
          <w:szCs w:val="22"/>
          <w:lang w:val="ca-ES"/>
        </w:rPr>
      </w:pPr>
    </w:p>
    <w:p w14:paraId="279E36ED" w14:textId="77777777" w:rsidR="00464CDD" w:rsidRPr="003E1F24" w:rsidRDefault="00464CDD" w:rsidP="00464CDD">
      <w:pPr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 xml:space="preserve">President: </w:t>
      </w:r>
      <w:r>
        <w:rPr>
          <w:rFonts w:ascii="Arial" w:hAnsi="Arial" w:cs="Arial"/>
          <w:sz w:val="22"/>
          <w:szCs w:val="22"/>
          <w:lang w:val="ca-ES"/>
        </w:rPr>
        <w:t xml:space="preserve">Miquel Solà Navarro </w:t>
      </w:r>
      <w:r w:rsidRPr="003E1F24">
        <w:rPr>
          <w:rFonts w:ascii="Arial" w:hAnsi="Arial" w:cs="Arial"/>
          <w:sz w:val="22"/>
          <w:szCs w:val="22"/>
          <w:lang w:val="ca-ES"/>
        </w:rPr>
        <w:t xml:space="preserve">o persona en qui delegui. </w:t>
      </w:r>
    </w:p>
    <w:p w14:paraId="7BADDE56" w14:textId="77777777" w:rsidR="00464CDD" w:rsidRPr="003E1F24" w:rsidRDefault="00464CDD" w:rsidP="00464CDD">
      <w:pPr>
        <w:jc w:val="both"/>
        <w:rPr>
          <w:rFonts w:ascii="Arial" w:hAnsi="Arial" w:cs="Arial"/>
          <w:sz w:val="22"/>
          <w:szCs w:val="22"/>
          <w:lang w:val="ca-ES"/>
        </w:rPr>
      </w:pPr>
    </w:p>
    <w:p w14:paraId="58378AF1" w14:textId="77777777" w:rsidR="00464CDD" w:rsidRPr="003E1F24" w:rsidRDefault="00464CDD" w:rsidP="00464CDD">
      <w:pPr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 xml:space="preserve">- Vocals: </w:t>
      </w:r>
      <w:r>
        <w:rPr>
          <w:rFonts w:ascii="Arial" w:hAnsi="Arial" w:cs="Arial"/>
          <w:sz w:val="22"/>
          <w:szCs w:val="22"/>
          <w:lang w:val="ca-ES"/>
        </w:rPr>
        <w:t>Elisabet Blasco Ortega</w:t>
      </w:r>
      <w:r w:rsidR="008F0FFB">
        <w:rPr>
          <w:rFonts w:ascii="Arial" w:hAnsi="Arial" w:cs="Arial"/>
          <w:sz w:val="22"/>
          <w:szCs w:val="22"/>
          <w:lang w:val="ca-ES"/>
        </w:rPr>
        <w:t xml:space="preserve"> </w:t>
      </w:r>
      <w:r w:rsidR="008F0FFB" w:rsidRPr="003E1F24">
        <w:rPr>
          <w:rFonts w:ascii="Arial" w:hAnsi="Arial" w:cs="Arial"/>
          <w:sz w:val="22"/>
          <w:szCs w:val="22"/>
          <w:lang w:val="ca-ES"/>
        </w:rPr>
        <w:t>o persona en qui delegui</w:t>
      </w:r>
      <w:r w:rsidRPr="003E1F24">
        <w:rPr>
          <w:rFonts w:ascii="Arial" w:hAnsi="Arial" w:cs="Arial"/>
          <w:sz w:val="22"/>
          <w:szCs w:val="22"/>
          <w:lang w:val="ca-ES"/>
        </w:rPr>
        <w:t>.</w:t>
      </w:r>
    </w:p>
    <w:p w14:paraId="65DA2993" w14:textId="77777777" w:rsidR="00464CDD" w:rsidRPr="003E1F24" w:rsidRDefault="00464CDD" w:rsidP="00464CDD">
      <w:pPr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 xml:space="preserve"> </w:t>
      </w:r>
    </w:p>
    <w:p w14:paraId="7D79C710" w14:textId="77777777" w:rsidR="00464CDD" w:rsidRPr="003E1F24" w:rsidRDefault="00464CDD" w:rsidP="00464CDD">
      <w:pPr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 xml:space="preserve">- Secretaria: </w:t>
      </w:r>
      <w:r w:rsidR="004C4682">
        <w:rPr>
          <w:rFonts w:ascii="Arial" w:hAnsi="Arial" w:cs="Arial"/>
          <w:sz w:val="22"/>
          <w:szCs w:val="22"/>
          <w:lang w:val="ca-ES"/>
        </w:rPr>
        <w:t>Sara Aicart Ortiz</w:t>
      </w:r>
    </w:p>
    <w:p w14:paraId="43D6A8C6" w14:textId="77777777" w:rsidR="00464CDD" w:rsidRPr="0049165D" w:rsidRDefault="00464CDD" w:rsidP="00033A89">
      <w:pPr>
        <w:jc w:val="both"/>
        <w:rPr>
          <w:rFonts w:ascii="Arial" w:hAnsi="Arial" w:cs="Arial"/>
          <w:sz w:val="22"/>
          <w:szCs w:val="22"/>
          <w:lang w:val="ca-ES"/>
        </w:rPr>
      </w:pPr>
    </w:p>
    <w:p w14:paraId="1D15866E" w14:textId="77777777" w:rsidR="00033A89" w:rsidRPr="0049165D" w:rsidRDefault="00033A89" w:rsidP="00033A89">
      <w:pPr>
        <w:jc w:val="both"/>
        <w:rPr>
          <w:rFonts w:ascii="Arial" w:hAnsi="Arial" w:cs="Arial"/>
          <w:sz w:val="22"/>
          <w:szCs w:val="22"/>
          <w:lang w:val="ca-ES"/>
        </w:rPr>
      </w:pPr>
      <w:r w:rsidRPr="0049165D">
        <w:rPr>
          <w:rFonts w:ascii="Arial" w:hAnsi="Arial" w:cs="Arial"/>
          <w:sz w:val="22"/>
          <w:szCs w:val="22"/>
          <w:lang w:val="ca-ES"/>
        </w:rPr>
        <w:t>L’òrgan competent per a la resolució d’aquestes sol·licituds serà la Junta de Govern Local de l’Ajuntament de Collbató</w:t>
      </w:r>
    </w:p>
    <w:p w14:paraId="5DD2DCE9" w14:textId="77777777" w:rsidR="00991165" w:rsidRPr="003E1F24" w:rsidRDefault="00991165" w:rsidP="00033A89">
      <w:pPr>
        <w:jc w:val="both"/>
        <w:rPr>
          <w:rFonts w:ascii="Arial" w:hAnsi="Arial" w:cs="Arial"/>
          <w:sz w:val="22"/>
          <w:szCs w:val="22"/>
          <w:lang w:val="ca-ES" w:eastAsia="ca-ES"/>
        </w:rPr>
      </w:pPr>
    </w:p>
    <w:p w14:paraId="7D71C443" w14:textId="77777777" w:rsidR="005738DA" w:rsidRPr="00033A89" w:rsidRDefault="00991165" w:rsidP="005738DA">
      <w:pPr>
        <w:tabs>
          <w:tab w:val="left" w:pos="284"/>
        </w:tabs>
        <w:spacing w:after="120"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b/>
          <w:bCs/>
          <w:sz w:val="22"/>
          <w:szCs w:val="22"/>
          <w:lang w:val="ca-ES" w:eastAsia="ca-ES"/>
        </w:rPr>
        <w:t>Quart.-</w:t>
      </w:r>
      <w:r w:rsidR="005738DA" w:rsidRPr="003E1F24">
        <w:rPr>
          <w:rFonts w:ascii="Arial" w:hAnsi="Arial" w:cs="Arial"/>
          <w:sz w:val="22"/>
          <w:szCs w:val="22"/>
          <w:lang w:val="ca-ES"/>
        </w:rPr>
        <w:t xml:space="preserve"> Publicar l’extracte de la present convocatòria a través de la plataforma de la Base de Datos Nacional de Subvenciones, custodiada per la</w:t>
      </w:r>
      <w:r w:rsidR="005738DA" w:rsidRPr="003E1F24">
        <w:rPr>
          <w:rFonts w:ascii="Arial" w:hAnsi="Arial" w:cs="Arial"/>
          <w:color w:val="222222"/>
          <w:sz w:val="22"/>
          <w:szCs w:val="22"/>
          <w:lang w:val="ca-ES"/>
        </w:rPr>
        <w:t xml:space="preserve"> </w:t>
      </w:r>
      <w:r w:rsidR="005738DA" w:rsidRPr="00033A89">
        <w:rPr>
          <w:rFonts w:ascii="Arial" w:hAnsi="Arial" w:cs="Arial"/>
          <w:sz w:val="22"/>
          <w:szCs w:val="22"/>
          <w:lang w:val="ca-ES"/>
        </w:rPr>
        <w:t>Intervención General de la Administración del Estado.</w:t>
      </w:r>
    </w:p>
    <w:p w14:paraId="10833494" w14:textId="77777777" w:rsidR="005738DA" w:rsidRPr="003E1F24" w:rsidRDefault="005738DA" w:rsidP="005738DA">
      <w:pPr>
        <w:jc w:val="both"/>
        <w:rPr>
          <w:rFonts w:ascii="Arial" w:hAnsi="Arial" w:cs="Arial"/>
          <w:bCs/>
          <w:color w:val="000000"/>
          <w:sz w:val="22"/>
          <w:szCs w:val="22"/>
          <w:lang w:val="ca-ES"/>
        </w:rPr>
      </w:pPr>
    </w:p>
    <w:p w14:paraId="1484DD85" w14:textId="77777777" w:rsidR="002E454E" w:rsidRPr="003E1F24" w:rsidRDefault="002E454E" w:rsidP="002E454E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4833034B" w14:textId="77777777" w:rsidR="002E454E" w:rsidRPr="003E1F24" w:rsidRDefault="002E454E" w:rsidP="002E454E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68123520" w14:textId="77777777" w:rsidR="000B0507" w:rsidRPr="003E1F24" w:rsidRDefault="003C6112" w:rsidP="002E454E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>Elisabet Blasco Ortega</w:t>
      </w:r>
      <w:r w:rsidRPr="003E1F24">
        <w:rPr>
          <w:rFonts w:ascii="Arial" w:hAnsi="Arial" w:cs="Arial"/>
          <w:sz w:val="22"/>
          <w:szCs w:val="22"/>
          <w:lang w:val="ca-ES"/>
        </w:rPr>
        <w:tab/>
      </w:r>
      <w:r w:rsidRPr="003E1F24">
        <w:rPr>
          <w:rFonts w:ascii="Arial" w:hAnsi="Arial" w:cs="Arial"/>
          <w:sz w:val="22"/>
          <w:szCs w:val="22"/>
          <w:lang w:val="ca-ES"/>
        </w:rPr>
        <w:tab/>
      </w:r>
      <w:r w:rsidRPr="003E1F24">
        <w:rPr>
          <w:rFonts w:ascii="Arial" w:hAnsi="Arial" w:cs="Arial"/>
          <w:sz w:val="22"/>
          <w:szCs w:val="22"/>
          <w:lang w:val="ca-ES"/>
        </w:rPr>
        <w:tab/>
      </w:r>
      <w:r w:rsidRPr="003E1F24">
        <w:rPr>
          <w:rFonts w:ascii="Arial" w:hAnsi="Arial" w:cs="Arial"/>
          <w:sz w:val="22"/>
          <w:szCs w:val="22"/>
          <w:lang w:val="ca-ES"/>
        </w:rPr>
        <w:tab/>
      </w:r>
      <w:r w:rsidR="00033A89">
        <w:rPr>
          <w:rFonts w:ascii="Arial" w:hAnsi="Arial" w:cs="Arial"/>
          <w:sz w:val="22"/>
          <w:szCs w:val="22"/>
          <w:lang w:val="ca-ES"/>
        </w:rPr>
        <w:t>Lourdes Vilalta Nicuesa</w:t>
      </w:r>
    </w:p>
    <w:p w14:paraId="1D8D0783" w14:textId="77777777" w:rsidR="002E454E" w:rsidRPr="003E1F24" w:rsidRDefault="002E454E" w:rsidP="002E454E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>Tècnic</w:t>
      </w:r>
      <w:r w:rsidR="003C6112" w:rsidRPr="003E1F24">
        <w:rPr>
          <w:rFonts w:ascii="Arial" w:hAnsi="Arial" w:cs="Arial"/>
          <w:sz w:val="22"/>
          <w:szCs w:val="22"/>
          <w:lang w:val="ca-ES"/>
        </w:rPr>
        <w:t>a d’Educació i Serveis Socials</w:t>
      </w:r>
      <w:r w:rsidR="00A30A8D" w:rsidRPr="003E1F24">
        <w:rPr>
          <w:rFonts w:ascii="Arial" w:hAnsi="Arial" w:cs="Arial"/>
          <w:sz w:val="22"/>
          <w:szCs w:val="22"/>
          <w:lang w:val="ca-ES"/>
        </w:rPr>
        <w:tab/>
      </w:r>
      <w:r w:rsidRPr="003E1F24">
        <w:rPr>
          <w:rFonts w:ascii="Arial" w:hAnsi="Arial" w:cs="Arial"/>
          <w:sz w:val="22"/>
          <w:szCs w:val="22"/>
          <w:lang w:val="ca-ES"/>
        </w:rPr>
        <w:tab/>
        <w:t>Regidor</w:t>
      </w:r>
      <w:r w:rsidR="00033A89">
        <w:rPr>
          <w:rFonts w:ascii="Arial" w:hAnsi="Arial" w:cs="Arial"/>
          <w:sz w:val="22"/>
          <w:szCs w:val="22"/>
          <w:lang w:val="ca-ES"/>
        </w:rPr>
        <w:t>a de Promoció Econòmica</w:t>
      </w:r>
    </w:p>
    <w:p w14:paraId="4665DBDF" w14:textId="77777777" w:rsidR="002E454E" w:rsidRPr="003E1F24" w:rsidRDefault="002E454E" w:rsidP="002E454E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4CB0C517" w14:textId="77777777" w:rsidR="002E454E" w:rsidRPr="003E1F24" w:rsidRDefault="002E454E" w:rsidP="002E454E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3485DD58" w14:textId="77777777" w:rsidR="002E454E" w:rsidRPr="003E1F24" w:rsidRDefault="002E454E" w:rsidP="002E454E">
      <w:pPr>
        <w:spacing w:line="276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>Collbató, a la data de la signatura electrònica</w:t>
      </w:r>
      <w:r w:rsidR="00280235" w:rsidRPr="003E1F24">
        <w:rPr>
          <w:rFonts w:ascii="Arial" w:hAnsi="Arial" w:cs="Arial"/>
          <w:sz w:val="22"/>
          <w:szCs w:val="22"/>
          <w:lang w:val="ca-ES"/>
        </w:rPr>
        <w:t>.</w:t>
      </w:r>
    </w:p>
    <w:sectPr w:rsidR="002E454E" w:rsidRPr="003E1F24" w:rsidSect="000935C8">
      <w:headerReference w:type="default" r:id="rId8"/>
      <w:footerReference w:type="default" r:id="rId9"/>
      <w:pgSz w:w="11906" w:h="16838" w:code="9"/>
      <w:pgMar w:top="1276" w:right="1286" w:bottom="1134" w:left="1620" w:header="539" w:footer="1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292FEB" w14:textId="77777777" w:rsidR="00CA55FC" w:rsidRDefault="00CA55FC">
      <w:r>
        <w:separator/>
      </w:r>
    </w:p>
  </w:endnote>
  <w:endnote w:type="continuationSeparator" w:id="0">
    <w:p w14:paraId="2BC007D3" w14:textId="77777777" w:rsidR="00CA55FC" w:rsidRDefault="00CA5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B4CDD8" w14:textId="61BDB25B" w:rsidR="0000123F" w:rsidRPr="0074681B" w:rsidRDefault="007A508A" w:rsidP="0074681B">
    <w:pPr>
      <w:pStyle w:val="Piedepgina"/>
      <w:tabs>
        <w:tab w:val="clear" w:pos="8504"/>
      </w:tabs>
      <w:ind w:left="-900" w:right="-1036"/>
      <w:jc w:val="center"/>
      <w:rPr>
        <w:rFonts w:ascii="Arial" w:hAnsi="Arial" w:cs="Arial"/>
        <w:sz w:val="14"/>
      </w:rPr>
    </w:pPr>
    <w:r w:rsidRPr="0074681B">
      <w:rPr>
        <w:rFonts w:ascii="Arial" w:hAnsi="Arial" w:cs="Arial"/>
        <w:noProof/>
        <w:sz w:val="14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28E191F" wp14:editId="575E8FC1">
              <wp:simplePos x="0" y="0"/>
              <wp:positionH relativeFrom="column">
                <wp:posOffset>-824865</wp:posOffset>
              </wp:positionH>
              <wp:positionV relativeFrom="paragraph">
                <wp:posOffset>-95250</wp:posOffset>
              </wp:positionV>
              <wp:extent cx="7200900" cy="0"/>
              <wp:effectExtent l="13335" t="9525" r="5715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2009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EFED25"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4.95pt,-7.5pt" to="502.05pt,-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" strokeweight=".5pt"/>
          </w:pict>
        </mc:Fallback>
      </mc:AlternateContent>
    </w:r>
    <w:r w:rsidR="0000123F" w:rsidRPr="0074681B">
      <w:rPr>
        <w:rFonts w:ascii="Arial" w:hAnsi="Arial" w:cs="Arial"/>
        <w:sz w:val="14"/>
      </w:rPr>
      <w:t xml:space="preserve">C/Bonavista, 2 • 08293 COLLBATÓ • Tel. 93 777 01 00 • Fax 93 777 06 50 • collbato@collbato.cat • </w:t>
    </w:r>
    <w:hyperlink r:id="rId1" w:history="1">
      <w:r w:rsidR="0000123F" w:rsidRPr="0074681B">
        <w:rPr>
          <w:rStyle w:val="Hipervnculo"/>
          <w:rFonts w:ascii="Arial" w:hAnsi="Arial" w:cs="Arial"/>
          <w:color w:val="auto"/>
          <w:sz w:val="14"/>
        </w:rPr>
        <w:t>www.collbato.cat</w:t>
      </w:r>
    </w:hyperlink>
    <w:r w:rsidR="0000123F" w:rsidRPr="0074681B">
      <w:rPr>
        <w:rFonts w:ascii="Arial" w:hAnsi="Arial" w:cs="Arial"/>
        <w:sz w:val="14"/>
      </w:rPr>
      <w:t xml:space="preserve"> </w:t>
    </w:r>
    <w:r w:rsidR="0000123F" w:rsidRPr="0074681B">
      <w:rPr>
        <w:rStyle w:val="Nmerodepgina"/>
        <w:rFonts w:ascii="Arial" w:hAnsi="Arial" w:cs="Arial"/>
        <w:sz w:val="14"/>
      </w:rPr>
      <w:t xml:space="preserve">          </w:t>
    </w:r>
  </w:p>
  <w:p w14:paraId="5649C550" w14:textId="77777777" w:rsidR="0000123F" w:rsidRDefault="000012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593534" w14:textId="77777777" w:rsidR="00CA55FC" w:rsidRDefault="00CA55FC">
      <w:r>
        <w:separator/>
      </w:r>
    </w:p>
  </w:footnote>
  <w:footnote w:type="continuationSeparator" w:id="0">
    <w:p w14:paraId="49B29FFF" w14:textId="77777777" w:rsidR="00CA55FC" w:rsidRDefault="00CA55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2E9F0B" w14:textId="74845F20" w:rsidR="0000123F" w:rsidRPr="00783688" w:rsidRDefault="007A508A" w:rsidP="00D213A5">
    <w:pPr>
      <w:pStyle w:val="Encabezado"/>
      <w:ind w:left="-720"/>
      <w:rPr>
        <w:rFonts w:ascii="Arial" w:hAnsi="Arial" w:cs="Arial"/>
        <w:sz w:val="20"/>
        <w:szCs w:val="20"/>
      </w:rPr>
    </w:pPr>
    <w:r w:rsidRPr="00783688"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3D64E410" wp14:editId="72D8716D">
          <wp:simplePos x="0" y="0"/>
          <wp:positionH relativeFrom="column">
            <wp:posOffset>-457200</wp:posOffset>
          </wp:positionH>
          <wp:positionV relativeFrom="paragraph">
            <wp:posOffset>-13970</wp:posOffset>
          </wp:positionV>
          <wp:extent cx="607060" cy="906780"/>
          <wp:effectExtent l="0" t="0" r="0" b="0"/>
          <wp:wrapThrough wrapText="bothSides">
            <wp:wrapPolygon edited="0">
              <wp:start x="0" y="0"/>
              <wp:lineTo x="0" y="21328"/>
              <wp:lineTo x="21013" y="21328"/>
              <wp:lineTo x="21013" y="0"/>
              <wp:lineTo x="0" y="0"/>
            </wp:wrapPolygon>
          </wp:wrapThrough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06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982C5B" w14:textId="77777777" w:rsidR="0000123F" w:rsidRPr="00783688" w:rsidRDefault="0000123F" w:rsidP="00D213A5">
    <w:pPr>
      <w:pStyle w:val="Encabezado"/>
      <w:ind w:left="-540"/>
      <w:rPr>
        <w:rFonts w:ascii="Arial" w:hAnsi="Arial" w:cs="Arial"/>
        <w:sz w:val="22"/>
        <w:szCs w:val="22"/>
      </w:rPr>
    </w:pPr>
    <w:r w:rsidRPr="00783688">
      <w:rPr>
        <w:rFonts w:ascii="Arial" w:hAnsi="Arial" w:cs="Arial"/>
        <w:sz w:val="20"/>
        <w:szCs w:val="20"/>
      </w:rPr>
      <w:t xml:space="preserve"> </w:t>
    </w:r>
  </w:p>
  <w:p w14:paraId="1AEA8437" w14:textId="77777777" w:rsidR="0000123F" w:rsidRPr="00783688" w:rsidRDefault="0000123F" w:rsidP="00D213A5">
    <w:pPr>
      <w:pStyle w:val="Encabezado"/>
      <w:ind w:left="540"/>
      <w:rPr>
        <w:rFonts w:ascii="Arial" w:hAnsi="Arial" w:cs="Arial"/>
        <w:b/>
        <w:sz w:val="20"/>
        <w:szCs w:val="20"/>
      </w:rPr>
    </w:pPr>
  </w:p>
  <w:p w14:paraId="31DEEDB3" w14:textId="77777777" w:rsidR="0000123F" w:rsidRPr="008C118D" w:rsidRDefault="0000123F" w:rsidP="00D213A5">
    <w:pPr>
      <w:pStyle w:val="Encabezado"/>
      <w:rPr>
        <w:rFonts w:ascii="Arial" w:hAnsi="Arial"/>
        <w:b/>
        <w:sz w:val="16"/>
        <w:szCs w:val="16"/>
      </w:rPr>
    </w:pPr>
    <w:r w:rsidRPr="008C118D">
      <w:rPr>
        <w:rFonts w:ascii="Arial" w:hAnsi="Arial"/>
        <w:b/>
        <w:sz w:val="16"/>
        <w:szCs w:val="16"/>
      </w:rPr>
      <w:t xml:space="preserve">        AJUNTAMENT DE COLLBATÓ</w:t>
    </w:r>
  </w:p>
  <w:p w14:paraId="5051BCF3" w14:textId="77777777" w:rsidR="0000123F" w:rsidRPr="008C118D" w:rsidRDefault="0000123F" w:rsidP="00D213A5">
    <w:pPr>
      <w:tabs>
        <w:tab w:val="left" w:pos="935"/>
        <w:tab w:val="center" w:pos="4465"/>
      </w:tabs>
      <w:ind w:left="-284" w:right="-7583"/>
      <w:rPr>
        <w:rFonts w:ascii="Arial" w:hAnsi="Arial"/>
        <w:bCs/>
        <w:sz w:val="14"/>
        <w:szCs w:val="14"/>
      </w:rPr>
    </w:pPr>
    <w:r w:rsidRPr="008C118D">
      <w:rPr>
        <w:rFonts w:ascii="Arial" w:hAnsi="Arial"/>
        <w:b/>
        <w:bCs/>
        <w:sz w:val="18"/>
      </w:rPr>
      <w:tab/>
      <w:t xml:space="preserve"> </w:t>
    </w:r>
    <w:r w:rsidRPr="008C118D">
      <w:rPr>
        <w:rFonts w:ascii="Arial" w:hAnsi="Arial"/>
        <w:bCs/>
        <w:sz w:val="14"/>
        <w:szCs w:val="14"/>
      </w:rPr>
      <w:t>(Baix Llobregat)</w:t>
    </w:r>
  </w:p>
  <w:p w14:paraId="6ACA96B5" w14:textId="77777777" w:rsidR="0000123F" w:rsidRDefault="0000123F" w:rsidP="00D213A5">
    <w:pPr>
      <w:pStyle w:val="Encabezado"/>
      <w:ind w:left="540"/>
      <w:rPr>
        <w:rFonts w:ascii="Arial" w:hAnsi="Arial"/>
        <w:b/>
        <w:bCs/>
        <w:sz w:val="16"/>
        <w:szCs w:val="16"/>
      </w:rPr>
    </w:pPr>
    <w:r w:rsidRPr="008C118D">
      <w:rPr>
        <w:rFonts w:ascii="Arial" w:hAnsi="Arial"/>
        <w:b/>
        <w:bCs/>
        <w:sz w:val="18"/>
      </w:rPr>
      <w:t xml:space="preserve">           </w:t>
    </w:r>
    <w:r w:rsidRPr="008C118D">
      <w:rPr>
        <w:rFonts w:ascii="Arial" w:hAnsi="Arial"/>
        <w:b/>
        <w:bCs/>
        <w:sz w:val="16"/>
        <w:szCs w:val="16"/>
      </w:rPr>
      <w:t xml:space="preserve">Barcelona     </w:t>
    </w:r>
  </w:p>
  <w:p w14:paraId="79049530" w14:textId="77777777" w:rsidR="0000123F" w:rsidRPr="0074681B" w:rsidRDefault="0000123F" w:rsidP="0074681B">
    <w:pPr>
      <w:pStyle w:val="Encabezado"/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FF50CA"/>
    <w:multiLevelType w:val="hybridMultilevel"/>
    <w:tmpl w:val="F7C03F4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B07EB"/>
    <w:multiLevelType w:val="hybridMultilevel"/>
    <w:tmpl w:val="04ACB908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7C1693"/>
    <w:multiLevelType w:val="hybridMultilevel"/>
    <w:tmpl w:val="601463B4"/>
    <w:lvl w:ilvl="0" w:tplc="677202C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E48B2"/>
    <w:multiLevelType w:val="hybridMultilevel"/>
    <w:tmpl w:val="F1AC1036"/>
    <w:lvl w:ilvl="0" w:tplc="60F2C1A8">
      <w:start w:val="2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1A0863B5"/>
    <w:multiLevelType w:val="hybridMultilevel"/>
    <w:tmpl w:val="E9E0D882"/>
    <w:lvl w:ilvl="0" w:tplc="E8CC5974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1A485FFA"/>
    <w:multiLevelType w:val="hybridMultilevel"/>
    <w:tmpl w:val="A2145FA2"/>
    <w:lvl w:ilvl="0" w:tplc="A252B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5E7DB8"/>
    <w:multiLevelType w:val="hybridMultilevel"/>
    <w:tmpl w:val="77AA1902"/>
    <w:lvl w:ilvl="0" w:tplc="425EA0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58F15E2"/>
    <w:multiLevelType w:val="hybridMultilevel"/>
    <w:tmpl w:val="B0CE7756"/>
    <w:lvl w:ilvl="0" w:tplc="18A4B38C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5385C0C"/>
    <w:multiLevelType w:val="hybridMultilevel"/>
    <w:tmpl w:val="E68AD0D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81632D"/>
    <w:multiLevelType w:val="hybridMultilevel"/>
    <w:tmpl w:val="FDF0809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977D84"/>
    <w:multiLevelType w:val="hybridMultilevel"/>
    <w:tmpl w:val="541E993E"/>
    <w:lvl w:ilvl="0" w:tplc="53A68F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105FAB"/>
    <w:multiLevelType w:val="hybridMultilevel"/>
    <w:tmpl w:val="3092AA0A"/>
    <w:lvl w:ilvl="0" w:tplc="072C7594">
      <w:start w:val="2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 w15:restartNumberingAfterBreak="0">
    <w:nsid w:val="44F3709C"/>
    <w:multiLevelType w:val="hybridMultilevel"/>
    <w:tmpl w:val="CAEC54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004AD1"/>
    <w:multiLevelType w:val="hybridMultilevel"/>
    <w:tmpl w:val="0FB4EF66"/>
    <w:lvl w:ilvl="0" w:tplc="53A68F4C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527F6C"/>
    <w:multiLevelType w:val="hybridMultilevel"/>
    <w:tmpl w:val="B3C63368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E776591"/>
    <w:multiLevelType w:val="hybridMultilevel"/>
    <w:tmpl w:val="DA5463E8"/>
    <w:lvl w:ilvl="0" w:tplc="8AC4FC3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DF48CD"/>
    <w:multiLevelType w:val="hybridMultilevel"/>
    <w:tmpl w:val="3E9662DE"/>
    <w:lvl w:ilvl="0" w:tplc="E8CC59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A90AAB"/>
    <w:multiLevelType w:val="hybridMultilevel"/>
    <w:tmpl w:val="09AC6BA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063BB7"/>
    <w:multiLevelType w:val="hybridMultilevel"/>
    <w:tmpl w:val="58E6076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8360F"/>
    <w:multiLevelType w:val="hybridMultilevel"/>
    <w:tmpl w:val="A75AAB4C"/>
    <w:lvl w:ilvl="0" w:tplc="6590AD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6071BF"/>
    <w:multiLevelType w:val="hybridMultilevel"/>
    <w:tmpl w:val="1FF0C4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D3209A"/>
    <w:multiLevelType w:val="hybridMultilevel"/>
    <w:tmpl w:val="CA106F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245F14"/>
    <w:multiLevelType w:val="hybridMultilevel"/>
    <w:tmpl w:val="9B464410"/>
    <w:lvl w:ilvl="0" w:tplc="6590AD1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6D429A"/>
    <w:multiLevelType w:val="hybridMultilevel"/>
    <w:tmpl w:val="8894FD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6F4CC1"/>
    <w:multiLevelType w:val="hybridMultilevel"/>
    <w:tmpl w:val="9C1E9A16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6"/>
  </w:num>
  <w:num w:numId="3">
    <w:abstractNumId w:val="13"/>
  </w:num>
  <w:num w:numId="4">
    <w:abstractNumId w:val="19"/>
  </w:num>
  <w:num w:numId="5">
    <w:abstractNumId w:val="22"/>
  </w:num>
  <w:num w:numId="6">
    <w:abstractNumId w:val="4"/>
  </w:num>
  <w:num w:numId="7">
    <w:abstractNumId w:val="14"/>
  </w:num>
  <w:num w:numId="8">
    <w:abstractNumId w:val="7"/>
  </w:num>
  <w:num w:numId="9">
    <w:abstractNumId w:val="5"/>
  </w:num>
  <w:num w:numId="10">
    <w:abstractNumId w:val="2"/>
  </w:num>
  <w:num w:numId="11">
    <w:abstractNumId w:val="12"/>
  </w:num>
  <w:num w:numId="12">
    <w:abstractNumId w:val="23"/>
  </w:num>
  <w:num w:numId="13">
    <w:abstractNumId w:val="24"/>
  </w:num>
  <w:num w:numId="14">
    <w:abstractNumId w:val="15"/>
  </w:num>
  <w:num w:numId="15">
    <w:abstractNumId w:val="6"/>
  </w:num>
  <w:num w:numId="16">
    <w:abstractNumId w:val="1"/>
  </w:num>
  <w:num w:numId="17">
    <w:abstractNumId w:val="9"/>
  </w:num>
  <w:num w:numId="18">
    <w:abstractNumId w:val="18"/>
  </w:num>
  <w:num w:numId="19">
    <w:abstractNumId w:val="8"/>
  </w:num>
  <w:num w:numId="20">
    <w:abstractNumId w:val="20"/>
  </w:num>
  <w:num w:numId="21">
    <w:abstractNumId w:val="0"/>
  </w:num>
  <w:num w:numId="22">
    <w:abstractNumId w:val="21"/>
  </w:num>
  <w:num w:numId="23">
    <w:abstractNumId w:val="11"/>
  </w:num>
  <w:num w:numId="24">
    <w:abstractNumId w:val="3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xpediente" w:val="ACB5E724787D44F284F241CD70F3ADAE"/>
    <w:docVar w:name="NUMINTDECRETO" w:val="AD3B034D6232491CA5E474F86C679819"/>
    <w:docVar w:name="Origen" w:val="Plantilla Informe concessió llicència OBMAJ 2012"/>
    <w:docVar w:name="TipoExpediente" w:val="G"/>
  </w:docVars>
  <w:rsids>
    <w:rsidRoot w:val="007A715D"/>
    <w:rsid w:val="000004B2"/>
    <w:rsid w:val="0000123F"/>
    <w:rsid w:val="00005CFF"/>
    <w:rsid w:val="00033A89"/>
    <w:rsid w:val="0003594F"/>
    <w:rsid w:val="00045DA2"/>
    <w:rsid w:val="000460DB"/>
    <w:rsid w:val="00062FE1"/>
    <w:rsid w:val="00072C43"/>
    <w:rsid w:val="00080E25"/>
    <w:rsid w:val="0009242C"/>
    <w:rsid w:val="000935C8"/>
    <w:rsid w:val="00093AEF"/>
    <w:rsid w:val="000A19EE"/>
    <w:rsid w:val="000A1A9D"/>
    <w:rsid w:val="000A4473"/>
    <w:rsid w:val="000A6426"/>
    <w:rsid w:val="000B0507"/>
    <w:rsid w:val="000C73B6"/>
    <w:rsid w:val="000F0024"/>
    <w:rsid w:val="00113CEE"/>
    <w:rsid w:val="001322DE"/>
    <w:rsid w:val="001444A5"/>
    <w:rsid w:val="0014745C"/>
    <w:rsid w:val="00150371"/>
    <w:rsid w:val="00150E4B"/>
    <w:rsid w:val="00152C82"/>
    <w:rsid w:val="00156B3C"/>
    <w:rsid w:val="00160A19"/>
    <w:rsid w:val="001966C2"/>
    <w:rsid w:val="00196783"/>
    <w:rsid w:val="001A0079"/>
    <w:rsid w:val="001A44D7"/>
    <w:rsid w:val="001A652F"/>
    <w:rsid w:val="001B18D7"/>
    <w:rsid w:val="001C0DFF"/>
    <w:rsid w:val="001C4989"/>
    <w:rsid w:val="001C53AB"/>
    <w:rsid w:val="001D4DE3"/>
    <w:rsid w:val="001D7DAB"/>
    <w:rsid w:val="001E0747"/>
    <w:rsid w:val="001E320B"/>
    <w:rsid w:val="001F01B4"/>
    <w:rsid w:val="001F7870"/>
    <w:rsid w:val="002170A2"/>
    <w:rsid w:val="00220272"/>
    <w:rsid w:val="00224E3A"/>
    <w:rsid w:val="0022558F"/>
    <w:rsid w:val="00231AFD"/>
    <w:rsid w:val="00237C17"/>
    <w:rsid w:val="00241419"/>
    <w:rsid w:val="002516EA"/>
    <w:rsid w:val="0026319C"/>
    <w:rsid w:val="00277D28"/>
    <w:rsid w:val="00280235"/>
    <w:rsid w:val="00296132"/>
    <w:rsid w:val="002C1BDF"/>
    <w:rsid w:val="002E39E0"/>
    <w:rsid w:val="002E454E"/>
    <w:rsid w:val="002F1A4A"/>
    <w:rsid w:val="003015CC"/>
    <w:rsid w:val="00302434"/>
    <w:rsid w:val="00303682"/>
    <w:rsid w:val="003169CC"/>
    <w:rsid w:val="003209D1"/>
    <w:rsid w:val="00337503"/>
    <w:rsid w:val="00337FD6"/>
    <w:rsid w:val="00351005"/>
    <w:rsid w:val="00352478"/>
    <w:rsid w:val="0036702C"/>
    <w:rsid w:val="00372CB4"/>
    <w:rsid w:val="00374529"/>
    <w:rsid w:val="003806EB"/>
    <w:rsid w:val="00391853"/>
    <w:rsid w:val="00395879"/>
    <w:rsid w:val="003A58D3"/>
    <w:rsid w:val="003B073C"/>
    <w:rsid w:val="003B68C7"/>
    <w:rsid w:val="003C6112"/>
    <w:rsid w:val="003E1F24"/>
    <w:rsid w:val="003E2A38"/>
    <w:rsid w:val="003F015D"/>
    <w:rsid w:val="003F1C75"/>
    <w:rsid w:val="003F66F5"/>
    <w:rsid w:val="003F70D3"/>
    <w:rsid w:val="00415D27"/>
    <w:rsid w:val="0042390A"/>
    <w:rsid w:val="00425B01"/>
    <w:rsid w:val="00432FBC"/>
    <w:rsid w:val="00433C4F"/>
    <w:rsid w:val="00446E00"/>
    <w:rsid w:val="0045018C"/>
    <w:rsid w:val="0045187B"/>
    <w:rsid w:val="00455571"/>
    <w:rsid w:val="00464CDD"/>
    <w:rsid w:val="0048461E"/>
    <w:rsid w:val="00486381"/>
    <w:rsid w:val="00491428"/>
    <w:rsid w:val="00492BAC"/>
    <w:rsid w:val="0049730A"/>
    <w:rsid w:val="004A5A7E"/>
    <w:rsid w:val="004A5F83"/>
    <w:rsid w:val="004B771E"/>
    <w:rsid w:val="004C4682"/>
    <w:rsid w:val="004D77F9"/>
    <w:rsid w:val="004E3173"/>
    <w:rsid w:val="00502D91"/>
    <w:rsid w:val="005173D7"/>
    <w:rsid w:val="00524628"/>
    <w:rsid w:val="00540A12"/>
    <w:rsid w:val="00542794"/>
    <w:rsid w:val="00546F19"/>
    <w:rsid w:val="0055091A"/>
    <w:rsid w:val="00560EC1"/>
    <w:rsid w:val="00573822"/>
    <w:rsid w:val="005738DA"/>
    <w:rsid w:val="00573A7F"/>
    <w:rsid w:val="005E5395"/>
    <w:rsid w:val="005F503F"/>
    <w:rsid w:val="0062190B"/>
    <w:rsid w:val="00622B50"/>
    <w:rsid w:val="00626EFD"/>
    <w:rsid w:val="0063145A"/>
    <w:rsid w:val="006469DB"/>
    <w:rsid w:val="0065727F"/>
    <w:rsid w:val="00661606"/>
    <w:rsid w:val="00664B70"/>
    <w:rsid w:val="00675C03"/>
    <w:rsid w:val="0069168C"/>
    <w:rsid w:val="006A6FAC"/>
    <w:rsid w:val="006C63B8"/>
    <w:rsid w:val="006D71BF"/>
    <w:rsid w:val="006E01E3"/>
    <w:rsid w:val="006E0A5B"/>
    <w:rsid w:val="006E27BC"/>
    <w:rsid w:val="006F20DC"/>
    <w:rsid w:val="006F32B5"/>
    <w:rsid w:val="007003AB"/>
    <w:rsid w:val="00720245"/>
    <w:rsid w:val="0072432D"/>
    <w:rsid w:val="0074681B"/>
    <w:rsid w:val="007612A5"/>
    <w:rsid w:val="00767386"/>
    <w:rsid w:val="007777BC"/>
    <w:rsid w:val="00780D92"/>
    <w:rsid w:val="007A507F"/>
    <w:rsid w:val="007A508A"/>
    <w:rsid w:val="007A715D"/>
    <w:rsid w:val="007B39D4"/>
    <w:rsid w:val="007C6ED5"/>
    <w:rsid w:val="007D1ECB"/>
    <w:rsid w:val="007D5F97"/>
    <w:rsid w:val="007F4237"/>
    <w:rsid w:val="007F4539"/>
    <w:rsid w:val="0083404D"/>
    <w:rsid w:val="00844893"/>
    <w:rsid w:val="00846A38"/>
    <w:rsid w:val="00846D92"/>
    <w:rsid w:val="00854FDD"/>
    <w:rsid w:val="008621A2"/>
    <w:rsid w:val="008643EE"/>
    <w:rsid w:val="008A29E3"/>
    <w:rsid w:val="008B4938"/>
    <w:rsid w:val="008D4F4C"/>
    <w:rsid w:val="008E5D17"/>
    <w:rsid w:val="008E6669"/>
    <w:rsid w:val="008F0C8E"/>
    <w:rsid w:val="008F0FFB"/>
    <w:rsid w:val="008F1CFD"/>
    <w:rsid w:val="008F4A98"/>
    <w:rsid w:val="00912E29"/>
    <w:rsid w:val="00913075"/>
    <w:rsid w:val="00922834"/>
    <w:rsid w:val="00954D6D"/>
    <w:rsid w:val="00954F3A"/>
    <w:rsid w:val="00991165"/>
    <w:rsid w:val="00993AEF"/>
    <w:rsid w:val="00995231"/>
    <w:rsid w:val="009B02BF"/>
    <w:rsid w:val="009B5A98"/>
    <w:rsid w:val="009E217E"/>
    <w:rsid w:val="00A12E85"/>
    <w:rsid w:val="00A20E8D"/>
    <w:rsid w:val="00A22B65"/>
    <w:rsid w:val="00A309F6"/>
    <w:rsid w:val="00A30A8D"/>
    <w:rsid w:val="00A41C3A"/>
    <w:rsid w:val="00A7037F"/>
    <w:rsid w:val="00A72CF9"/>
    <w:rsid w:val="00A73549"/>
    <w:rsid w:val="00A73BD5"/>
    <w:rsid w:val="00A81BC5"/>
    <w:rsid w:val="00A90686"/>
    <w:rsid w:val="00A90F7B"/>
    <w:rsid w:val="00AA46F1"/>
    <w:rsid w:val="00AA6493"/>
    <w:rsid w:val="00AB4372"/>
    <w:rsid w:val="00AC0A3E"/>
    <w:rsid w:val="00AD004C"/>
    <w:rsid w:val="00AD04DE"/>
    <w:rsid w:val="00B03F46"/>
    <w:rsid w:val="00B06813"/>
    <w:rsid w:val="00B06B89"/>
    <w:rsid w:val="00B102A2"/>
    <w:rsid w:val="00B24D91"/>
    <w:rsid w:val="00B26B3B"/>
    <w:rsid w:val="00B35A66"/>
    <w:rsid w:val="00B376AF"/>
    <w:rsid w:val="00B503B5"/>
    <w:rsid w:val="00B55EC5"/>
    <w:rsid w:val="00B64615"/>
    <w:rsid w:val="00B959C0"/>
    <w:rsid w:val="00BA1581"/>
    <w:rsid w:val="00BA4446"/>
    <w:rsid w:val="00BA4D25"/>
    <w:rsid w:val="00BB3A60"/>
    <w:rsid w:val="00BB6C76"/>
    <w:rsid w:val="00BC0859"/>
    <w:rsid w:val="00BC1100"/>
    <w:rsid w:val="00BC361C"/>
    <w:rsid w:val="00BE7745"/>
    <w:rsid w:val="00C002C6"/>
    <w:rsid w:val="00C15431"/>
    <w:rsid w:val="00C226A5"/>
    <w:rsid w:val="00C24AE3"/>
    <w:rsid w:val="00C27E96"/>
    <w:rsid w:val="00C35171"/>
    <w:rsid w:val="00C54C39"/>
    <w:rsid w:val="00C578DE"/>
    <w:rsid w:val="00C6069D"/>
    <w:rsid w:val="00C60FCB"/>
    <w:rsid w:val="00C86AAE"/>
    <w:rsid w:val="00C91970"/>
    <w:rsid w:val="00C9327D"/>
    <w:rsid w:val="00C97393"/>
    <w:rsid w:val="00CA34D6"/>
    <w:rsid w:val="00CA55FC"/>
    <w:rsid w:val="00CB6922"/>
    <w:rsid w:val="00CC7F6D"/>
    <w:rsid w:val="00CD19DD"/>
    <w:rsid w:val="00CE7A4C"/>
    <w:rsid w:val="00D213A5"/>
    <w:rsid w:val="00D24F69"/>
    <w:rsid w:val="00D327D3"/>
    <w:rsid w:val="00D50E23"/>
    <w:rsid w:val="00D54399"/>
    <w:rsid w:val="00D64438"/>
    <w:rsid w:val="00D7320E"/>
    <w:rsid w:val="00D77D53"/>
    <w:rsid w:val="00D8724E"/>
    <w:rsid w:val="00DA21F5"/>
    <w:rsid w:val="00DA6334"/>
    <w:rsid w:val="00DC0877"/>
    <w:rsid w:val="00DC10BE"/>
    <w:rsid w:val="00DD7E16"/>
    <w:rsid w:val="00DE073F"/>
    <w:rsid w:val="00DE7A20"/>
    <w:rsid w:val="00DF0CA5"/>
    <w:rsid w:val="00E02C31"/>
    <w:rsid w:val="00E0517A"/>
    <w:rsid w:val="00E2560B"/>
    <w:rsid w:val="00E2615A"/>
    <w:rsid w:val="00E3135E"/>
    <w:rsid w:val="00E36070"/>
    <w:rsid w:val="00E44565"/>
    <w:rsid w:val="00E45026"/>
    <w:rsid w:val="00E64658"/>
    <w:rsid w:val="00E716DB"/>
    <w:rsid w:val="00E7283A"/>
    <w:rsid w:val="00E77BD8"/>
    <w:rsid w:val="00E90AFF"/>
    <w:rsid w:val="00E91082"/>
    <w:rsid w:val="00E965BC"/>
    <w:rsid w:val="00E9789A"/>
    <w:rsid w:val="00EB1670"/>
    <w:rsid w:val="00EB6C4E"/>
    <w:rsid w:val="00EC65B6"/>
    <w:rsid w:val="00ED17B9"/>
    <w:rsid w:val="00ED4273"/>
    <w:rsid w:val="00ED7A29"/>
    <w:rsid w:val="00EE4CE9"/>
    <w:rsid w:val="00EF35DA"/>
    <w:rsid w:val="00F31DCB"/>
    <w:rsid w:val="00F45FC0"/>
    <w:rsid w:val="00F469D9"/>
    <w:rsid w:val="00F51E6B"/>
    <w:rsid w:val="00F561F3"/>
    <w:rsid w:val="00F56B9F"/>
    <w:rsid w:val="00F616D7"/>
    <w:rsid w:val="00F61972"/>
    <w:rsid w:val="00F812F2"/>
    <w:rsid w:val="00F85A62"/>
    <w:rsid w:val="00F8658E"/>
    <w:rsid w:val="00F96ADD"/>
    <w:rsid w:val="00FB13DA"/>
    <w:rsid w:val="00FC736B"/>
    <w:rsid w:val="00FD38AF"/>
    <w:rsid w:val="00FD3CAE"/>
    <w:rsid w:val="00FE32B6"/>
    <w:rsid w:val="00FE6AD9"/>
    <w:rsid w:val="00FF4BA1"/>
    <w:rsid w:val="00FF4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917803"/>
  <w15:chartTrackingRefBased/>
  <w15:docId w15:val="{F80EC4F0-F5E3-4080-870F-C6015069C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E2A38"/>
    <w:rPr>
      <w:sz w:val="24"/>
      <w:szCs w:val="24"/>
      <w:lang w:val="es-ES" w:eastAsia="es-ES"/>
    </w:rPr>
  </w:style>
  <w:style w:type="paragraph" w:styleId="Ttulo4">
    <w:name w:val="heading 4"/>
    <w:basedOn w:val="Normal"/>
    <w:next w:val="Normal"/>
    <w:qFormat/>
    <w:rsid w:val="00BA4446"/>
    <w:pPr>
      <w:keepNext/>
      <w:tabs>
        <w:tab w:val="left" w:pos="-720"/>
      </w:tabs>
      <w:suppressAutoHyphens/>
      <w:jc w:val="center"/>
      <w:outlineLvl w:val="3"/>
    </w:pPr>
    <w:rPr>
      <w:rFonts w:ascii="Arial" w:hAnsi="Arial"/>
      <w:b/>
      <w:sz w:val="22"/>
      <w:szCs w:val="20"/>
      <w:lang w:val="ca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link w:val="TextoindependienteCar"/>
    <w:rsid w:val="00BA4446"/>
    <w:pPr>
      <w:tabs>
        <w:tab w:val="left" w:pos="-720"/>
      </w:tabs>
      <w:suppressAutoHyphens/>
      <w:jc w:val="both"/>
    </w:pPr>
    <w:rPr>
      <w:rFonts w:ascii="Arial" w:hAnsi="Arial"/>
      <w:spacing w:val="-3"/>
      <w:szCs w:val="20"/>
      <w:lang w:val="x-none"/>
    </w:rPr>
  </w:style>
  <w:style w:type="paragraph" w:styleId="Textosinformato">
    <w:name w:val="Plain Text"/>
    <w:basedOn w:val="Normal"/>
    <w:link w:val="TextosinformatoCar"/>
    <w:rsid w:val="00BA4446"/>
    <w:rPr>
      <w:rFonts w:ascii="Courier New" w:hAnsi="Courier New"/>
      <w:sz w:val="20"/>
      <w:szCs w:val="20"/>
      <w:lang w:val="x-none"/>
    </w:rPr>
  </w:style>
  <w:style w:type="paragraph" w:styleId="Encabezado">
    <w:name w:val="header"/>
    <w:basedOn w:val="Normal"/>
    <w:link w:val="EncabezadoCar"/>
    <w:rsid w:val="00BA444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BA44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semiHidden/>
    <w:rsid w:val="0074681B"/>
    <w:rPr>
      <w:sz w:val="24"/>
      <w:szCs w:val="24"/>
      <w:lang w:val="es-ES" w:eastAsia="es-ES" w:bidi="ar-SA"/>
    </w:rPr>
  </w:style>
  <w:style w:type="character" w:styleId="Nmerodepgina">
    <w:name w:val="page number"/>
    <w:basedOn w:val="Fuentedeprrafopredeter"/>
    <w:rsid w:val="0074681B"/>
  </w:style>
  <w:style w:type="character" w:styleId="Hipervnculo">
    <w:name w:val="Hyperlink"/>
    <w:rsid w:val="0074681B"/>
    <w:rPr>
      <w:color w:val="0000FF"/>
      <w:u w:val="single"/>
    </w:rPr>
  </w:style>
  <w:style w:type="character" w:customStyle="1" w:styleId="PiedepginaCar">
    <w:name w:val="Pie de página Car"/>
    <w:link w:val="Piedepgina"/>
    <w:rsid w:val="0074681B"/>
    <w:rPr>
      <w:sz w:val="24"/>
      <w:szCs w:val="24"/>
      <w:lang w:val="es-ES" w:eastAsia="es-ES" w:bidi="ar-SA"/>
    </w:rPr>
  </w:style>
  <w:style w:type="character" w:customStyle="1" w:styleId="TextoindependienteCar">
    <w:name w:val="Texto independiente Car"/>
    <w:link w:val="Textoindependiente"/>
    <w:rsid w:val="00B35A66"/>
    <w:rPr>
      <w:rFonts w:ascii="Arial" w:hAnsi="Arial"/>
      <w:spacing w:val="-3"/>
      <w:sz w:val="24"/>
      <w:lang w:eastAsia="es-ES"/>
    </w:rPr>
  </w:style>
  <w:style w:type="character" w:customStyle="1" w:styleId="TextosinformatoCar">
    <w:name w:val="Texto sin formato Car"/>
    <w:link w:val="Textosinformato"/>
    <w:rsid w:val="00993AEF"/>
    <w:rPr>
      <w:rFonts w:ascii="Courier New" w:hAnsi="Courier New"/>
      <w:lang w:eastAsia="es-ES"/>
    </w:rPr>
  </w:style>
  <w:style w:type="paragraph" w:styleId="Prrafodelista">
    <w:name w:val="List Paragraph"/>
    <w:basedOn w:val="Normal"/>
    <w:uiPriority w:val="34"/>
    <w:qFormat/>
    <w:rsid w:val="00A90686"/>
    <w:pPr>
      <w:ind w:left="708"/>
    </w:pPr>
  </w:style>
  <w:style w:type="character" w:styleId="Textoennegrita">
    <w:name w:val="Strong"/>
    <w:uiPriority w:val="22"/>
    <w:qFormat/>
    <w:rsid w:val="004A5A7E"/>
    <w:rPr>
      <w:b/>
      <w:bCs/>
    </w:rPr>
  </w:style>
  <w:style w:type="paragraph" w:styleId="Sinespaciado">
    <w:name w:val="No Spacing"/>
    <w:uiPriority w:val="1"/>
    <w:qFormat/>
    <w:rsid w:val="00846A38"/>
    <w:rPr>
      <w:rFonts w:ascii="Arial" w:eastAsia="Calibri" w:hAnsi="Arial" w:cs="Arial"/>
      <w:noProof/>
      <w:sz w:val="24"/>
      <w:szCs w:val="24"/>
      <w:lang w:eastAsia="en-US"/>
    </w:rPr>
  </w:style>
  <w:style w:type="paragraph" w:customStyle="1" w:styleId="Default">
    <w:name w:val="Default"/>
    <w:rsid w:val="007D1E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7777BC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7777BC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60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4024">
          <w:marLeft w:val="0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40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305967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985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6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636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924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209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428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0421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1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26408">
          <w:marLeft w:val="0"/>
          <w:marRight w:val="0"/>
          <w:marTop w:val="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0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785089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5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7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120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592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3716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877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llbato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2K3\ABSBD\EXP\Modelado\Comunes\EXPPLANT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79960-E90C-4A8C-8062-A7C7C35B3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EXPPLANT.DOT</Template>
  <TotalTime>0</TotalTime>
  <Pages>2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Absis</Company>
  <LinksUpToDate>false</LinksUpToDate>
  <CharactersWithSpaces>4026</CharactersWithSpaces>
  <SharedDoc>false</SharedDoc>
  <HLinks>
    <vt:vector size="6" baseType="variant"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http://www.collbato.cat/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Erika Blancas</dc:creator>
  <cp:keywords/>
  <cp:lastModifiedBy>Jordi</cp:lastModifiedBy>
  <cp:revision>2</cp:revision>
  <cp:lastPrinted>2018-11-19T16:30:00Z</cp:lastPrinted>
  <dcterms:created xsi:type="dcterms:W3CDTF">2020-10-13T19:30:00Z</dcterms:created>
  <dcterms:modified xsi:type="dcterms:W3CDTF">2020-10-13T19:30:00Z</dcterms:modified>
</cp:coreProperties>
</file>