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0AE" w:rsidRPr="000C3620" w:rsidRDefault="00AD30AE" w:rsidP="00AD30AE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0C3620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ANEXO I</w:t>
      </w:r>
    </w:p>
    <w:p w:rsidR="00AD30AE" w:rsidRPr="000C3620" w:rsidRDefault="00AD30AE" w:rsidP="00AD30AE">
      <w:pPr>
        <w:autoSpaceDE w:val="0"/>
        <w:autoSpaceDN w:val="0"/>
        <w:adjustRightInd w:val="0"/>
        <w:ind w:right="-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3620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SOLICITUD DE  </w:t>
      </w:r>
      <w:r w:rsidRPr="000C3620">
        <w:rPr>
          <w:rFonts w:ascii="Times New Roman" w:hAnsi="Times New Roman" w:cs="Times New Roman"/>
          <w:b/>
          <w:sz w:val="22"/>
          <w:szCs w:val="22"/>
        </w:rPr>
        <w:t>AYUDA PARA LA ADQUISICIÓN DE LIBROS</w:t>
      </w:r>
      <w:r>
        <w:rPr>
          <w:rFonts w:ascii="Times New Roman" w:hAnsi="Times New Roman" w:cs="Times New Roman"/>
          <w:b/>
          <w:sz w:val="22"/>
          <w:szCs w:val="22"/>
        </w:rPr>
        <w:t xml:space="preserve"> DE TEXTO PARA EL CURSO </w:t>
      </w:r>
      <w:r w:rsidR="000406F3">
        <w:rPr>
          <w:rFonts w:ascii="Times New Roman" w:hAnsi="Times New Roman" w:cs="Times New Roman"/>
          <w:b/>
          <w:sz w:val="22"/>
          <w:szCs w:val="22"/>
        </w:rPr>
        <w:t>2020/2021</w:t>
      </w:r>
      <w:r w:rsidRPr="000C3620">
        <w:rPr>
          <w:rFonts w:ascii="Times New Roman" w:hAnsi="Times New Roman" w:cs="Times New Roman"/>
          <w:b/>
          <w:sz w:val="22"/>
          <w:szCs w:val="22"/>
        </w:rPr>
        <w:t xml:space="preserve"> CONVOCADA POR EL EXCMO AYUNTAMIENTO DE LOS FAYOS</w:t>
      </w:r>
    </w:p>
    <w:p w:rsidR="00AD30AE" w:rsidRPr="000C3620" w:rsidRDefault="00AD30AE" w:rsidP="00AD30AE">
      <w:pPr>
        <w:autoSpaceDE w:val="0"/>
        <w:autoSpaceDN w:val="0"/>
        <w:adjustRightInd w:val="0"/>
        <w:ind w:right="53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134"/>
        <w:gridCol w:w="1242"/>
        <w:gridCol w:w="533"/>
        <w:gridCol w:w="1769"/>
        <w:gridCol w:w="628"/>
        <w:gridCol w:w="648"/>
        <w:gridCol w:w="217"/>
        <w:gridCol w:w="775"/>
        <w:gridCol w:w="567"/>
        <w:gridCol w:w="1061"/>
      </w:tblGrid>
      <w:tr w:rsidR="00AD30AE" w:rsidRPr="000C3620" w:rsidTr="00437A2C">
        <w:trPr>
          <w:cantSplit/>
          <w:trHeight w:val="239"/>
        </w:trPr>
        <w:tc>
          <w:tcPr>
            <w:tcW w:w="85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AD30AE" w:rsidRPr="000C3620" w:rsidRDefault="00AD30AE" w:rsidP="00437A2C">
            <w:pPr>
              <w:pStyle w:val="NormalWeb"/>
              <w:ind w:right="-142"/>
              <w:jc w:val="both"/>
              <w:rPr>
                <w:b/>
                <w:bCs/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br w:type="page"/>
            </w:r>
            <w:r w:rsidRPr="000C3620">
              <w:rPr>
                <w:sz w:val="22"/>
                <w:szCs w:val="22"/>
              </w:rPr>
              <w:br w:type="page"/>
            </w:r>
            <w:r w:rsidRPr="000C3620">
              <w:rPr>
                <w:b/>
                <w:bCs/>
                <w:sz w:val="22"/>
                <w:szCs w:val="22"/>
              </w:rPr>
              <w:t>SOLICITUD DE SUBVENCIÓN</w:t>
            </w:r>
          </w:p>
        </w:tc>
      </w:tr>
      <w:tr w:rsidR="00AD30AE" w:rsidRPr="000C3620" w:rsidTr="00437A2C">
        <w:trPr>
          <w:cantSplit/>
          <w:trHeight w:val="239"/>
        </w:trPr>
        <w:tc>
          <w:tcPr>
            <w:tcW w:w="85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b/>
                <w:bCs/>
                <w:sz w:val="22"/>
                <w:szCs w:val="22"/>
              </w:rPr>
            </w:pPr>
            <w:r w:rsidRPr="000C3620">
              <w:rPr>
                <w:b/>
                <w:bCs/>
                <w:sz w:val="22"/>
                <w:szCs w:val="22"/>
              </w:rPr>
              <w:t>DATOS PERSONALES DE LOS PADRES</w:t>
            </w:r>
          </w:p>
        </w:tc>
      </w:tr>
      <w:tr w:rsidR="00AD30AE" w:rsidRPr="000C3620" w:rsidTr="00437A2C">
        <w:trPr>
          <w:cantSplit/>
          <w:trHeight w:val="239"/>
        </w:trPr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t>Nombre y Apellidos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t>DNI/CIF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</w:p>
        </w:tc>
      </w:tr>
      <w:tr w:rsidR="00AD30AE" w:rsidRPr="000C3620" w:rsidTr="00437A2C">
        <w:trPr>
          <w:cantSplit/>
          <w:trHeight w:val="23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t>Domicilio</w:t>
            </w:r>
          </w:p>
        </w:tc>
        <w:tc>
          <w:tcPr>
            <w:tcW w:w="74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</w:p>
        </w:tc>
      </w:tr>
      <w:tr w:rsidR="00AD30AE" w:rsidRPr="000C3620" w:rsidTr="00437A2C">
        <w:trPr>
          <w:trHeight w:val="23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t>Localidad</w:t>
            </w:r>
          </w:p>
        </w:tc>
        <w:tc>
          <w:tcPr>
            <w:tcW w:w="1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t>Provincia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t>CP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</w:p>
        </w:tc>
      </w:tr>
      <w:tr w:rsidR="00AD30AE" w:rsidRPr="000C3620" w:rsidTr="00437A2C">
        <w:trPr>
          <w:trHeight w:val="23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t>Teléfono</w:t>
            </w:r>
          </w:p>
        </w:tc>
        <w:tc>
          <w:tcPr>
            <w:tcW w:w="1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t>Correo electrónico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t>Fax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</w:p>
        </w:tc>
      </w:tr>
      <w:tr w:rsidR="00AD30AE" w:rsidRPr="000C3620" w:rsidTr="00437A2C">
        <w:trPr>
          <w:cantSplit/>
          <w:trHeight w:val="239"/>
        </w:trPr>
        <w:tc>
          <w:tcPr>
            <w:tcW w:w="85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b/>
                <w:bCs/>
                <w:sz w:val="22"/>
                <w:szCs w:val="22"/>
              </w:rPr>
            </w:pPr>
            <w:r w:rsidRPr="000C3620">
              <w:rPr>
                <w:b/>
                <w:bCs/>
                <w:sz w:val="22"/>
                <w:szCs w:val="22"/>
              </w:rPr>
              <w:t>DATOS DEL NIÑO/A</w:t>
            </w:r>
          </w:p>
        </w:tc>
      </w:tr>
      <w:tr w:rsidR="00AD30AE" w:rsidRPr="000C3620" w:rsidTr="00437A2C">
        <w:trPr>
          <w:cantSplit/>
          <w:trHeight w:val="239"/>
        </w:trPr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t>Nombre y Apellidos</w:t>
            </w:r>
          </w:p>
        </w:tc>
        <w:tc>
          <w:tcPr>
            <w:tcW w:w="35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  <w:r w:rsidRPr="000C3620">
              <w:rPr>
                <w:sz w:val="22"/>
                <w:szCs w:val="22"/>
              </w:rPr>
              <w:t>CURSO ESCOLAR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AE" w:rsidRPr="000C3620" w:rsidRDefault="00AD30AE" w:rsidP="00437A2C">
            <w:pPr>
              <w:pStyle w:val="NormalWeb"/>
              <w:jc w:val="both"/>
              <w:rPr>
                <w:sz w:val="22"/>
                <w:szCs w:val="22"/>
              </w:rPr>
            </w:pPr>
          </w:p>
        </w:tc>
      </w:tr>
    </w:tbl>
    <w:p w:rsidR="00AD30AE" w:rsidRPr="000C3620" w:rsidRDefault="00AD30AE" w:rsidP="00AD30AE">
      <w:pPr>
        <w:pStyle w:val="Sinespaciado"/>
        <w:jc w:val="both"/>
        <w:rPr>
          <w:b/>
          <w:sz w:val="22"/>
          <w:szCs w:val="22"/>
          <w:u w:val="single"/>
        </w:rPr>
      </w:pPr>
    </w:p>
    <w:p w:rsidR="00AD30AE" w:rsidRPr="000C3620" w:rsidRDefault="00AD30AE" w:rsidP="00AD30AE">
      <w:pPr>
        <w:pStyle w:val="Sinespaciado"/>
        <w:ind w:left="142"/>
        <w:jc w:val="both"/>
        <w:rPr>
          <w:b/>
          <w:sz w:val="22"/>
          <w:szCs w:val="22"/>
          <w:u w:val="single"/>
        </w:rPr>
      </w:pPr>
      <w:r w:rsidRPr="000C3620">
        <w:rPr>
          <w:b/>
          <w:sz w:val="22"/>
          <w:szCs w:val="22"/>
          <w:u w:val="single"/>
        </w:rPr>
        <w:t>EXPONE:</w:t>
      </w:r>
    </w:p>
    <w:p w:rsidR="00AD30AE" w:rsidRPr="000C3620" w:rsidRDefault="00AD30AE" w:rsidP="00AD30AE">
      <w:pPr>
        <w:pStyle w:val="Sinespaciado"/>
        <w:ind w:left="142"/>
        <w:jc w:val="both"/>
        <w:rPr>
          <w:sz w:val="22"/>
          <w:szCs w:val="22"/>
        </w:rPr>
      </w:pPr>
      <w:r w:rsidRPr="000C3620">
        <w:rPr>
          <w:sz w:val="22"/>
          <w:szCs w:val="22"/>
        </w:rPr>
        <w:t xml:space="preserve">Que informado/a de la convocatoria  de </w:t>
      </w:r>
      <w:r w:rsidRPr="000C3620">
        <w:rPr>
          <w:rStyle w:val="textoazul1accesiblenormal"/>
          <w:sz w:val="22"/>
          <w:szCs w:val="22"/>
        </w:rPr>
        <w:t xml:space="preserve">ayudas de </w:t>
      </w:r>
      <w:r w:rsidRPr="000C3620">
        <w:rPr>
          <w:sz w:val="22"/>
          <w:szCs w:val="22"/>
        </w:rPr>
        <w:t>para la adquisición de li</w:t>
      </w:r>
      <w:r>
        <w:rPr>
          <w:sz w:val="22"/>
          <w:szCs w:val="22"/>
        </w:rPr>
        <w:t xml:space="preserve">bros de texto para el curso </w:t>
      </w:r>
      <w:r w:rsidR="000406F3">
        <w:rPr>
          <w:sz w:val="22"/>
          <w:szCs w:val="22"/>
        </w:rPr>
        <w:t>2020/2021</w:t>
      </w:r>
      <w:r>
        <w:rPr>
          <w:sz w:val="22"/>
          <w:szCs w:val="22"/>
        </w:rPr>
        <w:t xml:space="preserve"> </w:t>
      </w:r>
      <w:r w:rsidRPr="000C3620">
        <w:rPr>
          <w:rStyle w:val="textoazul1accesiblenormal"/>
          <w:sz w:val="22"/>
          <w:szCs w:val="22"/>
        </w:rPr>
        <w:t>convocadas por el Excmo. Ayuntamiento de Los Fayos  y aceptando las condiciones que en ella figuran:</w:t>
      </w:r>
    </w:p>
    <w:p w:rsidR="00AD30AE" w:rsidRPr="000C3620" w:rsidRDefault="00AD30AE" w:rsidP="00AD30AE">
      <w:pPr>
        <w:ind w:left="142"/>
        <w:jc w:val="both"/>
        <w:rPr>
          <w:rStyle w:val="textoazul1accesiblenormal"/>
          <w:rFonts w:ascii="Times New Roman" w:hAnsi="Times New Roman" w:cs="Times New Roman"/>
          <w:b/>
          <w:sz w:val="22"/>
          <w:szCs w:val="22"/>
          <w:u w:val="single"/>
        </w:rPr>
      </w:pPr>
      <w:r w:rsidRPr="000C3620">
        <w:rPr>
          <w:rStyle w:val="textoazul1accesiblenormal"/>
          <w:rFonts w:ascii="Times New Roman" w:hAnsi="Times New Roman" w:cs="Times New Roman"/>
          <w:b/>
          <w:sz w:val="22"/>
          <w:szCs w:val="22"/>
          <w:u w:val="single"/>
        </w:rPr>
        <w:t>SOLICITA:</w:t>
      </w:r>
    </w:p>
    <w:p w:rsidR="00AD30AE" w:rsidRPr="000C3620" w:rsidRDefault="00AD30AE" w:rsidP="00AD30AE">
      <w:pPr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3620">
        <w:rPr>
          <w:rFonts w:ascii="Times New Roman" w:hAnsi="Times New Roman" w:cs="Times New Roman"/>
          <w:sz w:val="22"/>
          <w:szCs w:val="22"/>
        </w:rPr>
        <w:t xml:space="preserve">Participar en la  convocatoria  de </w:t>
      </w:r>
      <w:r w:rsidRPr="000C3620">
        <w:rPr>
          <w:rStyle w:val="textoazul1accesiblenormal"/>
          <w:rFonts w:ascii="Times New Roman" w:hAnsi="Times New Roman" w:cs="Times New Roman"/>
          <w:sz w:val="22"/>
          <w:szCs w:val="22"/>
        </w:rPr>
        <w:t xml:space="preserve">ayudas de </w:t>
      </w:r>
      <w:r w:rsidRPr="000C3620">
        <w:rPr>
          <w:rFonts w:ascii="Times New Roman" w:hAnsi="Times New Roman" w:cs="Times New Roman"/>
          <w:sz w:val="22"/>
          <w:szCs w:val="22"/>
        </w:rPr>
        <w:t xml:space="preserve">para la adquisición de libros de texto  para el curso </w:t>
      </w:r>
      <w:r w:rsidR="000406F3">
        <w:rPr>
          <w:sz w:val="22"/>
          <w:szCs w:val="22"/>
        </w:rPr>
        <w:t>2020/2021</w:t>
      </w:r>
      <w:r>
        <w:rPr>
          <w:sz w:val="22"/>
          <w:szCs w:val="22"/>
        </w:rPr>
        <w:t xml:space="preserve"> </w:t>
      </w:r>
      <w:r w:rsidRPr="000C3620">
        <w:rPr>
          <w:rStyle w:val="textoazul1accesiblenormal"/>
          <w:rFonts w:ascii="Times New Roman" w:hAnsi="Times New Roman" w:cs="Times New Roman"/>
          <w:sz w:val="22"/>
          <w:szCs w:val="22"/>
        </w:rPr>
        <w:t xml:space="preserve">convocadas por el Excmo. Ayuntamiento de Los Fayos  </w:t>
      </w:r>
      <w:r w:rsidRPr="000C3620">
        <w:rPr>
          <w:rFonts w:ascii="Times New Roman" w:hAnsi="Times New Roman" w:cs="Times New Roman"/>
          <w:sz w:val="22"/>
          <w:szCs w:val="22"/>
        </w:rPr>
        <w:t>y para lo cual acompaña la documentación adjunta.</w:t>
      </w:r>
    </w:p>
    <w:p w:rsidR="00AD30AE" w:rsidRPr="000C3620" w:rsidRDefault="00AD30AE" w:rsidP="00AD30AE">
      <w:pPr>
        <w:pStyle w:val="Sangra2detindependiente"/>
        <w:spacing w:line="240" w:lineRule="auto"/>
        <w:ind w:left="0"/>
        <w:jc w:val="both"/>
        <w:rPr>
          <w:rFonts w:ascii="Times New Roman" w:hAnsi="Times New Roman"/>
          <w:b/>
          <w:bCs/>
          <w:sz w:val="22"/>
          <w:szCs w:val="22"/>
        </w:rPr>
      </w:pPr>
      <w:r w:rsidRPr="000C3620">
        <w:rPr>
          <w:rFonts w:ascii="Times New Roman" w:hAnsi="Times New Roman"/>
          <w:b/>
          <w:bCs/>
          <w:sz w:val="22"/>
          <w:szCs w:val="22"/>
        </w:rPr>
        <w:t>Acompaño junto a la solicitud los siguientes documentos:</w:t>
      </w:r>
    </w:p>
    <w:p w:rsidR="00AD30AE" w:rsidRPr="00AD30AE" w:rsidRDefault="00AD30AE" w:rsidP="00AD30A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D30AE">
        <w:rPr>
          <w:rFonts w:ascii="Times New Roman" w:hAnsi="Times New Roman" w:cs="Times New Roman"/>
          <w:sz w:val="20"/>
          <w:szCs w:val="20"/>
        </w:rPr>
        <w:t xml:space="preserve">Declaración responsable de no estar incurso en causa de prohibición para percibir subvenciones, según el </w:t>
      </w:r>
      <w:r w:rsidRPr="00AD30AE">
        <w:rPr>
          <w:rFonts w:ascii="Times New Roman" w:hAnsi="Times New Roman" w:cs="Times New Roman"/>
          <w:i/>
          <w:iCs/>
          <w:sz w:val="20"/>
          <w:szCs w:val="20"/>
        </w:rPr>
        <w:t>artículo 13 de la Ley 38/2003 del 17 de Noviembre, General de Subvenciones (Anexo2).</w:t>
      </w:r>
    </w:p>
    <w:p w:rsidR="00AD30AE" w:rsidRPr="00AD30AE" w:rsidRDefault="00AD30AE" w:rsidP="00AD30A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30AE">
        <w:rPr>
          <w:rFonts w:ascii="Times New Roman" w:hAnsi="Times New Roman" w:cs="Times New Roman"/>
          <w:sz w:val="20"/>
          <w:szCs w:val="20"/>
        </w:rPr>
        <w:t>Solicitud según modelo oficial, debidamente cumplimentada.</w:t>
      </w:r>
      <w:r w:rsidRPr="00AD30AE">
        <w:rPr>
          <w:rFonts w:ascii="Times New Roman" w:hAnsi="Times New Roman" w:cs="Times New Roman"/>
          <w:i/>
          <w:iCs/>
          <w:sz w:val="20"/>
          <w:szCs w:val="20"/>
        </w:rPr>
        <w:t xml:space="preserve"> (Anexo 1)</w:t>
      </w:r>
    </w:p>
    <w:p w:rsidR="00AD30AE" w:rsidRPr="00AD30AE" w:rsidRDefault="00AD30AE" w:rsidP="00AD30A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D30AE">
        <w:rPr>
          <w:rFonts w:ascii="Times New Roman" w:hAnsi="Times New Roman" w:cs="Times New Roman"/>
          <w:sz w:val="20"/>
          <w:szCs w:val="20"/>
        </w:rPr>
        <w:t>Fotocopia del D.N.I., o Pasaporte del solicitante (padre, madre o tutor).</w:t>
      </w:r>
    </w:p>
    <w:p w:rsidR="00AD30AE" w:rsidRPr="00AD30AE" w:rsidRDefault="00AD30AE" w:rsidP="00AD30A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D30AE">
        <w:rPr>
          <w:rFonts w:ascii="Times New Roman" w:hAnsi="Times New Roman" w:cs="Times New Roman"/>
          <w:sz w:val="20"/>
          <w:szCs w:val="20"/>
        </w:rPr>
        <w:t>Fotocopia del Libro de Familia.</w:t>
      </w:r>
    </w:p>
    <w:p w:rsidR="00AD30AE" w:rsidRPr="00AD30AE" w:rsidRDefault="00AD30AE" w:rsidP="00AD30A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D30AE">
        <w:rPr>
          <w:rFonts w:ascii="Times New Roman" w:hAnsi="Times New Roman" w:cs="Times New Roman"/>
          <w:sz w:val="20"/>
          <w:szCs w:val="20"/>
        </w:rPr>
        <w:t>Fotocopia claramente legible de la cartilla del banco o certificado original.</w:t>
      </w:r>
    </w:p>
    <w:p w:rsidR="00AD30AE" w:rsidRPr="00AD30AE" w:rsidRDefault="00AD30AE" w:rsidP="00AD30A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D30AE">
        <w:rPr>
          <w:rFonts w:ascii="Times New Roman" w:hAnsi="Times New Roman" w:cs="Times New Roman"/>
          <w:sz w:val="20"/>
          <w:szCs w:val="20"/>
        </w:rPr>
        <w:t>Presupuesto del material escolar y justificante del gasto realizado, mediante extracto bancario  o similar, donde quede acreditado que se ha realizado el pago.</w:t>
      </w:r>
    </w:p>
    <w:p w:rsidR="00AD30AE" w:rsidRPr="00AD30AE" w:rsidRDefault="00AD30AE" w:rsidP="00AD30A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D30AE">
        <w:rPr>
          <w:rFonts w:ascii="Times New Roman" w:hAnsi="Times New Roman" w:cs="Times New Roman"/>
          <w:sz w:val="20"/>
          <w:szCs w:val="20"/>
        </w:rPr>
        <w:t>Cualquier otro documento que se estime oportuno para acreditar su situación.</w:t>
      </w:r>
    </w:p>
    <w:p w:rsidR="00AD30AE" w:rsidRPr="000C3620" w:rsidRDefault="00AD30AE" w:rsidP="00AD30A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0C3620">
        <w:rPr>
          <w:rFonts w:ascii="Times New Roman" w:hAnsi="Times New Roman" w:cs="Times New Roman"/>
          <w:b/>
          <w:sz w:val="22"/>
          <w:szCs w:val="22"/>
          <w:u w:val="single"/>
        </w:rPr>
        <w:t>En el caso de alumnos que cursen  Educación Secundaria Obligatoria</w:t>
      </w:r>
      <w:proofErr w:type="gramStart"/>
      <w:r w:rsidRPr="000C3620">
        <w:rPr>
          <w:rFonts w:ascii="Times New Roman" w:hAnsi="Times New Roman" w:cs="Times New Roman"/>
          <w:b/>
          <w:sz w:val="22"/>
          <w:szCs w:val="22"/>
          <w:u w:val="single"/>
        </w:rPr>
        <w:t>,(</w:t>
      </w:r>
      <w:proofErr w:type="gramEnd"/>
      <w:r w:rsidRPr="000C3620">
        <w:rPr>
          <w:rFonts w:ascii="Times New Roman" w:hAnsi="Times New Roman" w:cs="Times New Roman"/>
          <w:b/>
          <w:sz w:val="22"/>
          <w:szCs w:val="22"/>
          <w:u w:val="single"/>
        </w:rPr>
        <w:t>ESO),Bachillerato o similar se acompañara además de la  documentación mencionada anteriormente</w:t>
      </w:r>
      <w:r w:rsidRPr="000C3620">
        <w:rPr>
          <w:rFonts w:ascii="Times New Roman" w:hAnsi="Times New Roman" w:cs="Times New Roman"/>
          <w:sz w:val="22"/>
          <w:szCs w:val="22"/>
        </w:rPr>
        <w:t xml:space="preserve">: </w:t>
      </w:r>
    </w:p>
    <w:p w:rsidR="00AD30AE" w:rsidRPr="00AD30AE" w:rsidRDefault="00AD30AE" w:rsidP="00AD30A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D30AE">
        <w:rPr>
          <w:rFonts w:ascii="Times New Roman" w:hAnsi="Times New Roman" w:cs="Times New Roman"/>
          <w:sz w:val="20"/>
          <w:szCs w:val="20"/>
        </w:rPr>
        <w:t>Fotocopia de la matricula formalizada.</w:t>
      </w:r>
    </w:p>
    <w:p w:rsidR="00AD30AE" w:rsidRPr="00AD30AE" w:rsidRDefault="00AD30AE" w:rsidP="00AD30A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D30AE">
        <w:rPr>
          <w:rFonts w:ascii="Times New Roman" w:hAnsi="Times New Roman" w:cs="Times New Roman"/>
          <w:sz w:val="20"/>
          <w:szCs w:val="20"/>
        </w:rPr>
        <w:t>Presupuesto del material escolar con indicación de los libros (reutilizados) y que se hayan adquirido a la AMPA  y justificante del gasto realizado, mediante extracto bancario  o similar donde quede acreditado que se ha realizado el pago.</w:t>
      </w:r>
    </w:p>
    <w:p w:rsidR="00AD30AE" w:rsidRPr="000C3620" w:rsidRDefault="00AD30AE" w:rsidP="00AD30AE">
      <w:pPr>
        <w:tabs>
          <w:tab w:val="left" w:pos="312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0C3620">
        <w:rPr>
          <w:rFonts w:ascii="Times New Roman" w:hAnsi="Times New Roman" w:cs="Times New Roman"/>
          <w:sz w:val="22"/>
          <w:szCs w:val="22"/>
        </w:rPr>
        <w:tab/>
        <w:t>Los Fayos,</w:t>
      </w:r>
      <w:r w:rsidR="000406F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406F3">
        <w:rPr>
          <w:rFonts w:ascii="Times New Roman" w:hAnsi="Times New Roman" w:cs="Times New Roman"/>
          <w:sz w:val="22"/>
          <w:szCs w:val="22"/>
        </w:rPr>
        <w:t>a________de______________de</w:t>
      </w:r>
      <w:proofErr w:type="spellEnd"/>
      <w:r w:rsidR="000406F3">
        <w:rPr>
          <w:rFonts w:ascii="Times New Roman" w:hAnsi="Times New Roman" w:cs="Times New Roman"/>
          <w:sz w:val="22"/>
          <w:szCs w:val="22"/>
        </w:rPr>
        <w:t xml:space="preserve"> 2020</w:t>
      </w:r>
    </w:p>
    <w:p w:rsidR="00AD30AE" w:rsidRDefault="00AD30AE" w:rsidP="00AD30A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  <w:r w:rsidRPr="000C3620">
        <w:rPr>
          <w:rFonts w:ascii="Times New Roman" w:hAnsi="Times New Roman" w:cs="Times New Roman"/>
          <w:sz w:val="22"/>
          <w:szCs w:val="22"/>
        </w:rPr>
        <w:t>(Firma del padre, madre o tutor/)</w:t>
      </w:r>
    </w:p>
    <w:p w:rsidR="00AD30AE" w:rsidRDefault="00AD30AE" w:rsidP="00AD30A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AD30AE" w:rsidRPr="000C3620" w:rsidRDefault="00AD30AE" w:rsidP="00AD30A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F56EE5" w:rsidRPr="00AD30AE" w:rsidRDefault="00AD30AE" w:rsidP="00AD30AE">
      <w:pPr>
        <w:jc w:val="both"/>
        <w:rPr>
          <w:rFonts w:ascii="Times New Roman" w:hAnsi="Times New Roman" w:cs="Times New Roman"/>
          <w:sz w:val="22"/>
          <w:szCs w:val="22"/>
        </w:rPr>
      </w:pPr>
      <w:r w:rsidRPr="000C3620">
        <w:rPr>
          <w:rFonts w:ascii="Times New Roman" w:hAnsi="Times New Roman" w:cs="Times New Roman"/>
          <w:b/>
          <w:sz w:val="22"/>
          <w:szCs w:val="22"/>
        </w:rPr>
        <w:t>EXCMO. SRA. ALCALDESA-PRESIDENTA DEL AYTO DE LOS FAYOS.</w:t>
      </w:r>
      <w:r w:rsidRPr="000C3620">
        <w:rPr>
          <w:rFonts w:ascii="Times New Roman" w:hAnsi="Times New Roman" w:cs="Times New Roman"/>
          <w:sz w:val="22"/>
          <w:szCs w:val="22"/>
        </w:rPr>
        <w:t xml:space="preserve"> </w:t>
      </w:r>
    </w:p>
    <w:sectPr w:rsidR="00F56EE5" w:rsidRPr="00AD30AE" w:rsidSect="00493C9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12B5" w:rsidRDefault="00EA12B5">
      <w:r>
        <w:separator/>
      </w:r>
    </w:p>
  </w:endnote>
  <w:endnote w:type="continuationSeparator" w:id="0">
    <w:p w:rsidR="00EA12B5" w:rsidRDefault="00EA12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140" w:rsidRPr="0001699B" w:rsidRDefault="00363140" w:rsidP="0001699B">
    <w:pPr>
      <w:pStyle w:val="Piedepgina"/>
      <w:tabs>
        <w:tab w:val="clear" w:pos="8504"/>
      </w:tabs>
      <w:ind w:left="-180" w:right="-136"/>
      <w:jc w:val="center"/>
      <w:rPr>
        <w:sz w:val="16"/>
        <w:szCs w:val="16"/>
      </w:rPr>
    </w:pPr>
    <w:r w:rsidRPr="0001699B">
      <w:rPr>
        <w:sz w:val="16"/>
        <w:szCs w:val="16"/>
      </w:rPr>
      <w:t xml:space="preserve">Felipe IV, 7  ·  Teléfono y Fax 976 64 41 51  ·  </w:t>
    </w:r>
    <w:r>
      <w:rPr>
        <w:sz w:val="16"/>
        <w:szCs w:val="16"/>
      </w:rPr>
      <w:t>losfayos@dpz.es</w:t>
    </w:r>
    <w:r w:rsidRPr="0001699B">
      <w:rPr>
        <w:sz w:val="16"/>
        <w:szCs w:val="16"/>
      </w:rPr>
      <w:t xml:space="preserve">  ·  50513 </w:t>
    </w:r>
    <w:r w:rsidRPr="0001699B">
      <w:rPr>
        <w:b/>
        <w:sz w:val="16"/>
        <w:szCs w:val="16"/>
      </w:rPr>
      <w:t xml:space="preserve">LOS FAYOS </w:t>
    </w:r>
    <w:r>
      <w:rPr>
        <w:sz w:val="16"/>
        <w:szCs w:val="16"/>
      </w:rPr>
      <w:t xml:space="preserve"> (Zaragoza)  ·  C.I.F. P-5010700-B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12B5" w:rsidRDefault="00EA12B5">
      <w:r>
        <w:separator/>
      </w:r>
    </w:p>
  </w:footnote>
  <w:footnote w:type="continuationSeparator" w:id="0">
    <w:p w:rsidR="00EA12B5" w:rsidRDefault="00EA12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140" w:rsidRDefault="0073693A" w:rsidP="003801AD">
    <w:pPr>
      <w:pStyle w:val="Encabezado"/>
      <w:ind w:left="-900"/>
    </w:pPr>
    <w:r>
      <w:rPr>
        <w:noProof/>
      </w:rPr>
      <w:drawing>
        <wp:inline distT="0" distB="0" distL="0" distR="0">
          <wp:extent cx="1752600" cy="1657350"/>
          <wp:effectExtent l="19050" t="0" r="0" b="0"/>
          <wp:docPr id="1" name="Imagen 1" descr="Escudo 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0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657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B20D7"/>
    <w:multiLevelType w:val="hybridMultilevel"/>
    <w:tmpl w:val="DA06D12C"/>
    <w:lvl w:ilvl="0" w:tplc="040A3FD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951D3C"/>
    <w:multiLevelType w:val="hybridMultilevel"/>
    <w:tmpl w:val="72E41A58"/>
    <w:lvl w:ilvl="0" w:tplc="4B848B2A">
      <w:numFmt w:val="bullet"/>
      <w:lvlText w:val=""/>
      <w:lvlJc w:val="left"/>
      <w:pPr>
        <w:ind w:left="1065" w:hanging="360"/>
      </w:pPr>
      <w:rPr>
        <w:rFonts w:ascii="Symbol" w:eastAsia="Times New Roman" w:hAnsi="Symbol" w:cs="Tahoma" w:hint="default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6D8A1A70"/>
    <w:multiLevelType w:val="hybridMultilevel"/>
    <w:tmpl w:val="FA981BE0"/>
    <w:lvl w:ilvl="0" w:tplc="6FC673F4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/>
  <w:rsids>
    <w:rsidRoot w:val="00E5796F"/>
    <w:rsid w:val="00001414"/>
    <w:rsid w:val="0001699B"/>
    <w:rsid w:val="00035D0E"/>
    <w:rsid w:val="00036105"/>
    <w:rsid w:val="000406F3"/>
    <w:rsid w:val="000479F8"/>
    <w:rsid w:val="00047AA0"/>
    <w:rsid w:val="000A1439"/>
    <w:rsid w:val="000A2AB4"/>
    <w:rsid w:val="000A5AA2"/>
    <w:rsid w:val="000C2FCB"/>
    <w:rsid w:val="000C6B1A"/>
    <w:rsid w:val="000D1954"/>
    <w:rsid w:val="000E2C59"/>
    <w:rsid w:val="000F75EA"/>
    <w:rsid w:val="00146F3B"/>
    <w:rsid w:val="001802ED"/>
    <w:rsid w:val="001E21E6"/>
    <w:rsid w:val="001F0395"/>
    <w:rsid w:val="002018E7"/>
    <w:rsid w:val="00244533"/>
    <w:rsid w:val="00247C5E"/>
    <w:rsid w:val="0025517F"/>
    <w:rsid w:val="00262829"/>
    <w:rsid w:val="003115BD"/>
    <w:rsid w:val="00314521"/>
    <w:rsid w:val="003307D9"/>
    <w:rsid w:val="003457D9"/>
    <w:rsid w:val="00363140"/>
    <w:rsid w:val="003801AD"/>
    <w:rsid w:val="0038788A"/>
    <w:rsid w:val="00390CE7"/>
    <w:rsid w:val="003A33AC"/>
    <w:rsid w:val="003A5DFB"/>
    <w:rsid w:val="003E246B"/>
    <w:rsid w:val="003F31E9"/>
    <w:rsid w:val="00400FBB"/>
    <w:rsid w:val="004340A8"/>
    <w:rsid w:val="00451BBB"/>
    <w:rsid w:val="00493C94"/>
    <w:rsid w:val="004A2BA1"/>
    <w:rsid w:val="004B251C"/>
    <w:rsid w:val="004E7083"/>
    <w:rsid w:val="004F3CF1"/>
    <w:rsid w:val="004F51B7"/>
    <w:rsid w:val="00514665"/>
    <w:rsid w:val="0052521B"/>
    <w:rsid w:val="005877D6"/>
    <w:rsid w:val="00596C2F"/>
    <w:rsid w:val="005A44FB"/>
    <w:rsid w:val="005C69AF"/>
    <w:rsid w:val="005E1BB9"/>
    <w:rsid w:val="006044A1"/>
    <w:rsid w:val="00623666"/>
    <w:rsid w:val="00627152"/>
    <w:rsid w:val="0063374B"/>
    <w:rsid w:val="006411D8"/>
    <w:rsid w:val="00657898"/>
    <w:rsid w:val="00672652"/>
    <w:rsid w:val="006E55F9"/>
    <w:rsid w:val="00733312"/>
    <w:rsid w:val="0073693A"/>
    <w:rsid w:val="007574D2"/>
    <w:rsid w:val="00771D1F"/>
    <w:rsid w:val="00792D5F"/>
    <w:rsid w:val="007B57E4"/>
    <w:rsid w:val="007D7DF1"/>
    <w:rsid w:val="00830B3A"/>
    <w:rsid w:val="00834E7A"/>
    <w:rsid w:val="00855D1C"/>
    <w:rsid w:val="008613B3"/>
    <w:rsid w:val="0088338E"/>
    <w:rsid w:val="008D4167"/>
    <w:rsid w:val="008E0D05"/>
    <w:rsid w:val="008F32EF"/>
    <w:rsid w:val="00933E8C"/>
    <w:rsid w:val="009804F8"/>
    <w:rsid w:val="00996D10"/>
    <w:rsid w:val="009B02C6"/>
    <w:rsid w:val="009E485C"/>
    <w:rsid w:val="009E4B25"/>
    <w:rsid w:val="00A06230"/>
    <w:rsid w:val="00A9097B"/>
    <w:rsid w:val="00AC4CA1"/>
    <w:rsid w:val="00AD0604"/>
    <w:rsid w:val="00AD1CA9"/>
    <w:rsid w:val="00AD30AE"/>
    <w:rsid w:val="00B02082"/>
    <w:rsid w:val="00B37CDB"/>
    <w:rsid w:val="00B441D4"/>
    <w:rsid w:val="00B779B4"/>
    <w:rsid w:val="00B8210B"/>
    <w:rsid w:val="00B8760A"/>
    <w:rsid w:val="00B92511"/>
    <w:rsid w:val="00BB2CC6"/>
    <w:rsid w:val="00BB4479"/>
    <w:rsid w:val="00C16AE8"/>
    <w:rsid w:val="00C35916"/>
    <w:rsid w:val="00C54370"/>
    <w:rsid w:val="00C609C7"/>
    <w:rsid w:val="00C635E9"/>
    <w:rsid w:val="00C73A3D"/>
    <w:rsid w:val="00CA470D"/>
    <w:rsid w:val="00CD172D"/>
    <w:rsid w:val="00D029F9"/>
    <w:rsid w:val="00DE17E1"/>
    <w:rsid w:val="00E0132A"/>
    <w:rsid w:val="00E07646"/>
    <w:rsid w:val="00E37286"/>
    <w:rsid w:val="00E41705"/>
    <w:rsid w:val="00E5796F"/>
    <w:rsid w:val="00E65298"/>
    <w:rsid w:val="00E76BB9"/>
    <w:rsid w:val="00E83814"/>
    <w:rsid w:val="00E96E9B"/>
    <w:rsid w:val="00EA12B5"/>
    <w:rsid w:val="00EE6CDB"/>
    <w:rsid w:val="00EF2D33"/>
    <w:rsid w:val="00F274EE"/>
    <w:rsid w:val="00F56EE5"/>
    <w:rsid w:val="00FB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35E9"/>
    <w:rPr>
      <w:rFonts w:ascii="Arial" w:hAnsi="Arial" w:cs="Arial"/>
      <w:sz w:val="24"/>
      <w:szCs w:val="24"/>
    </w:rPr>
  </w:style>
  <w:style w:type="paragraph" w:styleId="Ttulo6">
    <w:name w:val="heading 6"/>
    <w:basedOn w:val="Normal"/>
    <w:next w:val="Normal"/>
    <w:link w:val="Ttulo6Car"/>
    <w:qFormat/>
    <w:rsid w:val="00C635E9"/>
    <w:pPr>
      <w:keepNext/>
      <w:spacing w:line="360" w:lineRule="auto"/>
      <w:jc w:val="both"/>
      <w:outlineLvl w:val="5"/>
    </w:pPr>
    <w:rPr>
      <w:rFonts w:ascii="Verdana" w:hAnsi="Verdana" w:cs="Courier New"/>
      <w:b/>
      <w:bCs/>
      <w:sz w:val="20"/>
    </w:rPr>
  </w:style>
  <w:style w:type="paragraph" w:styleId="Ttulo7">
    <w:name w:val="heading 7"/>
    <w:basedOn w:val="Normal"/>
    <w:next w:val="Normal"/>
    <w:link w:val="Ttulo7Car"/>
    <w:qFormat/>
    <w:rsid w:val="00C635E9"/>
    <w:pPr>
      <w:keepNext/>
      <w:spacing w:line="360" w:lineRule="auto"/>
      <w:jc w:val="center"/>
      <w:outlineLvl w:val="6"/>
    </w:pPr>
    <w:rPr>
      <w:rFonts w:ascii="Verdana" w:hAnsi="Verdana" w:cs="Courier New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01699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699B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01699B"/>
    <w:rPr>
      <w:color w:val="0000FF"/>
      <w:u w:val="single"/>
    </w:rPr>
  </w:style>
  <w:style w:type="paragraph" w:styleId="Textosinformato">
    <w:name w:val="Plain Text"/>
    <w:basedOn w:val="Normal"/>
    <w:rsid w:val="00314521"/>
    <w:pPr>
      <w:framePr w:hSpace="142" w:vSpace="142" w:wrap="auto" w:vAnchor="text" w:hAnchor="text" w:y="1"/>
    </w:pPr>
    <w:rPr>
      <w:rFonts w:ascii="Courier New" w:hAnsi="Courier New"/>
      <w:sz w:val="20"/>
      <w:szCs w:val="20"/>
    </w:rPr>
  </w:style>
  <w:style w:type="paragraph" w:styleId="Textodeglobo">
    <w:name w:val="Balloon Text"/>
    <w:basedOn w:val="Normal"/>
    <w:semiHidden/>
    <w:rsid w:val="00B8760A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400FB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angradetextonormal">
    <w:name w:val="Body Text Indent"/>
    <w:basedOn w:val="Normal"/>
    <w:rsid w:val="00E65298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  <w:lang w:val="en-US"/>
    </w:rPr>
  </w:style>
  <w:style w:type="paragraph" w:customStyle="1" w:styleId="Textosinformato1">
    <w:name w:val="Texto sin formato1"/>
    <w:basedOn w:val="Normal"/>
    <w:rsid w:val="00E65298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styleId="Textoindependiente3">
    <w:name w:val="Body Text 3"/>
    <w:basedOn w:val="Normal"/>
    <w:rsid w:val="00E65298"/>
    <w:pPr>
      <w:spacing w:after="120"/>
    </w:pPr>
    <w:rPr>
      <w:sz w:val="16"/>
      <w:szCs w:val="16"/>
    </w:rPr>
  </w:style>
  <w:style w:type="paragraph" w:styleId="Textoindependiente">
    <w:name w:val="Body Text"/>
    <w:basedOn w:val="Normal"/>
    <w:link w:val="TextoindependienteCar"/>
    <w:rsid w:val="00C635E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C635E9"/>
    <w:rPr>
      <w:sz w:val="24"/>
      <w:szCs w:val="24"/>
    </w:rPr>
  </w:style>
  <w:style w:type="paragraph" w:styleId="Textoindependiente2">
    <w:name w:val="Body Text 2"/>
    <w:basedOn w:val="Normal"/>
    <w:link w:val="Textoindependiente2Car"/>
    <w:rsid w:val="00C635E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635E9"/>
    <w:rPr>
      <w:sz w:val="24"/>
      <w:szCs w:val="24"/>
    </w:rPr>
  </w:style>
  <w:style w:type="character" w:customStyle="1" w:styleId="Ttulo6Car">
    <w:name w:val="Título 6 Car"/>
    <w:basedOn w:val="Fuentedeprrafopredeter"/>
    <w:link w:val="Ttulo6"/>
    <w:rsid w:val="00C635E9"/>
    <w:rPr>
      <w:rFonts w:ascii="Verdana" w:hAnsi="Verdana" w:cs="Courier New"/>
      <w:b/>
      <w:bCs/>
      <w:szCs w:val="24"/>
    </w:rPr>
  </w:style>
  <w:style w:type="character" w:customStyle="1" w:styleId="Ttulo7Car">
    <w:name w:val="Título 7 Car"/>
    <w:basedOn w:val="Fuentedeprrafopredeter"/>
    <w:link w:val="Ttulo7"/>
    <w:rsid w:val="00C635E9"/>
    <w:rPr>
      <w:rFonts w:ascii="Verdana" w:hAnsi="Verdana" w:cs="Courier New"/>
      <w:b/>
      <w:bCs/>
      <w:szCs w:val="24"/>
    </w:rPr>
  </w:style>
  <w:style w:type="paragraph" w:styleId="Textonotapie">
    <w:name w:val="footnote text"/>
    <w:basedOn w:val="Normal"/>
    <w:link w:val="TextonotapieCar"/>
    <w:rsid w:val="00C635E9"/>
    <w:rPr>
      <w:rFonts w:ascii="Times New Roman" w:hAnsi="Times New Roman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635E9"/>
  </w:style>
  <w:style w:type="character" w:styleId="Refdenotaalpie">
    <w:name w:val="footnote reference"/>
    <w:basedOn w:val="Fuentedeprrafopredeter"/>
    <w:rsid w:val="00C635E9"/>
    <w:rPr>
      <w:vertAlign w:val="superscript"/>
    </w:rPr>
  </w:style>
  <w:style w:type="character" w:styleId="nfasis">
    <w:name w:val="Emphasis"/>
    <w:basedOn w:val="Fuentedeprrafopredeter"/>
    <w:qFormat/>
    <w:rsid w:val="00C635E9"/>
    <w:rPr>
      <w:i/>
      <w:iCs/>
    </w:rPr>
  </w:style>
  <w:style w:type="paragraph" w:styleId="Prrafodelista">
    <w:name w:val="List Paragraph"/>
    <w:basedOn w:val="Normal"/>
    <w:uiPriority w:val="34"/>
    <w:qFormat/>
    <w:rsid w:val="00627152"/>
    <w:pPr>
      <w:ind w:left="720"/>
      <w:contextualSpacing/>
    </w:pPr>
  </w:style>
  <w:style w:type="paragraph" w:styleId="NormalWeb">
    <w:name w:val="Normal (Web)"/>
    <w:basedOn w:val="Normal"/>
    <w:rsid w:val="00AD30AE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Sangra2detindependiente">
    <w:name w:val="Body Text Indent 2"/>
    <w:basedOn w:val="Normal"/>
    <w:link w:val="Sangra2detindependienteCar"/>
    <w:uiPriority w:val="99"/>
    <w:rsid w:val="00AD30AE"/>
    <w:pPr>
      <w:spacing w:after="120" w:line="480" w:lineRule="auto"/>
      <w:ind w:left="283"/>
    </w:pPr>
    <w:rPr>
      <w:rFonts w:cs="Times New Roman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AD30AE"/>
    <w:rPr>
      <w:rFonts w:ascii="Arial" w:hAnsi="Arial"/>
      <w:sz w:val="24"/>
      <w:szCs w:val="24"/>
    </w:rPr>
  </w:style>
  <w:style w:type="paragraph" w:styleId="Sinespaciado">
    <w:name w:val="No Spacing"/>
    <w:qFormat/>
    <w:rsid w:val="00AD30AE"/>
    <w:rPr>
      <w:sz w:val="24"/>
      <w:szCs w:val="24"/>
    </w:rPr>
  </w:style>
  <w:style w:type="character" w:customStyle="1" w:styleId="textoazul1accesiblenormal">
    <w:name w:val="textoazul1accesible normal"/>
    <w:rsid w:val="00AD30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5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yuntamiento\AppData\Roaming\Microsoft\Plantillas\LOSFAYOS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LOSFAYOS</Template>
  <TotalTime>3</TotalTime>
  <Pages>1</Pages>
  <Words>327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ASUNTO: JUSTIFICACION CONCILIACION</vt:lpstr>
    </vt:vector>
  </TitlesOfParts>
  <Company>www.intercambiosvirtuales.org</Company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ASUNTO: JUSTIFICACION CONCILIACION</dc:title>
  <dc:creator>usuario</dc:creator>
  <cp:lastModifiedBy>Los Fayos</cp:lastModifiedBy>
  <cp:revision>5</cp:revision>
  <cp:lastPrinted>2019-08-06T07:42:00Z</cp:lastPrinted>
  <dcterms:created xsi:type="dcterms:W3CDTF">2018-10-24T06:56:00Z</dcterms:created>
  <dcterms:modified xsi:type="dcterms:W3CDTF">2020-09-01T07:38:00Z</dcterms:modified>
</cp:coreProperties>
</file>