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4F1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bookmarkStart w:id="0" w:name="_GoBack"/>
      <w:bookmarkEnd w:id="0"/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ANEXO VI</w:t>
      </w:r>
    </w:p>
    <w:p w:rsidR="000544F1" w:rsidRPr="001C331E" w:rsidRDefault="000544F1" w:rsidP="000544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sz w:val="20"/>
        </w:rPr>
        <w:t xml:space="preserve">Declaración de Autenticidad de la documentación presentada para participar en el procedimiento de concesión de subvenciones regulado en </w:t>
      </w:r>
      <w:smartTag w:uri="urn:schemas-microsoft-com:office:smarttags" w:element="PersonName">
        <w:smartTagPr>
          <w:attr w:name="ProductID" w:val="la Orden"/>
        </w:smartTagPr>
        <w:r w:rsidRPr="001C331E">
          <w:rPr>
            <w:rFonts w:ascii="Arial" w:hAnsi="Arial" w:cs="Arial"/>
            <w:sz w:val="20"/>
          </w:rPr>
          <w:t>la</w:t>
        </w:r>
        <w:r w:rsidRPr="001C331E">
          <w:rPr>
            <w:rFonts w:ascii="Arial" w:hAnsi="Arial" w:cs="Arial"/>
            <w:bCs/>
            <w:color w:val="000000"/>
            <w:sz w:val="20"/>
          </w:rPr>
          <w:t xml:space="preserve"> Orden</w:t>
        </w:r>
      </w:smartTag>
      <w:r w:rsidRPr="001C331E">
        <w:rPr>
          <w:rFonts w:ascii="Arial" w:hAnsi="Arial" w:cs="Arial"/>
          <w:bCs/>
          <w:color w:val="000000"/>
          <w:sz w:val="20"/>
        </w:rPr>
        <w:t xml:space="preserve"> de 9  abril de 2018 de la Consejería de Presidencia y Fomento,</w:t>
      </w:r>
      <w:r w:rsidRPr="001C331E">
        <w:rPr>
          <w:rFonts w:ascii="Arial" w:hAnsi="Arial" w:cs="Arial"/>
          <w:color w:val="000000"/>
          <w:sz w:val="20"/>
        </w:rPr>
        <w:t xml:space="preserve"> </w:t>
      </w:r>
      <w:r w:rsidRPr="001C331E">
        <w:rPr>
          <w:rFonts w:ascii="Arial" w:hAnsi="Arial" w:cs="Arial"/>
          <w:bCs/>
          <w:color w:val="000000"/>
          <w:sz w:val="20"/>
        </w:rPr>
        <w:t>por la que se aprueban las bases reguladoras de concesión de subvenciones para</w:t>
      </w:r>
      <w:r w:rsidRPr="001C331E">
        <w:rPr>
          <w:rFonts w:ascii="Arial" w:hAnsi="Arial" w:cs="Arial"/>
          <w:color w:val="000000"/>
          <w:sz w:val="20"/>
        </w:rPr>
        <w:t xml:space="preserve"> financiar </w:t>
      </w:r>
      <w:r w:rsidRPr="001C331E">
        <w:rPr>
          <w:rFonts w:ascii="Arial" w:hAnsi="Arial" w:cs="Arial"/>
          <w:sz w:val="20"/>
        </w:rPr>
        <w:t>la adquisición, arrendamiento o adaptación de vehículos destinados a personas con discapacidad física y/u orgánica igual o superior al 33%, que tengan reconocido el grado de movilidad reducida en el ámbito de la Región de Murcia</w:t>
      </w:r>
      <w:r w:rsidRPr="001C331E">
        <w:rPr>
          <w:rFonts w:ascii="Arial" w:hAnsi="Arial" w:cs="Arial"/>
          <w:bCs/>
          <w:color w:val="000000"/>
          <w:sz w:val="20"/>
        </w:rPr>
        <w:t xml:space="preserve"> (BORM núm.81, de 10 abril 2018)</w:t>
      </w:r>
      <w:r w:rsidRPr="001C331E">
        <w:rPr>
          <w:rFonts w:ascii="Arial" w:hAnsi="Arial" w:cs="Arial"/>
          <w:color w:val="000000"/>
          <w:sz w:val="20"/>
        </w:rPr>
        <w:t xml:space="preserve"> </w:t>
      </w:r>
      <w:r w:rsidRPr="001C331E">
        <w:rPr>
          <w:rFonts w:ascii="Arial" w:hAnsi="Arial" w:cs="Arial"/>
          <w:bCs/>
          <w:color w:val="000000"/>
          <w:sz w:val="20"/>
        </w:rPr>
        <w:t xml:space="preserve">y en la Orden de la Consejería de Fomento e Infraestructuras, por la que se aprueba la convocatoria de subvenciones </w:t>
      </w:r>
      <w:r w:rsidRPr="001C331E">
        <w:rPr>
          <w:rFonts w:ascii="Arial" w:hAnsi="Arial" w:cs="Arial"/>
          <w:color w:val="000000"/>
          <w:sz w:val="20"/>
        </w:rPr>
        <w:t xml:space="preserve">para financiar, durante </w:t>
      </w:r>
      <w:r>
        <w:rPr>
          <w:rFonts w:ascii="Arial" w:hAnsi="Arial" w:cs="Arial"/>
          <w:color w:val="000000"/>
          <w:sz w:val="20"/>
        </w:rPr>
        <w:t>el ejercicio 2020</w:t>
      </w:r>
      <w:r w:rsidRPr="001C331E">
        <w:rPr>
          <w:rFonts w:ascii="Arial" w:hAnsi="Arial" w:cs="Arial"/>
          <w:color w:val="000000"/>
          <w:sz w:val="20"/>
        </w:rPr>
        <w:t xml:space="preserve"> y en el ámbito de la Región de Murcia, </w:t>
      </w:r>
      <w:r w:rsidRPr="001C331E">
        <w:rPr>
          <w:rFonts w:ascii="Arial" w:hAnsi="Arial" w:cs="Arial"/>
          <w:sz w:val="20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 xml:space="preserve">D/Dª. ……………………………………….……………………………..., con NIF ……………………., en calidad de representante legal de </w:t>
      </w:r>
      <w:smartTag w:uri="urn:schemas-microsoft-com:office:smarttags" w:element="PersonName">
        <w:smartTagPr>
          <w:attr w:name="ProductID" w:val="la Asociaci￳n"/>
        </w:smartTagPr>
        <w:r w:rsidRPr="001C331E">
          <w:rPr>
            <w:rFonts w:ascii="Arial" w:hAnsi="Arial" w:cs="Arial"/>
            <w:iCs/>
            <w:sz w:val="20"/>
          </w:rPr>
          <w:t>la Asociación</w:t>
        </w:r>
      </w:smartTag>
      <w:r w:rsidRPr="001C331E">
        <w:rPr>
          <w:rFonts w:ascii="Arial" w:hAnsi="Arial" w:cs="Arial"/>
          <w:iCs/>
          <w:sz w:val="20"/>
        </w:rPr>
        <w:t xml:space="preserve">  ………………………………………………………………………….. con CIF ……………………., 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 xml:space="preserve">DECLARO, 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sz w:val="20"/>
        </w:rPr>
        <w:t>Que toda la documentación presentada se encuentra vigente y constituyen copia fiel, exacta y fidedigna de los documentos originales que la misma custodia en sus archivos.</w:t>
      </w:r>
    </w:p>
    <w:p w:rsidR="000544F1" w:rsidRPr="001C331E" w:rsidRDefault="000544F1" w:rsidP="000544F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ind w:firstLine="539"/>
        <w:jc w:val="both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 xml:space="preserve">Y para que conste firmo la presente declaración </w:t>
      </w:r>
      <w:r>
        <w:rPr>
          <w:rFonts w:ascii="Arial" w:hAnsi="Arial" w:cs="Arial"/>
          <w:iCs/>
          <w:sz w:val="20"/>
        </w:rPr>
        <w:t>en Murcia, a …….. de ………. de 2020</w:t>
      </w:r>
      <w:r w:rsidRPr="001C331E">
        <w:rPr>
          <w:rFonts w:ascii="Arial" w:hAnsi="Arial" w:cs="Arial"/>
          <w:iCs/>
          <w:sz w:val="20"/>
        </w:rPr>
        <w:t>.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  <w:r w:rsidRPr="001C331E">
        <w:rPr>
          <w:rFonts w:ascii="Arial" w:hAnsi="Arial" w:cs="Arial"/>
          <w:iCs/>
          <w:sz w:val="20"/>
        </w:rPr>
        <w:t>Fdo.:……………………………………………</w:t>
      </w:r>
    </w:p>
    <w:p w:rsidR="000544F1" w:rsidRPr="001C331E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Pr="001C331E" w:rsidRDefault="000544F1" w:rsidP="000544F1">
      <w:pPr>
        <w:spacing w:line="240" w:lineRule="atLeast"/>
        <w:jc w:val="center"/>
        <w:rPr>
          <w:rFonts w:ascii="Arial" w:hAnsi="Arial" w:cs="Arial"/>
          <w:iCs/>
          <w:sz w:val="20"/>
        </w:rPr>
      </w:pPr>
    </w:p>
    <w:p w:rsidR="000544F1" w:rsidRPr="00B75AF7" w:rsidRDefault="000544F1" w:rsidP="000544F1">
      <w:pPr>
        <w:spacing w:after="120" w:line="240" w:lineRule="atLeast"/>
        <w:ind w:firstLine="567"/>
        <w:jc w:val="center"/>
        <w:rPr>
          <w:rFonts w:ascii="Arial" w:hAnsi="Arial" w:cs="Arial"/>
          <w:b/>
          <w:sz w:val="22"/>
          <w:szCs w:val="22"/>
        </w:rPr>
      </w:pPr>
    </w:p>
    <w:p w:rsidR="000544F1" w:rsidRDefault="000544F1" w:rsidP="000544F1"/>
    <w:p w:rsidR="0019746C" w:rsidRPr="000544F1" w:rsidRDefault="0019746C" w:rsidP="000544F1"/>
    <w:sectPr w:rsidR="0019746C" w:rsidRPr="000544F1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544F1"/>
    <w:rsid w:val="0008196A"/>
    <w:rsid w:val="000A58C7"/>
    <w:rsid w:val="000A6CBE"/>
    <w:rsid w:val="000B4103"/>
    <w:rsid w:val="0013104E"/>
    <w:rsid w:val="001353E8"/>
    <w:rsid w:val="0019746C"/>
    <w:rsid w:val="001F6198"/>
    <w:rsid w:val="0020548E"/>
    <w:rsid w:val="00235B81"/>
    <w:rsid w:val="00244494"/>
    <w:rsid w:val="002955C2"/>
    <w:rsid w:val="0033118A"/>
    <w:rsid w:val="003A30D9"/>
    <w:rsid w:val="003C26F0"/>
    <w:rsid w:val="003D39AE"/>
    <w:rsid w:val="004E7DEE"/>
    <w:rsid w:val="005134D0"/>
    <w:rsid w:val="00521786"/>
    <w:rsid w:val="005271AF"/>
    <w:rsid w:val="00546BB5"/>
    <w:rsid w:val="00583C80"/>
    <w:rsid w:val="00681F44"/>
    <w:rsid w:val="006E3224"/>
    <w:rsid w:val="0070657C"/>
    <w:rsid w:val="00752411"/>
    <w:rsid w:val="00805E6D"/>
    <w:rsid w:val="008B55BB"/>
    <w:rsid w:val="008E3810"/>
    <w:rsid w:val="009E4A0A"/>
    <w:rsid w:val="00A17144"/>
    <w:rsid w:val="00A441B7"/>
    <w:rsid w:val="00C44004"/>
    <w:rsid w:val="00D0196C"/>
    <w:rsid w:val="00D12A01"/>
    <w:rsid w:val="00DF5F83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0544F1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0544F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1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2020-07-19T20:39:00Z</dcterms:created>
  <dcterms:modified xsi:type="dcterms:W3CDTF">2020-07-19T20:40:00Z</dcterms:modified>
</cp:coreProperties>
</file>