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ANEXO III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Cs/>
          <w:color w:val="000000"/>
          <w:sz w:val="20"/>
        </w:rPr>
      </w:pPr>
      <w:r w:rsidRPr="00D755E9">
        <w:rPr>
          <w:rFonts w:ascii="Arial" w:hAnsi="Arial" w:cs="Arial"/>
          <w:bCs/>
          <w:sz w:val="20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</w:t>
      </w:r>
      <w:r w:rsidRPr="00D755E9">
        <w:rPr>
          <w:rFonts w:ascii="Arial" w:hAnsi="Arial" w:cs="Arial"/>
          <w:bCs/>
          <w:color w:val="000000"/>
          <w:sz w:val="20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2020,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sz w:val="20"/>
        </w:rPr>
      </w:pPr>
      <w:r w:rsidRPr="00D755E9">
        <w:rPr>
          <w:rFonts w:ascii="Arial" w:hAnsi="Arial" w:cs="Arial"/>
          <w:sz w:val="20"/>
        </w:rPr>
        <w:t>CERTIFICO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  <w:r w:rsidRPr="00D755E9">
        <w:rPr>
          <w:rFonts w:ascii="Arial" w:hAnsi="Arial" w:cs="Arial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99A411" wp14:editId="0837E38A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11430" t="11430" r="7620" b="762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5E9" w:rsidRDefault="00D755E9" w:rsidP="00D755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99A411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Z060b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D755E9" w:rsidRDefault="00D755E9" w:rsidP="00D755E9"/>
                  </w:txbxContent>
                </v:textbox>
              </v:shape>
            </w:pict>
          </mc:Fallback>
        </mc:AlternateContent>
      </w:r>
      <w:r w:rsidRPr="00D755E9">
        <w:rPr>
          <w:rFonts w:ascii="Arial" w:hAnsi="Arial" w:cs="Arial"/>
          <w:bCs/>
          <w:sz w:val="20"/>
        </w:rPr>
        <w:t xml:space="preserve">Que en esta Asociación, el número de personas asociadas mayores de 16 años con </w:t>
      </w:r>
      <w:r w:rsidRPr="00D755E9">
        <w:rPr>
          <w:rFonts w:ascii="Arial" w:hAnsi="Arial" w:cs="Arial"/>
          <w:sz w:val="20"/>
        </w:rPr>
        <w:t xml:space="preserve">discapacidad intelectual igual o superior al 33% que realizan trayectos relacionados con programas de inserción /integración laboral, formación y autonomía personal es de: 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ab/>
        <w:t>Fdo.:……………………………………………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bookmarkStart w:id="0" w:name="_GoBack"/>
      <w:bookmarkEnd w:id="0"/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sectPr w:rsidR="00D755E9" w:rsidRPr="00D755E9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8196A"/>
    <w:rsid w:val="000A6CBE"/>
    <w:rsid w:val="000B4103"/>
    <w:rsid w:val="000D68FC"/>
    <w:rsid w:val="0013104E"/>
    <w:rsid w:val="001353E8"/>
    <w:rsid w:val="0019746C"/>
    <w:rsid w:val="001C3AB8"/>
    <w:rsid w:val="001E29CE"/>
    <w:rsid w:val="001F6198"/>
    <w:rsid w:val="001F7B0C"/>
    <w:rsid w:val="0020548E"/>
    <w:rsid w:val="00235B81"/>
    <w:rsid w:val="00244494"/>
    <w:rsid w:val="002F026F"/>
    <w:rsid w:val="0033118A"/>
    <w:rsid w:val="003C26F0"/>
    <w:rsid w:val="004A0DED"/>
    <w:rsid w:val="004E7DEE"/>
    <w:rsid w:val="005271AF"/>
    <w:rsid w:val="00546BB5"/>
    <w:rsid w:val="006634B4"/>
    <w:rsid w:val="00681F44"/>
    <w:rsid w:val="006E3224"/>
    <w:rsid w:val="007243AF"/>
    <w:rsid w:val="00752411"/>
    <w:rsid w:val="00805E6D"/>
    <w:rsid w:val="008B55BB"/>
    <w:rsid w:val="008E3810"/>
    <w:rsid w:val="008F195F"/>
    <w:rsid w:val="009E4A0A"/>
    <w:rsid w:val="00A17144"/>
    <w:rsid w:val="00A441B7"/>
    <w:rsid w:val="00B00436"/>
    <w:rsid w:val="00B06F34"/>
    <w:rsid w:val="00B63C65"/>
    <w:rsid w:val="00BC7362"/>
    <w:rsid w:val="00BD7774"/>
    <w:rsid w:val="00C44004"/>
    <w:rsid w:val="00CD6C62"/>
    <w:rsid w:val="00D0196C"/>
    <w:rsid w:val="00D755E9"/>
    <w:rsid w:val="00DF5F83"/>
    <w:rsid w:val="00F217D2"/>
    <w:rsid w:val="00F57B54"/>
    <w:rsid w:val="00F64701"/>
    <w:rsid w:val="00F80C37"/>
    <w:rsid w:val="00FE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2020-07-19T21:13:00Z</dcterms:created>
  <dcterms:modified xsi:type="dcterms:W3CDTF">2020-07-19T21:14:00Z</dcterms:modified>
</cp:coreProperties>
</file>