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D7A0D" w14:textId="77777777" w:rsidR="00986AF3" w:rsidRDefault="00986AF3">
      <w:pPr>
        <w:widowControl w:val="0"/>
        <w:autoSpaceDE w:val="0"/>
        <w:spacing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</w:p>
    <w:p w14:paraId="5DC03EB4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</w:p>
    <w:p w14:paraId="33327481" w14:textId="77777777" w:rsidR="00986AF3" w:rsidRDefault="00000000">
      <w:pPr>
        <w:widowControl w:val="0"/>
        <w:autoSpaceDE w:val="0"/>
        <w:spacing w:before="113" w:after="0" w:line="240" w:lineRule="auto"/>
        <w:jc w:val="center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ANEXO II</w:t>
      </w:r>
    </w:p>
    <w:p w14:paraId="31AC4F08" w14:textId="77777777" w:rsidR="00986AF3" w:rsidRDefault="00986AF3">
      <w:pPr>
        <w:widowControl w:val="0"/>
        <w:autoSpaceDE w:val="0"/>
        <w:spacing w:before="113" w:after="0" w:line="240" w:lineRule="auto"/>
        <w:jc w:val="center"/>
        <w:rPr>
          <w:rFonts w:ascii="Courier New" w:hAnsi="Courier New" w:cs="Courier New"/>
          <w:kern w:val="0"/>
          <w:sz w:val="20"/>
          <w:szCs w:val="20"/>
        </w:rPr>
      </w:pPr>
    </w:p>
    <w:p w14:paraId="3A60BB66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SOLICITUD DE AYUDA ESCOLAR — CURSO 2026/2027</w:t>
      </w:r>
    </w:p>
    <w:p w14:paraId="2C021B90" w14:textId="77777777" w:rsidR="00986AF3" w:rsidRDefault="00000000">
      <w:pPr>
        <w:widowControl w:val="0"/>
        <w:autoSpaceDE w:val="0"/>
        <w:spacing w:before="113" w:after="0" w:line="240" w:lineRule="auto"/>
        <w:jc w:val="both"/>
      </w:pPr>
      <w:r>
        <w:rPr>
          <w:rFonts w:ascii="Courier New" w:hAnsi="Courier New" w:cs="Courier New"/>
          <w:kern w:val="0"/>
          <w:sz w:val="20"/>
          <w:szCs w:val="20"/>
        </w:rPr>
        <w:br/>
      </w:r>
      <w:r>
        <w:rPr>
          <w:rFonts w:ascii="Courier New" w:hAnsi="Courier New" w:cs="Courier New"/>
          <w:b/>
          <w:bCs/>
          <w:kern w:val="0"/>
          <w:sz w:val="20"/>
          <w:szCs w:val="20"/>
        </w:rPr>
        <w:t>Expediente 656/2026</w:t>
      </w:r>
    </w:p>
    <w:p w14:paraId="67E81F2E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</w:p>
    <w:p w14:paraId="4F010692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1. DATOS DE LA PERSONA SOLICITANTE</w:t>
      </w:r>
    </w:p>
    <w:tbl>
      <w:tblPr>
        <w:tblW w:w="73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41"/>
        <w:gridCol w:w="4081"/>
      </w:tblGrid>
      <w:tr w:rsidR="00986AF3" w14:paraId="6A9868F0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24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565E73A" w14:textId="77777777" w:rsidR="00986AF3" w:rsidRDefault="00000000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Dato</w:t>
            </w:r>
          </w:p>
        </w:tc>
        <w:tc>
          <w:tcPr>
            <w:tcW w:w="408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1649441" w14:textId="77777777" w:rsidR="00986AF3" w:rsidRDefault="00000000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Información</w:t>
            </w:r>
          </w:p>
        </w:tc>
      </w:tr>
      <w:tr w:rsidR="00986AF3" w14:paraId="14DE0971" w14:textId="77777777">
        <w:tblPrEx>
          <w:tblCellMar>
            <w:top w:w="0" w:type="dxa"/>
            <w:bottom w:w="0" w:type="dxa"/>
          </w:tblCellMar>
        </w:tblPrEx>
        <w:tc>
          <w:tcPr>
            <w:tcW w:w="324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3FEAB88" w14:textId="77777777" w:rsidR="00986AF3" w:rsidRDefault="00000000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Nombre y apellidos</w:t>
            </w:r>
          </w:p>
        </w:tc>
        <w:tc>
          <w:tcPr>
            <w:tcW w:w="408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C077346" w14:textId="77777777" w:rsidR="00986AF3" w:rsidRDefault="00986AF3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</w:p>
        </w:tc>
      </w:tr>
      <w:tr w:rsidR="00986AF3" w14:paraId="6029A294" w14:textId="77777777">
        <w:tblPrEx>
          <w:tblCellMar>
            <w:top w:w="0" w:type="dxa"/>
            <w:bottom w:w="0" w:type="dxa"/>
          </w:tblCellMar>
        </w:tblPrEx>
        <w:tc>
          <w:tcPr>
            <w:tcW w:w="324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shd w:val="clear" w:color="auto" w:fill="F9FA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251CF2B1" w14:textId="77777777" w:rsidR="00986AF3" w:rsidRDefault="00000000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Documento identificativo</w:t>
            </w:r>
          </w:p>
        </w:tc>
        <w:tc>
          <w:tcPr>
            <w:tcW w:w="408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shd w:val="clear" w:color="auto" w:fill="F9FA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2974472" w14:textId="77777777" w:rsidR="00986AF3" w:rsidRDefault="00986AF3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</w:p>
        </w:tc>
      </w:tr>
      <w:tr w:rsidR="00986AF3" w14:paraId="3B6C620C" w14:textId="77777777">
        <w:tblPrEx>
          <w:tblCellMar>
            <w:top w:w="0" w:type="dxa"/>
            <w:bottom w:w="0" w:type="dxa"/>
          </w:tblCellMar>
        </w:tblPrEx>
        <w:tc>
          <w:tcPr>
            <w:tcW w:w="324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84EE773" w14:textId="77777777" w:rsidR="00986AF3" w:rsidRDefault="00000000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Domicilio</w:t>
            </w:r>
          </w:p>
        </w:tc>
        <w:tc>
          <w:tcPr>
            <w:tcW w:w="408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611FEE5" w14:textId="77777777" w:rsidR="00986AF3" w:rsidRDefault="00986AF3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</w:p>
        </w:tc>
      </w:tr>
      <w:tr w:rsidR="00986AF3" w14:paraId="2D930834" w14:textId="77777777">
        <w:tblPrEx>
          <w:tblCellMar>
            <w:top w:w="0" w:type="dxa"/>
            <w:bottom w:w="0" w:type="dxa"/>
          </w:tblCellMar>
        </w:tblPrEx>
        <w:tc>
          <w:tcPr>
            <w:tcW w:w="324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shd w:val="clear" w:color="auto" w:fill="F9FA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7FA2B71" w14:textId="77777777" w:rsidR="00986AF3" w:rsidRDefault="00000000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Medio de contacto</w:t>
            </w:r>
          </w:p>
        </w:tc>
        <w:tc>
          <w:tcPr>
            <w:tcW w:w="408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shd w:val="clear" w:color="auto" w:fill="F9FA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3617A05" w14:textId="77777777" w:rsidR="00986AF3" w:rsidRDefault="00986AF3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</w:p>
        </w:tc>
      </w:tr>
      <w:tr w:rsidR="00986AF3" w14:paraId="0632734A" w14:textId="77777777">
        <w:tblPrEx>
          <w:tblCellMar>
            <w:top w:w="0" w:type="dxa"/>
            <w:bottom w:w="0" w:type="dxa"/>
          </w:tblCellMar>
        </w:tblPrEx>
        <w:tc>
          <w:tcPr>
            <w:tcW w:w="324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CAE8C6D" w14:textId="77777777" w:rsidR="00986AF3" w:rsidRDefault="00000000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Cuenta bancaria — IBAN</w:t>
            </w:r>
          </w:p>
        </w:tc>
        <w:tc>
          <w:tcPr>
            <w:tcW w:w="408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F4E341F" w14:textId="77777777" w:rsidR="00986AF3" w:rsidRDefault="00986AF3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</w:p>
        </w:tc>
      </w:tr>
      <w:tr w:rsidR="00986AF3" w14:paraId="016726E9" w14:textId="77777777">
        <w:tblPrEx>
          <w:tblCellMar>
            <w:top w:w="0" w:type="dxa"/>
            <w:bottom w:w="0" w:type="dxa"/>
          </w:tblCellMar>
        </w:tblPrEx>
        <w:tc>
          <w:tcPr>
            <w:tcW w:w="324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shd w:val="clear" w:color="auto" w:fill="F9FA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87D922E" w14:textId="77777777" w:rsidR="00986AF3" w:rsidRDefault="00000000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Condición en la que actúa</w:t>
            </w:r>
          </w:p>
        </w:tc>
        <w:tc>
          <w:tcPr>
            <w:tcW w:w="408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shd w:val="clear" w:color="auto" w:fill="F9FA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45DE6AB" w14:textId="77777777" w:rsidR="00986AF3" w:rsidRDefault="00986AF3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</w:p>
        </w:tc>
      </w:tr>
    </w:tbl>
    <w:p w14:paraId="6D4C64A0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</w:p>
    <w:p w14:paraId="26BD3FDF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2. DATOS DEL ALUMNO</w:t>
      </w:r>
    </w:p>
    <w:tbl>
      <w:tblPr>
        <w:tblW w:w="73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41"/>
        <w:gridCol w:w="4074"/>
      </w:tblGrid>
      <w:tr w:rsidR="00986AF3" w14:paraId="56209F45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24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54802B0" w14:textId="77777777" w:rsidR="00986AF3" w:rsidRDefault="00000000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Dato</w:t>
            </w:r>
          </w:p>
        </w:tc>
        <w:tc>
          <w:tcPr>
            <w:tcW w:w="4074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69BE803" w14:textId="77777777" w:rsidR="00986AF3" w:rsidRDefault="00000000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kern w:val="0"/>
                <w:sz w:val="20"/>
                <w:szCs w:val="20"/>
              </w:rPr>
              <w:t>Información</w:t>
            </w:r>
          </w:p>
        </w:tc>
      </w:tr>
      <w:tr w:rsidR="00986AF3" w14:paraId="16BDBA20" w14:textId="77777777">
        <w:tblPrEx>
          <w:tblCellMar>
            <w:top w:w="0" w:type="dxa"/>
            <w:bottom w:w="0" w:type="dxa"/>
          </w:tblCellMar>
        </w:tblPrEx>
        <w:tc>
          <w:tcPr>
            <w:tcW w:w="324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C8AEE5C" w14:textId="77777777" w:rsidR="00986AF3" w:rsidRDefault="00000000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Nombre y apellidos</w:t>
            </w:r>
          </w:p>
        </w:tc>
        <w:tc>
          <w:tcPr>
            <w:tcW w:w="4074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8E72686" w14:textId="77777777" w:rsidR="00986AF3" w:rsidRDefault="00986AF3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</w:p>
        </w:tc>
      </w:tr>
      <w:tr w:rsidR="00986AF3" w14:paraId="373ECBB6" w14:textId="77777777">
        <w:tblPrEx>
          <w:tblCellMar>
            <w:top w:w="0" w:type="dxa"/>
            <w:bottom w:w="0" w:type="dxa"/>
          </w:tblCellMar>
        </w:tblPrEx>
        <w:tc>
          <w:tcPr>
            <w:tcW w:w="324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shd w:val="clear" w:color="auto" w:fill="F9FA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79A1021" w14:textId="77777777" w:rsidR="00986AF3" w:rsidRDefault="00000000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Centro educativo</w:t>
            </w:r>
          </w:p>
        </w:tc>
        <w:tc>
          <w:tcPr>
            <w:tcW w:w="4074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shd w:val="clear" w:color="auto" w:fill="F9FA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C6985CD" w14:textId="77777777" w:rsidR="00986AF3" w:rsidRDefault="00986AF3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</w:p>
        </w:tc>
      </w:tr>
      <w:tr w:rsidR="00986AF3" w14:paraId="18077C72" w14:textId="77777777">
        <w:tblPrEx>
          <w:tblCellMar>
            <w:top w:w="0" w:type="dxa"/>
            <w:bottom w:w="0" w:type="dxa"/>
          </w:tblCellMar>
        </w:tblPrEx>
        <w:tc>
          <w:tcPr>
            <w:tcW w:w="324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F19CE78" w14:textId="77777777" w:rsidR="00986AF3" w:rsidRDefault="00000000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Etapa y curso</w:t>
            </w:r>
          </w:p>
        </w:tc>
        <w:tc>
          <w:tcPr>
            <w:tcW w:w="4074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C12CB21" w14:textId="77777777" w:rsidR="00986AF3" w:rsidRDefault="00986AF3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</w:p>
        </w:tc>
      </w:tr>
      <w:tr w:rsidR="00986AF3" w14:paraId="16486AE3" w14:textId="77777777">
        <w:tblPrEx>
          <w:tblCellMar>
            <w:top w:w="0" w:type="dxa"/>
            <w:bottom w:w="0" w:type="dxa"/>
          </w:tblCellMar>
        </w:tblPrEx>
        <w:tc>
          <w:tcPr>
            <w:tcW w:w="3241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shd w:val="clear" w:color="auto" w:fill="F9FA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23DD184" w14:textId="77777777" w:rsidR="00986AF3" w:rsidRDefault="00000000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  <w:r>
              <w:rPr>
                <w:rFonts w:ascii="Courier New" w:hAnsi="Courier New" w:cs="Courier New"/>
                <w:kern w:val="0"/>
                <w:sz w:val="20"/>
                <w:szCs w:val="20"/>
              </w:rPr>
              <w:t>Línea de ayuda solicitada</w:t>
            </w:r>
          </w:p>
        </w:tc>
        <w:tc>
          <w:tcPr>
            <w:tcW w:w="4074" w:type="dxa"/>
            <w:tcBorders>
              <w:top w:val="single" w:sz="6" w:space="0" w:color="D6D9E0"/>
              <w:left w:val="single" w:sz="6" w:space="0" w:color="D6D9E0"/>
              <w:bottom w:val="single" w:sz="6" w:space="0" w:color="D6D9E0"/>
              <w:right w:val="single" w:sz="6" w:space="0" w:color="D6D9E0"/>
            </w:tcBorders>
            <w:shd w:val="clear" w:color="auto" w:fill="F9FAFB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89BA652" w14:textId="77777777" w:rsidR="00986AF3" w:rsidRDefault="00986AF3">
            <w:pPr>
              <w:widowControl w:val="0"/>
              <w:autoSpaceDE w:val="0"/>
              <w:spacing w:before="113" w:after="0" w:line="240" w:lineRule="auto"/>
              <w:jc w:val="both"/>
              <w:rPr>
                <w:rFonts w:ascii="Courier New" w:hAnsi="Courier New" w:cs="Courier New"/>
                <w:kern w:val="0"/>
                <w:sz w:val="20"/>
                <w:szCs w:val="20"/>
              </w:rPr>
            </w:pPr>
          </w:p>
        </w:tc>
      </w:tr>
    </w:tbl>
    <w:p w14:paraId="73394ACC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</w:p>
    <w:p w14:paraId="77F7671F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3. SOLICITUD</w:t>
      </w:r>
    </w:p>
    <w:p w14:paraId="693C0992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kern w:val="0"/>
          <w:sz w:val="20"/>
          <w:szCs w:val="20"/>
        </w:rPr>
        <w:t>La persona firmante solicita la ayuda correspondiente a la línea indicada para el curso 2026/2027 y acompaña la documentación requerida por la convocatoria.</w:t>
      </w:r>
    </w:p>
    <w:p w14:paraId="3F4802E0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</w:p>
    <w:p w14:paraId="48A3273D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4. DECLARACIONES RESPONSABLES</w:t>
      </w:r>
    </w:p>
    <w:p w14:paraId="36251D29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kern w:val="0"/>
          <w:sz w:val="20"/>
          <w:szCs w:val="20"/>
        </w:rPr>
        <w:t>Declaro:</w:t>
      </w:r>
    </w:p>
    <w:p w14:paraId="48DC8B1B" w14:textId="77777777" w:rsidR="00986AF3" w:rsidRDefault="00000000">
      <w:pPr>
        <w:widowControl w:val="0"/>
        <w:numPr>
          <w:ilvl w:val="0"/>
          <w:numId w:val="1"/>
        </w:numPr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kern w:val="0"/>
          <w:sz w:val="20"/>
          <w:szCs w:val="20"/>
        </w:rPr>
        <w:t>Que los datos y documentos presentados son veraces.</w:t>
      </w:r>
    </w:p>
    <w:p w14:paraId="4FD16326" w14:textId="77777777" w:rsidR="00986AF3" w:rsidRDefault="00000000">
      <w:pPr>
        <w:widowControl w:val="0"/>
        <w:numPr>
          <w:ilvl w:val="0"/>
          <w:numId w:val="1"/>
        </w:numPr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kern w:val="0"/>
          <w:sz w:val="20"/>
          <w:szCs w:val="20"/>
        </w:rPr>
        <w:t>Que reúno los requisitos de la convocatoria.</w:t>
      </w:r>
    </w:p>
    <w:p w14:paraId="2ED58890" w14:textId="77777777" w:rsidR="00986AF3" w:rsidRDefault="00000000">
      <w:pPr>
        <w:widowControl w:val="0"/>
        <w:numPr>
          <w:ilvl w:val="0"/>
          <w:numId w:val="1"/>
        </w:numPr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kern w:val="0"/>
          <w:sz w:val="20"/>
          <w:szCs w:val="20"/>
        </w:rPr>
        <w:t>Que no he presentado otra solicitud para el mismo alumno.</w:t>
      </w:r>
    </w:p>
    <w:p w14:paraId="50E4DB65" w14:textId="77777777" w:rsidR="00986AF3" w:rsidRDefault="00000000">
      <w:pPr>
        <w:widowControl w:val="0"/>
        <w:numPr>
          <w:ilvl w:val="0"/>
          <w:numId w:val="1"/>
        </w:numPr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kern w:val="0"/>
          <w:sz w:val="20"/>
          <w:szCs w:val="20"/>
        </w:rPr>
        <w:t>Que no estoy incurso en prohibiciones para obtener subvenciones.</w:t>
      </w:r>
    </w:p>
    <w:p w14:paraId="76C19EC9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</w:p>
    <w:p w14:paraId="7CF570D7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</w:p>
    <w:p w14:paraId="6EF6D0A1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</w:p>
    <w:p w14:paraId="0DAE9951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</w:p>
    <w:p w14:paraId="7E3C7065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</w:p>
    <w:p w14:paraId="6FB0C6D4" w14:textId="77777777" w:rsidR="00986AF3" w:rsidRDefault="00000000">
      <w:pPr>
        <w:widowControl w:val="0"/>
        <w:numPr>
          <w:ilvl w:val="0"/>
          <w:numId w:val="1"/>
        </w:numPr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kern w:val="0"/>
          <w:sz w:val="20"/>
          <w:szCs w:val="20"/>
        </w:rPr>
        <w:t>Que las ayudas o recursos solicitados, recibidos o previstos para el mismo gasto son los siguientes:</w:t>
      </w:r>
    </w:p>
    <w:p w14:paraId="6BC8A1D5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kern w:val="0"/>
          <w:sz w:val="20"/>
          <w:szCs w:val="20"/>
        </w:rPr>
        <w:t>relación de ayudas y recursos o declaración de inexistencia.</w:t>
      </w:r>
    </w:p>
    <w:p w14:paraId="0AF55B19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</w:p>
    <w:p w14:paraId="01B48529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kern w:val="0"/>
          <w:sz w:val="20"/>
          <w:szCs w:val="20"/>
        </w:rPr>
        <w:t>Me comprometo a comunicar cualquier variación y a facilitar las comprobaciones legalmente procedentes.</w:t>
      </w:r>
    </w:p>
    <w:p w14:paraId="0565166B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</w:p>
    <w:p w14:paraId="1219B3E9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5. DECLARACIÓN ESPECÍFICA PARA EDUCACIÓN PRIMARIA</w:t>
      </w:r>
    </w:p>
    <w:p w14:paraId="7F179C1E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kern w:val="0"/>
          <w:sz w:val="20"/>
          <w:szCs w:val="20"/>
        </w:rPr>
        <w:t>Declaro que los libros incluidos en esta solicitud no han sido obtenidos gratuitamente ni financiados por Releo u otra ayuda incompatible.</w:t>
      </w:r>
    </w:p>
    <w:p w14:paraId="47CD1B7A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kern w:val="0"/>
          <w:sz w:val="20"/>
          <w:szCs w:val="20"/>
        </w:rPr>
        <w:t>He solicitado la adhesión al banco municipal de libros, según la siguiente acreditación:</w:t>
      </w:r>
    </w:p>
    <w:p w14:paraId="22A40132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kern w:val="0"/>
          <w:sz w:val="20"/>
          <w:szCs w:val="20"/>
        </w:rPr>
        <w:t>acreditación</w:t>
      </w:r>
    </w:p>
    <w:p w14:paraId="08CEA7E5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kern w:val="0"/>
          <w:sz w:val="20"/>
          <w:szCs w:val="20"/>
        </w:rPr>
        <w:t>Me comprometo a entregar los libros subvencionados al banco de libros del colegio al finalizar el curso, dejando constancia de dicha entrega.</w:t>
      </w:r>
    </w:p>
    <w:p w14:paraId="7B0BAFAA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</w:p>
    <w:p w14:paraId="0A5F04CC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6. DOCUMENTACIÓN QUE SE ACOMPAÑA</w:t>
      </w:r>
    </w:p>
    <w:p w14:paraId="7A47B948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kern w:val="0"/>
          <w:sz w:val="20"/>
          <w:szCs w:val="20"/>
        </w:rPr>
        <w:t>relación de documentos adjuntos</w:t>
      </w:r>
    </w:p>
    <w:p w14:paraId="2C9C01AF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kern w:val="0"/>
          <w:sz w:val="20"/>
          <w:szCs w:val="20"/>
        </w:rPr>
        <w:t>En localidad, a fecha.</w:t>
      </w:r>
    </w:p>
    <w:p w14:paraId="77F95A3B" w14:textId="77777777" w:rsidR="00986AF3" w:rsidRDefault="00986AF3">
      <w:pPr>
        <w:widowControl w:val="0"/>
        <w:autoSpaceDE w:val="0"/>
        <w:spacing w:before="113" w:after="0" w:line="240" w:lineRule="auto"/>
        <w:jc w:val="both"/>
      </w:pPr>
    </w:p>
    <w:p w14:paraId="34078A76" w14:textId="77777777" w:rsidR="00986AF3" w:rsidRDefault="00000000">
      <w:pPr>
        <w:widowControl w:val="0"/>
        <w:autoSpaceDE w:val="0"/>
        <w:spacing w:before="113" w:after="0" w:line="240" w:lineRule="auto"/>
        <w:jc w:val="both"/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>LA PERSONA SOLICITANTE</w:t>
      </w:r>
    </w:p>
    <w:p w14:paraId="2057A29E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kern w:val="0"/>
          <w:sz w:val="20"/>
          <w:szCs w:val="20"/>
        </w:rPr>
        <w:t>Firma: __________________________________</w:t>
      </w:r>
    </w:p>
    <w:p w14:paraId="5D064164" w14:textId="77777777" w:rsidR="00986AF3" w:rsidRDefault="00000000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kern w:val="0"/>
          <w:sz w:val="20"/>
          <w:szCs w:val="20"/>
        </w:rPr>
        <w:t>Nombre y apellidos: nombre y apellidos</w:t>
      </w:r>
    </w:p>
    <w:p w14:paraId="540789CB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</w:p>
    <w:p w14:paraId="403E233D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</w:p>
    <w:p w14:paraId="2ADAA39E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</w:p>
    <w:p w14:paraId="20C3B0AD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b/>
          <w:bCs/>
          <w:kern w:val="0"/>
          <w:sz w:val="20"/>
          <w:szCs w:val="20"/>
        </w:rPr>
      </w:pPr>
    </w:p>
    <w:p w14:paraId="0E5DB33E" w14:textId="77777777" w:rsidR="00986AF3" w:rsidRDefault="00000000">
      <w:pPr>
        <w:widowControl w:val="0"/>
        <w:autoSpaceDE w:val="0"/>
        <w:spacing w:before="113" w:after="0" w:line="240" w:lineRule="auto"/>
        <w:jc w:val="center"/>
      </w:pPr>
      <w:r>
        <w:rPr>
          <w:rFonts w:ascii="Courier New" w:hAnsi="Courier New" w:cs="Courier New"/>
          <w:b/>
          <w:bCs/>
          <w:kern w:val="0"/>
          <w:sz w:val="20"/>
          <w:szCs w:val="20"/>
        </w:rPr>
        <w:t xml:space="preserve"> ALCALDÍA DEL AYUNTAMIENTO DE RUEDA</w:t>
      </w:r>
    </w:p>
    <w:p w14:paraId="3BB2158F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</w:p>
    <w:p w14:paraId="39F1E617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</w:p>
    <w:p w14:paraId="1014E3B7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</w:p>
    <w:p w14:paraId="0C70916A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</w:p>
    <w:p w14:paraId="5587503F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</w:p>
    <w:p w14:paraId="431E5854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</w:p>
    <w:p w14:paraId="7E2F6761" w14:textId="77777777" w:rsidR="00986AF3" w:rsidRDefault="00986AF3">
      <w:pPr>
        <w:widowControl w:val="0"/>
        <w:autoSpaceDE w:val="0"/>
        <w:spacing w:before="113" w:after="0" w:line="240" w:lineRule="auto"/>
        <w:jc w:val="both"/>
        <w:rPr>
          <w:rFonts w:ascii="Courier New" w:hAnsi="Courier New" w:cs="Courier New"/>
          <w:kern w:val="0"/>
          <w:sz w:val="20"/>
          <w:szCs w:val="20"/>
        </w:rPr>
      </w:pPr>
    </w:p>
    <w:p w14:paraId="7B9DDE69" w14:textId="77777777" w:rsidR="00986AF3" w:rsidRDefault="00986AF3">
      <w:pPr>
        <w:widowControl w:val="0"/>
        <w:autoSpaceDE w:val="0"/>
        <w:spacing w:before="113" w:after="0" w:line="240" w:lineRule="auto"/>
        <w:jc w:val="both"/>
      </w:pPr>
    </w:p>
    <w:sectPr w:rsidR="00986AF3">
      <w:headerReference w:type="default" r:id="rId7"/>
      <w:pgSz w:w="11906" w:h="16838"/>
      <w:pgMar w:top="1417" w:right="1320" w:bottom="283" w:left="1320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C448B9" w14:textId="77777777" w:rsidR="009063E4" w:rsidRDefault="009063E4">
      <w:pPr>
        <w:spacing w:after="0" w:line="240" w:lineRule="auto"/>
      </w:pPr>
      <w:r>
        <w:separator/>
      </w:r>
    </w:p>
  </w:endnote>
  <w:endnote w:type="continuationSeparator" w:id="0">
    <w:p w14:paraId="34DAC6F9" w14:textId="77777777" w:rsidR="009063E4" w:rsidRDefault="00906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jaVu Sans"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78CF1" w14:textId="77777777" w:rsidR="009063E4" w:rsidRDefault="009063E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594ED3E" w14:textId="77777777" w:rsidR="009063E4" w:rsidRDefault="009063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D07EE" w14:textId="77777777" w:rsidR="00000000" w:rsidRDefault="00000000">
    <w:pPr>
      <w:widowControl w:val="0"/>
      <w:suppressLineNumbers/>
      <w:tabs>
        <w:tab w:val="center" w:pos="5386"/>
        <w:tab w:val="right" w:pos="10772"/>
      </w:tabs>
      <w:spacing w:after="0" w:line="240" w:lineRule="auto"/>
    </w:pPr>
    <w:bookmarkStart w:id="0" w:name="OLE_LINK1"/>
    <w:r>
      <w:rPr>
        <w:rFonts w:ascii="Times New Roman" w:eastAsia="DejaVu Sans" w:hAnsi="Times New Roman" w:cs="DejaVu Sans"/>
        <w:noProof/>
        <w:kern w:val="0"/>
        <w:lang w:bidi="hi-IN"/>
      </w:rPr>
      <w:drawing>
        <wp:inline distT="0" distB="0" distL="0" distR="0" wp14:anchorId="5C78A02A" wp14:editId="1AA541BA">
          <wp:extent cx="695159" cy="695159"/>
          <wp:effectExtent l="0" t="0" r="0" b="0"/>
          <wp:docPr id="338189260" name="Imagen 2132336118" descr="Imagen que contiene dibuj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159" cy="69515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426626FA" w14:textId="77777777" w:rsidR="00000000" w:rsidRDefault="00000000">
    <w:pPr>
      <w:widowControl w:val="0"/>
      <w:suppressLineNumbers/>
      <w:tabs>
        <w:tab w:val="center" w:pos="5386"/>
        <w:tab w:val="right" w:pos="10772"/>
      </w:tabs>
      <w:spacing w:after="0" w:line="240" w:lineRule="auto"/>
      <w:jc w:val="center"/>
    </w:pPr>
    <w:r>
      <w:rPr>
        <w:rFonts w:ascii="Times New Roman" w:eastAsia="DejaVu Sans" w:hAnsi="Times New Roman" w:cs="DejaVu Sans"/>
        <w:b/>
        <w:bCs/>
        <w:kern w:val="0"/>
        <w:sz w:val="28"/>
        <w:szCs w:val="28"/>
        <w:lang w:bidi="hi-IN"/>
      </w:rPr>
      <w:t>Ayuntamiento de Rueda</w:t>
    </w:r>
  </w:p>
  <w:bookmarkEnd w:id="0"/>
  <w:p w14:paraId="63F225C7" w14:textId="77777777" w:rsidR="00000000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B644C"/>
    <w:multiLevelType w:val="multilevel"/>
    <w:tmpl w:val="08482F7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 w16cid:durableId="1004433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86AF3"/>
    <w:rsid w:val="003A6141"/>
    <w:rsid w:val="009063E4"/>
    <w:rsid w:val="00986AF3"/>
    <w:rsid w:val="00F21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8EB94"/>
  <w15:docId w15:val="{ABF9554A-0428-4BD2-B4CA-3D738BD8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DengXian" w:hAnsi="Aptos" w:cs="Times New Roman"/>
        <w:kern w:val="3"/>
        <w:sz w:val="24"/>
        <w:szCs w:val="24"/>
        <w:lang w:val="es-ES" w:eastAsia="zh-CN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DengXian Light" w:hAnsi="Aptos Display" w:cs="Aptos Dis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DengXian Light" w:hAnsi="Aptos Display" w:cs="Aptos Dis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DengXian Light"/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DengXian Light"/>
      <w:i/>
      <w:iCs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DengXian Light"/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DengXian Light"/>
      <w:i/>
      <w:iCs/>
      <w:color w:val="595959"/>
    </w:rPr>
  </w:style>
  <w:style w:type="paragraph" w:styleId="Ttulo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DengXian Light"/>
      <w:color w:val="595959"/>
    </w:rPr>
  </w:style>
  <w:style w:type="paragraph" w:styleId="Ttulo8">
    <w:name w:val="heading 8"/>
    <w:basedOn w:val="Normal"/>
    <w:next w:val="Normal"/>
    <w:pPr>
      <w:keepNext/>
      <w:keepLines/>
      <w:spacing w:after="0"/>
      <w:outlineLvl w:val="7"/>
    </w:pPr>
    <w:rPr>
      <w:rFonts w:eastAsia="DengXian Light"/>
      <w:i/>
      <w:iCs/>
      <w:color w:val="272727"/>
    </w:rPr>
  </w:style>
  <w:style w:type="paragraph" w:styleId="Ttulo9">
    <w:name w:val="heading 9"/>
    <w:basedOn w:val="Normal"/>
    <w:next w:val="Normal"/>
    <w:pPr>
      <w:keepNext/>
      <w:keepLines/>
      <w:spacing w:after="0"/>
      <w:outlineLvl w:val="8"/>
    </w:pPr>
    <w:rPr>
      <w:rFonts w:eastAsia="DengXian Light"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Normal"/>
    <w:next w:val="Normal"/>
    <w:pPr>
      <w:spacing w:after="80" w:line="240" w:lineRule="auto"/>
    </w:pPr>
    <w:rPr>
      <w:rFonts w:ascii="Aptos Display" w:eastAsia="DengXian Light" w:hAnsi="Aptos Display" w:cs="Aptos Display"/>
      <w:spacing w:val="-10"/>
      <w:sz w:val="56"/>
      <w:szCs w:val="56"/>
    </w:rPr>
  </w:style>
  <w:style w:type="paragraph" w:customStyle="1" w:styleId="Textbody">
    <w:name w:val="Text body"/>
    <w:basedOn w:val="Standard"/>
    <w:pPr>
      <w:spacing w:after="140"/>
    </w:pPr>
  </w:style>
  <w:style w:type="paragraph" w:styleId="Subttulo">
    <w:name w:val="Subtitle"/>
    <w:basedOn w:val="Normal"/>
    <w:next w:val="Normal"/>
    <w:uiPriority w:val="11"/>
    <w:qFormat/>
    <w:rPr>
      <w:rFonts w:eastAsia="DengXian Light"/>
      <w:color w:val="595959"/>
      <w:spacing w:val="15"/>
      <w:sz w:val="28"/>
      <w:szCs w:val="28"/>
    </w:rPr>
  </w:style>
  <w:style w:type="paragraph" w:customStyle="1" w:styleId="Quotations">
    <w:name w:val="Quotations"/>
    <w:basedOn w:val="Normal"/>
    <w:next w:val="Normal"/>
    <w:pPr>
      <w:spacing w:before="160"/>
      <w:jc w:val="center"/>
    </w:pPr>
    <w:rPr>
      <w:i/>
      <w:iCs/>
      <w:color w:val="404040"/>
    </w:rPr>
  </w:style>
  <w:style w:type="paragraph" w:styleId="Prrafodelista">
    <w:name w:val="List Paragraph"/>
    <w:basedOn w:val="Normal"/>
    <w:pPr>
      <w:ind w:left="720"/>
    </w:pPr>
  </w:style>
  <w:style w:type="paragraph" w:styleId="Citadestacada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Ttulo1Car">
    <w:name w:val="Título 1 Car"/>
    <w:basedOn w:val="Fuentedeprrafopredeter"/>
    <w:rPr>
      <w:rFonts w:ascii="Aptos Display" w:eastAsia="DengXian Light" w:hAnsi="Aptos Display" w:cs="Times New Roman"/>
      <w:color w:val="0F4761"/>
      <w:sz w:val="40"/>
      <w:szCs w:val="40"/>
    </w:rPr>
  </w:style>
  <w:style w:type="character" w:customStyle="1" w:styleId="Ttulo2Car">
    <w:name w:val="Título 2 Car"/>
    <w:basedOn w:val="Fuentedeprrafopredeter"/>
    <w:rPr>
      <w:rFonts w:ascii="Aptos Display" w:eastAsia="DengXian Light" w:hAnsi="Aptos Display" w:cs="Times New Roman"/>
      <w:color w:val="0F4761"/>
      <w:sz w:val="32"/>
      <w:szCs w:val="32"/>
    </w:rPr>
  </w:style>
  <w:style w:type="character" w:customStyle="1" w:styleId="Ttulo3Car">
    <w:name w:val="Título 3 Car"/>
    <w:basedOn w:val="Fuentedeprrafopredeter"/>
    <w:rPr>
      <w:rFonts w:eastAsia="DengXian Light" w:cs="Times New Roman"/>
      <w:color w:val="0F4761"/>
      <w:sz w:val="28"/>
      <w:szCs w:val="28"/>
    </w:rPr>
  </w:style>
  <w:style w:type="character" w:customStyle="1" w:styleId="Ttulo4Car">
    <w:name w:val="Título 4 Car"/>
    <w:basedOn w:val="Fuentedeprrafopredeter"/>
    <w:rPr>
      <w:rFonts w:eastAsia="DengXian Light" w:cs="Times New Roman"/>
      <w:i/>
      <w:iCs/>
      <w:color w:val="0F4761"/>
    </w:rPr>
  </w:style>
  <w:style w:type="character" w:customStyle="1" w:styleId="Ttulo5Car">
    <w:name w:val="Título 5 Car"/>
    <w:basedOn w:val="Fuentedeprrafopredeter"/>
    <w:rPr>
      <w:rFonts w:eastAsia="DengXian Light" w:cs="Times New Roman"/>
      <w:color w:val="0F4761"/>
    </w:rPr>
  </w:style>
  <w:style w:type="character" w:customStyle="1" w:styleId="Ttulo6Car">
    <w:name w:val="Título 6 Car"/>
    <w:basedOn w:val="Fuentedeprrafopredeter"/>
    <w:rPr>
      <w:rFonts w:eastAsia="DengXian Light" w:cs="Times New Roman"/>
      <w:i/>
      <w:iCs/>
      <w:color w:val="595959"/>
    </w:rPr>
  </w:style>
  <w:style w:type="character" w:customStyle="1" w:styleId="Ttulo7Car">
    <w:name w:val="Título 7 Car"/>
    <w:basedOn w:val="Fuentedeprrafopredeter"/>
    <w:rPr>
      <w:rFonts w:eastAsia="DengXian Light" w:cs="Times New Roman"/>
      <w:color w:val="595959"/>
    </w:rPr>
  </w:style>
  <w:style w:type="character" w:customStyle="1" w:styleId="Ttulo8Car">
    <w:name w:val="Título 8 Car"/>
    <w:basedOn w:val="Fuentedeprrafopredeter"/>
    <w:rPr>
      <w:rFonts w:eastAsia="DengXian Light" w:cs="Times New Roman"/>
      <w:i/>
      <w:iCs/>
      <w:color w:val="272727"/>
    </w:rPr>
  </w:style>
  <w:style w:type="character" w:customStyle="1" w:styleId="Ttulo9Car">
    <w:name w:val="Título 9 Car"/>
    <w:basedOn w:val="Fuentedeprrafopredeter"/>
    <w:rPr>
      <w:rFonts w:eastAsia="DengXian Light" w:cs="Times New Roman"/>
      <w:color w:val="272727"/>
    </w:rPr>
  </w:style>
  <w:style w:type="character" w:customStyle="1" w:styleId="TtuloCar">
    <w:name w:val="Título Car"/>
    <w:basedOn w:val="Fuentedeprrafopredeter"/>
    <w:rPr>
      <w:rFonts w:ascii="Aptos Display" w:eastAsia="DengXian Light" w:hAnsi="Aptos Display" w:cs="Times New Roman"/>
      <w:spacing w:val="-10"/>
      <w:kern w:val="3"/>
      <w:sz w:val="56"/>
      <w:szCs w:val="56"/>
    </w:rPr>
  </w:style>
  <w:style w:type="character" w:customStyle="1" w:styleId="SubttuloCar">
    <w:name w:val="Subtítulo Car"/>
    <w:basedOn w:val="Fuentedeprrafopredeter"/>
    <w:rPr>
      <w:rFonts w:eastAsia="DengXian Light" w:cs="Times New Roman"/>
      <w:color w:val="595959"/>
      <w:spacing w:val="15"/>
      <w:sz w:val="28"/>
      <w:szCs w:val="28"/>
    </w:rPr>
  </w:style>
  <w:style w:type="character" w:customStyle="1" w:styleId="CitaCar">
    <w:name w:val="Cita Car"/>
    <w:basedOn w:val="Fuentedeprrafopredeter"/>
    <w:rPr>
      <w:i/>
      <w:iCs/>
      <w:color w:val="404040"/>
    </w:rPr>
  </w:style>
  <w:style w:type="character" w:styleId="nfasisintenso">
    <w:name w:val="Intense Emphasis"/>
    <w:basedOn w:val="Fuentedeprrafopredeter"/>
    <w:rPr>
      <w:i/>
      <w:iCs/>
      <w:color w:val="0F4761"/>
    </w:rPr>
  </w:style>
  <w:style w:type="character" w:customStyle="1" w:styleId="CitadestacadaCar">
    <w:name w:val="Cita destacada Car"/>
    <w:basedOn w:val="Fuentedeprrafopredeter"/>
    <w:rPr>
      <w:i/>
      <w:iCs/>
      <w:color w:val="0F4761"/>
    </w:rPr>
  </w:style>
  <w:style w:type="character" w:styleId="Referenciaintensa">
    <w:name w:val="Intense Reference"/>
    <w:basedOn w:val="Fuentedeprrafopredeter"/>
    <w:rPr>
      <w:b/>
      <w:bCs/>
      <w:smallCaps/>
      <w:color w:val="0F4761"/>
      <w:spacing w:val="5"/>
    </w:rPr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</w:style>
  <w:style w:type="character" w:customStyle="1" w:styleId="Internetlink">
    <w:name w:val="Internet link"/>
    <w:rPr>
      <w:color w:val="000080"/>
      <w:u w:val="single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NIETO</dc:creator>
  <dc:description/>
  <cp:lastModifiedBy>SANTIAGO NIETO</cp:lastModifiedBy>
  <cp:revision>2</cp:revision>
  <cp:lastPrinted>2026-10-29T09:06:00Z</cp:lastPrinted>
  <dcterms:created xsi:type="dcterms:W3CDTF">2026-11-06T11:37:00Z</dcterms:created>
  <dcterms:modified xsi:type="dcterms:W3CDTF">2026-11-06T11:37:00Z</dcterms:modified>
</cp:coreProperties>
</file>