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DA5" w:rsidRPr="00BA1302" w:rsidRDefault="00671D3D" w:rsidP="00BA1302">
      <w:pPr>
        <w:spacing w:before="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</w:t>
      </w:r>
      <w:bookmarkStart w:id="0" w:name="_GoBack"/>
      <w:bookmarkEnd w:id="0"/>
      <w:r w:rsidR="00F56DA5" w:rsidRPr="00BA1302">
        <w:rPr>
          <w:rFonts w:ascii="Times New Roman" w:hAnsi="Times New Roman" w:cs="Times New Roman"/>
          <w:b/>
          <w:bCs/>
          <w:sz w:val="24"/>
          <w:szCs w:val="24"/>
          <w:u w:val="single"/>
        </w:rPr>
        <w:t>NEXO I</w:t>
      </w:r>
      <w:r w:rsidR="004778A1">
        <w:rPr>
          <w:rFonts w:ascii="Times New Roman" w:hAnsi="Times New Roman" w:cs="Times New Roman"/>
          <w:b/>
          <w:bCs/>
          <w:sz w:val="24"/>
          <w:szCs w:val="24"/>
          <w:u w:val="single"/>
        </w:rPr>
        <w:t>V</w:t>
      </w:r>
    </w:p>
    <w:p w:rsidR="00F56DA5" w:rsidRPr="00F56DA5" w:rsidRDefault="00F56DA5" w:rsidP="00BA1302">
      <w:pPr>
        <w:spacing w:before="0"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D04B3" w:rsidRPr="00F56DA5" w:rsidRDefault="009631D1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MODELO CUENTA JUSTIFICATIV</w:t>
      </w:r>
      <w:r w:rsidR="0022613E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3D04B3" w:rsidRPr="003D04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04B3" w:rsidRPr="00F56DA5">
        <w:rPr>
          <w:rFonts w:ascii="Times New Roman" w:hAnsi="Times New Roman" w:cs="Times New Roman"/>
          <w:b/>
          <w:bCs/>
          <w:sz w:val="24"/>
          <w:szCs w:val="24"/>
        </w:rPr>
        <w:t xml:space="preserve">CONVOCATORIA DE SUBVENCIONES PARA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EL FOMENTO Y LA PROMOCIÓN </w:t>
      </w:r>
      <w:r w:rsidRPr="00F56DA5">
        <w:rPr>
          <w:rFonts w:ascii="Times New Roman" w:hAnsi="Times New Roman" w:cs="Times New Roman"/>
          <w:b/>
          <w:bCs/>
          <w:sz w:val="24"/>
          <w:szCs w:val="24"/>
        </w:rPr>
        <w:t xml:space="preserve">DEL DEPORTE Y </w:t>
      </w:r>
      <w:r>
        <w:rPr>
          <w:rFonts w:ascii="Times New Roman" w:hAnsi="Times New Roman" w:cs="Times New Roman"/>
          <w:b/>
          <w:bCs/>
          <w:sz w:val="24"/>
          <w:szCs w:val="24"/>
        </w:rPr>
        <w:t>LA CULTURA</w:t>
      </w:r>
      <w:r w:rsidRPr="00F56D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DURANTE EL AÑO 2026</w:t>
      </w:r>
      <w:r w:rsidRPr="00F56DA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56DA5" w:rsidRPr="00F56DA5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56DA5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D./D</w:t>
      </w:r>
      <w:r w:rsidR="00CA784A">
        <w:rPr>
          <w:rFonts w:ascii="Times New Roman" w:hAnsi="Times New Roman" w:cs="Times New Roman"/>
          <w:sz w:val="24"/>
          <w:szCs w:val="24"/>
        </w:rPr>
        <w:t xml:space="preserve">. </w:t>
      </w:r>
      <w:r w:rsidRPr="00F56DA5">
        <w:rPr>
          <w:rFonts w:ascii="Times New Roman" w:hAnsi="Times New Roman" w:cs="Times New Roman"/>
          <w:sz w:val="24"/>
          <w:szCs w:val="24"/>
        </w:rPr>
        <w:t>ª ...............................</w:t>
      </w:r>
      <w:r w:rsidR="003D04B3">
        <w:rPr>
          <w:rFonts w:ascii="Times New Roman" w:hAnsi="Times New Roman" w:cs="Times New Roman"/>
          <w:sz w:val="24"/>
          <w:szCs w:val="24"/>
        </w:rPr>
        <w:t>..........</w:t>
      </w:r>
      <w:r w:rsidR="009631D1">
        <w:rPr>
          <w:rFonts w:ascii="Times New Roman" w:hAnsi="Times New Roman" w:cs="Times New Roman"/>
          <w:sz w:val="24"/>
          <w:szCs w:val="24"/>
        </w:rPr>
        <w:t>..............</w:t>
      </w:r>
      <w:r w:rsidR="003D04B3">
        <w:rPr>
          <w:rFonts w:ascii="Times New Roman" w:hAnsi="Times New Roman" w:cs="Times New Roman"/>
          <w:sz w:val="24"/>
          <w:szCs w:val="24"/>
        </w:rPr>
        <w:t>.......</w:t>
      </w:r>
      <w:r w:rsidRPr="00F56DA5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  <w:r w:rsidR="003D04B3">
        <w:rPr>
          <w:rFonts w:ascii="Times New Roman" w:hAnsi="Times New Roman" w:cs="Times New Roman"/>
          <w:sz w:val="24"/>
          <w:szCs w:val="24"/>
        </w:rPr>
        <w:t>..............</w:t>
      </w:r>
      <w:r w:rsidRPr="00F56DA5">
        <w:rPr>
          <w:rFonts w:ascii="Times New Roman" w:hAnsi="Times New Roman" w:cs="Times New Roman"/>
          <w:sz w:val="24"/>
          <w:szCs w:val="24"/>
        </w:rPr>
        <w:t>.,</w:t>
      </w:r>
      <w:r w:rsidR="003D04B3">
        <w:rPr>
          <w:rFonts w:ascii="Times New Roman" w:hAnsi="Times New Roman" w:cs="Times New Roman"/>
          <w:sz w:val="24"/>
          <w:szCs w:val="24"/>
        </w:rPr>
        <w:t xml:space="preserve"> con D.N.I. n.º ………………………….. ,</w:t>
      </w:r>
      <w:r w:rsidRPr="00F56DA5">
        <w:rPr>
          <w:rFonts w:ascii="Times New Roman" w:hAnsi="Times New Roman" w:cs="Times New Roman"/>
          <w:sz w:val="24"/>
          <w:szCs w:val="24"/>
        </w:rPr>
        <w:t xml:space="preserve"> en calidad de Secretario/a de</w:t>
      </w:r>
      <w:r w:rsidR="003D04B3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la Asociación .....................................</w:t>
      </w:r>
      <w:r w:rsidR="003D04B3">
        <w:rPr>
          <w:rFonts w:ascii="Times New Roman" w:hAnsi="Times New Roman" w:cs="Times New Roman"/>
          <w:sz w:val="24"/>
          <w:szCs w:val="24"/>
        </w:rPr>
        <w:t>.......................................................</w:t>
      </w:r>
      <w:r w:rsidRPr="00F56DA5">
        <w:rPr>
          <w:rFonts w:ascii="Times New Roman" w:hAnsi="Times New Roman" w:cs="Times New Roman"/>
          <w:sz w:val="24"/>
          <w:szCs w:val="24"/>
        </w:rPr>
        <w:t xml:space="preserve">..................................................., </w:t>
      </w:r>
      <w:r w:rsidR="003D04B3">
        <w:rPr>
          <w:rFonts w:ascii="Times New Roman" w:hAnsi="Times New Roman" w:cs="Times New Roman"/>
          <w:sz w:val="24"/>
          <w:szCs w:val="24"/>
        </w:rPr>
        <w:t xml:space="preserve">con N.I.F. n.º …………………………………….. , </w:t>
      </w:r>
      <w:r w:rsidRPr="00F56DA5">
        <w:rPr>
          <w:rFonts w:ascii="Times New Roman" w:hAnsi="Times New Roman" w:cs="Times New Roman"/>
          <w:sz w:val="24"/>
          <w:szCs w:val="24"/>
        </w:rPr>
        <w:t>en relación</w:t>
      </w:r>
      <w:r w:rsidR="003D04B3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con la justificación de la subvención concedida por</w:t>
      </w:r>
      <w:r w:rsidR="0022613E">
        <w:rPr>
          <w:rFonts w:ascii="Times New Roman" w:hAnsi="Times New Roman" w:cs="Times New Roman"/>
          <w:sz w:val="24"/>
          <w:szCs w:val="24"/>
        </w:rPr>
        <w:t xml:space="preserve"> el Consejo Comarcal del Bierzo</w:t>
      </w:r>
      <w:r w:rsidR="003D04B3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para</w:t>
      </w:r>
      <w:r w:rsidR="009631D1">
        <w:rPr>
          <w:rFonts w:ascii="Times New Roman" w:hAnsi="Times New Roman" w:cs="Times New Roman"/>
          <w:sz w:val="24"/>
          <w:szCs w:val="24"/>
        </w:rPr>
        <w:t xml:space="preserve"> el fomento y la promoción del deporte y cultura durante el año 2026, </w:t>
      </w:r>
      <w:r w:rsidRPr="00F56DA5">
        <w:rPr>
          <w:rFonts w:ascii="Times New Roman" w:hAnsi="Times New Roman" w:cs="Times New Roman"/>
          <w:sz w:val="24"/>
          <w:szCs w:val="24"/>
        </w:rPr>
        <w:t xml:space="preserve"> </w:t>
      </w:r>
      <w:r w:rsidRPr="009631D1">
        <w:rPr>
          <w:rFonts w:ascii="Times New Roman" w:hAnsi="Times New Roman" w:cs="Times New Roman"/>
          <w:b/>
          <w:sz w:val="24"/>
          <w:szCs w:val="24"/>
        </w:rPr>
        <w:t>CERTIFICA:</w:t>
      </w:r>
    </w:p>
    <w:p w:rsidR="009631D1" w:rsidRPr="00F56DA5" w:rsidRDefault="009631D1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1. Que la relació</w:t>
      </w:r>
      <w:r w:rsidR="00942A23">
        <w:rPr>
          <w:rFonts w:ascii="Times New Roman" w:hAnsi="Times New Roman" w:cs="Times New Roman"/>
          <w:sz w:val="24"/>
          <w:szCs w:val="24"/>
        </w:rPr>
        <w:t xml:space="preserve">n de gastos de las actividades </w:t>
      </w:r>
      <w:r w:rsidR="002F732B">
        <w:rPr>
          <w:rFonts w:ascii="Times New Roman" w:hAnsi="Times New Roman" w:cs="Times New Roman"/>
          <w:sz w:val="24"/>
          <w:szCs w:val="24"/>
        </w:rPr>
        <w:t>subvencionada</w:t>
      </w:r>
      <w:r w:rsidR="00942A23">
        <w:rPr>
          <w:rFonts w:ascii="Times New Roman" w:hAnsi="Times New Roman" w:cs="Times New Roman"/>
          <w:sz w:val="24"/>
          <w:szCs w:val="24"/>
        </w:rPr>
        <w:t xml:space="preserve">s </w:t>
      </w:r>
      <w:r w:rsidRPr="00F56DA5">
        <w:rPr>
          <w:rFonts w:ascii="Times New Roman" w:hAnsi="Times New Roman" w:cs="Times New Roman"/>
          <w:sz w:val="24"/>
          <w:szCs w:val="24"/>
        </w:rPr>
        <w:t>por el Consejo Comarcal de</w:t>
      </w:r>
      <w:r w:rsidR="0005674C">
        <w:rPr>
          <w:rFonts w:ascii="Times New Roman" w:hAnsi="Times New Roman" w:cs="Times New Roman"/>
          <w:sz w:val="24"/>
          <w:szCs w:val="24"/>
        </w:rPr>
        <w:t>l B</w:t>
      </w:r>
      <w:r w:rsidR="00942A23">
        <w:rPr>
          <w:rFonts w:ascii="Times New Roman" w:hAnsi="Times New Roman" w:cs="Times New Roman"/>
          <w:sz w:val="24"/>
          <w:szCs w:val="24"/>
        </w:rPr>
        <w:t>ierzo, asciende a un total</w:t>
      </w:r>
      <w:r w:rsidRPr="00F56DA5">
        <w:rPr>
          <w:rFonts w:ascii="Times New Roman" w:hAnsi="Times New Roman" w:cs="Times New Roman"/>
          <w:sz w:val="24"/>
          <w:szCs w:val="24"/>
        </w:rPr>
        <w:t xml:space="preserve"> de</w:t>
      </w:r>
      <w:r w:rsidR="00942A23" w:rsidRPr="00942A23">
        <w:rPr>
          <w:rFonts w:ascii="Times New Roman" w:hAnsi="Times New Roman" w:cs="Times New Roman"/>
          <w:sz w:val="24"/>
          <w:szCs w:val="24"/>
        </w:rPr>
        <w:t xml:space="preserve"> </w:t>
      </w:r>
      <w:r w:rsidR="00942A23">
        <w:rPr>
          <w:rFonts w:ascii="Times New Roman" w:hAnsi="Times New Roman" w:cs="Times New Roman"/>
          <w:sz w:val="24"/>
          <w:szCs w:val="24"/>
        </w:rPr>
        <w:t>(</w:t>
      </w:r>
      <w:r w:rsidR="00942A23" w:rsidRPr="00F56DA5">
        <w:rPr>
          <w:rFonts w:ascii="Times New Roman" w:hAnsi="Times New Roman" w:cs="Times New Roman"/>
          <w:sz w:val="24"/>
          <w:szCs w:val="24"/>
        </w:rPr>
        <w:t>IVA incluido</w:t>
      </w:r>
      <w:r w:rsidR="00942A23">
        <w:rPr>
          <w:rFonts w:ascii="Times New Roman" w:hAnsi="Times New Roman" w:cs="Times New Roman"/>
          <w:sz w:val="24"/>
          <w:szCs w:val="24"/>
        </w:rPr>
        <w:t>) ….</w:t>
      </w:r>
      <w:r w:rsidRPr="00F56DA5">
        <w:rPr>
          <w:rFonts w:ascii="Times New Roman" w:hAnsi="Times New Roman" w:cs="Times New Roman"/>
          <w:sz w:val="24"/>
          <w:szCs w:val="24"/>
        </w:rPr>
        <w:t>.................................................... euros, con el siguiente desglose:</w:t>
      </w:r>
    </w:p>
    <w:p w:rsidR="00942A23" w:rsidRDefault="00942A23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9073" w:type="dxa"/>
        <w:tblInd w:w="-147" w:type="dxa"/>
        <w:tblLook w:val="04A0" w:firstRow="1" w:lastRow="0" w:firstColumn="1" w:lastColumn="0" w:noHBand="0" w:noVBand="1"/>
      </w:tblPr>
      <w:tblGrid>
        <w:gridCol w:w="999"/>
        <w:gridCol w:w="928"/>
        <w:gridCol w:w="1132"/>
        <w:gridCol w:w="1132"/>
        <w:gridCol w:w="1150"/>
        <w:gridCol w:w="630"/>
        <w:gridCol w:w="981"/>
        <w:gridCol w:w="1123"/>
        <w:gridCol w:w="998"/>
      </w:tblGrid>
      <w:tr w:rsidR="00942A23" w:rsidRPr="00942A23" w:rsidTr="0022613E">
        <w:tc>
          <w:tcPr>
            <w:tcW w:w="999" w:type="dxa"/>
            <w:shd w:val="clear" w:color="auto" w:fill="BFBFBF" w:themeFill="background1" w:themeFillShade="BF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942A23">
              <w:rPr>
                <w:rFonts w:ascii="Times New Roman" w:hAnsi="Times New Roman" w:cs="Times New Roman"/>
                <w:b/>
                <w:sz w:val="16"/>
                <w:szCs w:val="24"/>
              </w:rPr>
              <w:t>N.º FACTURA</w:t>
            </w:r>
          </w:p>
        </w:tc>
        <w:tc>
          <w:tcPr>
            <w:tcW w:w="928" w:type="dxa"/>
            <w:shd w:val="clear" w:color="auto" w:fill="BFBFBF" w:themeFill="background1" w:themeFillShade="BF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942A23">
              <w:rPr>
                <w:rFonts w:ascii="Times New Roman" w:hAnsi="Times New Roman" w:cs="Times New Roman"/>
                <w:b/>
                <w:sz w:val="16"/>
                <w:szCs w:val="24"/>
              </w:rPr>
              <w:t>FECHA DE EMISIÓN</w:t>
            </w:r>
          </w:p>
        </w:tc>
        <w:tc>
          <w:tcPr>
            <w:tcW w:w="1132" w:type="dxa"/>
            <w:shd w:val="clear" w:color="auto" w:fill="BFBFBF" w:themeFill="background1" w:themeFillShade="BF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942A23">
              <w:rPr>
                <w:rFonts w:ascii="Times New Roman" w:hAnsi="Times New Roman" w:cs="Times New Roman"/>
                <w:b/>
                <w:sz w:val="16"/>
                <w:szCs w:val="24"/>
              </w:rPr>
              <w:t>ACREEDOR</w:t>
            </w:r>
          </w:p>
        </w:tc>
        <w:tc>
          <w:tcPr>
            <w:tcW w:w="1132" w:type="dxa"/>
            <w:shd w:val="clear" w:color="auto" w:fill="BFBFBF" w:themeFill="background1" w:themeFillShade="BF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942A23">
              <w:rPr>
                <w:rFonts w:ascii="Times New Roman" w:hAnsi="Times New Roman" w:cs="Times New Roman"/>
                <w:b/>
                <w:sz w:val="16"/>
                <w:szCs w:val="24"/>
              </w:rPr>
              <w:t>N.I.F. ACREEDOR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942A23">
              <w:rPr>
                <w:rFonts w:ascii="Times New Roman" w:hAnsi="Times New Roman" w:cs="Times New Roman"/>
                <w:b/>
                <w:sz w:val="16"/>
                <w:szCs w:val="24"/>
              </w:rPr>
              <w:t>BASE IMPONIBLE</w:t>
            </w:r>
          </w:p>
        </w:tc>
        <w:tc>
          <w:tcPr>
            <w:tcW w:w="630" w:type="dxa"/>
            <w:shd w:val="clear" w:color="auto" w:fill="BFBFBF" w:themeFill="background1" w:themeFillShade="BF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942A23">
              <w:rPr>
                <w:rFonts w:ascii="Times New Roman" w:hAnsi="Times New Roman" w:cs="Times New Roman"/>
                <w:b/>
                <w:sz w:val="16"/>
                <w:szCs w:val="24"/>
              </w:rPr>
              <w:t>I.V.A.</w:t>
            </w:r>
          </w:p>
        </w:tc>
        <w:tc>
          <w:tcPr>
            <w:tcW w:w="981" w:type="dxa"/>
            <w:shd w:val="clear" w:color="auto" w:fill="BFBFBF" w:themeFill="background1" w:themeFillShade="BF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942A23">
              <w:rPr>
                <w:rFonts w:ascii="Times New Roman" w:hAnsi="Times New Roman" w:cs="Times New Roman"/>
                <w:b/>
                <w:sz w:val="16"/>
                <w:szCs w:val="24"/>
              </w:rPr>
              <w:t>IMPORTE TOTAL</w:t>
            </w:r>
          </w:p>
        </w:tc>
        <w:tc>
          <w:tcPr>
            <w:tcW w:w="1123" w:type="dxa"/>
            <w:shd w:val="clear" w:color="auto" w:fill="BFBFBF" w:themeFill="background1" w:themeFillShade="BF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942A23">
              <w:rPr>
                <w:rFonts w:ascii="Times New Roman" w:hAnsi="Times New Roman" w:cs="Times New Roman"/>
                <w:b/>
                <w:sz w:val="16"/>
                <w:szCs w:val="24"/>
              </w:rPr>
              <w:t>CONCEPTO</w:t>
            </w:r>
          </w:p>
        </w:tc>
        <w:tc>
          <w:tcPr>
            <w:tcW w:w="998" w:type="dxa"/>
            <w:shd w:val="clear" w:color="auto" w:fill="BFBFBF" w:themeFill="background1" w:themeFillShade="BF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942A23">
              <w:rPr>
                <w:rFonts w:ascii="Times New Roman" w:hAnsi="Times New Roman" w:cs="Times New Roman"/>
                <w:b/>
                <w:sz w:val="16"/>
                <w:szCs w:val="24"/>
              </w:rPr>
              <w:t>FECHA DE PAGO</w:t>
            </w:r>
          </w:p>
        </w:tc>
      </w:tr>
      <w:tr w:rsidR="00942A23" w:rsidRPr="00942A23" w:rsidTr="0022613E">
        <w:tc>
          <w:tcPr>
            <w:tcW w:w="999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928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32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32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50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981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23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998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942A23" w:rsidRPr="00942A23" w:rsidTr="0022613E">
        <w:tc>
          <w:tcPr>
            <w:tcW w:w="999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928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32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32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50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981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23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998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942A23" w:rsidRPr="00942A23" w:rsidTr="0022613E">
        <w:tc>
          <w:tcPr>
            <w:tcW w:w="999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928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32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32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50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630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981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23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998" w:type="dxa"/>
          </w:tcPr>
          <w:p w:rsidR="00942A23" w:rsidRPr="00942A23" w:rsidRDefault="00942A23" w:rsidP="003D04B3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</w:tbl>
    <w:p w:rsidR="00942A23" w:rsidRPr="00F56DA5" w:rsidRDefault="00942A23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2. Que la Asociación:</w:t>
      </w:r>
    </w:p>
    <w:p w:rsidR="00942A23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Segoe UI Symbol" w:hAnsi="Segoe UI Symbol" w:cs="Segoe UI Symbol"/>
          <w:sz w:val="24"/>
          <w:szCs w:val="24"/>
        </w:rPr>
        <w:t>☐</w:t>
      </w:r>
      <w:r w:rsidR="00942A23">
        <w:rPr>
          <w:rFonts w:ascii="Segoe UI Symbol" w:hAnsi="Segoe UI Symbol" w:cs="Segoe UI Symbol"/>
          <w:sz w:val="24"/>
          <w:szCs w:val="24"/>
        </w:rPr>
        <w:t xml:space="preserve">  </w:t>
      </w:r>
      <w:r w:rsidRPr="00F56D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No ha recibido subvención o ingreso correspondient</w:t>
      </w:r>
      <w:r w:rsidR="00942A23">
        <w:rPr>
          <w:rFonts w:ascii="Times New Roman" w:hAnsi="Times New Roman" w:cs="Times New Roman"/>
          <w:sz w:val="24"/>
          <w:szCs w:val="24"/>
        </w:rPr>
        <w:t xml:space="preserve">e al ejercicio 2026 proveniente </w:t>
      </w:r>
      <w:r w:rsidRPr="00F56DA5">
        <w:rPr>
          <w:rFonts w:ascii="Times New Roman" w:hAnsi="Times New Roman" w:cs="Times New Roman"/>
          <w:sz w:val="24"/>
          <w:szCs w:val="24"/>
        </w:rPr>
        <w:t>de otra Administración o entidad pública o priva</w:t>
      </w:r>
      <w:r w:rsidR="00942A23">
        <w:rPr>
          <w:rFonts w:ascii="Times New Roman" w:hAnsi="Times New Roman" w:cs="Times New Roman"/>
          <w:sz w:val="24"/>
          <w:szCs w:val="24"/>
        </w:rPr>
        <w:t xml:space="preserve">da, destinada a las actividades financiadas por </w:t>
      </w:r>
      <w:r w:rsidRPr="00F56DA5">
        <w:rPr>
          <w:rFonts w:ascii="Times New Roman" w:hAnsi="Times New Roman" w:cs="Times New Roman"/>
          <w:sz w:val="24"/>
          <w:szCs w:val="24"/>
        </w:rPr>
        <w:t>el Consejo Comarcal del Bie</w:t>
      </w:r>
      <w:r w:rsidR="00942A23">
        <w:rPr>
          <w:rFonts w:ascii="Times New Roman" w:hAnsi="Times New Roman" w:cs="Times New Roman"/>
          <w:sz w:val="24"/>
          <w:szCs w:val="24"/>
        </w:rPr>
        <w:t>rzo, en el marco de la presente convocatoria.</w:t>
      </w:r>
    </w:p>
    <w:p w:rsidR="00F56DA5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Segoe UI Symbol" w:hAnsi="Segoe UI Symbol" w:cs="Segoe UI Symbol"/>
          <w:sz w:val="24"/>
          <w:szCs w:val="24"/>
        </w:rPr>
        <w:t>☐</w:t>
      </w:r>
      <w:r w:rsidRPr="00F56D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42A23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F56DA5">
        <w:rPr>
          <w:rFonts w:ascii="Times New Roman" w:hAnsi="Times New Roman" w:cs="Times New Roman"/>
          <w:sz w:val="24"/>
          <w:szCs w:val="24"/>
        </w:rPr>
        <w:t xml:space="preserve">Ha recibido, las </w:t>
      </w:r>
      <w:r w:rsidR="00942A23">
        <w:rPr>
          <w:rFonts w:ascii="Times New Roman" w:hAnsi="Times New Roman" w:cs="Times New Roman"/>
          <w:sz w:val="24"/>
          <w:szCs w:val="24"/>
        </w:rPr>
        <w:t xml:space="preserve">siguientes </w:t>
      </w:r>
      <w:r w:rsidRPr="00F56DA5">
        <w:rPr>
          <w:rFonts w:ascii="Times New Roman" w:hAnsi="Times New Roman" w:cs="Times New Roman"/>
          <w:sz w:val="24"/>
          <w:szCs w:val="24"/>
        </w:rPr>
        <w:t>subvenciones o ingresos que a con</w:t>
      </w:r>
      <w:r w:rsidR="00942A23">
        <w:rPr>
          <w:rFonts w:ascii="Times New Roman" w:hAnsi="Times New Roman" w:cs="Times New Roman"/>
          <w:sz w:val="24"/>
          <w:szCs w:val="24"/>
        </w:rPr>
        <w:t xml:space="preserve">tinuación se citan, procedentes </w:t>
      </w:r>
      <w:r w:rsidRPr="00F56DA5">
        <w:rPr>
          <w:rFonts w:ascii="Times New Roman" w:hAnsi="Times New Roman" w:cs="Times New Roman"/>
          <w:sz w:val="24"/>
          <w:szCs w:val="24"/>
        </w:rPr>
        <w:t>de otras Administraciones o entidades públicas o privad</w:t>
      </w:r>
      <w:r w:rsidR="00942A23">
        <w:rPr>
          <w:rFonts w:ascii="Times New Roman" w:hAnsi="Times New Roman" w:cs="Times New Roman"/>
          <w:sz w:val="24"/>
          <w:szCs w:val="24"/>
        </w:rPr>
        <w:t xml:space="preserve">as destinadas a financiar las actividades </w:t>
      </w:r>
      <w:r w:rsidRPr="00F56DA5">
        <w:rPr>
          <w:rFonts w:ascii="Times New Roman" w:hAnsi="Times New Roman" w:cs="Times New Roman"/>
          <w:sz w:val="24"/>
          <w:szCs w:val="24"/>
        </w:rPr>
        <w:t>financiad</w:t>
      </w:r>
      <w:r w:rsidR="002F732B">
        <w:rPr>
          <w:rFonts w:ascii="Times New Roman" w:hAnsi="Times New Roman" w:cs="Times New Roman"/>
          <w:sz w:val="24"/>
          <w:szCs w:val="24"/>
        </w:rPr>
        <w:t>a</w:t>
      </w:r>
      <w:r w:rsidRPr="00F56DA5">
        <w:rPr>
          <w:rFonts w:ascii="Times New Roman" w:hAnsi="Times New Roman" w:cs="Times New Roman"/>
          <w:sz w:val="24"/>
          <w:szCs w:val="24"/>
        </w:rPr>
        <w:t>s por el Consejo Comarcal del Bie</w:t>
      </w:r>
      <w:r w:rsidR="00942A23">
        <w:rPr>
          <w:rFonts w:ascii="Times New Roman" w:hAnsi="Times New Roman" w:cs="Times New Roman"/>
          <w:sz w:val="24"/>
          <w:szCs w:val="24"/>
        </w:rPr>
        <w:t xml:space="preserve">rzo en el marco de la presente </w:t>
      </w:r>
      <w:r w:rsidRPr="00F56DA5">
        <w:rPr>
          <w:rFonts w:ascii="Times New Roman" w:hAnsi="Times New Roman" w:cs="Times New Roman"/>
          <w:sz w:val="24"/>
          <w:szCs w:val="24"/>
        </w:rPr>
        <w:t>convocatoria:</w:t>
      </w:r>
    </w:p>
    <w:p w:rsidR="00942A23" w:rsidRDefault="00942A23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8647" w:type="dxa"/>
        <w:tblInd w:w="-5" w:type="dxa"/>
        <w:tblLook w:val="04A0" w:firstRow="1" w:lastRow="0" w:firstColumn="1" w:lastColumn="0" w:noHBand="0" w:noVBand="1"/>
      </w:tblPr>
      <w:tblGrid>
        <w:gridCol w:w="3119"/>
        <w:gridCol w:w="1134"/>
        <w:gridCol w:w="2410"/>
        <w:gridCol w:w="1984"/>
      </w:tblGrid>
      <w:tr w:rsidR="00942A23" w:rsidRPr="00942A23" w:rsidTr="0022613E">
        <w:tc>
          <w:tcPr>
            <w:tcW w:w="3119" w:type="dxa"/>
            <w:shd w:val="clear" w:color="auto" w:fill="BFBFBF" w:themeFill="background1" w:themeFillShade="BF"/>
          </w:tcPr>
          <w:p w:rsidR="00942A23" w:rsidRPr="00942A23" w:rsidRDefault="00942A23" w:rsidP="004D4162">
            <w:pPr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4"/>
              </w:rPr>
              <w:t>ENTIDAD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942A23" w:rsidRPr="00942A23" w:rsidRDefault="00942A23" w:rsidP="004D4162">
            <w:pPr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4"/>
              </w:rPr>
              <w:t>N.I.F.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942A23" w:rsidRPr="00942A23" w:rsidRDefault="00942A23" w:rsidP="004D4162">
            <w:pPr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4"/>
              </w:rPr>
              <w:t>CONCEPTO DE LA AYUDA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942A23" w:rsidRPr="00942A23" w:rsidRDefault="00942A23" w:rsidP="004D4162">
            <w:pPr>
              <w:jc w:val="both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4"/>
              </w:rPr>
              <w:t>IMPORTE E LA AYUDA</w:t>
            </w:r>
          </w:p>
        </w:tc>
      </w:tr>
      <w:tr w:rsidR="00942A23" w:rsidRPr="00942A23" w:rsidTr="0022613E">
        <w:tc>
          <w:tcPr>
            <w:tcW w:w="3119" w:type="dxa"/>
          </w:tcPr>
          <w:p w:rsidR="00942A23" w:rsidRPr="00942A23" w:rsidRDefault="00942A23" w:rsidP="004D4162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34" w:type="dxa"/>
          </w:tcPr>
          <w:p w:rsidR="00942A23" w:rsidRPr="00942A23" w:rsidRDefault="00942A23" w:rsidP="004D4162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2410" w:type="dxa"/>
          </w:tcPr>
          <w:p w:rsidR="00942A23" w:rsidRPr="00942A23" w:rsidRDefault="00942A23" w:rsidP="004D4162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984" w:type="dxa"/>
          </w:tcPr>
          <w:p w:rsidR="00942A23" w:rsidRPr="00942A23" w:rsidRDefault="00942A23" w:rsidP="004D4162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  <w:tr w:rsidR="00942A23" w:rsidRPr="00942A23" w:rsidTr="0022613E">
        <w:tc>
          <w:tcPr>
            <w:tcW w:w="3119" w:type="dxa"/>
          </w:tcPr>
          <w:p w:rsidR="00942A23" w:rsidRPr="00942A23" w:rsidRDefault="00942A23" w:rsidP="004D4162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34" w:type="dxa"/>
          </w:tcPr>
          <w:p w:rsidR="00942A23" w:rsidRPr="00942A23" w:rsidRDefault="00942A23" w:rsidP="004D4162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2410" w:type="dxa"/>
          </w:tcPr>
          <w:p w:rsidR="00942A23" w:rsidRPr="00942A23" w:rsidRDefault="00942A23" w:rsidP="004D4162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984" w:type="dxa"/>
          </w:tcPr>
          <w:p w:rsidR="00942A23" w:rsidRPr="00942A23" w:rsidRDefault="00942A23" w:rsidP="004D4162">
            <w:pPr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</w:tr>
    </w:tbl>
    <w:p w:rsidR="00942A23" w:rsidRPr="00F56DA5" w:rsidRDefault="00942A23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3. Que los gastos subvencionados responden de manera i</w:t>
      </w:r>
      <w:r w:rsidR="00942A23">
        <w:rPr>
          <w:rFonts w:ascii="Times New Roman" w:hAnsi="Times New Roman" w:cs="Times New Roman"/>
          <w:sz w:val="24"/>
          <w:szCs w:val="24"/>
        </w:rPr>
        <w:t xml:space="preserve">ndubitada a la naturaleza de la </w:t>
      </w:r>
      <w:r w:rsidRPr="00F56DA5">
        <w:rPr>
          <w:rFonts w:ascii="Times New Roman" w:hAnsi="Times New Roman" w:cs="Times New Roman"/>
          <w:sz w:val="24"/>
          <w:szCs w:val="24"/>
        </w:rPr>
        <w:t>actividad subvencionada.</w:t>
      </w:r>
    </w:p>
    <w:p w:rsidR="00942A23" w:rsidRDefault="00942A23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4. Que la Asociación:</w:t>
      </w:r>
    </w:p>
    <w:p w:rsidR="00942A23" w:rsidRPr="00F56DA5" w:rsidRDefault="00942A23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Segoe UI Symbol" w:hAnsi="Segoe UI Symbol" w:cs="Segoe UI Symbol"/>
          <w:sz w:val="24"/>
          <w:szCs w:val="24"/>
        </w:rPr>
        <w:t>☐</w:t>
      </w:r>
      <w:r w:rsidRPr="00F56D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42A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No está obligada o está exenta de la declarac</w:t>
      </w:r>
      <w:r w:rsidR="00942A23">
        <w:rPr>
          <w:rFonts w:ascii="Times New Roman" w:hAnsi="Times New Roman" w:cs="Times New Roman"/>
          <w:sz w:val="24"/>
          <w:szCs w:val="24"/>
        </w:rPr>
        <w:t xml:space="preserve">ión del Impuesto sobre el Valor </w:t>
      </w:r>
      <w:r w:rsidRPr="00F56DA5">
        <w:rPr>
          <w:rFonts w:ascii="Times New Roman" w:hAnsi="Times New Roman" w:cs="Times New Roman"/>
          <w:sz w:val="24"/>
          <w:szCs w:val="24"/>
        </w:rPr>
        <w:t>Añadido.</w:t>
      </w:r>
    </w:p>
    <w:p w:rsidR="00F56DA5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Segoe UI Symbol" w:hAnsi="Segoe UI Symbol" w:cs="Segoe UI Symbol"/>
          <w:sz w:val="24"/>
          <w:szCs w:val="24"/>
        </w:rPr>
        <w:t>☐</w:t>
      </w:r>
      <w:r w:rsidRPr="00F56D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42A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Está obligada o no exenta de la declaración del Impuesto sobre el Valor Añadido.</w:t>
      </w:r>
    </w:p>
    <w:p w:rsidR="002F732B" w:rsidRPr="00F56DA5" w:rsidRDefault="002F732B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lastRenderedPageBreak/>
        <w:t xml:space="preserve">Y para que así conste y surta los efectos oportunos, expido la presente con el Visto </w:t>
      </w:r>
      <w:r w:rsidR="00942A23">
        <w:rPr>
          <w:rFonts w:ascii="Times New Roman" w:hAnsi="Times New Roman" w:cs="Times New Roman"/>
          <w:sz w:val="24"/>
          <w:szCs w:val="24"/>
        </w:rPr>
        <w:t xml:space="preserve">Bueno </w:t>
      </w:r>
      <w:r w:rsidRPr="00F56DA5">
        <w:rPr>
          <w:rFonts w:ascii="Times New Roman" w:hAnsi="Times New Roman" w:cs="Times New Roman"/>
          <w:sz w:val="24"/>
          <w:szCs w:val="24"/>
        </w:rPr>
        <w:t>del Sr/a. Presidente/a</w:t>
      </w:r>
      <w:r w:rsidR="00942A23">
        <w:rPr>
          <w:rFonts w:ascii="Times New Roman" w:hAnsi="Times New Roman" w:cs="Times New Roman"/>
          <w:sz w:val="24"/>
          <w:szCs w:val="24"/>
        </w:rPr>
        <w:t xml:space="preserve"> de la Asociación</w:t>
      </w:r>
      <w:r w:rsidRPr="00F56DA5">
        <w:rPr>
          <w:rFonts w:ascii="Times New Roman" w:hAnsi="Times New Roman" w:cs="Times New Roman"/>
          <w:sz w:val="24"/>
          <w:szCs w:val="24"/>
        </w:rPr>
        <w:t xml:space="preserve">, en </w:t>
      </w:r>
      <w:r w:rsidR="00942A23">
        <w:rPr>
          <w:rFonts w:ascii="Times New Roman" w:hAnsi="Times New Roman" w:cs="Times New Roman"/>
          <w:sz w:val="24"/>
          <w:szCs w:val="24"/>
        </w:rPr>
        <w:t>………………………………………….……..</w:t>
      </w:r>
      <w:r w:rsidRPr="00F56DA5">
        <w:rPr>
          <w:rFonts w:ascii="Times New Roman" w:hAnsi="Times New Roman" w:cs="Times New Roman"/>
          <w:sz w:val="24"/>
          <w:szCs w:val="24"/>
        </w:rPr>
        <w:t xml:space="preserve"> a ...</w:t>
      </w:r>
      <w:r w:rsidR="00942A23">
        <w:rPr>
          <w:rFonts w:ascii="Times New Roman" w:hAnsi="Times New Roman" w:cs="Times New Roman"/>
          <w:sz w:val="24"/>
          <w:szCs w:val="24"/>
        </w:rPr>
        <w:t>.</w:t>
      </w:r>
      <w:r w:rsidRPr="00F56DA5">
        <w:rPr>
          <w:rFonts w:ascii="Times New Roman" w:hAnsi="Times New Roman" w:cs="Times New Roman"/>
          <w:sz w:val="24"/>
          <w:szCs w:val="24"/>
        </w:rPr>
        <w:t>.....</w:t>
      </w:r>
      <w:r w:rsidR="00942A23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de ..</w:t>
      </w:r>
      <w:r w:rsidR="00BA1302">
        <w:rPr>
          <w:rFonts w:ascii="Times New Roman" w:hAnsi="Times New Roman" w:cs="Times New Roman"/>
          <w:sz w:val="24"/>
          <w:szCs w:val="24"/>
        </w:rPr>
        <w:t>........................ de 2026</w:t>
      </w:r>
      <w:r w:rsidRPr="00F56DA5">
        <w:rPr>
          <w:rFonts w:ascii="Times New Roman" w:hAnsi="Times New Roman" w:cs="Times New Roman"/>
          <w:sz w:val="24"/>
          <w:szCs w:val="24"/>
        </w:rPr>
        <w:t>.</w:t>
      </w:r>
    </w:p>
    <w:p w:rsidR="00F56DA5" w:rsidRPr="00F56DA5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2A23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V</w:t>
      </w:r>
      <w:r w:rsidR="00942A23">
        <w:rPr>
          <w:rFonts w:ascii="Times New Roman" w:hAnsi="Times New Roman" w:cs="Times New Roman"/>
          <w:sz w:val="24"/>
          <w:szCs w:val="24"/>
        </w:rPr>
        <w:t>.</w:t>
      </w:r>
      <w:r w:rsidRPr="00F56DA5">
        <w:rPr>
          <w:rFonts w:ascii="Times New Roman" w:hAnsi="Times New Roman" w:cs="Times New Roman"/>
          <w:sz w:val="24"/>
          <w:szCs w:val="24"/>
        </w:rPr>
        <w:t>º</w:t>
      </w:r>
      <w:r w:rsidR="00942A23">
        <w:rPr>
          <w:rFonts w:ascii="Times New Roman" w:hAnsi="Times New Roman" w:cs="Times New Roman"/>
          <w:sz w:val="24"/>
          <w:szCs w:val="24"/>
        </w:rPr>
        <w:t xml:space="preserve"> </w:t>
      </w:r>
      <w:r w:rsidRPr="00F56DA5">
        <w:rPr>
          <w:rFonts w:ascii="Times New Roman" w:hAnsi="Times New Roman" w:cs="Times New Roman"/>
          <w:sz w:val="24"/>
          <w:szCs w:val="24"/>
        </w:rPr>
        <w:t>B</w:t>
      </w:r>
      <w:r w:rsidR="00942A23">
        <w:rPr>
          <w:rFonts w:ascii="Times New Roman" w:hAnsi="Times New Roman" w:cs="Times New Roman"/>
          <w:sz w:val="24"/>
          <w:szCs w:val="24"/>
        </w:rPr>
        <w:t>.</w:t>
      </w:r>
      <w:r w:rsidRPr="00F56DA5">
        <w:rPr>
          <w:rFonts w:ascii="Times New Roman" w:hAnsi="Times New Roman" w:cs="Times New Roman"/>
          <w:sz w:val="24"/>
          <w:szCs w:val="24"/>
        </w:rPr>
        <w:t xml:space="preserve">º </w:t>
      </w:r>
    </w:p>
    <w:p w:rsidR="00F56DA5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EL PRESIDENTE/A,                                   EL SECRETARIO/A,</w:t>
      </w:r>
    </w:p>
    <w:p w:rsidR="00942A23" w:rsidRDefault="00942A23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2A23" w:rsidRPr="00F56DA5" w:rsidRDefault="00942A23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6DA5" w:rsidRPr="00F56DA5" w:rsidRDefault="00F56DA5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DA5">
        <w:rPr>
          <w:rFonts w:ascii="Times New Roman" w:hAnsi="Times New Roman" w:cs="Times New Roman"/>
          <w:sz w:val="24"/>
          <w:szCs w:val="24"/>
        </w:rPr>
        <w:t>Fdo.: ………………</w:t>
      </w:r>
      <w:r w:rsidR="00942A23">
        <w:rPr>
          <w:rFonts w:ascii="Times New Roman" w:hAnsi="Times New Roman" w:cs="Times New Roman"/>
          <w:sz w:val="24"/>
          <w:szCs w:val="24"/>
        </w:rPr>
        <w:t>…….</w:t>
      </w:r>
      <w:r w:rsidRPr="00F56DA5">
        <w:rPr>
          <w:rFonts w:ascii="Times New Roman" w:hAnsi="Times New Roman" w:cs="Times New Roman"/>
          <w:sz w:val="24"/>
          <w:szCs w:val="24"/>
        </w:rPr>
        <w:t xml:space="preserve">……….. </w:t>
      </w:r>
      <w:r w:rsidR="00942A23">
        <w:rPr>
          <w:rFonts w:ascii="Times New Roman" w:hAnsi="Times New Roman" w:cs="Times New Roman"/>
          <w:sz w:val="24"/>
          <w:szCs w:val="24"/>
        </w:rPr>
        <w:t xml:space="preserve">  </w:t>
      </w:r>
      <w:r w:rsidR="00942A23">
        <w:rPr>
          <w:rFonts w:ascii="Times New Roman" w:hAnsi="Times New Roman" w:cs="Times New Roman"/>
          <w:sz w:val="24"/>
          <w:szCs w:val="24"/>
        </w:rPr>
        <w:tab/>
      </w:r>
      <w:r w:rsidRPr="00F56DA5">
        <w:rPr>
          <w:rFonts w:ascii="Times New Roman" w:hAnsi="Times New Roman" w:cs="Times New Roman"/>
          <w:sz w:val="24"/>
          <w:szCs w:val="24"/>
        </w:rPr>
        <w:t>Fdo.: ……………………….................…</w:t>
      </w:r>
    </w:p>
    <w:p w:rsidR="007E618A" w:rsidRPr="00F56DA5" w:rsidRDefault="007E618A" w:rsidP="003D04B3">
      <w:pPr>
        <w:spacing w:before="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E618A" w:rsidRPr="00F56DA5" w:rsidSect="00967E0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6C9" w:rsidRDefault="009D36C9" w:rsidP="00633697">
      <w:pPr>
        <w:spacing w:after="0" w:line="240" w:lineRule="auto"/>
      </w:pPr>
      <w:r>
        <w:separator/>
      </w:r>
    </w:p>
  </w:endnote>
  <w:endnote w:type="continuationSeparator" w:id="0">
    <w:p w:rsidR="009D36C9" w:rsidRDefault="009D36C9" w:rsidP="00633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1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S">
    <w:charset w:val="00"/>
    <w:family w:val="roman"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Mangal">
    <w:altName w:val="Courier New"/>
    <w:panose1 w:val="00000400000000000000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Pr="008E351E" w:rsidRDefault="009D36C9" w:rsidP="00F46F57">
    <w:pPr>
      <w:pStyle w:val="Piedepgina"/>
      <w:jc w:val="center"/>
      <w:rPr>
        <w:rFonts w:ascii="LATO" w:hAnsi="LATO"/>
        <w:color w:val="7F7F7F" w:themeColor="text1" w:themeTint="80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0" allowOverlap="1" wp14:anchorId="700F71B7" wp14:editId="1B8A5EB6">
              <wp:simplePos x="0" y="0"/>
              <wp:positionH relativeFrom="page">
                <wp:align>right</wp:align>
              </wp:positionH>
              <wp:positionV relativeFrom="bottomMargin">
                <wp:align>top</wp:align>
              </wp:positionV>
              <wp:extent cx="762000" cy="895350"/>
              <wp:effectExtent l="0" t="0" r="0" b="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="Times New Roman" w:eastAsiaTheme="majorEastAsia" w:hAnsi="Times New Roman" w:cs="Times New Roman"/>
                              <w:sz w:val="24"/>
                              <w:szCs w:val="24"/>
                            </w:rPr>
                            <w:id w:val="-1807150379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p w:rsidR="009D36C9" w:rsidRPr="00867FCC" w:rsidRDefault="009D36C9">
                              <w:pPr>
                                <w:jc w:val="center"/>
                                <w:rPr>
                                  <w:rFonts w:ascii="Times New Roman" w:eastAsiaTheme="majorEastAsia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F782E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fldChar w:fldCharType="begin"/>
                              </w:r>
                              <w:r w:rsidRPr="00CF782E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instrText>PAGE  \* MERGEFORMAT</w:instrText>
                              </w:r>
                              <w:r w:rsidRPr="00CF782E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fldChar w:fldCharType="separate"/>
                              </w:r>
                              <w:r w:rsidR="00671D3D" w:rsidRPr="00671D3D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Cs w:val="24"/>
                                </w:rPr>
                                <w:t>2</w:t>
                              </w:r>
                              <w:r w:rsidRPr="00CF782E">
                                <w:rPr>
                                  <w:rFonts w:ascii="Times New Roman" w:eastAsiaTheme="majorEastAsia" w:hAnsi="Times New Roman" w:cs="Times New Roman"/>
                                  <w:szCs w:val="24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00F71B7" id="Rectángulo 3" o:spid="_x0000_s1026" style="position:absolute;left:0;text-align:left;margin-left:8.8pt;margin-top:0;width:60pt;height:70.5pt;z-index:25166080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" o:allowincell="f" stroked="f">
              <v:textbox>
                <w:txbxContent>
                  <w:sdt>
                    <w:sdtPr>
                      <w:rPr>
                        <w:rFonts w:ascii="Times New Roman" w:eastAsiaTheme="majorEastAsia" w:hAnsi="Times New Roman" w:cs="Times New Roman"/>
                        <w:sz w:val="24"/>
                        <w:szCs w:val="24"/>
                      </w:rPr>
                      <w:id w:val="-1807150379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p w:rsidR="009D36C9" w:rsidRPr="00867FCC" w:rsidRDefault="009D36C9">
                        <w:pPr>
                          <w:jc w:val="center"/>
                          <w:rPr>
                            <w:rFonts w:ascii="Times New Roman" w:eastAsiaTheme="majorEastAsia" w:hAnsi="Times New Roman" w:cs="Times New Roman"/>
                            <w:sz w:val="24"/>
                            <w:szCs w:val="24"/>
                          </w:rPr>
                        </w:pPr>
                        <w:r w:rsidRPr="00CF782E">
                          <w:rPr>
                            <w:rFonts w:ascii="Times New Roman" w:hAnsi="Times New Roman" w:cs="Times New Roman"/>
                            <w:szCs w:val="24"/>
                          </w:rPr>
                          <w:fldChar w:fldCharType="begin"/>
                        </w:r>
                        <w:r w:rsidRPr="00CF782E">
                          <w:rPr>
                            <w:rFonts w:ascii="Times New Roman" w:hAnsi="Times New Roman" w:cs="Times New Roman"/>
                            <w:szCs w:val="24"/>
                          </w:rPr>
                          <w:instrText>PAGE  \* MERGEFORMAT</w:instrText>
                        </w:r>
                        <w:r w:rsidRPr="00CF782E">
                          <w:rPr>
                            <w:rFonts w:ascii="Times New Roman" w:hAnsi="Times New Roman" w:cs="Times New Roman"/>
                            <w:szCs w:val="24"/>
                          </w:rPr>
                          <w:fldChar w:fldCharType="separate"/>
                        </w:r>
                        <w:r w:rsidR="00671D3D" w:rsidRPr="00671D3D">
                          <w:rPr>
                            <w:rFonts w:ascii="Times New Roman" w:eastAsiaTheme="majorEastAsia" w:hAnsi="Times New Roman" w:cs="Times New Roman"/>
                            <w:noProof/>
                            <w:szCs w:val="24"/>
                          </w:rPr>
                          <w:t>2</w:t>
                        </w:r>
                        <w:r w:rsidRPr="00CF782E">
                          <w:rPr>
                            <w:rFonts w:ascii="Times New Roman" w:eastAsiaTheme="majorEastAsia" w:hAnsi="Times New Roman" w:cs="Times New Roman"/>
                            <w:szCs w:val="24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page" anchory="margin"/>
            </v:rect>
          </w:pict>
        </mc:Fallback>
      </mc:AlternateContent>
    </w:r>
    <w:r>
      <w:rPr>
        <w:rFonts w:ascii="LATO" w:hAnsi="LATO"/>
        <w:color w:val="7F7F7F" w:themeColor="text1" w:themeTint="80"/>
        <w:sz w:val="16"/>
        <w:szCs w:val="16"/>
      </w:rPr>
      <w:t>CONSEJO COMARCAL DEL</w:t>
    </w:r>
    <w:r w:rsidRPr="008E351E">
      <w:rPr>
        <w:rFonts w:ascii="LATO" w:hAnsi="LATO"/>
        <w:color w:val="7F7F7F" w:themeColor="text1" w:themeTint="80"/>
        <w:sz w:val="16"/>
        <w:szCs w:val="16"/>
      </w:rPr>
      <w:t xml:space="preserve"> BIERZO – Avenida de la Minería, s/n, 24402, Ponferrada (León)</w:t>
    </w:r>
  </w:p>
  <w:p w:rsidR="009D36C9" w:rsidRPr="008E351E" w:rsidRDefault="009D36C9" w:rsidP="00F46F57">
    <w:pPr>
      <w:pStyle w:val="Piedepgina"/>
      <w:jc w:val="center"/>
      <w:rPr>
        <w:rFonts w:ascii="LATO" w:hAnsi="LATO"/>
        <w:color w:val="7F7F7F" w:themeColor="text1" w:themeTint="80"/>
        <w:sz w:val="16"/>
        <w:szCs w:val="16"/>
      </w:rPr>
    </w:pPr>
    <w:r w:rsidRPr="008E351E">
      <w:rPr>
        <w:rFonts w:ascii="LATO" w:hAnsi="LATO"/>
        <w:color w:val="7F7F7F" w:themeColor="text1" w:themeTint="80"/>
        <w:sz w:val="16"/>
        <w:szCs w:val="16"/>
      </w:rPr>
      <w:t>Tl 987 42 35 51 – www.ccbierzo.com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6C9" w:rsidRDefault="009D36C9" w:rsidP="00633697">
      <w:pPr>
        <w:spacing w:after="0" w:line="240" w:lineRule="auto"/>
      </w:pPr>
      <w:r>
        <w:separator/>
      </w:r>
    </w:p>
  </w:footnote>
  <w:footnote w:type="continuationSeparator" w:id="0">
    <w:p w:rsidR="009D36C9" w:rsidRDefault="009D36C9" w:rsidP="00633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Default="00671D3D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45797" o:spid="_x0000_s2062" type="#_x0000_t75" style="position:absolute;margin-left:0;margin-top:0;width:295.2pt;height:547.2pt;z-index:-251658752;mso-position-horizontal:center;mso-position-horizontal-relative:margin;mso-position-vertical:center;mso-position-vertical-relative:margin" o:allowincell="f">
          <v:imagedata r:id="rId1" o:title="MarcaAgua_v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Default="009D36C9" w:rsidP="00133C80">
    <w:pPr>
      <w:pStyle w:val="Encabezado"/>
      <w:jc w:val="center"/>
    </w:pPr>
    <w:r>
      <w:rPr>
        <w:noProof/>
      </w:rPr>
      <w:drawing>
        <wp:inline distT="0" distB="0" distL="0" distR="0" wp14:anchorId="40171CFE" wp14:editId="51C00567">
          <wp:extent cx="5059055" cy="1056640"/>
          <wp:effectExtent l="0" t="0" r="825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F_CoBrand_CCBIERZO_2025 PNG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333" t="73268" r="2772" b="849"/>
                  <a:stretch/>
                </pic:blipFill>
                <pic:spPr bwMode="auto">
                  <a:xfrm>
                    <a:off x="0" y="0"/>
                    <a:ext cx="5068782" cy="105867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9D36C9" w:rsidRDefault="00671D3D" w:rsidP="00133C80">
    <w:pPr>
      <w:pStyle w:val="Encabezado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45798" o:spid="_x0000_s2063" type="#_x0000_t75" style="position:absolute;left:0;text-align:left;margin-left:0;margin-top:0;width:295.2pt;height:547.2pt;z-index:-251657728;mso-position-horizontal:center;mso-position-horizontal-relative:margin;mso-position-vertical:center;mso-position-vertical-relative:margin" o:allowincell="f">
          <v:imagedata r:id="rId2" o:title="MarcaAgua_v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6C9" w:rsidRDefault="00671D3D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445796" o:spid="_x0000_s2061" type="#_x0000_t75" style="position:absolute;margin-left:0;margin-top:0;width:295.2pt;height:547.2pt;z-index:-251659776;mso-position-horizontal:center;mso-position-horizontal-relative:margin;mso-position-vertical:center;mso-position-vertical-relative:margin" o:allowincell="f">
          <v:imagedata r:id="rId1" o:title="MarcaAgua_v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81981A74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Liberation Serif" w:hAnsi="Liberation Serif" w:cs="OpenSymbol"/>
        <w:caps w:val="0"/>
        <w:smallCaps w:val="0"/>
        <w:strike w:val="0"/>
        <w:dstrike w:val="0"/>
        <w:color w:val="222222"/>
        <w:spacing w:val="0"/>
        <w:position w:val="0"/>
        <w:sz w:val="20"/>
        <w:szCs w:val="20"/>
        <w:shd w:val="clear" w:color="auto" w:fill="auto"/>
        <w:vertAlign w:val="baseline"/>
        <w:lang w:val="es-ES_tradnl" w:eastAsia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E20189"/>
    <w:multiLevelType w:val="hybridMultilevel"/>
    <w:tmpl w:val="136699EC"/>
    <w:lvl w:ilvl="0" w:tplc="623C1D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C077E"/>
    <w:multiLevelType w:val="multilevel"/>
    <w:tmpl w:val="177AE112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7063D"/>
    <w:multiLevelType w:val="hybridMultilevel"/>
    <w:tmpl w:val="1CF692F8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0B5E39BC"/>
    <w:multiLevelType w:val="hybridMultilevel"/>
    <w:tmpl w:val="215E5FC0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0E092D2B"/>
    <w:multiLevelType w:val="hybridMultilevel"/>
    <w:tmpl w:val="51408AAE"/>
    <w:lvl w:ilvl="0" w:tplc="0C0A000B">
      <w:start w:val="1"/>
      <w:numFmt w:val="bullet"/>
      <w:lvlText w:val=""/>
      <w:lvlJc w:val="left"/>
      <w:pPr>
        <w:ind w:left="11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7" w15:restartNumberingAfterBreak="0">
    <w:nsid w:val="0EB86B81"/>
    <w:multiLevelType w:val="hybridMultilevel"/>
    <w:tmpl w:val="B5BC8922"/>
    <w:lvl w:ilvl="0" w:tplc="037864F6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0F975663"/>
    <w:multiLevelType w:val="hybridMultilevel"/>
    <w:tmpl w:val="11DA4912"/>
    <w:lvl w:ilvl="0" w:tplc="49663A6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4A0871"/>
    <w:multiLevelType w:val="multilevel"/>
    <w:tmpl w:val="41FCCCDA"/>
    <w:lvl w:ilvl="0">
      <w:start w:val="1"/>
      <w:numFmt w:val="bullet"/>
      <w:lvlText w:val="-"/>
      <w:lvlJc w:val="left"/>
      <w:pPr>
        <w:tabs>
          <w:tab w:val="num" w:pos="360"/>
        </w:tabs>
        <w:ind w:left="720" w:hanging="360"/>
      </w:pPr>
      <w:rPr>
        <w:rFonts w:ascii="Liberation Serif" w:hAnsi="Liberation Serif" w:cs="OpenSymbol"/>
        <w:caps w:val="0"/>
        <w:smallCaps w:val="0"/>
        <w:strike w:val="0"/>
        <w:dstrike w:val="0"/>
        <w:color w:val="222222"/>
        <w:spacing w:val="0"/>
        <w:position w:val="0"/>
        <w:sz w:val="20"/>
        <w:szCs w:val="20"/>
        <w:shd w:val="clear" w:color="auto" w:fill="auto"/>
        <w:vertAlign w:val="baseline"/>
        <w:lang w:val="es-ES_tradnl" w:eastAsia="es-ES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840" w:hanging="180"/>
      </w:pPr>
    </w:lvl>
  </w:abstractNum>
  <w:abstractNum w:abstractNumId="1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1CA63D76"/>
    <w:multiLevelType w:val="hybridMultilevel"/>
    <w:tmpl w:val="12AA528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594F8A"/>
    <w:multiLevelType w:val="hybridMultilevel"/>
    <w:tmpl w:val="84762E0E"/>
    <w:lvl w:ilvl="0" w:tplc="551C9F9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B77045"/>
    <w:multiLevelType w:val="multilevel"/>
    <w:tmpl w:val="8A044432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D5D73"/>
    <w:multiLevelType w:val="hybridMultilevel"/>
    <w:tmpl w:val="949CD0CE"/>
    <w:lvl w:ilvl="0" w:tplc="623C1D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256F2E"/>
    <w:multiLevelType w:val="hybridMultilevel"/>
    <w:tmpl w:val="0E6232BC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9749BF"/>
    <w:multiLevelType w:val="hybridMultilevel"/>
    <w:tmpl w:val="B9C8AF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E62A2B"/>
    <w:multiLevelType w:val="hybridMultilevel"/>
    <w:tmpl w:val="16D40ABC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 w15:restartNumberingAfterBreak="0">
    <w:nsid w:val="43AF565C"/>
    <w:multiLevelType w:val="hybridMultilevel"/>
    <w:tmpl w:val="B9C8AF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33F0D"/>
    <w:multiLevelType w:val="hybridMultilevel"/>
    <w:tmpl w:val="E9C84B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1B02D3"/>
    <w:multiLevelType w:val="multilevel"/>
    <w:tmpl w:val="189A2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407454"/>
    <w:multiLevelType w:val="hybridMultilevel"/>
    <w:tmpl w:val="36D4D726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E46A63"/>
    <w:multiLevelType w:val="multilevel"/>
    <w:tmpl w:val="47FE3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5717E3"/>
    <w:multiLevelType w:val="multilevel"/>
    <w:tmpl w:val="10CCBF5E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F37BE"/>
    <w:multiLevelType w:val="hybridMultilevel"/>
    <w:tmpl w:val="8990FBE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97B88"/>
    <w:multiLevelType w:val="hybridMultilevel"/>
    <w:tmpl w:val="B838B6B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F34C58"/>
    <w:multiLevelType w:val="hybridMultilevel"/>
    <w:tmpl w:val="3A8EE0F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2E5883"/>
    <w:multiLevelType w:val="hybridMultilevel"/>
    <w:tmpl w:val="E9C86068"/>
    <w:lvl w:ilvl="0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8" w15:restartNumberingAfterBreak="0">
    <w:nsid w:val="6241179A"/>
    <w:multiLevelType w:val="hybridMultilevel"/>
    <w:tmpl w:val="E9C84B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5653C6"/>
    <w:multiLevelType w:val="multilevel"/>
    <w:tmpl w:val="11868560"/>
    <w:lvl w:ilvl="0">
      <w:numFmt w:val="bullet"/>
      <w:lvlText w:val="-"/>
      <w:lvlJc w:val="left"/>
      <w:pPr>
        <w:ind w:left="1069" w:hanging="360"/>
      </w:pPr>
      <w:rPr>
        <w:rFonts w:ascii="LATOS" w:eastAsia="NSimSun" w:hAnsi="LATOS" w:cs="Arial"/>
        <w:sz w:val="22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0" w15:restartNumberingAfterBreak="0">
    <w:nsid w:val="6FEF6A94"/>
    <w:multiLevelType w:val="hybridMultilevel"/>
    <w:tmpl w:val="14C2AE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561A55"/>
    <w:multiLevelType w:val="multilevel"/>
    <w:tmpl w:val="EDBA9594"/>
    <w:lvl w:ilvl="0">
      <w:numFmt w:val="bullet"/>
      <w:lvlText w:val="-"/>
      <w:lvlJc w:val="left"/>
      <w:pPr>
        <w:ind w:left="1069" w:hanging="360"/>
      </w:pPr>
      <w:rPr>
        <w:rFonts w:ascii="LATOS" w:eastAsia="NSimSun" w:hAnsi="LATOS" w:cs="Arial"/>
        <w:sz w:val="22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2" w15:restartNumberingAfterBreak="0">
    <w:nsid w:val="73C51CBD"/>
    <w:multiLevelType w:val="multilevel"/>
    <w:tmpl w:val="7AC09698"/>
    <w:lvl w:ilvl="0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2C09FB"/>
    <w:multiLevelType w:val="hybridMultilevel"/>
    <w:tmpl w:val="A9D6103C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8B0B41"/>
    <w:multiLevelType w:val="hybridMultilevel"/>
    <w:tmpl w:val="B9C8AF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5470F2"/>
    <w:multiLevelType w:val="hybridMultilevel"/>
    <w:tmpl w:val="7EA63FCE"/>
    <w:lvl w:ilvl="0" w:tplc="796E0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2"/>
  </w:num>
  <w:num w:numId="3">
    <w:abstractNumId w:val="10"/>
  </w:num>
  <w:num w:numId="4">
    <w:abstractNumId w:val="10"/>
  </w:num>
  <w:num w:numId="5">
    <w:abstractNumId w:val="10"/>
  </w:num>
  <w:num w:numId="6">
    <w:abstractNumId w:val="10"/>
  </w:num>
  <w:num w:numId="7">
    <w:abstractNumId w:val="10"/>
  </w:num>
  <w:num w:numId="8">
    <w:abstractNumId w:val="10"/>
  </w:num>
  <w:num w:numId="9">
    <w:abstractNumId w:val="10"/>
  </w:num>
  <w:num w:numId="10">
    <w:abstractNumId w:val="10"/>
  </w:num>
  <w:num w:numId="11">
    <w:abstractNumId w:val="10"/>
  </w:num>
  <w:num w:numId="12">
    <w:abstractNumId w:val="10"/>
  </w:num>
  <w:num w:numId="13">
    <w:abstractNumId w:val="31"/>
  </w:num>
  <w:num w:numId="14">
    <w:abstractNumId w:val="3"/>
  </w:num>
  <w:num w:numId="15">
    <w:abstractNumId w:val="13"/>
  </w:num>
  <w:num w:numId="16">
    <w:abstractNumId w:val="29"/>
  </w:num>
  <w:num w:numId="17">
    <w:abstractNumId w:val="23"/>
  </w:num>
  <w:num w:numId="18">
    <w:abstractNumId w:val="32"/>
  </w:num>
  <w:num w:numId="19">
    <w:abstractNumId w:val="11"/>
  </w:num>
  <w:num w:numId="20">
    <w:abstractNumId w:val="0"/>
  </w:num>
  <w:num w:numId="21">
    <w:abstractNumId w:val="5"/>
  </w:num>
  <w:num w:numId="22">
    <w:abstractNumId w:val="26"/>
  </w:num>
  <w:num w:numId="23">
    <w:abstractNumId w:val="17"/>
  </w:num>
  <w:num w:numId="24">
    <w:abstractNumId w:val="4"/>
  </w:num>
  <w:num w:numId="25">
    <w:abstractNumId w:val="27"/>
  </w:num>
  <w:num w:numId="26">
    <w:abstractNumId w:val="8"/>
  </w:num>
  <w:num w:numId="27">
    <w:abstractNumId w:val="1"/>
  </w:num>
  <w:num w:numId="28">
    <w:abstractNumId w:val="9"/>
  </w:num>
  <w:num w:numId="29">
    <w:abstractNumId w:val="14"/>
  </w:num>
  <w:num w:numId="30">
    <w:abstractNumId w:val="2"/>
  </w:num>
  <w:num w:numId="31">
    <w:abstractNumId w:val="6"/>
  </w:num>
  <w:num w:numId="32">
    <w:abstractNumId w:val="12"/>
  </w:num>
  <w:num w:numId="33">
    <w:abstractNumId w:val="28"/>
  </w:num>
  <w:num w:numId="34">
    <w:abstractNumId w:val="35"/>
  </w:num>
  <w:num w:numId="35">
    <w:abstractNumId w:val="24"/>
  </w:num>
  <w:num w:numId="36">
    <w:abstractNumId w:val="34"/>
  </w:num>
  <w:num w:numId="37">
    <w:abstractNumId w:val="7"/>
  </w:num>
  <w:num w:numId="38">
    <w:abstractNumId w:val="30"/>
  </w:num>
  <w:num w:numId="39">
    <w:abstractNumId w:val="18"/>
  </w:num>
  <w:num w:numId="40">
    <w:abstractNumId w:val="25"/>
  </w:num>
  <w:num w:numId="41">
    <w:abstractNumId w:val="21"/>
  </w:num>
  <w:num w:numId="42">
    <w:abstractNumId w:val="19"/>
  </w:num>
  <w:num w:numId="43">
    <w:abstractNumId w:val="33"/>
  </w:num>
  <w:num w:numId="44">
    <w:abstractNumId w:val="16"/>
  </w:num>
  <w:num w:numId="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mirrorMargins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D66"/>
    <w:rsid w:val="000035B7"/>
    <w:rsid w:val="00011032"/>
    <w:rsid w:val="00020D28"/>
    <w:rsid w:val="0003313D"/>
    <w:rsid w:val="000539CE"/>
    <w:rsid w:val="0005674C"/>
    <w:rsid w:val="00077CF3"/>
    <w:rsid w:val="00095288"/>
    <w:rsid w:val="000A1C69"/>
    <w:rsid w:val="000A2802"/>
    <w:rsid w:val="000A4177"/>
    <w:rsid w:val="000C7FB0"/>
    <w:rsid w:val="000D7B0B"/>
    <w:rsid w:val="000E19C8"/>
    <w:rsid w:val="000E786A"/>
    <w:rsid w:val="000F0E58"/>
    <w:rsid w:val="001049E9"/>
    <w:rsid w:val="00111A88"/>
    <w:rsid w:val="00112186"/>
    <w:rsid w:val="00131E03"/>
    <w:rsid w:val="00133C80"/>
    <w:rsid w:val="00147B3E"/>
    <w:rsid w:val="00157200"/>
    <w:rsid w:val="001616FB"/>
    <w:rsid w:val="00163EF2"/>
    <w:rsid w:val="001735F0"/>
    <w:rsid w:val="001A0C0E"/>
    <w:rsid w:val="001B278A"/>
    <w:rsid w:val="001B34E4"/>
    <w:rsid w:val="001C7046"/>
    <w:rsid w:val="001D3E6D"/>
    <w:rsid w:val="001D78D4"/>
    <w:rsid w:val="001F2F53"/>
    <w:rsid w:val="002079D1"/>
    <w:rsid w:val="0021698B"/>
    <w:rsid w:val="0022613E"/>
    <w:rsid w:val="00270F9F"/>
    <w:rsid w:val="00275637"/>
    <w:rsid w:val="00283AEF"/>
    <w:rsid w:val="0028434E"/>
    <w:rsid w:val="00296234"/>
    <w:rsid w:val="002B60A2"/>
    <w:rsid w:val="002B66CD"/>
    <w:rsid w:val="002D57D0"/>
    <w:rsid w:val="002E1A57"/>
    <w:rsid w:val="002E451B"/>
    <w:rsid w:val="002E6720"/>
    <w:rsid w:val="002F2865"/>
    <w:rsid w:val="002F732B"/>
    <w:rsid w:val="003200FB"/>
    <w:rsid w:val="00324DFD"/>
    <w:rsid w:val="003653AD"/>
    <w:rsid w:val="00374B88"/>
    <w:rsid w:val="00397598"/>
    <w:rsid w:val="003A005F"/>
    <w:rsid w:val="003A1E7D"/>
    <w:rsid w:val="003C0E48"/>
    <w:rsid w:val="003D04B3"/>
    <w:rsid w:val="003D4976"/>
    <w:rsid w:val="003D72FF"/>
    <w:rsid w:val="003E2E12"/>
    <w:rsid w:val="003F49CE"/>
    <w:rsid w:val="00411EC4"/>
    <w:rsid w:val="004126DE"/>
    <w:rsid w:val="0041652F"/>
    <w:rsid w:val="0044283C"/>
    <w:rsid w:val="00444307"/>
    <w:rsid w:val="0044567E"/>
    <w:rsid w:val="00445A18"/>
    <w:rsid w:val="004469BD"/>
    <w:rsid w:val="00450FB3"/>
    <w:rsid w:val="0046374B"/>
    <w:rsid w:val="00470099"/>
    <w:rsid w:val="004772C8"/>
    <w:rsid w:val="004778A1"/>
    <w:rsid w:val="00492420"/>
    <w:rsid w:val="004941B0"/>
    <w:rsid w:val="004C252D"/>
    <w:rsid w:val="004D4162"/>
    <w:rsid w:val="004E0B66"/>
    <w:rsid w:val="004E33E4"/>
    <w:rsid w:val="004E7A2A"/>
    <w:rsid w:val="004F4DAE"/>
    <w:rsid w:val="00521AC6"/>
    <w:rsid w:val="00525BB4"/>
    <w:rsid w:val="00531BB7"/>
    <w:rsid w:val="00533165"/>
    <w:rsid w:val="0054111C"/>
    <w:rsid w:val="00542FE6"/>
    <w:rsid w:val="00547775"/>
    <w:rsid w:val="00552C63"/>
    <w:rsid w:val="0056612E"/>
    <w:rsid w:val="0058597A"/>
    <w:rsid w:val="00596334"/>
    <w:rsid w:val="005A1E5D"/>
    <w:rsid w:val="005A37DA"/>
    <w:rsid w:val="005B0DC4"/>
    <w:rsid w:val="005D1190"/>
    <w:rsid w:val="005E7BFA"/>
    <w:rsid w:val="00625AA1"/>
    <w:rsid w:val="00625B97"/>
    <w:rsid w:val="00633697"/>
    <w:rsid w:val="0065070A"/>
    <w:rsid w:val="00651EA7"/>
    <w:rsid w:val="00671D3D"/>
    <w:rsid w:val="00693393"/>
    <w:rsid w:val="0069404D"/>
    <w:rsid w:val="006C0B6B"/>
    <w:rsid w:val="006D587E"/>
    <w:rsid w:val="00700C12"/>
    <w:rsid w:val="00715FA1"/>
    <w:rsid w:val="00720079"/>
    <w:rsid w:val="007330E6"/>
    <w:rsid w:val="00740D6A"/>
    <w:rsid w:val="00742962"/>
    <w:rsid w:val="00745F9E"/>
    <w:rsid w:val="0075003C"/>
    <w:rsid w:val="0078392D"/>
    <w:rsid w:val="00786B51"/>
    <w:rsid w:val="007A2123"/>
    <w:rsid w:val="007A219C"/>
    <w:rsid w:val="007B2279"/>
    <w:rsid w:val="007B7CB7"/>
    <w:rsid w:val="007C157F"/>
    <w:rsid w:val="007C2C69"/>
    <w:rsid w:val="007C5703"/>
    <w:rsid w:val="007E618A"/>
    <w:rsid w:val="00802661"/>
    <w:rsid w:val="00802B25"/>
    <w:rsid w:val="00804182"/>
    <w:rsid w:val="00814494"/>
    <w:rsid w:val="00824D2C"/>
    <w:rsid w:val="00834AF8"/>
    <w:rsid w:val="00840C9C"/>
    <w:rsid w:val="008431CC"/>
    <w:rsid w:val="00856A25"/>
    <w:rsid w:val="00867FCC"/>
    <w:rsid w:val="00875A69"/>
    <w:rsid w:val="00894D66"/>
    <w:rsid w:val="00895CED"/>
    <w:rsid w:val="008B4DEB"/>
    <w:rsid w:val="008D00FC"/>
    <w:rsid w:val="008D7B14"/>
    <w:rsid w:val="008E351E"/>
    <w:rsid w:val="009353E8"/>
    <w:rsid w:val="00942A23"/>
    <w:rsid w:val="009448E6"/>
    <w:rsid w:val="00956FDF"/>
    <w:rsid w:val="009631D1"/>
    <w:rsid w:val="009633D6"/>
    <w:rsid w:val="00967E07"/>
    <w:rsid w:val="00992239"/>
    <w:rsid w:val="00997AE5"/>
    <w:rsid w:val="009A5F3D"/>
    <w:rsid w:val="009B5C39"/>
    <w:rsid w:val="009B6A8C"/>
    <w:rsid w:val="009C1089"/>
    <w:rsid w:val="009D36C9"/>
    <w:rsid w:val="00A015CB"/>
    <w:rsid w:val="00A05FE8"/>
    <w:rsid w:val="00A14DF9"/>
    <w:rsid w:val="00A22B21"/>
    <w:rsid w:val="00A2339C"/>
    <w:rsid w:val="00A345ED"/>
    <w:rsid w:val="00A37B10"/>
    <w:rsid w:val="00A549E2"/>
    <w:rsid w:val="00A6588D"/>
    <w:rsid w:val="00A70F89"/>
    <w:rsid w:val="00A71D5C"/>
    <w:rsid w:val="00A82287"/>
    <w:rsid w:val="00A85E4C"/>
    <w:rsid w:val="00AA6D40"/>
    <w:rsid w:val="00AB04D7"/>
    <w:rsid w:val="00AC7198"/>
    <w:rsid w:val="00AF6290"/>
    <w:rsid w:val="00B064E2"/>
    <w:rsid w:val="00B138F3"/>
    <w:rsid w:val="00B2279A"/>
    <w:rsid w:val="00B52878"/>
    <w:rsid w:val="00B5447C"/>
    <w:rsid w:val="00B63255"/>
    <w:rsid w:val="00B63BF3"/>
    <w:rsid w:val="00B7358E"/>
    <w:rsid w:val="00B953A7"/>
    <w:rsid w:val="00BA1302"/>
    <w:rsid w:val="00BA7024"/>
    <w:rsid w:val="00BB11D9"/>
    <w:rsid w:val="00BC6613"/>
    <w:rsid w:val="00BF0B3A"/>
    <w:rsid w:val="00C11DB2"/>
    <w:rsid w:val="00C23707"/>
    <w:rsid w:val="00C33C55"/>
    <w:rsid w:val="00C476FA"/>
    <w:rsid w:val="00C63E60"/>
    <w:rsid w:val="00C95D35"/>
    <w:rsid w:val="00C963C9"/>
    <w:rsid w:val="00C97EB7"/>
    <w:rsid w:val="00CA77B4"/>
    <w:rsid w:val="00CA784A"/>
    <w:rsid w:val="00CB7632"/>
    <w:rsid w:val="00CD37B1"/>
    <w:rsid w:val="00CE469E"/>
    <w:rsid w:val="00CF782E"/>
    <w:rsid w:val="00D068D3"/>
    <w:rsid w:val="00D157C7"/>
    <w:rsid w:val="00D16705"/>
    <w:rsid w:val="00D212B1"/>
    <w:rsid w:val="00D34143"/>
    <w:rsid w:val="00D375E7"/>
    <w:rsid w:val="00D41087"/>
    <w:rsid w:val="00D55EBA"/>
    <w:rsid w:val="00D7022D"/>
    <w:rsid w:val="00D81431"/>
    <w:rsid w:val="00DB37AB"/>
    <w:rsid w:val="00DB7772"/>
    <w:rsid w:val="00DC3EAA"/>
    <w:rsid w:val="00DD0C77"/>
    <w:rsid w:val="00DD4B4C"/>
    <w:rsid w:val="00DE2118"/>
    <w:rsid w:val="00DF139A"/>
    <w:rsid w:val="00DF2758"/>
    <w:rsid w:val="00E028D9"/>
    <w:rsid w:val="00E17356"/>
    <w:rsid w:val="00E278FF"/>
    <w:rsid w:val="00E347B4"/>
    <w:rsid w:val="00E371FB"/>
    <w:rsid w:val="00E5334E"/>
    <w:rsid w:val="00E552A3"/>
    <w:rsid w:val="00E71AB9"/>
    <w:rsid w:val="00E75321"/>
    <w:rsid w:val="00E95781"/>
    <w:rsid w:val="00EB1D25"/>
    <w:rsid w:val="00ED0D7F"/>
    <w:rsid w:val="00F03908"/>
    <w:rsid w:val="00F10BC1"/>
    <w:rsid w:val="00F12BA6"/>
    <w:rsid w:val="00F13BD5"/>
    <w:rsid w:val="00F16B7A"/>
    <w:rsid w:val="00F17118"/>
    <w:rsid w:val="00F24496"/>
    <w:rsid w:val="00F37B7D"/>
    <w:rsid w:val="00F459BD"/>
    <w:rsid w:val="00F46F57"/>
    <w:rsid w:val="00F500DB"/>
    <w:rsid w:val="00F518AB"/>
    <w:rsid w:val="00F56DA5"/>
    <w:rsid w:val="00F629BA"/>
    <w:rsid w:val="00F732B0"/>
    <w:rsid w:val="00F81BBE"/>
    <w:rsid w:val="00F916CD"/>
    <w:rsid w:val="00F93880"/>
    <w:rsid w:val="00FA0F8A"/>
    <w:rsid w:val="00FA43D4"/>
    <w:rsid w:val="00FD51D7"/>
    <w:rsid w:val="00FE2EB4"/>
    <w:rsid w:val="00FE410B"/>
    <w:rsid w:val="00FF2951"/>
    <w:rsid w:val="00FF4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038D4FC8"/>
  <w15:docId w15:val="{3CD2434F-7B59-462E-AF79-A707667DD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s-E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3E8"/>
  </w:style>
  <w:style w:type="paragraph" w:styleId="Ttulo1">
    <w:name w:val="heading 1"/>
    <w:basedOn w:val="Normal"/>
    <w:next w:val="Normal"/>
    <w:link w:val="Ttulo1Car"/>
    <w:uiPriority w:val="9"/>
    <w:qFormat/>
    <w:rsid w:val="00133C80"/>
    <w:pPr>
      <w:pBdr>
        <w:top w:val="single" w:sz="24" w:space="0" w:color="DDDDDD" w:themeColor="accent1"/>
        <w:left w:val="single" w:sz="24" w:space="0" w:color="DDDDDD" w:themeColor="accent1"/>
        <w:bottom w:val="single" w:sz="24" w:space="0" w:color="DDDDDD" w:themeColor="accent1"/>
        <w:right w:val="single" w:sz="24" w:space="0" w:color="DDDDDD" w:themeColor="accent1"/>
      </w:pBdr>
      <w:shd w:val="clear" w:color="auto" w:fill="DDDDD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3C80"/>
    <w:pPr>
      <w:pBdr>
        <w:top w:val="single" w:sz="24" w:space="0" w:color="F8F8F8" w:themeColor="accent1" w:themeTint="33"/>
        <w:left w:val="single" w:sz="24" w:space="0" w:color="F8F8F8" w:themeColor="accent1" w:themeTint="33"/>
        <w:bottom w:val="single" w:sz="24" w:space="0" w:color="F8F8F8" w:themeColor="accent1" w:themeTint="33"/>
        <w:right w:val="single" w:sz="24" w:space="0" w:color="F8F8F8" w:themeColor="accent1" w:themeTint="33"/>
      </w:pBdr>
      <w:shd w:val="clear" w:color="auto" w:fill="F8F8F8" w:themeFill="accent1" w:themeFillTint="33"/>
      <w:spacing w:after="0"/>
      <w:outlineLvl w:val="1"/>
    </w:pPr>
    <w:rPr>
      <w:caps/>
      <w:spacing w:val="15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3C80"/>
    <w:pPr>
      <w:pBdr>
        <w:top w:val="single" w:sz="6" w:space="2" w:color="DDDDDD" w:themeColor="accent1"/>
      </w:pBdr>
      <w:spacing w:before="300" w:after="0"/>
      <w:outlineLvl w:val="2"/>
    </w:pPr>
    <w:rPr>
      <w:caps/>
      <w:color w:val="6E6E6E" w:themeColor="accent1" w:themeShade="7F"/>
      <w:spacing w:val="15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3C80"/>
    <w:pPr>
      <w:pBdr>
        <w:top w:val="dotted" w:sz="6" w:space="2" w:color="DDDDDD" w:themeColor="accent1"/>
      </w:pBdr>
      <w:spacing w:before="200" w:after="0"/>
      <w:outlineLvl w:val="3"/>
    </w:pPr>
    <w:rPr>
      <w:caps/>
      <w:color w:val="A5A5A5" w:themeColor="accent1" w:themeShade="BF"/>
      <w:spacing w:val="1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3C80"/>
    <w:pPr>
      <w:pBdr>
        <w:bottom w:val="single" w:sz="6" w:space="1" w:color="DDDDDD" w:themeColor="accent1"/>
      </w:pBdr>
      <w:spacing w:before="200" w:after="0"/>
      <w:outlineLvl w:val="4"/>
    </w:pPr>
    <w:rPr>
      <w:caps/>
      <w:color w:val="A5A5A5" w:themeColor="accent1" w:themeShade="BF"/>
      <w:spacing w:val="1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3C80"/>
    <w:pPr>
      <w:pBdr>
        <w:bottom w:val="dotted" w:sz="6" w:space="1" w:color="DDDDDD" w:themeColor="accent1"/>
      </w:pBdr>
      <w:spacing w:before="200" w:after="0"/>
      <w:outlineLvl w:val="5"/>
    </w:pPr>
    <w:rPr>
      <w:caps/>
      <w:color w:val="A5A5A5" w:themeColor="accent1" w:themeShade="BF"/>
      <w:spacing w:val="1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3C80"/>
    <w:pPr>
      <w:spacing w:before="200" w:after="0"/>
      <w:outlineLvl w:val="6"/>
    </w:pPr>
    <w:rPr>
      <w:caps/>
      <w:color w:val="A5A5A5" w:themeColor="accent1" w:themeShade="BF"/>
      <w:spacing w:val="1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3C8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3C8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336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qFormat/>
    <w:rsid w:val="00633697"/>
  </w:style>
  <w:style w:type="paragraph" w:styleId="Piedepgina">
    <w:name w:val="footer"/>
    <w:basedOn w:val="Normal"/>
    <w:link w:val="PiedepginaCar"/>
    <w:uiPriority w:val="99"/>
    <w:unhideWhenUsed/>
    <w:rsid w:val="006336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3697"/>
  </w:style>
  <w:style w:type="paragraph" w:styleId="Textodeglobo">
    <w:name w:val="Balloon Text"/>
    <w:basedOn w:val="Normal"/>
    <w:link w:val="TextodegloboCar"/>
    <w:uiPriority w:val="99"/>
    <w:semiHidden/>
    <w:unhideWhenUsed/>
    <w:rsid w:val="006336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369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8D00F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25AA1"/>
    <w:pPr>
      <w:spacing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Textoennegrita">
    <w:name w:val="Strong"/>
    <w:uiPriority w:val="22"/>
    <w:qFormat/>
    <w:rsid w:val="00133C80"/>
    <w:rPr>
      <w:b/>
      <w:bCs/>
    </w:rPr>
  </w:style>
  <w:style w:type="character" w:styleId="nfasis">
    <w:name w:val="Emphasis"/>
    <w:uiPriority w:val="20"/>
    <w:qFormat/>
    <w:rsid w:val="00133C80"/>
    <w:rPr>
      <w:caps/>
      <w:color w:val="6E6E6E" w:themeColor="accent1" w:themeShade="7F"/>
      <w:spacing w:val="5"/>
    </w:rPr>
  </w:style>
  <w:style w:type="character" w:styleId="Nmerodepgina">
    <w:name w:val="page number"/>
    <w:basedOn w:val="Fuentedeprrafopredeter"/>
    <w:uiPriority w:val="99"/>
    <w:unhideWhenUsed/>
    <w:rsid w:val="00133C80"/>
  </w:style>
  <w:style w:type="character" w:customStyle="1" w:styleId="Ttulo1Car">
    <w:name w:val="Título 1 Car"/>
    <w:basedOn w:val="Fuentedeprrafopredeter"/>
    <w:link w:val="Ttulo1"/>
    <w:uiPriority w:val="9"/>
    <w:rsid w:val="00133C80"/>
    <w:rPr>
      <w:caps/>
      <w:color w:val="FFFFFF" w:themeColor="background1"/>
      <w:spacing w:val="15"/>
      <w:sz w:val="22"/>
      <w:szCs w:val="22"/>
      <w:shd w:val="clear" w:color="auto" w:fill="DDDDDD" w:themeFill="accent1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3C80"/>
    <w:rPr>
      <w:caps/>
      <w:spacing w:val="15"/>
      <w:shd w:val="clear" w:color="auto" w:fill="F8F8F8" w:themeFill="accent1" w:themeFillTint="33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3C80"/>
    <w:rPr>
      <w:caps/>
      <w:color w:val="6E6E6E" w:themeColor="accent1" w:themeShade="7F"/>
      <w:spacing w:val="15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3C80"/>
    <w:rPr>
      <w:caps/>
      <w:color w:val="A5A5A5" w:themeColor="accent1" w:themeShade="BF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3C80"/>
    <w:rPr>
      <w:caps/>
      <w:spacing w:val="10"/>
      <w:sz w:val="18"/>
      <w:szCs w:val="1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3C80"/>
    <w:rPr>
      <w:i/>
      <w:iCs/>
      <w:caps/>
      <w:spacing w:val="10"/>
      <w:sz w:val="18"/>
      <w:szCs w:val="18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133C80"/>
    <w:rPr>
      <w:b/>
      <w:bCs/>
      <w:color w:val="A5A5A5" w:themeColor="accent1" w:themeShade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133C80"/>
    <w:pPr>
      <w:spacing w:before="0" w:after="0"/>
    </w:pPr>
    <w:rPr>
      <w:rFonts w:asciiTheme="majorHAnsi" w:eastAsiaTheme="majorEastAsia" w:hAnsiTheme="majorHAnsi" w:cstheme="majorBidi"/>
      <w:caps/>
      <w:color w:val="DDDDDD" w:themeColor="accent1"/>
      <w:spacing w:val="10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133C80"/>
    <w:rPr>
      <w:rFonts w:asciiTheme="majorHAnsi" w:eastAsiaTheme="majorEastAsia" w:hAnsiTheme="majorHAnsi" w:cstheme="majorBidi"/>
      <w:caps/>
      <w:color w:val="DDDDDD" w:themeColor="accent1"/>
      <w:spacing w:val="10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133C8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tuloCar">
    <w:name w:val="Subtítulo Car"/>
    <w:basedOn w:val="Fuentedeprrafopredeter"/>
    <w:link w:val="Subttulo"/>
    <w:uiPriority w:val="11"/>
    <w:rsid w:val="00133C80"/>
    <w:rPr>
      <w:caps/>
      <w:color w:val="595959" w:themeColor="text1" w:themeTint="A6"/>
      <w:spacing w:val="10"/>
      <w:sz w:val="21"/>
      <w:szCs w:val="21"/>
    </w:rPr>
  </w:style>
  <w:style w:type="paragraph" w:styleId="Sinespaciado">
    <w:name w:val="No Spacing"/>
    <w:uiPriority w:val="1"/>
    <w:qFormat/>
    <w:rsid w:val="00133C80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133C80"/>
    <w:rPr>
      <w:i/>
      <w:iCs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133C80"/>
    <w:rPr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3C80"/>
    <w:pPr>
      <w:spacing w:before="240" w:after="240" w:line="240" w:lineRule="auto"/>
      <w:ind w:left="1080" w:right="1080"/>
      <w:jc w:val="center"/>
    </w:pPr>
    <w:rPr>
      <w:color w:val="DDDDDD" w:themeColor="accent1"/>
      <w:sz w:val="24"/>
      <w:szCs w:val="24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3C80"/>
    <w:rPr>
      <w:color w:val="DDDDDD" w:themeColor="accent1"/>
      <w:sz w:val="24"/>
      <w:szCs w:val="24"/>
    </w:rPr>
  </w:style>
  <w:style w:type="character" w:styleId="nfasissutil">
    <w:name w:val="Subtle Emphasis"/>
    <w:uiPriority w:val="19"/>
    <w:qFormat/>
    <w:rsid w:val="00133C80"/>
    <w:rPr>
      <w:i/>
      <w:iCs/>
      <w:color w:val="6E6E6E" w:themeColor="accent1" w:themeShade="7F"/>
    </w:rPr>
  </w:style>
  <w:style w:type="character" w:styleId="nfasisintenso">
    <w:name w:val="Intense Emphasis"/>
    <w:uiPriority w:val="21"/>
    <w:qFormat/>
    <w:rsid w:val="00133C80"/>
    <w:rPr>
      <w:b/>
      <w:bCs/>
      <w:caps/>
      <w:color w:val="6E6E6E" w:themeColor="accent1" w:themeShade="7F"/>
      <w:spacing w:val="10"/>
    </w:rPr>
  </w:style>
  <w:style w:type="character" w:styleId="Referenciasutil">
    <w:name w:val="Subtle Reference"/>
    <w:uiPriority w:val="31"/>
    <w:qFormat/>
    <w:rsid w:val="00133C80"/>
    <w:rPr>
      <w:b/>
      <w:bCs/>
      <w:color w:val="DDDDDD" w:themeColor="accent1"/>
    </w:rPr>
  </w:style>
  <w:style w:type="character" w:styleId="Referenciaintensa">
    <w:name w:val="Intense Reference"/>
    <w:uiPriority w:val="32"/>
    <w:qFormat/>
    <w:rsid w:val="00133C80"/>
    <w:rPr>
      <w:b/>
      <w:bCs/>
      <w:i/>
      <w:iCs/>
      <w:caps/>
      <w:color w:val="DDDDDD" w:themeColor="accent1"/>
    </w:rPr>
  </w:style>
  <w:style w:type="character" w:styleId="Ttulodellibro">
    <w:name w:val="Book Title"/>
    <w:uiPriority w:val="33"/>
    <w:qFormat/>
    <w:rsid w:val="00133C80"/>
    <w:rPr>
      <w:b/>
      <w:bCs/>
      <w:i/>
      <w:iC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133C80"/>
    <w:pPr>
      <w:outlineLvl w:val="9"/>
    </w:pPr>
  </w:style>
  <w:style w:type="paragraph" w:styleId="Textoindependiente">
    <w:name w:val="Body Text"/>
    <w:basedOn w:val="Normal"/>
    <w:link w:val="TextoindependienteCar"/>
    <w:uiPriority w:val="1"/>
    <w:qFormat/>
    <w:rsid w:val="00F17118"/>
    <w:pPr>
      <w:widowControl w:val="0"/>
      <w:autoSpaceDE w:val="0"/>
      <w:autoSpaceDN w:val="0"/>
      <w:spacing w:before="0" w:after="0" w:line="240" w:lineRule="auto"/>
    </w:pPr>
    <w:rPr>
      <w:rFonts w:ascii="Arial MT" w:eastAsia="Arial MT" w:hAnsi="Arial MT" w:cs="Arial MT"/>
      <w:sz w:val="26"/>
      <w:szCs w:val="26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17118"/>
    <w:rPr>
      <w:rFonts w:ascii="Arial MT" w:eastAsia="Arial MT" w:hAnsi="Arial MT" w:cs="Arial MT"/>
      <w:sz w:val="26"/>
      <w:szCs w:val="26"/>
      <w:lang w:eastAsia="en-US"/>
    </w:rPr>
  </w:style>
  <w:style w:type="paragraph" w:customStyle="1" w:styleId="Standard">
    <w:name w:val="Standard"/>
    <w:rsid w:val="00531BB7"/>
    <w:pPr>
      <w:suppressAutoHyphens/>
      <w:autoSpaceDN w:val="0"/>
      <w:spacing w:before="0"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qFormat/>
    <w:rsid w:val="00D16705"/>
    <w:pPr>
      <w:suppressAutoHyphens/>
      <w:autoSpaceDN w:val="0"/>
      <w:spacing w:before="0" w:after="0" w:line="240" w:lineRule="auto"/>
      <w:ind w:left="720"/>
      <w:textAlignment w:val="baseline"/>
    </w:pPr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Standard4">
    <w:name w:val="Standard4"/>
    <w:rsid w:val="00A22B21"/>
    <w:pPr>
      <w:suppressAutoHyphens/>
      <w:spacing w:before="0" w:after="0" w:line="240" w:lineRule="auto"/>
      <w:textAlignment w:val="baseline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table" w:styleId="Tablaconcuadrcula">
    <w:name w:val="Table Grid"/>
    <w:basedOn w:val="Tablanormal"/>
    <w:uiPriority w:val="39"/>
    <w:rsid w:val="00411EC4"/>
    <w:pPr>
      <w:suppressAutoHyphens/>
      <w:spacing w:before="0" w:after="0" w:line="240" w:lineRule="auto"/>
    </w:pPr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5oscura-nfasis5">
    <w:name w:val="Grid Table 5 Dark Accent 5"/>
    <w:basedOn w:val="Tablanormal"/>
    <w:uiPriority w:val="50"/>
    <w:rsid w:val="00A822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paragraph" w:styleId="Sangradetextonormal">
    <w:name w:val="Body Text Indent"/>
    <w:basedOn w:val="Normal"/>
    <w:link w:val="SangradetextonormalCar"/>
    <w:rsid w:val="007A2123"/>
    <w:pPr>
      <w:suppressAutoHyphens/>
      <w:spacing w:before="0"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angradetextonormalCar">
    <w:name w:val="Sangría de texto normal Car"/>
    <w:basedOn w:val="Fuentedeprrafopredeter"/>
    <w:link w:val="Sangradetextonormal"/>
    <w:rsid w:val="007A212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odyTextIn">
    <w:name w:val="Body Text In"/>
    <w:rsid w:val="007A2123"/>
    <w:pPr>
      <w:suppressAutoHyphens/>
      <w:spacing w:before="0" w:after="0" w:line="240" w:lineRule="auto"/>
      <w:jc w:val="both"/>
    </w:pPr>
    <w:rPr>
      <w:rFonts w:ascii="Arial" w:eastAsia="Times New Roman" w:hAnsi="Arial" w:cs="Arial"/>
      <w:sz w:val="24"/>
      <w:lang w:val="es-ES_tradnl" w:eastAsia="zh-CN"/>
    </w:rPr>
  </w:style>
  <w:style w:type="paragraph" w:customStyle="1" w:styleId="Default">
    <w:name w:val="Default"/>
    <w:rsid w:val="007E618A"/>
    <w:pPr>
      <w:widowControl w:val="0"/>
      <w:suppressAutoHyphens/>
      <w:spacing w:before="0"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character" w:customStyle="1" w:styleId="hgkelc">
    <w:name w:val="hgkelc"/>
    <w:basedOn w:val="Fuentedeprrafopredeter"/>
    <w:rsid w:val="007E618A"/>
  </w:style>
  <w:style w:type="table" w:styleId="Cuadrculadetablaclara">
    <w:name w:val="Grid Table Light"/>
    <w:basedOn w:val="Tablanormal"/>
    <w:uiPriority w:val="40"/>
    <w:rsid w:val="007E618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5">
    <w:name w:val="Plain Table 5"/>
    <w:basedOn w:val="Tablanormal"/>
    <w:uiPriority w:val="45"/>
    <w:rsid w:val="007E6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Contenidodelatabla">
    <w:name w:val="Contenido de la tabla"/>
    <w:basedOn w:val="Normal"/>
    <w:rsid w:val="00F56DA5"/>
    <w:pPr>
      <w:widowControl w:val="0"/>
      <w:suppressLineNumbers/>
      <w:suppressAutoHyphens/>
      <w:spacing w:before="0"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styleId="Tabladecuadrcula3-nfasis2">
    <w:name w:val="Grid Table 3 Accent 2"/>
    <w:basedOn w:val="Tablanormal"/>
    <w:uiPriority w:val="48"/>
    <w:rsid w:val="00111A88"/>
    <w:pPr>
      <w:spacing w:after="0"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Tablanormal3">
    <w:name w:val="Plain Table 3"/>
    <w:basedOn w:val="Tablanormal"/>
    <w:uiPriority w:val="43"/>
    <w:rsid w:val="004D416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decuadrcula5oscura-nfasis4">
    <w:name w:val="Grid Table 5 Dark Accent 4"/>
    <w:basedOn w:val="Tablanormal"/>
    <w:uiPriority w:val="50"/>
    <w:rsid w:val="004D416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Tabladecuadrcula4-nfasis3">
    <w:name w:val="Grid Table 4 Accent 3"/>
    <w:basedOn w:val="Tablanormal"/>
    <w:uiPriority w:val="49"/>
    <w:rsid w:val="009353E8"/>
    <w:pPr>
      <w:spacing w:after="0"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9353E8"/>
    <w:pPr>
      <w:spacing w:before="0"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3E8"/>
  </w:style>
  <w:style w:type="character" w:styleId="Refdenotaalpie">
    <w:name w:val="footnote reference"/>
    <w:basedOn w:val="Fuentedeprrafopredeter"/>
    <w:uiPriority w:val="99"/>
    <w:semiHidden/>
    <w:unhideWhenUsed/>
    <w:rsid w:val="009353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487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64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5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8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idal\Desktop\Carta.dotm" TargetMode="External"/></Relationships>
</file>

<file path=word/theme/theme1.xml><?xml version="1.0" encoding="utf-8"?>
<a:theme xmlns:a="http://schemas.openxmlformats.org/drawingml/2006/main" name="Tema de Office">
  <a:themeElements>
    <a:clrScheme name="Escala de grises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B4680941-46CE-42E5-8A31-735168BB3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</Template>
  <TotalTime>0</TotalTime>
  <Pages>2</Pages>
  <Words>364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mvidal</dc:creator>
  <cp:lastModifiedBy>pelayo.pedrayes</cp:lastModifiedBy>
  <cp:revision>2</cp:revision>
  <cp:lastPrinted>2026-10-20T12:48:00Z</cp:lastPrinted>
  <dcterms:created xsi:type="dcterms:W3CDTF">2026-10-22T11:15:00Z</dcterms:created>
  <dcterms:modified xsi:type="dcterms:W3CDTF">2026-10-22T11:15:00Z</dcterms:modified>
</cp:coreProperties>
</file>