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12D" w:rsidRPr="00F95991" w:rsidRDefault="00D9412D" w:rsidP="0036414C">
      <w:pPr>
        <w:tabs>
          <w:tab w:val="left" w:pos="9252"/>
        </w:tabs>
        <w:ind w:right="522"/>
        <w:rPr>
          <w:rFonts w:ascii="Gill Sans" w:hAnsi="Gill Sans"/>
          <w:sz w:val="16"/>
          <w:szCs w:val="16"/>
          <w:lang w:val="es-ES"/>
        </w:rPr>
        <w:sectPr w:rsidR="00D9412D" w:rsidRPr="00F95991" w:rsidSect="002D5154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2127" w:right="363" w:bottom="278" w:left="794" w:header="0" w:footer="349" w:gutter="0"/>
          <w:cols w:space="720"/>
          <w:titlePg/>
          <w:docGrid w:linePitch="360"/>
        </w:sectPr>
      </w:pPr>
    </w:p>
    <w:p w:rsidR="004A6E0E" w:rsidRPr="00565765" w:rsidRDefault="00D12C4A" w:rsidP="004A6E0E">
      <w:pPr>
        <w:ind w:left="425" w:right="522"/>
        <w:jc w:val="center"/>
        <w:rPr>
          <w:rFonts w:ascii="Gill Sans" w:hAnsi="Gill Sans"/>
          <w:b/>
          <w:u w:val="single"/>
          <w:lang w:val="es-ES"/>
        </w:rPr>
      </w:pPr>
      <w:bookmarkStart w:id="0" w:name="texto"/>
      <w:bookmarkEnd w:id="0"/>
      <w:r w:rsidRPr="00565765">
        <w:rPr>
          <w:rFonts w:ascii="Gill Sans" w:hAnsi="Gill Sans"/>
          <w:b/>
          <w:u w:val="single"/>
          <w:lang w:val="es-ES"/>
        </w:rPr>
        <w:t>A</w:t>
      </w:r>
      <w:r w:rsidR="00ED2DF8" w:rsidRPr="00565765">
        <w:rPr>
          <w:rFonts w:ascii="Gill Sans" w:hAnsi="Gill Sans"/>
          <w:b/>
          <w:u w:val="single"/>
          <w:lang w:val="es-ES"/>
        </w:rPr>
        <w:t>nexo A</w:t>
      </w:r>
      <w:r w:rsidR="00565765">
        <w:rPr>
          <w:rFonts w:ascii="Gill Sans" w:hAnsi="Gill Sans"/>
          <w:b/>
          <w:u w:val="single"/>
          <w:lang w:val="es-ES"/>
        </w:rPr>
        <w:t xml:space="preserve"> DESCRIPTIVO DE LA OBRA</w:t>
      </w:r>
      <w:r w:rsidR="00B619D5">
        <w:rPr>
          <w:rFonts w:ascii="Gill Sans" w:hAnsi="Gill Sans"/>
          <w:b/>
          <w:u w:val="single"/>
          <w:lang w:val="es-ES"/>
        </w:rPr>
        <w:t xml:space="preserve"> O SERVICIO</w:t>
      </w:r>
      <w:r w:rsidR="00565765">
        <w:rPr>
          <w:rFonts w:ascii="Gill Sans" w:hAnsi="Gill Sans"/>
          <w:b/>
          <w:u w:val="single"/>
          <w:lang w:val="es-ES"/>
        </w:rPr>
        <w:t xml:space="preserve"> </w:t>
      </w:r>
      <w:r w:rsidR="00ED2DF8" w:rsidRPr="00565765">
        <w:rPr>
          <w:rFonts w:ascii="Gill Sans" w:hAnsi="Gill Sans"/>
          <w:b/>
          <w:u w:val="single"/>
          <w:lang w:val="es-ES"/>
        </w:rPr>
        <w:t xml:space="preserve">(S24) </w:t>
      </w:r>
    </w:p>
    <w:p w:rsidR="005A5139" w:rsidRPr="00565765" w:rsidRDefault="005A5139" w:rsidP="004A6E0E">
      <w:pPr>
        <w:ind w:left="425" w:right="522"/>
        <w:jc w:val="center"/>
        <w:rPr>
          <w:rFonts w:ascii="Gill Sans" w:hAnsi="Gill Sans"/>
          <w:b/>
          <w:u w:val="single"/>
          <w:lang w:val="es-ES"/>
        </w:rPr>
      </w:pPr>
    </w:p>
    <w:p w:rsidR="004A6E0E" w:rsidRDefault="004A6E0E" w:rsidP="004A6E0E">
      <w:pPr>
        <w:ind w:left="425" w:right="522"/>
        <w:jc w:val="center"/>
        <w:rPr>
          <w:rFonts w:ascii="Gill Sans" w:hAnsi="Gill Sans"/>
          <w:sz w:val="22"/>
          <w:szCs w:val="22"/>
          <w:lang w:val="es-ES"/>
        </w:rPr>
      </w:pPr>
      <w:r w:rsidRPr="00565765">
        <w:rPr>
          <w:rFonts w:ascii="Gill Sans" w:hAnsi="Gill Sans"/>
          <w:sz w:val="22"/>
          <w:szCs w:val="22"/>
          <w:lang w:val="es-ES"/>
        </w:rPr>
        <w:t xml:space="preserve"> PROGRAMA FOMENTO EMPLEO AGRARIO</w:t>
      </w:r>
      <w:r w:rsidR="00565765" w:rsidRPr="00565765">
        <w:rPr>
          <w:rFonts w:ascii="Gill Sans" w:hAnsi="Gill Sans"/>
          <w:sz w:val="22"/>
          <w:szCs w:val="22"/>
          <w:lang w:val="es-ES"/>
        </w:rPr>
        <w:t xml:space="preserve"> 202</w:t>
      </w:r>
      <w:r w:rsidR="00815DCC">
        <w:rPr>
          <w:rFonts w:ascii="Gill Sans" w:hAnsi="Gill Sans"/>
          <w:sz w:val="22"/>
          <w:szCs w:val="22"/>
          <w:lang w:val="es-ES"/>
        </w:rPr>
        <w:t>6</w:t>
      </w:r>
      <w:r w:rsidR="00565765" w:rsidRPr="00565765">
        <w:rPr>
          <w:rFonts w:ascii="Gill Sans" w:hAnsi="Gill Sans"/>
          <w:sz w:val="22"/>
          <w:szCs w:val="22"/>
          <w:lang w:val="es-ES"/>
        </w:rPr>
        <w:t>. GARANTÍA DE RENTAS</w:t>
      </w:r>
    </w:p>
    <w:p w:rsidR="00E57DD1" w:rsidRDefault="00E57DD1" w:rsidP="004A6E0E">
      <w:pPr>
        <w:ind w:left="425" w:right="522"/>
        <w:jc w:val="center"/>
        <w:rPr>
          <w:rFonts w:ascii="Gill Sans" w:hAnsi="Gill Sans"/>
          <w:sz w:val="22"/>
          <w:szCs w:val="22"/>
          <w:lang w:val="es-ES"/>
        </w:rPr>
      </w:pPr>
    </w:p>
    <w:p w:rsidR="00E57DD1" w:rsidRPr="00565765" w:rsidRDefault="00E57DD1" w:rsidP="004A6E0E">
      <w:pPr>
        <w:ind w:left="425" w:right="522"/>
        <w:jc w:val="center"/>
        <w:rPr>
          <w:rFonts w:ascii="Gill Sans" w:hAnsi="Gill Sans"/>
          <w:sz w:val="22"/>
          <w:szCs w:val="22"/>
          <w:lang w:val="es-ES"/>
        </w:rPr>
      </w:pPr>
    </w:p>
    <w:p w:rsidR="004A6E0E" w:rsidRDefault="004A6E0E" w:rsidP="004A6E0E">
      <w:pPr>
        <w:ind w:left="425" w:right="522"/>
        <w:rPr>
          <w:rFonts w:ascii="Gill Sans" w:hAnsi="Gill Sans"/>
          <w:b/>
          <w:sz w:val="22"/>
          <w:szCs w:val="22"/>
          <w:u w:val="single"/>
          <w:lang w:val="es-ES"/>
        </w:rPr>
      </w:pPr>
    </w:p>
    <w:p w:rsidR="00CE3087" w:rsidRPr="00CE3087" w:rsidRDefault="00CE3087" w:rsidP="0036414C">
      <w:pPr>
        <w:spacing w:line="360" w:lineRule="auto"/>
        <w:ind w:left="426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CE3087">
        <w:rPr>
          <w:rFonts w:ascii="Gill Sans" w:hAnsi="Gill Sans"/>
          <w:b/>
          <w:sz w:val="22"/>
          <w:szCs w:val="22"/>
          <w:lang w:val="es-ES"/>
        </w:rPr>
        <w:t>1.- IDENTIFICACIÓN:</w:t>
      </w:r>
    </w:p>
    <w:p w:rsidR="00CE3087" w:rsidRDefault="00CE3087" w:rsidP="001A5B4A">
      <w:pPr>
        <w:spacing w:line="276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ENTIDAD SOLICITANTE</w:t>
      </w:r>
      <w:r w:rsidR="00D44934">
        <w:rPr>
          <w:rFonts w:ascii="Gill Sans" w:hAnsi="Gill Sans"/>
          <w:sz w:val="22"/>
          <w:szCs w:val="22"/>
          <w:lang w:val="es-ES"/>
        </w:rPr>
        <w:t xml:space="preserve"> </w:t>
      </w:r>
      <w:r>
        <w:rPr>
          <w:rFonts w:ascii="Gill Sans" w:hAnsi="Gill Sans"/>
          <w:sz w:val="22"/>
          <w:szCs w:val="22"/>
          <w:lang w:val="es-ES"/>
        </w:rPr>
        <w:tab/>
      </w:r>
      <w:r w:rsidR="00D44934">
        <w:rPr>
          <w:rFonts w:ascii="Gill Sans" w:hAnsi="Gill Sans"/>
          <w:sz w:val="22"/>
          <w:szCs w:val="22"/>
          <w:lang w:val="es-ES"/>
        </w:rPr>
        <w:t xml:space="preserve"> </w:t>
      </w:r>
      <w:r w:rsidR="00D44934">
        <w:rPr>
          <w:rFonts w:ascii="Gill Sans" w:hAnsi="Gill San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7" type="#_x0000_t75" style="width:352.5pt;height:14.4pt" o:ole="">
            <v:imagedata r:id="rId12" o:title=""/>
          </v:shape>
          <w:control r:id="rId13" w:name="TextBox1" w:shapeid="_x0000_i1157"/>
        </w:object>
      </w:r>
    </w:p>
    <w:p w:rsidR="00C63C44" w:rsidRDefault="00C63C44" w:rsidP="001A5B4A">
      <w:pPr>
        <w:spacing w:line="276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C63C44" w:rsidRDefault="00C63C44" w:rsidP="001A5B4A">
      <w:pPr>
        <w:spacing w:line="276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DENOMINACIÓN PROYECTO  </w:t>
      </w:r>
    </w:p>
    <w:p w:rsidR="00C63C44" w:rsidRPr="00C63C44" w:rsidRDefault="00C63C44" w:rsidP="001A5B4A">
      <w:pPr>
        <w:spacing w:line="276" w:lineRule="auto"/>
        <w:ind w:left="426" w:right="522"/>
        <w:jc w:val="both"/>
        <w:rPr>
          <w:rFonts w:ascii="Gill Sans" w:hAnsi="Gill Sans"/>
          <w:sz w:val="8"/>
          <w:szCs w:val="22"/>
          <w:lang w:val="es-ES"/>
        </w:rPr>
      </w:pPr>
    </w:p>
    <w:p w:rsidR="00CE3087" w:rsidRDefault="00A44662" w:rsidP="001A5B4A">
      <w:pPr>
        <w:spacing w:line="276" w:lineRule="auto"/>
        <w:ind w:left="426" w:right="522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>
          <v:shape id="_x0000_i1093" type="#_x0000_t75" style="width:474.05pt;height:35.15pt" o:ole="">
            <v:imagedata r:id="rId14" o:title=""/>
          </v:shape>
          <w:control r:id="rId15" w:name="TextBox11" w:shapeid="_x0000_i1093"/>
        </w:object>
      </w:r>
    </w:p>
    <w:p w:rsidR="009450D9" w:rsidRDefault="009450D9" w:rsidP="001A5B4A">
      <w:pPr>
        <w:spacing w:line="276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4A6E0E" w:rsidRDefault="00CE3087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DURACIÓN PREVISTA (</w:t>
      </w:r>
      <w:r w:rsidR="00A44662">
        <w:rPr>
          <w:rFonts w:ascii="Gill Sans" w:hAnsi="Gill Sans"/>
          <w:sz w:val="22"/>
          <w:szCs w:val="22"/>
          <w:lang w:val="es-ES"/>
        </w:rPr>
        <w:t xml:space="preserve">Meses)  </w:t>
      </w:r>
      <w:r w:rsidR="00A44662">
        <w:rPr>
          <w:rFonts w:ascii="Gill Sans" w:hAnsi="Gill Sans"/>
        </w:rPr>
        <w:object w:dxaOrig="225" w:dyaOrig="225">
          <v:shape id="_x0000_i1095" type="#_x0000_t75" style="width:1in;height:15pt" o:ole="">
            <v:imagedata r:id="rId16" o:title=""/>
          </v:shape>
          <w:control r:id="rId17" w:name="TextBox2" w:shapeid="_x0000_i1095"/>
        </w:object>
      </w:r>
      <w:r w:rsidR="004A6E0E">
        <w:rPr>
          <w:rFonts w:ascii="Gill Sans" w:hAnsi="Gill Sans"/>
          <w:sz w:val="22"/>
          <w:szCs w:val="22"/>
          <w:lang w:val="es-ES"/>
        </w:rPr>
        <w:t xml:space="preserve">   FECHA PREVISTA DE INICIO:</w:t>
      </w:r>
      <w:r w:rsidR="002E4034">
        <w:rPr>
          <w:rFonts w:ascii="Gill Sans" w:hAnsi="Gill Sans"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</w:rPr>
        <w:object w:dxaOrig="225" w:dyaOrig="225">
          <v:shape id="_x0000_i1097" type="#_x0000_t75" style="width:97.35pt;height:14.4pt" o:ole="">
            <v:imagedata r:id="rId18" o:title=""/>
          </v:shape>
          <w:control r:id="rId19" w:name="TextBox21" w:shapeid="_x0000_i1097"/>
        </w:object>
      </w:r>
    </w:p>
    <w:p w:rsidR="00D12C4A" w:rsidRDefault="00D12C4A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7E2EB7" w:rsidRPr="009450D9" w:rsidRDefault="007E2EB7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E57DD1" w:rsidRPr="009450D9" w:rsidRDefault="00E57DD1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CE3087" w:rsidRPr="00CE3087" w:rsidRDefault="00CE3087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CE3087">
        <w:rPr>
          <w:rFonts w:ascii="Gill Sans" w:hAnsi="Gill Sans"/>
          <w:b/>
          <w:sz w:val="22"/>
          <w:szCs w:val="22"/>
          <w:lang w:val="es-ES"/>
        </w:rPr>
        <w:t>2.- DESCRIPCIÓN PROYECTO:</w:t>
      </w:r>
    </w:p>
    <w:p w:rsidR="000C1B7C" w:rsidRDefault="000C1B7C" w:rsidP="00D12C4A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9450D9" w:rsidRPr="009450D9" w:rsidRDefault="009450D9" w:rsidP="00D12C4A">
      <w:pPr>
        <w:ind w:right="522" w:firstLine="425"/>
        <w:jc w:val="both"/>
        <w:rPr>
          <w:rFonts w:ascii="Gill Sans" w:hAnsi="Gill Sans"/>
          <w:sz w:val="4"/>
          <w:szCs w:val="22"/>
          <w:lang w:val="es-ES"/>
        </w:rPr>
      </w:pPr>
    </w:p>
    <w:p w:rsidR="005937BF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2.1. Objetivo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:rsidR="005937BF" w:rsidRDefault="00A44662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 </w:t>
      </w:r>
    </w:p>
    <w:p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</w:t>
      </w:r>
      <w:r>
        <w:rPr>
          <w:rFonts w:ascii="Gill Sans" w:hAnsi="Gill Sans"/>
        </w:rPr>
        <w:object w:dxaOrig="225" w:dyaOrig="225">
          <v:shape id="_x0000_i1099" type="#_x0000_t75" style="width:474.05pt;height:65.1pt" o:ole="">
            <v:imagedata r:id="rId20" o:title=""/>
          </v:shape>
          <w:control r:id="rId21" w:name="TextBox12" w:shapeid="_x0000_i1099"/>
        </w:object>
      </w:r>
    </w:p>
    <w:p w:rsidR="009450D9" w:rsidRDefault="009450D9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Pr="009450D9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937BF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2.2. Finalidad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:rsidR="005937BF" w:rsidRDefault="005937BF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>
          <v:shape id="_x0000_i1101" type="#_x0000_t75" style="width:474.05pt;height:65.1pt" o:ole="">
            <v:imagedata r:id="rId20" o:title=""/>
          </v:shape>
          <w:control r:id="rId22" w:name="TextBox121" w:shapeid="_x0000_i1101"/>
        </w:object>
      </w:r>
    </w:p>
    <w:p w:rsidR="009450D9" w:rsidRDefault="009450D9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Pr="009450D9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937BF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2.3. Actuaciones a realizar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:rsidR="005937BF" w:rsidRDefault="005937BF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>
          <v:shape id="_x0000_i1158" type="#_x0000_t75" style="width:474.05pt;height:65.1pt" o:ole="">
            <v:imagedata r:id="rId20" o:title=""/>
          </v:shape>
          <w:control r:id="rId23" w:name="TextBox13" w:shapeid="_x0000_i1158"/>
        </w:object>
      </w:r>
    </w:p>
    <w:p w:rsidR="009450D9" w:rsidRDefault="009450D9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9450D9" w:rsidRDefault="009450D9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Pr="001A5B4A" w:rsidRDefault="005E3661" w:rsidP="002D5154">
      <w:pPr>
        <w:ind w:right="522" w:firstLine="425"/>
        <w:jc w:val="both"/>
        <w:rPr>
          <w:rFonts w:ascii="Gill Sans" w:hAnsi="Gill Sans"/>
          <w:sz w:val="10"/>
          <w:szCs w:val="22"/>
          <w:lang w:val="es-ES"/>
        </w:rPr>
      </w:pPr>
    </w:p>
    <w:p w:rsidR="009450D9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2.4 Características, </w:t>
      </w:r>
      <w:r w:rsidRPr="00657AC3">
        <w:rPr>
          <w:rFonts w:ascii="Gill Sans" w:hAnsi="Gill Sans"/>
          <w:sz w:val="22"/>
          <w:szCs w:val="22"/>
          <w:lang w:val="es-ES"/>
        </w:rPr>
        <w:t>ubicación, dimensiones, etc.</w:t>
      </w:r>
    </w:p>
    <w:p w:rsidR="00D726BE" w:rsidRDefault="00D726BE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</w:t>
      </w:r>
      <w:bookmarkStart w:id="1" w:name="_GoBack"/>
      <w:r>
        <w:rPr>
          <w:rFonts w:ascii="Gill Sans" w:hAnsi="Gill Sans"/>
        </w:rPr>
        <w:object w:dxaOrig="225" w:dyaOrig="225">
          <v:shape id="_x0000_i1159" type="#_x0000_t75" style="width:474.05pt;height:65.1pt" o:ole="">
            <v:imagedata r:id="rId20" o:title=""/>
          </v:shape>
          <w:control r:id="rId24" w:name="TextBox23" w:shapeid="_x0000_i1159"/>
        </w:object>
      </w:r>
      <w:bookmarkEnd w:id="1"/>
    </w:p>
    <w:p w:rsidR="00D726BE" w:rsidRPr="00657AC3" w:rsidRDefault="00D726BE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Pr="00D726BE" w:rsidRDefault="005E3661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D726BE" w:rsidRDefault="005E3661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2.5 Otra información y detalles del proyecto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:rsidR="00D726BE" w:rsidRDefault="00D726BE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5E3661" w:rsidRDefault="00A44662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 </w:t>
      </w:r>
      <w:r>
        <w:rPr>
          <w:rFonts w:ascii="Gill Sans" w:hAnsi="Gill Sans"/>
        </w:rPr>
        <w:object w:dxaOrig="225" w:dyaOrig="225">
          <v:shape id="_x0000_i1107" type="#_x0000_t75" style="width:474.05pt;height:65.1pt" o:ole="">
            <v:imagedata r:id="rId20" o:title=""/>
          </v:shape>
          <w:control r:id="rId25" w:name="TextBox231" w:shapeid="_x0000_i1107"/>
        </w:object>
      </w:r>
    </w:p>
    <w:p w:rsidR="004A6E0E" w:rsidRDefault="004A6E0E" w:rsidP="0036414C">
      <w:pPr>
        <w:spacing w:line="360" w:lineRule="auto"/>
        <w:ind w:left="426" w:right="522"/>
        <w:jc w:val="both"/>
        <w:rPr>
          <w:rFonts w:ascii="Gill Sans" w:hAnsi="Gill Sans"/>
          <w:sz w:val="28"/>
          <w:szCs w:val="22"/>
          <w:lang w:val="es-ES"/>
        </w:rPr>
      </w:pPr>
    </w:p>
    <w:p w:rsidR="00C63C44" w:rsidRDefault="00C63C44" w:rsidP="0036414C">
      <w:pPr>
        <w:spacing w:line="360" w:lineRule="auto"/>
        <w:ind w:left="426" w:right="522"/>
        <w:jc w:val="both"/>
        <w:rPr>
          <w:rFonts w:ascii="Gill Sans" w:hAnsi="Gill Sans"/>
          <w:sz w:val="18"/>
          <w:szCs w:val="22"/>
          <w:lang w:val="es-ES"/>
        </w:rPr>
      </w:pPr>
    </w:p>
    <w:p w:rsidR="007E2EB7" w:rsidRPr="00C63C44" w:rsidRDefault="007E2EB7" w:rsidP="0036414C">
      <w:pPr>
        <w:spacing w:line="360" w:lineRule="auto"/>
        <w:ind w:left="426" w:right="522"/>
        <w:jc w:val="both"/>
        <w:rPr>
          <w:rFonts w:ascii="Gill Sans" w:hAnsi="Gill Sans"/>
          <w:sz w:val="18"/>
          <w:szCs w:val="22"/>
          <w:lang w:val="es-ES"/>
        </w:rPr>
      </w:pPr>
    </w:p>
    <w:p w:rsidR="004A6E0E" w:rsidRPr="00633CCA" w:rsidRDefault="004A6E0E" w:rsidP="0036414C">
      <w:pPr>
        <w:spacing w:line="360" w:lineRule="auto"/>
        <w:ind w:left="426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633CCA">
        <w:rPr>
          <w:rFonts w:ascii="Gill Sans" w:hAnsi="Gill Sans"/>
          <w:b/>
          <w:sz w:val="22"/>
          <w:szCs w:val="22"/>
          <w:lang w:val="es-ES"/>
        </w:rPr>
        <w:t>3.-</w:t>
      </w:r>
      <w:r>
        <w:rPr>
          <w:rFonts w:ascii="Gill Sans" w:hAnsi="Gill Sans"/>
          <w:sz w:val="22"/>
          <w:szCs w:val="22"/>
          <w:lang w:val="es-ES"/>
        </w:rPr>
        <w:t xml:space="preserve"> </w:t>
      </w:r>
      <w:r w:rsidRPr="00633CCA">
        <w:rPr>
          <w:rFonts w:ascii="Gill Sans" w:hAnsi="Gill Sans"/>
          <w:b/>
          <w:sz w:val="22"/>
          <w:szCs w:val="22"/>
          <w:lang w:val="es-ES"/>
        </w:rPr>
        <w:t>MANO DE OBRA REQUERIDA PARA LA EJECUCIÓN DEL PROYECTO CUYA SUBVENCIÓN SE SOLICITA:</w:t>
      </w:r>
    </w:p>
    <w:tbl>
      <w:tblPr>
        <w:tblStyle w:val="Tablaconcuadrcula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984"/>
        <w:gridCol w:w="992"/>
        <w:gridCol w:w="3289"/>
        <w:gridCol w:w="1531"/>
        <w:gridCol w:w="1843"/>
      </w:tblGrid>
      <w:tr w:rsidR="003B533E" w:rsidTr="00F32A31">
        <w:trPr>
          <w:trHeight w:val="880"/>
        </w:trPr>
        <w:tc>
          <w:tcPr>
            <w:tcW w:w="2976" w:type="dxa"/>
            <w:gridSpan w:val="2"/>
            <w:vAlign w:val="center"/>
          </w:tcPr>
          <w:p w:rsidR="003B533E" w:rsidRDefault="003B533E" w:rsidP="00F32A31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Número de trabajadores</w:t>
            </w:r>
          </w:p>
          <w:p w:rsidR="00A44662" w:rsidRDefault="00A44662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09" type="#_x0000_t75" style="width:1in;height:15pt" o:ole="">
                  <v:imagedata r:id="rId16" o:title=""/>
                </v:shape>
                <w:control r:id="rId26" w:name="TextBox24" w:shapeid="_x0000_i1109"/>
              </w:object>
            </w:r>
          </w:p>
        </w:tc>
        <w:tc>
          <w:tcPr>
            <w:tcW w:w="3289" w:type="dxa"/>
            <w:vAlign w:val="center"/>
          </w:tcPr>
          <w:p w:rsidR="003B533E" w:rsidRDefault="003B533E" w:rsidP="00A44662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Categorías</w:t>
            </w:r>
          </w:p>
          <w:p w:rsidR="00A44662" w:rsidRDefault="00A44662" w:rsidP="00A44662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1531" w:type="dxa"/>
          </w:tcPr>
          <w:p w:rsidR="003B533E" w:rsidRDefault="003B533E" w:rsidP="00A44662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Jornadas previstas</w:t>
            </w:r>
          </w:p>
          <w:p w:rsidR="00A44662" w:rsidRDefault="00A44662" w:rsidP="00A44662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11" type="#_x0000_t75" style="width:34.55pt;height:15pt" o:ole="">
                  <v:imagedata r:id="rId27" o:title=""/>
                </v:shape>
                <w:control r:id="rId28" w:name="TextBox2411" w:shapeid="_x0000_i1111"/>
              </w:object>
            </w:r>
          </w:p>
        </w:tc>
        <w:tc>
          <w:tcPr>
            <w:tcW w:w="1843" w:type="dxa"/>
          </w:tcPr>
          <w:p w:rsidR="003B533E" w:rsidRDefault="00C61061" w:rsidP="00A44662">
            <w:pPr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% sobre Total Jornadas</w:t>
            </w:r>
          </w:p>
        </w:tc>
      </w:tr>
      <w:tr w:rsidR="003B533E" w:rsidTr="001A5B4A">
        <w:trPr>
          <w:trHeight w:val="567"/>
        </w:trPr>
        <w:tc>
          <w:tcPr>
            <w:tcW w:w="1984" w:type="dxa"/>
          </w:tcPr>
          <w:p w:rsidR="003B533E" w:rsidRDefault="003B533E" w:rsidP="004A6E0E">
            <w:pPr>
              <w:spacing w:line="360" w:lineRule="auto"/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</w:p>
          <w:p w:rsidR="003B533E" w:rsidRDefault="003B533E" w:rsidP="004A6E0E">
            <w:pPr>
              <w:spacing w:line="360" w:lineRule="auto"/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Cualificados</w:t>
            </w:r>
          </w:p>
        </w:tc>
        <w:tc>
          <w:tcPr>
            <w:tcW w:w="992" w:type="dxa"/>
            <w:vAlign w:val="center"/>
          </w:tcPr>
          <w:p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13" type="#_x0000_t75" style="width:34.55pt;height:15pt" o:ole="">
                  <v:imagedata r:id="rId27" o:title=""/>
                </v:shape>
                <w:control r:id="rId29" w:name="TextBox24111" w:shapeid="_x0000_i1113"/>
              </w:object>
            </w:r>
          </w:p>
        </w:tc>
        <w:tc>
          <w:tcPr>
            <w:tcW w:w="3289" w:type="dxa"/>
            <w:vAlign w:val="center"/>
          </w:tcPr>
          <w:p w:rsidR="003B533E" w:rsidRDefault="003B533E" w:rsidP="001A5B4A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  <w:p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>
                <v:shape id="_x0000_i1115" type="#_x0000_t75" style="width:82.35pt;height:15pt" o:ole="">
                  <v:imagedata r:id="rId30" o:title=""/>
                </v:shape>
                <w:control r:id="rId31" w:name="TextBox241124" w:shapeid="_x0000_i1115"/>
              </w:object>
            </w:r>
          </w:p>
          <w:p w:rsidR="003B533E" w:rsidRDefault="003B533E" w:rsidP="001A5B4A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1531" w:type="dxa"/>
            <w:vAlign w:val="center"/>
          </w:tcPr>
          <w:p w:rsidR="001A5B4A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17" type="#_x0000_t75" style="width:34.55pt;height:15pt" o:ole="">
                  <v:imagedata r:id="rId27" o:title=""/>
                </v:shape>
                <w:control r:id="rId32" w:name="TextBox24113" w:shapeid="_x0000_i1117"/>
              </w:object>
            </w:r>
          </w:p>
        </w:tc>
        <w:tc>
          <w:tcPr>
            <w:tcW w:w="1843" w:type="dxa"/>
            <w:vAlign w:val="center"/>
          </w:tcPr>
          <w:p w:rsidR="003B533E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19" type="#_x0000_t75" style="width:34.55pt;height:15pt" o:ole="">
                  <v:imagedata r:id="rId27" o:title=""/>
                </v:shape>
                <w:control r:id="rId33" w:name="TextBox24114" w:shapeid="_x0000_i1119"/>
              </w:object>
            </w:r>
          </w:p>
        </w:tc>
      </w:tr>
      <w:tr w:rsidR="003B533E" w:rsidTr="00F32A31">
        <w:trPr>
          <w:trHeight w:val="584"/>
        </w:trPr>
        <w:tc>
          <w:tcPr>
            <w:tcW w:w="1984" w:type="dxa"/>
          </w:tcPr>
          <w:p w:rsidR="003B533E" w:rsidRDefault="003B533E" w:rsidP="003B533E">
            <w:pPr>
              <w:spacing w:line="360" w:lineRule="auto"/>
              <w:ind w:right="34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No cualificados</w:t>
            </w:r>
          </w:p>
        </w:tc>
        <w:tc>
          <w:tcPr>
            <w:tcW w:w="992" w:type="dxa"/>
            <w:vAlign w:val="center"/>
          </w:tcPr>
          <w:p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21" type="#_x0000_t75" style="width:34.55pt;height:15pt" o:ole="">
                  <v:imagedata r:id="rId27" o:title=""/>
                </v:shape>
                <w:control r:id="rId34" w:name="TextBox24112" w:shapeid="_x0000_i1121"/>
              </w:object>
            </w:r>
          </w:p>
        </w:tc>
        <w:tc>
          <w:tcPr>
            <w:tcW w:w="3289" w:type="dxa"/>
            <w:vAlign w:val="center"/>
          </w:tcPr>
          <w:p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>
                <v:shape id="_x0000_i1123" type="#_x0000_t75" style="width:82.35pt;height:15pt" o:ole="">
                  <v:imagedata r:id="rId30" o:title=""/>
                </v:shape>
                <w:control r:id="rId35" w:name="TextBox2411241" w:shapeid="_x0000_i1123"/>
              </w:object>
            </w:r>
          </w:p>
        </w:tc>
        <w:tc>
          <w:tcPr>
            <w:tcW w:w="1531" w:type="dxa"/>
            <w:vAlign w:val="center"/>
          </w:tcPr>
          <w:p w:rsidR="001A5B4A" w:rsidRDefault="00F32A31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25" type="#_x0000_t75" style="width:34.55pt;height:15pt" o:ole="">
                  <v:imagedata r:id="rId27" o:title=""/>
                </v:shape>
                <w:control r:id="rId36" w:name="TextBox241131" w:shapeid="_x0000_i1125"/>
              </w:object>
            </w:r>
          </w:p>
        </w:tc>
        <w:tc>
          <w:tcPr>
            <w:tcW w:w="1843" w:type="dxa"/>
            <w:vAlign w:val="center"/>
          </w:tcPr>
          <w:p w:rsidR="003B533E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>
                <v:shape id="_x0000_i1127" type="#_x0000_t75" style="width:34.55pt;height:15pt" o:ole="">
                  <v:imagedata r:id="rId27" o:title=""/>
                </v:shape>
                <w:control r:id="rId37" w:name="TextBox241123" w:shapeid="_x0000_i1127"/>
              </w:object>
            </w:r>
          </w:p>
        </w:tc>
      </w:tr>
    </w:tbl>
    <w:p w:rsidR="003F78A1" w:rsidRPr="00300789" w:rsidRDefault="003F78A1" w:rsidP="00633CCA">
      <w:pPr>
        <w:ind w:firstLine="426"/>
        <w:rPr>
          <w:rFonts w:ascii="Gill Sans" w:hAnsi="Gill Sans"/>
          <w:sz w:val="14"/>
          <w:szCs w:val="22"/>
          <w:lang w:val="es-ES"/>
        </w:rPr>
      </w:pPr>
    </w:p>
    <w:p w:rsidR="005E3661" w:rsidRDefault="003F78A1" w:rsidP="003F78A1">
      <w:pPr>
        <w:ind w:left="426"/>
        <w:rPr>
          <w:rFonts w:ascii="Gill Sans" w:hAnsi="Gill Sans"/>
          <w:sz w:val="22"/>
          <w:szCs w:val="22"/>
          <w:lang w:val="es-ES"/>
        </w:rPr>
      </w:pPr>
      <w:r w:rsidRPr="003F78A1">
        <w:rPr>
          <w:rFonts w:ascii="Gill Sans" w:hAnsi="Gill Sans"/>
          <w:b/>
          <w:sz w:val="22"/>
          <w:szCs w:val="22"/>
          <w:lang w:val="es-ES"/>
        </w:rPr>
        <w:t>Convenio colectivo de aplicación:</w:t>
      </w:r>
      <w:r w:rsidR="00D12C4A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</w:rPr>
        <w:object w:dxaOrig="225" w:dyaOrig="225">
          <v:shape id="_x0000_i1129" type="#_x0000_t75" style="width:316.2pt;height:15pt" o:ole="">
            <v:imagedata r:id="rId38" o:title=""/>
          </v:shape>
          <w:control r:id="rId39" w:name="TextBox22" w:shapeid="_x0000_i1129"/>
        </w:object>
      </w:r>
    </w:p>
    <w:p w:rsidR="005E3661" w:rsidRPr="007E2EB7" w:rsidRDefault="005E3661" w:rsidP="003F78A1">
      <w:pPr>
        <w:ind w:left="426"/>
        <w:rPr>
          <w:rFonts w:ascii="Gill Sans" w:hAnsi="Gill Sans"/>
          <w:sz w:val="22"/>
          <w:szCs w:val="22"/>
          <w:lang w:val="es-ES"/>
        </w:rPr>
      </w:pPr>
    </w:p>
    <w:p w:rsidR="00E57DD1" w:rsidRDefault="00E57DD1" w:rsidP="003F78A1">
      <w:pPr>
        <w:ind w:left="426"/>
        <w:rPr>
          <w:rFonts w:ascii="Gill Sans" w:hAnsi="Gill Sans"/>
          <w:sz w:val="22"/>
          <w:szCs w:val="22"/>
          <w:lang w:val="es-ES"/>
        </w:rPr>
      </w:pPr>
    </w:p>
    <w:p w:rsidR="007E2EB7" w:rsidRDefault="007E2EB7" w:rsidP="003F78A1">
      <w:pPr>
        <w:ind w:left="426"/>
        <w:rPr>
          <w:rFonts w:ascii="Gill Sans" w:hAnsi="Gill Sans"/>
          <w:sz w:val="22"/>
          <w:szCs w:val="22"/>
          <w:lang w:val="es-ES"/>
        </w:rPr>
      </w:pPr>
    </w:p>
    <w:p w:rsidR="007E2EB7" w:rsidRPr="007E2EB7" w:rsidRDefault="007E2EB7" w:rsidP="003F78A1">
      <w:pPr>
        <w:ind w:left="426"/>
        <w:rPr>
          <w:rFonts w:ascii="Gill Sans" w:hAnsi="Gill Sans"/>
          <w:sz w:val="22"/>
          <w:szCs w:val="22"/>
          <w:lang w:val="es-ES"/>
        </w:rPr>
      </w:pPr>
    </w:p>
    <w:p w:rsidR="00CE3087" w:rsidRDefault="00633CCA" w:rsidP="003F78A1">
      <w:pPr>
        <w:ind w:left="426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4</w:t>
      </w:r>
      <w:r w:rsidR="00DD01D9" w:rsidRPr="00113BCF">
        <w:rPr>
          <w:rFonts w:ascii="Gill Sans" w:hAnsi="Gill Sans"/>
          <w:b/>
          <w:sz w:val="22"/>
          <w:szCs w:val="22"/>
          <w:lang w:val="es-ES"/>
        </w:rPr>
        <w:t>.- PLAN DE FINANCIACIÓN:</w:t>
      </w:r>
    </w:p>
    <w:p w:rsidR="00156656" w:rsidRPr="00156656" w:rsidRDefault="00156656" w:rsidP="003F78A1">
      <w:pPr>
        <w:ind w:left="426"/>
        <w:rPr>
          <w:rFonts w:ascii="Gill Sans" w:hAnsi="Gill Sans"/>
          <w:b/>
          <w:sz w:val="12"/>
          <w:szCs w:val="22"/>
          <w:lang w:val="es-ES"/>
        </w:rPr>
      </w:pPr>
    </w:p>
    <w:p w:rsidR="001C7DD1" w:rsidRDefault="00DD01D9" w:rsidP="00156656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Solicitud</w:t>
      </w:r>
      <w:r w:rsidR="007B710F">
        <w:rPr>
          <w:rFonts w:ascii="Gill Sans" w:hAnsi="Gill Sans"/>
          <w:sz w:val="22"/>
          <w:szCs w:val="22"/>
          <w:lang w:val="es-ES"/>
        </w:rPr>
        <w:t xml:space="preserve"> de subvención de mano de obra</w:t>
      </w:r>
      <w:r>
        <w:rPr>
          <w:rFonts w:ascii="Gill Sans" w:hAnsi="Gill Sans"/>
          <w:sz w:val="22"/>
          <w:szCs w:val="22"/>
          <w:lang w:val="es-ES"/>
        </w:rPr>
        <w:t xml:space="preserve"> S</w:t>
      </w:r>
      <w:r w:rsidR="001C7DD1">
        <w:rPr>
          <w:rFonts w:ascii="Gill Sans" w:hAnsi="Gill Sans"/>
          <w:sz w:val="22"/>
          <w:szCs w:val="22"/>
          <w:lang w:val="es-ES"/>
        </w:rPr>
        <w:t>EP</w:t>
      </w:r>
      <w:r>
        <w:rPr>
          <w:rFonts w:ascii="Gill Sans" w:hAnsi="Gill Sans"/>
          <w:sz w:val="22"/>
          <w:szCs w:val="22"/>
          <w:lang w:val="es-ES"/>
        </w:rPr>
        <w:t>E</w:t>
      </w:r>
      <w:r w:rsidR="007B710F">
        <w:rPr>
          <w:rFonts w:ascii="Gill Sans" w:hAnsi="Gill Sans"/>
          <w:sz w:val="22"/>
          <w:szCs w:val="22"/>
          <w:lang w:val="es-ES"/>
        </w:rPr>
        <w:t>:</w:t>
      </w:r>
      <w:r w:rsidR="00156656">
        <w:rPr>
          <w:rFonts w:ascii="Gill Sans" w:hAnsi="Gill Sans"/>
          <w:sz w:val="22"/>
          <w:szCs w:val="22"/>
          <w:lang w:val="es-ES"/>
        </w:rPr>
        <w:tab/>
      </w:r>
      <w:r w:rsidR="002D5154">
        <w:rPr>
          <w:rFonts w:ascii="Gill Sans" w:hAnsi="Gill Sans"/>
        </w:rPr>
        <w:object w:dxaOrig="225" w:dyaOrig="225">
          <v:shape id="_x0000_i1131" type="#_x0000_t75" style="width:215.4pt;height:14.4pt" o:ole="">
            <v:imagedata r:id="rId40" o:title=""/>
          </v:shape>
          <w:control r:id="rId41" w:name="TextBox232" w:shapeid="_x0000_i1131"/>
        </w:object>
      </w:r>
    </w:p>
    <w:p w:rsidR="00DD01D9" w:rsidRDefault="00DD01D9" w:rsidP="00156656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Aportación Junta de Andalucía – Diputación:</w:t>
      </w:r>
      <w:r w:rsidR="00156656">
        <w:rPr>
          <w:rFonts w:ascii="Gill Sans" w:hAnsi="Gill Sans"/>
          <w:sz w:val="22"/>
          <w:szCs w:val="22"/>
          <w:lang w:val="es-ES"/>
        </w:rPr>
        <w:tab/>
      </w:r>
      <w:r w:rsidR="002D5154">
        <w:rPr>
          <w:rFonts w:ascii="Gill Sans" w:hAnsi="Gill Sans"/>
        </w:rPr>
        <w:object w:dxaOrig="225" w:dyaOrig="225">
          <v:shape id="_x0000_i1133" type="#_x0000_t75" style="width:215.4pt;height:14.4pt" o:ole="">
            <v:imagedata r:id="rId40" o:title=""/>
          </v:shape>
          <w:control r:id="rId42" w:name="TextBox2321" w:shapeid="_x0000_i1133"/>
        </w:object>
      </w:r>
    </w:p>
    <w:p w:rsidR="00DD01D9" w:rsidRDefault="00DD01D9" w:rsidP="00156656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Aportación a cargo de la Corporación solicitante:</w:t>
      </w:r>
      <w:r w:rsidR="004A6E0E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>
          <v:shape id="_x0000_i1135" type="#_x0000_t75" style="width:204.5pt;height:14.4pt" o:ole="">
            <v:imagedata r:id="rId43" o:title=""/>
          </v:shape>
          <w:control r:id="rId44" w:name="TextBox2322" w:shapeid="_x0000_i1135"/>
        </w:object>
      </w:r>
    </w:p>
    <w:p w:rsidR="004A6E0E" w:rsidRDefault="00DD01D9" w:rsidP="00156656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Otras apor</w:t>
      </w:r>
      <w:r w:rsidR="00EF1D38">
        <w:rPr>
          <w:rFonts w:ascii="Gill Sans" w:hAnsi="Gill Sans"/>
          <w:sz w:val="22"/>
          <w:szCs w:val="22"/>
          <w:lang w:val="es-ES"/>
        </w:rPr>
        <w:t xml:space="preserve">taciones: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>
          <v:shape id="_x0000_i1137" type="#_x0000_t75" style="width:336.95pt;height:14.4pt" o:ole="">
            <v:imagedata r:id="rId45" o:title=""/>
          </v:shape>
          <w:control r:id="rId46" w:name="TextBox2323" w:shapeid="_x0000_i1137"/>
        </w:object>
      </w:r>
    </w:p>
    <w:p w:rsidR="00DD01D9" w:rsidRDefault="00EF1D38" w:rsidP="00156656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TOTAL:</w:t>
      </w:r>
      <w:r w:rsidR="004A6E0E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>
          <v:shape id="_x0000_i1139" type="#_x0000_t75" style="width:314.5pt;height:14.4pt" o:ole="">
            <v:imagedata r:id="rId47" o:title=""/>
          </v:shape>
          <w:control r:id="rId48" w:name="TextBox23231" w:shapeid="_x0000_i1139"/>
        </w:object>
      </w:r>
      <w:r w:rsidR="00DD01D9">
        <w:rPr>
          <w:rFonts w:ascii="Gill Sans" w:hAnsi="Gill Sans"/>
          <w:sz w:val="22"/>
          <w:szCs w:val="22"/>
          <w:lang w:val="es-ES"/>
        </w:rPr>
        <w:tab/>
      </w:r>
      <w:r w:rsidR="00DD01D9">
        <w:rPr>
          <w:rFonts w:ascii="Gill Sans" w:hAnsi="Gill Sans"/>
          <w:sz w:val="22"/>
          <w:szCs w:val="22"/>
          <w:lang w:val="es-ES"/>
        </w:rPr>
        <w:tab/>
      </w:r>
    </w:p>
    <w:p w:rsidR="00E57DD1" w:rsidRDefault="00E57DD1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D5336A" w:rsidRDefault="00D5336A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E57DD1" w:rsidRDefault="00E57DD1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D5336A" w:rsidRDefault="00D5336A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5E3661" w:rsidRPr="00657AC3" w:rsidRDefault="00D12C4A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5.-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IMPACTO DEL PROYECTO EN EL ÁMBITO DE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L</w:t>
      </w:r>
      <w:r w:rsidR="005E3661">
        <w:rPr>
          <w:rFonts w:ascii="Gill Sans" w:hAnsi="Gill Sans"/>
          <w:b/>
          <w:sz w:val="22"/>
          <w:szCs w:val="22"/>
          <w:lang w:val="es-ES"/>
        </w:rPr>
        <w:t>A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CORPORACIÓN LOCAL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 xml:space="preserve">SOLICITANTE, 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MODELO DE GESTIÓN DEL MISMO Y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RELACIÓN  CON OTROS PLANES Y ACTUACIONES DE DESARROLLO</w:t>
      </w:r>
    </w:p>
    <w:p w:rsidR="007F73CB" w:rsidRDefault="005E3661" w:rsidP="005E3661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(Qué </w:t>
      </w:r>
      <w:r w:rsidRPr="00657AC3">
        <w:rPr>
          <w:rFonts w:ascii="Gill Sans" w:hAnsi="Gill Sans"/>
          <w:sz w:val="22"/>
          <w:szCs w:val="22"/>
          <w:lang w:val="es-ES"/>
        </w:rPr>
        <w:t>benef</w:t>
      </w:r>
      <w:r>
        <w:rPr>
          <w:rFonts w:ascii="Gill Sans" w:hAnsi="Gill Sans"/>
          <w:sz w:val="22"/>
          <w:szCs w:val="22"/>
          <w:lang w:val="es-ES"/>
        </w:rPr>
        <w:t>icios se espera obtener, con qué</w:t>
      </w:r>
      <w:r w:rsidRPr="00657AC3">
        <w:rPr>
          <w:rFonts w:ascii="Gill Sans" w:hAnsi="Gill Sans"/>
          <w:sz w:val="22"/>
          <w:szCs w:val="22"/>
          <w:lang w:val="es-ES"/>
        </w:rPr>
        <w:t xml:space="preserve"> otros planes o programas de desarrollo se encuentra conectado el proyecto, justificación de la necesidad</w:t>
      </w:r>
      <w:r w:rsidR="0068390D">
        <w:rPr>
          <w:rFonts w:ascii="Gill Sans" w:hAnsi="Gill Sans"/>
          <w:sz w:val="22"/>
          <w:szCs w:val="22"/>
          <w:lang w:val="es-ES"/>
        </w:rPr>
        <w:t>)</w:t>
      </w:r>
    </w:p>
    <w:p w:rsidR="0068390D" w:rsidRDefault="0068390D" w:rsidP="005E3661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222F99" w:rsidRPr="00222F99" w:rsidRDefault="00222F99" w:rsidP="005E3661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:rsidR="00D5336A" w:rsidRPr="0068390D" w:rsidRDefault="00222F99" w:rsidP="0068390D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>
          <v:shape id="_x0000_i1141" type="#_x0000_t75" style="width:482.1pt;height:159.55pt" o:ole="">
            <v:imagedata r:id="rId49" o:title=""/>
          </v:shape>
          <w:control r:id="rId50" w:name="TextBox14" w:shapeid="_x0000_i1141"/>
        </w:object>
      </w:r>
    </w:p>
    <w:p w:rsidR="00E57DD1" w:rsidRPr="0068390D" w:rsidRDefault="00E57DD1" w:rsidP="00AB5083">
      <w:pPr>
        <w:ind w:left="425" w:right="522"/>
        <w:jc w:val="both"/>
        <w:rPr>
          <w:rFonts w:ascii="Gill Sans" w:hAnsi="Gill Sans"/>
          <w:b/>
          <w:sz w:val="36"/>
          <w:szCs w:val="36"/>
          <w:lang w:val="es-ES"/>
        </w:rPr>
      </w:pPr>
    </w:p>
    <w:p w:rsidR="00AB5083" w:rsidRDefault="00633CCA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6</w:t>
      </w:r>
      <w:r w:rsidR="009677FD" w:rsidRPr="00113BCF">
        <w:rPr>
          <w:rFonts w:ascii="Gill Sans" w:hAnsi="Gill Sans"/>
          <w:b/>
          <w:sz w:val="22"/>
          <w:szCs w:val="22"/>
          <w:lang w:val="es-ES"/>
        </w:rPr>
        <w:t xml:space="preserve">.- </w:t>
      </w:r>
      <w:r w:rsidR="00AB5083" w:rsidRPr="00657AC3">
        <w:rPr>
          <w:rFonts w:ascii="Gill Sans" w:hAnsi="Gill Sans"/>
          <w:b/>
          <w:sz w:val="22"/>
          <w:szCs w:val="22"/>
          <w:lang w:val="es-ES"/>
        </w:rPr>
        <w:t>TITU</w:t>
      </w:r>
      <w:r w:rsidR="00AB5083">
        <w:rPr>
          <w:rFonts w:ascii="Gill Sans" w:hAnsi="Gill Sans"/>
          <w:b/>
          <w:sz w:val="22"/>
          <w:szCs w:val="22"/>
          <w:lang w:val="es-ES"/>
        </w:rPr>
        <w:t xml:space="preserve">LARIDAD </w:t>
      </w:r>
      <w:r w:rsidR="00BE56E9">
        <w:rPr>
          <w:rFonts w:ascii="Gill Sans" w:hAnsi="Gill Sans"/>
          <w:b/>
          <w:sz w:val="22"/>
          <w:szCs w:val="22"/>
          <w:lang w:val="es-ES"/>
        </w:rPr>
        <w:t xml:space="preserve">Y DISPONIBILIDAD </w:t>
      </w:r>
      <w:r w:rsidR="00AB5083">
        <w:rPr>
          <w:rFonts w:ascii="Gill Sans" w:hAnsi="Gill Sans"/>
          <w:b/>
          <w:sz w:val="22"/>
          <w:szCs w:val="22"/>
          <w:lang w:val="es-ES"/>
        </w:rPr>
        <w:t>LOS TERRENOS</w:t>
      </w:r>
      <w:r w:rsidR="00AB5083" w:rsidRPr="00657AC3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BE56E9">
        <w:rPr>
          <w:rFonts w:ascii="Gill Sans" w:hAnsi="Gill Sans"/>
          <w:b/>
          <w:sz w:val="22"/>
          <w:szCs w:val="22"/>
          <w:lang w:val="es-ES"/>
        </w:rPr>
        <w:t>O BIENES</w:t>
      </w:r>
      <w:r w:rsidR="00BE56E9" w:rsidRPr="00BE56E9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BE56E9">
        <w:rPr>
          <w:rFonts w:ascii="Gill Sans" w:hAnsi="Gill Sans"/>
          <w:b/>
          <w:sz w:val="22"/>
          <w:szCs w:val="22"/>
          <w:lang w:val="es-ES"/>
        </w:rPr>
        <w:t>OBJETO DE ACTUACIÓN</w:t>
      </w:r>
    </w:p>
    <w:p w:rsidR="00AB5083" w:rsidRDefault="00AB5083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 w:rsidRPr="00657AC3">
        <w:rPr>
          <w:rFonts w:ascii="Gill Sans" w:hAnsi="Gill Sans"/>
          <w:sz w:val="22"/>
          <w:szCs w:val="22"/>
          <w:lang w:val="es-ES"/>
        </w:rPr>
        <w:t xml:space="preserve">(Detallar si los terrenos y bienes objeto de actuación son de titularidad pública y </w:t>
      </w:r>
      <w:r>
        <w:rPr>
          <w:rFonts w:ascii="Gill Sans" w:hAnsi="Gill Sans"/>
          <w:sz w:val="22"/>
          <w:szCs w:val="22"/>
          <w:lang w:val="es-ES"/>
        </w:rPr>
        <w:t>si existe algún i</w:t>
      </w:r>
      <w:r w:rsidRPr="00657AC3">
        <w:rPr>
          <w:rFonts w:ascii="Gill Sans" w:hAnsi="Gill Sans"/>
          <w:sz w:val="22"/>
          <w:szCs w:val="22"/>
          <w:lang w:val="es-ES"/>
        </w:rPr>
        <w:t xml:space="preserve">mpedimento legal </w:t>
      </w:r>
      <w:r>
        <w:rPr>
          <w:rFonts w:ascii="Gill Sans" w:hAnsi="Gill Sans"/>
          <w:sz w:val="22"/>
          <w:szCs w:val="22"/>
          <w:lang w:val="es-ES"/>
        </w:rPr>
        <w:t>de ocupación</w:t>
      </w:r>
      <w:r w:rsidR="00BE56E9">
        <w:rPr>
          <w:rFonts w:ascii="Gill Sans" w:hAnsi="Gill Sans"/>
          <w:sz w:val="22"/>
          <w:szCs w:val="22"/>
          <w:lang w:val="es-ES"/>
        </w:rPr>
        <w:t>,</w:t>
      </w:r>
      <w:r>
        <w:rPr>
          <w:rFonts w:ascii="Gill Sans" w:hAnsi="Gill Sans"/>
          <w:sz w:val="22"/>
          <w:szCs w:val="22"/>
          <w:lang w:val="es-ES"/>
        </w:rPr>
        <w:t xml:space="preserve"> viabilidad, competencia, etc. </w:t>
      </w:r>
      <w:r w:rsidRPr="00657AC3">
        <w:rPr>
          <w:rFonts w:ascii="Gill Sans" w:hAnsi="Gill Sans"/>
          <w:sz w:val="22"/>
          <w:szCs w:val="22"/>
          <w:lang w:val="es-ES"/>
        </w:rPr>
        <w:t>para la ejecución del proyecto</w:t>
      </w:r>
      <w:r>
        <w:rPr>
          <w:rFonts w:ascii="Gill Sans" w:hAnsi="Gill Sans"/>
          <w:sz w:val="22"/>
          <w:szCs w:val="22"/>
          <w:lang w:val="es-ES"/>
        </w:rPr>
        <w:t>, En caso de requerirse permiso o licencia de otro organismo, indicar estado actual de la solicitud</w:t>
      </w:r>
      <w:r w:rsidRPr="00657AC3">
        <w:rPr>
          <w:rFonts w:ascii="Gill Sans" w:hAnsi="Gill Sans"/>
          <w:sz w:val="22"/>
          <w:szCs w:val="22"/>
          <w:lang w:val="es-ES"/>
        </w:rPr>
        <w:t>)</w:t>
      </w:r>
    </w:p>
    <w:p w:rsidR="00222F99" w:rsidRPr="00222F99" w:rsidRDefault="00222F99" w:rsidP="00AB5083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:rsidR="007F73CB" w:rsidRDefault="00222F99" w:rsidP="00AB5083">
      <w:pPr>
        <w:ind w:left="425" w:right="522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>
          <v:shape id="_x0000_i1143" type="#_x0000_t75" style="width:482.1pt;height:227.5pt" o:ole="">
            <v:imagedata r:id="rId51" o:title=""/>
          </v:shape>
          <w:control r:id="rId52" w:name="TextBox141" w:shapeid="_x0000_i1143"/>
        </w:object>
      </w:r>
    </w:p>
    <w:p w:rsidR="00E57DD1" w:rsidRPr="0068390D" w:rsidRDefault="00E57DD1" w:rsidP="0068390D">
      <w:pPr>
        <w:ind w:right="522"/>
        <w:jc w:val="both"/>
        <w:rPr>
          <w:rFonts w:ascii="Gill Sans" w:hAnsi="Gill Sans"/>
          <w:b/>
          <w:sz w:val="28"/>
          <w:szCs w:val="28"/>
          <w:lang w:val="es-ES"/>
        </w:rPr>
      </w:pPr>
    </w:p>
    <w:p w:rsidR="0036414C" w:rsidRPr="00113BCF" w:rsidRDefault="00247526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lastRenderedPageBreak/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>
        <w:rPr>
          <w:rFonts w:ascii="Gill Sans" w:hAnsi="Gill Sans"/>
          <w:b/>
          <w:sz w:val="22"/>
          <w:szCs w:val="22"/>
          <w:lang w:val="es-ES"/>
        </w:rPr>
        <w:br/>
      </w:r>
      <w:r w:rsidR="00633CCA">
        <w:rPr>
          <w:rFonts w:ascii="Gill Sans" w:hAnsi="Gill Sans"/>
          <w:b/>
          <w:sz w:val="22"/>
          <w:szCs w:val="22"/>
          <w:lang w:val="es-ES"/>
        </w:rPr>
        <w:t>7</w:t>
      </w:r>
      <w:r w:rsidR="0036414C" w:rsidRPr="00113BCF">
        <w:rPr>
          <w:rFonts w:ascii="Gill Sans" w:hAnsi="Gill Sans"/>
          <w:b/>
          <w:sz w:val="22"/>
          <w:szCs w:val="22"/>
          <w:lang w:val="es-ES"/>
        </w:rPr>
        <w:t>.- APOYOS TÉCNICOS DE LA ENTIDAD SOLICITANTE AL PROYECTO</w:t>
      </w:r>
    </w:p>
    <w:p w:rsidR="0036414C" w:rsidRDefault="0036414C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(Detallar, aquellos apoyos técnicos o de otro tipo con los que la Entidad colaborará al desarrollo adecuado del proyecto, diferentes de la aportación econ</w:t>
      </w:r>
      <w:r w:rsidR="00550EB5">
        <w:rPr>
          <w:rFonts w:ascii="Gill Sans" w:hAnsi="Gill Sans"/>
          <w:sz w:val="22"/>
          <w:szCs w:val="22"/>
          <w:lang w:val="es-ES"/>
        </w:rPr>
        <w:t>ómica prevista en el Aptdo. Nº 4</w:t>
      </w:r>
      <w:r>
        <w:rPr>
          <w:rFonts w:ascii="Gill Sans" w:hAnsi="Gill Sans"/>
          <w:sz w:val="22"/>
          <w:szCs w:val="22"/>
          <w:lang w:val="es-ES"/>
        </w:rPr>
        <w:t>)</w:t>
      </w:r>
    </w:p>
    <w:p w:rsidR="007F73CB" w:rsidRPr="00222F99" w:rsidRDefault="007F73CB" w:rsidP="007F7A1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:rsidR="007F73CB" w:rsidRDefault="00222F99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>
          <v:shape id="_x0000_i1145" type="#_x0000_t75" style="width:482.1pt;height:80.05pt" o:ole="">
            <v:imagedata r:id="rId53" o:title=""/>
          </v:shape>
          <w:control r:id="rId54" w:name="TextBox1411" w:shapeid="_x0000_i1145"/>
        </w:object>
      </w:r>
    </w:p>
    <w:p w:rsidR="00222F99" w:rsidRDefault="00222F99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E57DD1" w:rsidRDefault="00E57DD1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D5336A" w:rsidRDefault="00D5336A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:rsidR="007F7A14" w:rsidRDefault="00633CCA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8</w:t>
      </w:r>
      <w:r w:rsidR="001C7DD1">
        <w:rPr>
          <w:rFonts w:ascii="Gill Sans" w:hAnsi="Gill Sans"/>
          <w:b/>
          <w:sz w:val="22"/>
          <w:szCs w:val="22"/>
          <w:lang w:val="es-ES"/>
        </w:rPr>
        <w:t xml:space="preserve">.- COLABORACIÓN </w:t>
      </w:r>
      <w:r w:rsidR="00536840">
        <w:rPr>
          <w:rFonts w:ascii="Gill Sans" w:hAnsi="Gill Sans"/>
          <w:b/>
          <w:sz w:val="22"/>
          <w:szCs w:val="22"/>
          <w:lang w:val="es-ES"/>
        </w:rPr>
        <w:t>AL PROYECTO DEL S</w:t>
      </w:r>
      <w:r w:rsidR="001C7DD1">
        <w:rPr>
          <w:rFonts w:ascii="Gill Sans" w:hAnsi="Gill Sans"/>
          <w:b/>
          <w:sz w:val="22"/>
          <w:szCs w:val="22"/>
          <w:lang w:val="es-ES"/>
        </w:rPr>
        <w:t>E</w:t>
      </w:r>
      <w:r w:rsidR="007F7A14" w:rsidRPr="00113BCF">
        <w:rPr>
          <w:rFonts w:ascii="Gill Sans" w:hAnsi="Gill Sans"/>
          <w:b/>
          <w:sz w:val="22"/>
          <w:szCs w:val="22"/>
          <w:lang w:val="es-ES"/>
        </w:rPr>
        <w:t>PE EN AÑOS ANTERIORES</w:t>
      </w:r>
      <w:r w:rsidR="001C7DD1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7F7A14">
        <w:rPr>
          <w:rFonts w:ascii="Gill Sans" w:hAnsi="Gill Sans"/>
          <w:sz w:val="22"/>
          <w:szCs w:val="22"/>
          <w:lang w:val="es-ES"/>
        </w:rPr>
        <w:t>(Explicar s</w:t>
      </w:r>
      <w:r w:rsidR="001C7DD1">
        <w:rPr>
          <w:rFonts w:ascii="Gill Sans" w:hAnsi="Gill Sans"/>
          <w:sz w:val="22"/>
          <w:szCs w:val="22"/>
          <w:lang w:val="es-ES"/>
        </w:rPr>
        <w:t>i</w:t>
      </w:r>
      <w:r w:rsidR="007F7A14">
        <w:rPr>
          <w:rFonts w:ascii="Gill Sans" w:hAnsi="Gill Sans"/>
          <w:sz w:val="22"/>
          <w:szCs w:val="22"/>
          <w:lang w:val="es-ES"/>
        </w:rPr>
        <w:t xml:space="preserve"> este Proyecto se ha iniciado en años anteriores. En caso afirmativo, detallar si se ha financiado a través de Proyectos Garantía de Renta</w:t>
      </w:r>
      <w:r w:rsidR="00B619D5">
        <w:rPr>
          <w:rFonts w:ascii="Gill Sans" w:hAnsi="Gill Sans"/>
          <w:sz w:val="22"/>
          <w:szCs w:val="22"/>
          <w:lang w:val="es-ES"/>
        </w:rPr>
        <w:t>s</w:t>
      </w:r>
      <w:r w:rsidR="007F7A14">
        <w:rPr>
          <w:rFonts w:ascii="Gill Sans" w:hAnsi="Gill Sans"/>
          <w:sz w:val="22"/>
          <w:szCs w:val="22"/>
          <w:lang w:val="es-ES"/>
        </w:rPr>
        <w:t xml:space="preserve"> o Proyectos Generadores de Empleo Estable, cuantías aplicadas y ejercicios económicos, así como la situación en que se encuentra actualmente)</w:t>
      </w:r>
    </w:p>
    <w:p w:rsidR="001C7DD1" w:rsidRPr="00222F99" w:rsidRDefault="001C7DD1" w:rsidP="0036414C">
      <w:pPr>
        <w:spacing w:line="360" w:lineRule="auto"/>
        <w:ind w:left="426" w:right="522"/>
        <w:jc w:val="both"/>
        <w:rPr>
          <w:rFonts w:ascii="Gill Sans" w:hAnsi="Gill Sans"/>
          <w:sz w:val="10"/>
          <w:szCs w:val="22"/>
          <w:lang w:val="es-ES"/>
        </w:rPr>
      </w:pPr>
    </w:p>
    <w:p w:rsidR="00222F99" w:rsidRDefault="00222F99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>
          <v:shape id="_x0000_i1147" type="#_x0000_t75" style="width:482.1pt;height:233.85pt" o:ole="">
            <v:imagedata r:id="rId55" o:title=""/>
          </v:shape>
          <w:control r:id="rId56" w:name="TextBox14111" w:shapeid="_x0000_i1147"/>
        </w:object>
      </w:r>
    </w:p>
    <w:p w:rsidR="00E57DD1" w:rsidRDefault="00E57DD1" w:rsidP="0068390D">
      <w:pPr>
        <w:spacing w:line="360" w:lineRule="auto"/>
        <w:ind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7F7A14" w:rsidRDefault="007F7A14" w:rsidP="00FB534A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 w:rsidR="00E64716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</w:rPr>
        <w:object w:dxaOrig="225" w:dyaOrig="225">
          <v:shape id="_x0000_i1149" type="#_x0000_t75" style="width:124.4pt;height:15pt" o:ole="">
            <v:imagedata r:id="rId57" o:title=""/>
          </v:shape>
          <w:control r:id="rId58" w:name="TextBox25" w:shapeid="_x0000_i1149"/>
        </w:object>
      </w:r>
      <w:r w:rsidR="00E64716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  <w:sz w:val="22"/>
          <w:szCs w:val="22"/>
          <w:lang w:val="es-ES"/>
        </w:rPr>
        <w:t xml:space="preserve"> a  </w:t>
      </w:r>
      <w:r w:rsidR="00FB534A">
        <w:rPr>
          <w:rFonts w:ascii="Gill Sans" w:hAnsi="Gill Sans"/>
        </w:rPr>
        <w:object w:dxaOrig="225" w:dyaOrig="225">
          <v:shape id="_x0000_i1151" type="#_x0000_t75" style="width:40.3pt;height:15pt" o:ole="">
            <v:imagedata r:id="rId59" o:title=""/>
          </v:shape>
          <w:control r:id="rId60" w:name="TextBox251" w:shapeid="_x0000_i1151"/>
        </w:objec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>
        <w:rPr>
          <w:rFonts w:ascii="Gill Sans" w:hAnsi="Gill Sans"/>
          <w:sz w:val="22"/>
          <w:szCs w:val="22"/>
          <w:lang w:val="es-ES"/>
        </w:rPr>
        <w:t>de</w:t>
      </w:r>
      <w:r w:rsidR="00FB534A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</w:rPr>
        <w:object w:dxaOrig="225" w:dyaOrig="225">
          <v:shape id="_x0000_i1153" type="#_x0000_t75" style="width:76.05pt;height:15pt" o:ole="">
            <v:imagedata r:id="rId61" o:title=""/>
          </v:shape>
          <w:control r:id="rId62" w:name="TextBox2511" w:shapeid="_x0000_i1153"/>
        </w:objec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>
        <w:rPr>
          <w:rFonts w:ascii="Gill Sans" w:hAnsi="Gill Sans"/>
          <w:sz w:val="22"/>
          <w:szCs w:val="22"/>
          <w:lang w:val="es-ES"/>
        </w:rPr>
        <w:t>de</w: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 w:rsidR="00FB534A">
        <w:rPr>
          <w:rFonts w:ascii="Gill Sans" w:hAnsi="Gill Sans"/>
        </w:rPr>
        <w:object w:dxaOrig="225" w:dyaOrig="225">
          <v:shape id="_x0000_i1155" type="#_x0000_t75" style="width:40.3pt;height:15pt" o:ole="">
            <v:imagedata r:id="rId59" o:title=""/>
          </v:shape>
          <w:control r:id="rId63" w:name="TextBox2512" w:shapeid="_x0000_i1155"/>
        </w:object>
      </w:r>
    </w:p>
    <w:p w:rsidR="00FB534A" w:rsidRDefault="00FB534A" w:rsidP="00FB534A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7F7A14" w:rsidRDefault="007F7A14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 w:rsidR="00E64716">
        <w:rPr>
          <w:rFonts w:ascii="Gill Sans" w:hAnsi="Gill Sans"/>
          <w:sz w:val="22"/>
          <w:szCs w:val="22"/>
          <w:lang w:val="es-ES"/>
        </w:rPr>
        <w:t xml:space="preserve">         </w:t>
      </w:r>
      <w:r>
        <w:rPr>
          <w:rFonts w:ascii="Gill Sans" w:hAnsi="Gill Sans"/>
          <w:sz w:val="22"/>
          <w:szCs w:val="22"/>
          <w:lang w:val="es-ES"/>
        </w:rPr>
        <w:t>EL RESPONSABLE DE LA CORPORACIÓN</w:t>
      </w:r>
    </w:p>
    <w:p w:rsidR="004A6E0E" w:rsidRDefault="004A6E0E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4A6E0E" w:rsidRDefault="004A6E0E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:rsidR="007F7A14" w:rsidRPr="00DD01D9" w:rsidRDefault="007F7A14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  <w:t>Fdo.__________________________________________</w:t>
      </w:r>
    </w:p>
    <w:sectPr w:rsidR="007F7A14" w:rsidRPr="00DD01D9" w:rsidSect="00F623A2">
      <w:headerReference w:type="default" r:id="rId64"/>
      <w:headerReference w:type="first" r:id="rId65"/>
      <w:type w:val="continuous"/>
      <w:pgSz w:w="11907" w:h="16840" w:code="9"/>
      <w:pgMar w:top="2241" w:right="480" w:bottom="278" w:left="840" w:header="0" w:footer="96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CA5" w:rsidRDefault="00E14CA5">
      <w:r>
        <w:separator/>
      </w:r>
    </w:p>
  </w:endnote>
  <w:endnote w:type="continuationSeparator" w:id="0">
    <w:p w:rsidR="00E14CA5" w:rsidRDefault="00E1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Default="001A5B4A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6E3608CC" wp14:editId="29FC6569">
              <wp:simplePos x="0" y="0"/>
              <wp:positionH relativeFrom="column">
                <wp:posOffset>6057900</wp:posOffset>
              </wp:positionH>
              <wp:positionV relativeFrom="paragraph">
                <wp:posOffset>409575</wp:posOffset>
              </wp:positionV>
              <wp:extent cx="678180" cy="0"/>
              <wp:effectExtent l="0" t="0" r="26670" b="19050"/>
              <wp:wrapNone/>
              <wp:docPr id="15" name="15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818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4348E2" id="15 Conector recto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pt,32.25pt" to="530.4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" strokecolor="black [3213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E15B33" wp14:editId="2674AD5D">
              <wp:simplePos x="0" y="0"/>
              <wp:positionH relativeFrom="column">
                <wp:posOffset>5959475</wp:posOffset>
              </wp:positionH>
              <wp:positionV relativeFrom="paragraph">
                <wp:posOffset>163830</wp:posOffset>
              </wp:positionV>
              <wp:extent cx="838200" cy="452120"/>
              <wp:effectExtent l="0" t="0" r="0" b="5080"/>
              <wp:wrapNone/>
              <wp:docPr id="1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452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0C3A92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MINISTERIO</w:t>
                          </w:r>
                        </w:p>
                        <w:p w:rsidR="001A5B4A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DE</w:t>
                          </w:r>
                          <w: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 xml:space="preserve"> TRABAJO</w:t>
                          </w:r>
                        </w:p>
                        <w:p w:rsidR="001A5B4A" w:rsidRPr="000C3A92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Y ECONOMIA SOCIAL</w:t>
                          </w:r>
                        </w:p>
                        <w:p w:rsidR="001A5B4A" w:rsidRPr="000C3A92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</w:p>
                        <w:p w:rsidR="001A5B4A" w:rsidRPr="000C3A92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SERVICIO PÚBLICO</w:t>
                          </w:r>
                        </w:p>
                        <w:p w:rsidR="001A5B4A" w:rsidRDefault="001A5B4A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Gill Sans" w:hAnsi="Gill Sans"/>
                              <w:sz w:val="8"/>
                              <w:szCs w:val="8"/>
                            </w:rPr>
                            <w:t>DE EMPLEO ESTATAL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E15B33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6" type="#_x0000_t202" style="position:absolute;margin-left:469.25pt;margin-top:12.9pt;width:66pt;height:35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PatgIAALo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" filled="f" stroked="f">
              <v:textbox>
                <w:txbxContent>
                  <w:p w:rsidR="001A5B4A" w:rsidRPr="000C3A92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MINISTERIO</w:t>
                    </w:r>
                  </w:p>
                  <w:p w:rsidR="001A5B4A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DE</w:t>
                    </w:r>
                    <w: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 xml:space="preserve"> TRABAJO</w:t>
                    </w:r>
                  </w:p>
                  <w:p w:rsidR="001A5B4A" w:rsidRPr="000C3A92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Y ECONOMIA SOCIAL</w:t>
                    </w:r>
                  </w:p>
                  <w:p w:rsidR="001A5B4A" w:rsidRPr="000C3A92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</w:p>
                  <w:p w:rsidR="001A5B4A" w:rsidRPr="000C3A92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SERVICIO PÚBLICO</w:t>
                    </w:r>
                  </w:p>
                  <w:p w:rsidR="001A5B4A" w:rsidRDefault="001A5B4A" w:rsidP="00381616">
                    <w:pPr>
                      <w:rPr>
                        <w:rFonts w:ascii="Gill Sans" w:hAnsi="Gill Sans"/>
                        <w:sz w:val="8"/>
                        <w:szCs w:val="8"/>
                      </w:rPr>
                    </w:pPr>
                    <w:r>
                      <w:rPr>
                        <w:rFonts w:ascii="Gill Sans" w:hAnsi="Gill Sans"/>
                        <w:sz w:val="8"/>
                        <w:szCs w:val="8"/>
                      </w:rPr>
                      <w:t>DE EMPLEO ESTATAL</w:t>
                    </w:r>
                  </w:p>
                </w:txbxContent>
              </v:textbox>
            </v:shape>
          </w:pict>
        </mc:Fallback>
      </mc:AlternateContent>
    </w:r>
    <w:r w:rsidRPr="006C0F73">
      <w:rPr>
        <w:noProof/>
        <w:lang w:val="es-ES" w:eastAsia="es-ES"/>
      </w:rPr>
      <w:drawing>
        <wp:anchor distT="0" distB="0" distL="114300" distR="114300" simplePos="0" relativeHeight="251673600" behindDoc="0" locked="0" layoutInCell="1" allowOverlap="1" wp14:anchorId="652B89BF" wp14:editId="525050BB">
          <wp:simplePos x="0" y="0"/>
          <wp:positionH relativeFrom="column">
            <wp:posOffset>125730</wp:posOffset>
          </wp:positionH>
          <wp:positionV relativeFrom="paragraph">
            <wp:posOffset>92075</wp:posOffset>
          </wp:positionV>
          <wp:extent cx="1329055" cy="372745"/>
          <wp:effectExtent l="0" t="0" r="4445" b="8255"/>
          <wp:wrapSquare wrapText="bothSides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BAJAMOS PARA TI (Cas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055" cy="372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15928258" wp14:editId="309F2384">
              <wp:simplePos x="0" y="0"/>
              <wp:positionH relativeFrom="column">
                <wp:posOffset>123190</wp:posOffset>
              </wp:positionH>
              <wp:positionV relativeFrom="paragraph">
                <wp:posOffset>911225</wp:posOffset>
              </wp:positionV>
              <wp:extent cx="5562600" cy="342900"/>
              <wp:effectExtent l="0" t="0" r="635" b="3175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B82B8E" w:rsidRDefault="001A5B4A" w:rsidP="00295C4E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:rsidR="001A5B4A" w:rsidRPr="00B82B8E" w:rsidRDefault="001A5B4A" w:rsidP="00295C4E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928258" id="Text Box 13" o:spid="_x0000_s1027" type="#_x0000_t202" style="position:absolute;margin-left:9.7pt;margin-top:71.75pt;width:438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" filled="f" stroked="f">
              <v:textbox inset="0,0,0">
                <w:txbxContent>
                  <w:p w:rsidR="001A5B4A" w:rsidRPr="00B82B8E" w:rsidRDefault="001A5B4A" w:rsidP="00295C4E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:rsidR="001A5B4A" w:rsidRPr="00B82B8E" w:rsidRDefault="001A5B4A" w:rsidP="00295C4E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Pr="00B82B8E" w:rsidRDefault="001A5B4A" w:rsidP="00B82B8E">
    <w:pPr>
      <w:pStyle w:val="Piedepgina"/>
      <w:rPr>
        <w:lang w:val="es-ES"/>
      </w:rPr>
    </w:pPr>
  </w:p>
  <w:p w:rsidR="001A5B4A" w:rsidRDefault="001A5B4A" w:rsidP="00F623A2">
    <w:pPr>
      <w:pStyle w:val="CABECERAYPIE"/>
      <w:framePr w:w="1725" w:hSpace="142" w:wrap="around" w:vAnchor="text" w:hAnchor="page" w:x="9867" w:y="1"/>
      <w:suppressOverlap/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93D17D8" wp14:editId="37C8BE18">
              <wp:simplePos x="0" y="0"/>
              <wp:positionH relativeFrom="column">
                <wp:posOffset>123190</wp:posOffset>
              </wp:positionH>
              <wp:positionV relativeFrom="paragraph">
                <wp:posOffset>911225</wp:posOffset>
              </wp:positionV>
              <wp:extent cx="5562600" cy="342900"/>
              <wp:effectExtent l="0" t="0" r="0" b="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B82B8E" w:rsidRDefault="001A5B4A" w:rsidP="00F623A2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:rsidR="001A5B4A" w:rsidRPr="00B82B8E" w:rsidRDefault="001A5B4A" w:rsidP="00F623A2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:rsidR="001A5B4A" w:rsidRDefault="001A5B4A" w:rsidP="00F623A2"/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D17D8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9.7pt;margin-top:71.75pt;width:438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" filled="f" stroked="f">
              <v:textbox inset="0,0,0">
                <w:txbxContent>
                  <w:p w:rsidR="001A5B4A" w:rsidRPr="00B82B8E" w:rsidRDefault="001A5B4A" w:rsidP="00F623A2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:rsidR="001A5B4A" w:rsidRPr="00B82B8E" w:rsidRDefault="001A5B4A" w:rsidP="00F623A2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:rsidR="001A5B4A" w:rsidRDefault="001A5B4A" w:rsidP="00F623A2"/>
                </w:txbxContent>
              </v:textbox>
            </v:shape>
          </w:pict>
        </mc:Fallback>
      </mc:AlternateContent>
    </w:r>
    <w:r>
      <w:t>Fondo Norte Edificio Estadio Nuevo Mirandilla</w:t>
    </w:r>
  </w:p>
  <w:p w:rsidR="001A5B4A" w:rsidRDefault="001A5B4A" w:rsidP="00F623A2">
    <w:pPr>
      <w:pStyle w:val="CABECERAYPIE"/>
      <w:framePr w:w="1725" w:hSpace="142" w:wrap="around" w:vAnchor="text" w:hAnchor="page" w:x="9867" w:y="1"/>
      <w:suppressOverlap/>
    </w:pPr>
    <w:r>
      <w:t>Plaza de Madrid s/n</w:t>
    </w:r>
  </w:p>
  <w:p w:rsidR="001A5B4A" w:rsidRDefault="001A5B4A" w:rsidP="00F623A2">
    <w:pPr>
      <w:pStyle w:val="CABECERAYPIE"/>
      <w:framePr w:w="1725" w:hSpace="142" w:wrap="around" w:vAnchor="text" w:hAnchor="page" w:x="9867" w:y="1"/>
      <w:suppressOverlap/>
    </w:pPr>
    <w:r>
      <w:t>11010 Cádiz</w:t>
    </w:r>
  </w:p>
  <w:p w:rsidR="001A5B4A" w:rsidRDefault="001A5B4A" w:rsidP="00F623A2">
    <w:pPr>
      <w:pStyle w:val="CABECERAYPIE"/>
      <w:framePr w:w="1725" w:hSpace="142" w:wrap="around" w:vAnchor="text" w:hAnchor="page" w:x="9867" w:y="1"/>
      <w:suppressOverlap/>
    </w:pPr>
    <w:r>
      <w:t>TEL: 956</w:t>
    </w:r>
    <w:r w:rsidR="00815DCC">
      <w:t xml:space="preserve"> 998815</w:t>
    </w:r>
  </w:p>
  <w:p w:rsidR="001A5B4A" w:rsidRDefault="001A5B4A" w:rsidP="00B03E25">
    <w:pPr>
      <w:pStyle w:val="CABECERAYPIE"/>
      <w:framePr w:w="1725" w:hSpace="142" w:wrap="around" w:vAnchor="text" w:hAnchor="page" w:x="9867" w:y="1"/>
      <w:suppressOverlap/>
    </w:pPr>
    <w:r>
      <w:t xml:space="preserve">Código  DIR3: </w:t>
    </w:r>
    <w:r w:rsidRPr="00B03E25">
      <w:t>: EA0041555</w: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2E7D678" wp14:editId="231B8FEA">
              <wp:simplePos x="0" y="0"/>
              <wp:positionH relativeFrom="column">
                <wp:posOffset>5629910</wp:posOffset>
              </wp:positionH>
              <wp:positionV relativeFrom="paragraph">
                <wp:posOffset>0</wp:posOffset>
              </wp:positionV>
              <wp:extent cx="7620" cy="617220"/>
              <wp:effectExtent l="0" t="0" r="30480" b="11430"/>
              <wp:wrapNone/>
              <wp:docPr id="16" name="1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0" cy="61722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1CD6382" id="16 Conector recto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3.3pt,0" to="443.9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" strokecolor="black [3213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36CC112" wp14:editId="2E37D12B">
              <wp:simplePos x="0" y="0"/>
              <wp:positionH relativeFrom="column">
                <wp:posOffset>4067810</wp:posOffset>
              </wp:positionH>
              <wp:positionV relativeFrom="paragraph">
                <wp:posOffset>75565</wp:posOffset>
              </wp:positionV>
              <wp:extent cx="1287780" cy="213360"/>
              <wp:effectExtent l="0" t="0" r="26670" b="15240"/>
              <wp:wrapNone/>
              <wp:docPr id="9" name="9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7780" cy="21336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2236C9" id="9 Rectángulo" o:spid="_x0000_s1026" style="position:absolute;margin-left:320.3pt;margin-top:5.95pt;width:101.4pt;height:16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" filled="f" strokecolor="windowText" strokeweight=".25pt"/>
          </w:pict>
        </mc:Fallback>
      </mc:AlternateContent>
    </w:r>
  </w:p>
  <w:p w:rsidR="001A5B4A" w:rsidRDefault="001A5B4A" w:rsidP="00F623A2">
    <w:pPr>
      <w:ind w:left="6480"/>
      <w:rPr>
        <w:rFonts w:ascii="Arial" w:hAnsi="Arial" w:cs="Arial"/>
        <w:sz w:val="14"/>
        <w:szCs w:val="14"/>
      </w:rPr>
    </w:pPr>
    <w:r w:rsidRPr="006C0F73"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46391E3F" wp14:editId="184A3958">
          <wp:simplePos x="0" y="0"/>
          <wp:positionH relativeFrom="column">
            <wp:posOffset>284480</wp:posOffset>
          </wp:positionH>
          <wp:positionV relativeFrom="paragraph">
            <wp:posOffset>26035</wp:posOffset>
          </wp:positionV>
          <wp:extent cx="1329055" cy="372745"/>
          <wp:effectExtent l="0" t="0" r="4445" b="8255"/>
          <wp:wrapSquare wrapText="bothSides"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BAJAMOS PARA TI (Cas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055" cy="372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A5B4A" w:rsidRPr="00A93FCE" w:rsidRDefault="001A5B4A" w:rsidP="00F623A2">
    <w:pPr>
      <w:rPr>
        <w:rFonts w:ascii="Arial" w:hAnsi="Arial" w:cs="Arial"/>
        <w:sz w:val="14"/>
        <w:szCs w:val="14"/>
      </w:rPr>
    </w:pPr>
  </w:p>
  <w:p w:rsidR="001A5B4A" w:rsidRPr="00A93FCE" w:rsidRDefault="001A5B4A" w:rsidP="00F623A2">
    <w:pPr>
      <w:rPr>
        <w:rFonts w:ascii="Arial" w:hAnsi="Arial" w:cs="Arial"/>
        <w:sz w:val="14"/>
        <w:szCs w:val="14"/>
      </w:rPr>
    </w:pPr>
    <w:r>
      <w:tab/>
    </w:r>
    <w:r>
      <w:tab/>
    </w:r>
    <w:r>
      <w:tab/>
    </w:r>
    <w:r>
      <w:tab/>
    </w:r>
    <w:r>
      <w:tab/>
    </w:r>
    <w:r>
      <w:tab/>
    </w:r>
    <w:r w:rsidRPr="00A93FCE">
      <w:rPr>
        <w:rFonts w:ascii="Arial" w:hAnsi="Arial" w:cs="Arial"/>
        <w:sz w:val="14"/>
        <w:szCs w:val="14"/>
      </w:rPr>
      <w:t>C</w:t>
    </w:r>
    <w:r>
      <w:rPr>
        <w:rFonts w:ascii="Arial" w:hAnsi="Arial" w:cs="Arial"/>
        <w:sz w:val="14"/>
        <w:szCs w:val="14"/>
      </w:rPr>
      <w:t>ORREO ELECTRÓNICO: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</w:t>
    </w:r>
    <w:r w:rsidR="00815DCC">
      <w:rPr>
        <w:rFonts w:ascii="Arial" w:hAnsi="Arial" w:cs="Arial"/>
        <w:sz w:val="14"/>
        <w:szCs w:val="14"/>
      </w:rPr>
      <w:t>dp</w:t>
    </w:r>
    <w:r>
      <w:rPr>
        <w:rFonts w:ascii="Arial" w:hAnsi="Arial" w:cs="Arial"/>
        <w:sz w:val="14"/>
        <w:szCs w:val="14"/>
      </w:rPr>
      <w:t>11.pfea</w:t>
    </w:r>
    <w:r w:rsidRPr="00A93FCE">
      <w:rPr>
        <w:rFonts w:ascii="Arial" w:hAnsi="Arial" w:cs="Arial"/>
        <w:sz w:val="14"/>
        <w:szCs w:val="14"/>
      </w:rPr>
      <w:t>@sepe.es</w:t>
    </w:r>
  </w:p>
  <w:p w:rsidR="001A5B4A" w:rsidRDefault="001A5B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CA5" w:rsidRDefault="00E14CA5">
      <w:r>
        <w:separator/>
      </w:r>
    </w:p>
  </w:footnote>
  <w:footnote w:type="continuationSeparator" w:id="0">
    <w:p w:rsidR="00E14CA5" w:rsidRDefault="00E14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Pr="007532EE" w:rsidRDefault="001A5B4A">
    <w:pPr>
      <w:pStyle w:val="Encabezado"/>
      <w:rPr>
        <w:lang w:val="es-ES"/>
      </w:rPr>
    </w:pPr>
    <w:r>
      <w:rPr>
        <w:lang w:val="es-ES"/>
      </w:rPr>
      <w:t>sd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Default="001A5B4A" w:rsidP="006C10C9">
    <w:pPr>
      <w:pStyle w:val="Encabezado"/>
      <w:tabs>
        <w:tab w:val="clear" w:pos="4252"/>
        <w:tab w:val="clear" w:pos="8504"/>
        <w:tab w:val="left" w:pos="1929"/>
        <w:tab w:val="left" w:pos="4294"/>
      </w:tabs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22459C" wp14:editId="11D55687">
              <wp:simplePos x="0" y="0"/>
              <wp:positionH relativeFrom="column">
                <wp:posOffset>5027930</wp:posOffset>
              </wp:positionH>
              <wp:positionV relativeFrom="paragraph">
                <wp:posOffset>883920</wp:posOffset>
              </wp:positionV>
              <wp:extent cx="1791970" cy="247650"/>
              <wp:effectExtent l="0" t="0" r="0" b="0"/>
              <wp:wrapNone/>
              <wp:docPr id="6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850981" w:rsidRDefault="001A5B4A" w:rsidP="0061028F">
                          <w:pP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  <w:t>DIRECCIÓN PROVINCIAL CÁDIZ</w:t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459C"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28" type="#_x0000_t202" style="position:absolute;margin-left:395.9pt;margin-top:69.6pt;width:141.1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" filled="f" stroked="f">
              <v:textbox inset="1.5pt,1.5pt,1.5pt,1.5pt">
                <w:txbxContent>
                  <w:p w:rsidR="001A5B4A" w:rsidRPr="00850981" w:rsidRDefault="001A5B4A" w:rsidP="0061028F">
                    <w:pP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  <w:t>DIRECCIÓN PROVINCIAL CÁDIZ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0653F40" wp14:editId="07385BA9">
              <wp:simplePos x="0" y="0"/>
              <wp:positionH relativeFrom="column">
                <wp:posOffset>638810</wp:posOffset>
              </wp:positionH>
              <wp:positionV relativeFrom="paragraph">
                <wp:posOffset>510540</wp:posOffset>
              </wp:positionV>
              <wp:extent cx="1897380" cy="571500"/>
              <wp:effectExtent l="0" t="0" r="0" b="0"/>
              <wp:wrapSquare wrapText="bothSides"/>
              <wp:docPr id="5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738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4F0CFE" w:rsidRDefault="001A5B4A" w:rsidP="00F95991">
                          <w:pPr>
                            <w:tabs>
                              <w:tab w:val="left" w:pos="2340"/>
                            </w:tabs>
                            <w:rPr>
                              <w:sz w:val="8"/>
                              <w:szCs w:val="8"/>
                              <w:lang w:val="es-ES"/>
                            </w:rPr>
                          </w:pP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MINISTERIO</w:t>
                          </w:r>
                        </w:p>
                        <w:p w:rsidR="001A5B4A" w:rsidRDefault="001A5B4A" w:rsidP="00B03E25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D</w:t>
                          </w: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 xml:space="preserve">E </w:t>
                          </w: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TRABAJO</w:t>
                          </w:r>
                        </w:p>
                        <w:p w:rsidR="001A5B4A" w:rsidRPr="00381AE0" w:rsidRDefault="001A5B4A" w:rsidP="00B03E25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Y ECONOMIA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653F40" id="Text Box 37" o:spid="_x0000_s1029" type="#_x0000_t202" style="position:absolute;margin-left:50.3pt;margin-top:40.2pt;width:149.4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" filled="f" stroked="f">
              <v:textbox>
                <w:txbxContent>
                  <w:p w:rsidR="001A5B4A" w:rsidRPr="004F0CFE" w:rsidRDefault="001A5B4A" w:rsidP="00F95991">
                    <w:pPr>
                      <w:tabs>
                        <w:tab w:val="left" w:pos="2340"/>
                      </w:tabs>
                      <w:rPr>
                        <w:sz w:val="8"/>
                        <w:szCs w:val="8"/>
                        <w:lang w:val="es-ES"/>
                      </w:rPr>
                    </w:pP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MINISTERIO</w:t>
                    </w:r>
                  </w:p>
                  <w:p w:rsidR="001A5B4A" w:rsidRDefault="001A5B4A" w:rsidP="00B03E25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D</w:t>
                    </w: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 xml:space="preserve">E </w:t>
                    </w: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TRABAJO</w:t>
                    </w:r>
                  </w:p>
                  <w:p w:rsidR="001A5B4A" w:rsidRPr="00381AE0" w:rsidRDefault="001A5B4A" w:rsidP="00B03E25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Y ECONOMIA SOCIAL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18211AF8" wp14:editId="491454E4">
          <wp:simplePos x="0" y="0"/>
          <wp:positionH relativeFrom="page">
            <wp:posOffset>430530</wp:posOffset>
          </wp:positionH>
          <wp:positionV relativeFrom="page">
            <wp:posOffset>297180</wp:posOffset>
          </wp:positionV>
          <wp:extent cx="727710" cy="792480"/>
          <wp:effectExtent l="19050" t="0" r="0" b="0"/>
          <wp:wrapThrough wrapText="bothSides">
            <wp:wrapPolygon edited="0">
              <wp:start x="-565" y="0"/>
              <wp:lineTo x="-565" y="21288"/>
              <wp:lineTo x="21487" y="21288"/>
              <wp:lineTo x="21487" y="0"/>
              <wp:lineTo x="-565" y="0"/>
            </wp:wrapPolygon>
          </wp:wrapThrough>
          <wp:docPr id="17" name="Imagen 17" descr="e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 descr="es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  <w:lang w:val="es-ES" w:eastAsia="es-ES"/>
      </w:rPr>
      <w:drawing>
        <wp:inline distT="0" distB="0" distL="0" distR="0" wp14:anchorId="5894EFDC" wp14:editId="64C2A6C8">
          <wp:extent cx="1511935" cy="310515"/>
          <wp:effectExtent l="0" t="0" r="0" b="0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PE_COMPLEJO_FONDO_GRIS_TEXTO_NEGR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310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Pr="007532EE" w:rsidRDefault="001A5B4A" w:rsidP="00381616">
    <w:pPr>
      <w:pStyle w:val="Encabezado"/>
      <w:tabs>
        <w:tab w:val="clear" w:pos="8504"/>
      </w:tabs>
      <w:rPr>
        <w:lang w:val="es-E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45C528E" wp14:editId="44D7F2FE">
              <wp:simplePos x="0" y="0"/>
              <wp:positionH relativeFrom="column">
                <wp:posOffset>640080</wp:posOffset>
              </wp:positionH>
              <wp:positionV relativeFrom="paragraph">
                <wp:posOffset>601980</wp:posOffset>
              </wp:positionV>
              <wp:extent cx="1882140" cy="571500"/>
              <wp:effectExtent l="0" t="0" r="0" b="0"/>
              <wp:wrapSquare wrapText="bothSides"/>
              <wp:docPr id="3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214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4F0CFE" w:rsidRDefault="001A5B4A" w:rsidP="009677FD">
                          <w:pPr>
                            <w:tabs>
                              <w:tab w:val="left" w:pos="2340"/>
                            </w:tabs>
                            <w:rPr>
                              <w:sz w:val="8"/>
                              <w:szCs w:val="8"/>
                              <w:lang w:val="es-ES"/>
                            </w:rPr>
                          </w:pP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MINISTERIO</w:t>
                          </w:r>
                        </w:p>
                        <w:p w:rsidR="001A5B4A" w:rsidRPr="009F3A0B" w:rsidRDefault="001A5B4A" w:rsidP="009677FD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D</w:t>
                          </w: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 xml:space="preserve">E </w:t>
                          </w: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TRABAJO</w:t>
                          </w:r>
                        </w:p>
                        <w:p w:rsidR="001A5B4A" w:rsidRPr="00381AE0" w:rsidRDefault="001A5B4A" w:rsidP="009677FD">
                          <w:pPr>
                            <w:tabs>
                              <w:tab w:val="left" w:pos="234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Y ECONOMÍA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C528E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031" type="#_x0000_t202" style="position:absolute;margin-left:50.4pt;margin-top:47.4pt;width:148.2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60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" filled="f" stroked="f">
              <v:textbox>
                <w:txbxContent>
                  <w:p w:rsidR="001A5B4A" w:rsidRPr="004F0CFE" w:rsidRDefault="001A5B4A" w:rsidP="009677FD">
                    <w:pPr>
                      <w:tabs>
                        <w:tab w:val="left" w:pos="2340"/>
                      </w:tabs>
                      <w:rPr>
                        <w:sz w:val="8"/>
                        <w:szCs w:val="8"/>
                        <w:lang w:val="es-ES"/>
                      </w:rPr>
                    </w:pP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MINISTERIO</w:t>
                    </w:r>
                  </w:p>
                  <w:p w:rsidR="001A5B4A" w:rsidRPr="009F3A0B" w:rsidRDefault="001A5B4A" w:rsidP="009677FD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D</w:t>
                    </w: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 xml:space="preserve">E </w:t>
                    </w: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TRABAJO</w:t>
                    </w:r>
                  </w:p>
                  <w:p w:rsidR="001A5B4A" w:rsidRPr="00381AE0" w:rsidRDefault="001A5B4A" w:rsidP="009677FD">
                    <w:pPr>
                      <w:tabs>
                        <w:tab w:val="left" w:pos="234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Y ECONOMÍA SOCIAL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B91D936" wp14:editId="1546A56A">
              <wp:simplePos x="0" y="0"/>
              <wp:positionH relativeFrom="column">
                <wp:posOffset>5029200</wp:posOffset>
              </wp:positionH>
              <wp:positionV relativeFrom="paragraph">
                <wp:posOffset>883920</wp:posOffset>
              </wp:positionV>
              <wp:extent cx="1769110" cy="232410"/>
              <wp:effectExtent l="0" t="0" r="2540" b="0"/>
              <wp:wrapNone/>
              <wp:docPr id="4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232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5B4A" w:rsidRPr="00850981" w:rsidRDefault="001A5B4A" w:rsidP="00381616">
                          <w:pP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  <w:t>DIRECCIÓN PROVINCIAL CÁDIZ</w:t>
                          </w:r>
                        </w:p>
                        <w:p w:rsidR="001A5B4A" w:rsidRPr="00850981" w:rsidRDefault="001A5B4A" w:rsidP="009677FD">
                          <w:pPr>
                            <w:jc w:val="center"/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1D936" id="Text Box 79" o:spid="_x0000_s1032" type="#_x0000_t202" style="position:absolute;margin-left:396pt;margin-top:69.6pt;width:139.3pt;height:18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" filled="f" stroked="f">
              <v:textbox inset="1.5pt,1.5pt,1.5pt,1.5pt">
                <w:txbxContent>
                  <w:p w:rsidR="001A5B4A" w:rsidRPr="00850981" w:rsidRDefault="001A5B4A" w:rsidP="00381616">
                    <w:pP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  <w:t>DIRECCIÓN PROVINCIAL CÁDIZ</w:t>
                    </w:r>
                  </w:p>
                  <w:p w:rsidR="001A5B4A" w:rsidRPr="00850981" w:rsidRDefault="001A5B4A" w:rsidP="009677FD">
                    <w:pPr>
                      <w:jc w:val="center"/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Pr="009677FD"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5244A135" wp14:editId="2DE955F5">
          <wp:simplePos x="0" y="0"/>
          <wp:positionH relativeFrom="page">
            <wp:posOffset>468630</wp:posOffset>
          </wp:positionH>
          <wp:positionV relativeFrom="page">
            <wp:posOffset>358140</wp:posOffset>
          </wp:positionV>
          <wp:extent cx="727710" cy="792480"/>
          <wp:effectExtent l="19050" t="0" r="0" b="0"/>
          <wp:wrapThrough wrapText="bothSides">
            <wp:wrapPolygon edited="0">
              <wp:start x="-565" y="0"/>
              <wp:lineTo x="-565" y="21288"/>
              <wp:lineTo x="21487" y="21288"/>
              <wp:lineTo x="21487" y="0"/>
              <wp:lineTo x="-565" y="0"/>
            </wp:wrapPolygon>
          </wp:wrapThrough>
          <wp:docPr id="11" name="Imagen 69" descr="e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 descr="es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  <w:t xml:space="preserve">      </w:t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noProof/>
        <w:lang w:val="es-ES" w:eastAsia="es-ES"/>
      </w:rPr>
      <w:drawing>
        <wp:inline distT="0" distB="0" distL="0" distR="0" wp14:anchorId="6B935A77" wp14:editId="0F02657E">
          <wp:extent cx="1511935" cy="310515"/>
          <wp:effectExtent l="0" t="0" r="0" b="0"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PE_COMPLEJO_FONDO_GRIS_TEXTO_NEGR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310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A" w:rsidRPr="00686BF3" w:rsidRDefault="001A5B4A" w:rsidP="00686BF3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173CF"/>
    <w:multiLevelType w:val="hybridMultilevel"/>
    <w:tmpl w:val="92C8A326"/>
    <w:lvl w:ilvl="0" w:tplc="9C18E08A">
      <w:numFmt w:val="bullet"/>
      <w:lvlText w:val="-"/>
      <w:lvlJc w:val="left"/>
      <w:pPr>
        <w:ind w:left="180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2BB60FA9"/>
    <w:multiLevelType w:val="hybridMultilevel"/>
    <w:tmpl w:val="7E5C1268"/>
    <w:lvl w:ilvl="0" w:tplc="649624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CF241B1"/>
    <w:multiLevelType w:val="hybridMultilevel"/>
    <w:tmpl w:val="235A8744"/>
    <w:lvl w:ilvl="0" w:tplc="2EB89116"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5F825BC8"/>
    <w:multiLevelType w:val="hybridMultilevel"/>
    <w:tmpl w:val="38A2E838"/>
    <w:lvl w:ilvl="0" w:tplc="10A4A4FE">
      <w:start w:val="9"/>
      <w:numFmt w:val="bullet"/>
      <w:lvlText w:val="-"/>
      <w:lvlJc w:val="left"/>
      <w:pPr>
        <w:ind w:left="1794" w:hanging="360"/>
      </w:pPr>
      <w:rPr>
        <w:rFonts w:ascii="Gill Sans" w:eastAsia="Times New Roman" w:hAnsi="Gill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BV2MtBCl6X80DBYghRmODSlrMWJizKgVizEn3CxjxsP3vg5NR9TUGBdXAe5yhVp1fPHY2XV7IaGtq0ahdBPyg==" w:salt="mn/+G7Ka1TVmTCckEZC7+w==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CA5"/>
    <w:rsid w:val="00011141"/>
    <w:rsid w:val="00020B78"/>
    <w:rsid w:val="0002772E"/>
    <w:rsid w:val="00036893"/>
    <w:rsid w:val="00057951"/>
    <w:rsid w:val="000643B8"/>
    <w:rsid w:val="00064C85"/>
    <w:rsid w:val="00066CDA"/>
    <w:rsid w:val="000737A2"/>
    <w:rsid w:val="000938F6"/>
    <w:rsid w:val="00096298"/>
    <w:rsid w:val="000C1B7C"/>
    <w:rsid w:val="000C7ADF"/>
    <w:rsid w:val="000E2A92"/>
    <w:rsid w:val="001103D1"/>
    <w:rsid w:val="00110726"/>
    <w:rsid w:val="00113BCF"/>
    <w:rsid w:val="00127A26"/>
    <w:rsid w:val="00131A38"/>
    <w:rsid w:val="0014026C"/>
    <w:rsid w:val="00156656"/>
    <w:rsid w:val="0015717D"/>
    <w:rsid w:val="00160010"/>
    <w:rsid w:val="001612C4"/>
    <w:rsid w:val="001760AF"/>
    <w:rsid w:val="00196BB1"/>
    <w:rsid w:val="001A5B4A"/>
    <w:rsid w:val="001C3D67"/>
    <w:rsid w:val="001C7DD1"/>
    <w:rsid w:val="001D6A2B"/>
    <w:rsid w:val="001E2D52"/>
    <w:rsid w:val="001E3922"/>
    <w:rsid w:val="001F7048"/>
    <w:rsid w:val="00201848"/>
    <w:rsid w:val="00207DFD"/>
    <w:rsid w:val="00217F15"/>
    <w:rsid w:val="00222F99"/>
    <w:rsid w:val="0023593F"/>
    <w:rsid w:val="00237E41"/>
    <w:rsid w:val="00247526"/>
    <w:rsid w:val="0026276A"/>
    <w:rsid w:val="0026574B"/>
    <w:rsid w:val="00277191"/>
    <w:rsid w:val="002821C9"/>
    <w:rsid w:val="00283417"/>
    <w:rsid w:val="00284E35"/>
    <w:rsid w:val="00295476"/>
    <w:rsid w:val="00295C4E"/>
    <w:rsid w:val="002A47C2"/>
    <w:rsid w:val="002B2907"/>
    <w:rsid w:val="002C10C3"/>
    <w:rsid w:val="002D31AE"/>
    <w:rsid w:val="002D5154"/>
    <w:rsid w:val="002D5348"/>
    <w:rsid w:val="002E1FB0"/>
    <w:rsid w:val="002E4034"/>
    <w:rsid w:val="002F529C"/>
    <w:rsid w:val="00300789"/>
    <w:rsid w:val="003055C7"/>
    <w:rsid w:val="00315FED"/>
    <w:rsid w:val="0033732B"/>
    <w:rsid w:val="00357F74"/>
    <w:rsid w:val="0036414C"/>
    <w:rsid w:val="00364BDD"/>
    <w:rsid w:val="00381616"/>
    <w:rsid w:val="00381AE0"/>
    <w:rsid w:val="00391719"/>
    <w:rsid w:val="0039287B"/>
    <w:rsid w:val="003956EE"/>
    <w:rsid w:val="00396C18"/>
    <w:rsid w:val="003A4873"/>
    <w:rsid w:val="003B04C3"/>
    <w:rsid w:val="003B533E"/>
    <w:rsid w:val="003C4DD4"/>
    <w:rsid w:val="003E31E8"/>
    <w:rsid w:val="003F78A1"/>
    <w:rsid w:val="004162BD"/>
    <w:rsid w:val="00416DEA"/>
    <w:rsid w:val="00426F71"/>
    <w:rsid w:val="00427365"/>
    <w:rsid w:val="00427BE1"/>
    <w:rsid w:val="00435D99"/>
    <w:rsid w:val="004507BD"/>
    <w:rsid w:val="00457F31"/>
    <w:rsid w:val="00461F07"/>
    <w:rsid w:val="004733B1"/>
    <w:rsid w:val="004752AA"/>
    <w:rsid w:val="004924A9"/>
    <w:rsid w:val="00493CB6"/>
    <w:rsid w:val="004948A5"/>
    <w:rsid w:val="004968A7"/>
    <w:rsid w:val="004A07FD"/>
    <w:rsid w:val="004A325C"/>
    <w:rsid w:val="004A4639"/>
    <w:rsid w:val="004A4D61"/>
    <w:rsid w:val="004A6E0E"/>
    <w:rsid w:val="004B6D67"/>
    <w:rsid w:val="004B7819"/>
    <w:rsid w:val="004D4754"/>
    <w:rsid w:val="004E16AE"/>
    <w:rsid w:val="004E43B1"/>
    <w:rsid w:val="004E52DA"/>
    <w:rsid w:val="004F5911"/>
    <w:rsid w:val="005052B9"/>
    <w:rsid w:val="00517C75"/>
    <w:rsid w:val="00535759"/>
    <w:rsid w:val="00536840"/>
    <w:rsid w:val="00545163"/>
    <w:rsid w:val="005451C5"/>
    <w:rsid w:val="00550EB5"/>
    <w:rsid w:val="00551C24"/>
    <w:rsid w:val="00555BE4"/>
    <w:rsid w:val="00565765"/>
    <w:rsid w:val="00565FF2"/>
    <w:rsid w:val="005937BF"/>
    <w:rsid w:val="00596087"/>
    <w:rsid w:val="00596948"/>
    <w:rsid w:val="005A5139"/>
    <w:rsid w:val="005A5C89"/>
    <w:rsid w:val="005B0F4E"/>
    <w:rsid w:val="005D1534"/>
    <w:rsid w:val="005E3661"/>
    <w:rsid w:val="0061028F"/>
    <w:rsid w:val="00633CCA"/>
    <w:rsid w:val="00646D89"/>
    <w:rsid w:val="006640CE"/>
    <w:rsid w:val="00677BAE"/>
    <w:rsid w:val="006826AC"/>
    <w:rsid w:val="0068390D"/>
    <w:rsid w:val="00686BF3"/>
    <w:rsid w:val="006A219C"/>
    <w:rsid w:val="006A3EAA"/>
    <w:rsid w:val="006C0711"/>
    <w:rsid w:val="006C10C9"/>
    <w:rsid w:val="006C13E3"/>
    <w:rsid w:val="006C3B53"/>
    <w:rsid w:val="006C499B"/>
    <w:rsid w:val="006E1A66"/>
    <w:rsid w:val="006F06D9"/>
    <w:rsid w:val="006F2D1C"/>
    <w:rsid w:val="00703A48"/>
    <w:rsid w:val="0071042A"/>
    <w:rsid w:val="0071069F"/>
    <w:rsid w:val="0071221D"/>
    <w:rsid w:val="00715826"/>
    <w:rsid w:val="00723250"/>
    <w:rsid w:val="007260CE"/>
    <w:rsid w:val="007363F8"/>
    <w:rsid w:val="00750EFD"/>
    <w:rsid w:val="007532EE"/>
    <w:rsid w:val="00760183"/>
    <w:rsid w:val="00766D69"/>
    <w:rsid w:val="00770EBF"/>
    <w:rsid w:val="007733B6"/>
    <w:rsid w:val="00790572"/>
    <w:rsid w:val="007A0248"/>
    <w:rsid w:val="007B3AC1"/>
    <w:rsid w:val="007B710F"/>
    <w:rsid w:val="007C589F"/>
    <w:rsid w:val="007D4E9A"/>
    <w:rsid w:val="007E2EB7"/>
    <w:rsid w:val="007E628B"/>
    <w:rsid w:val="007F1A6B"/>
    <w:rsid w:val="007F2477"/>
    <w:rsid w:val="007F73CB"/>
    <w:rsid w:val="007F7A14"/>
    <w:rsid w:val="00800D51"/>
    <w:rsid w:val="0080342F"/>
    <w:rsid w:val="00811F46"/>
    <w:rsid w:val="00815DCC"/>
    <w:rsid w:val="00817148"/>
    <w:rsid w:val="00846552"/>
    <w:rsid w:val="00850981"/>
    <w:rsid w:val="00873743"/>
    <w:rsid w:val="00892ADB"/>
    <w:rsid w:val="008C221E"/>
    <w:rsid w:val="008C468A"/>
    <w:rsid w:val="008D12CB"/>
    <w:rsid w:val="008D4389"/>
    <w:rsid w:val="008D7D0A"/>
    <w:rsid w:val="008E750E"/>
    <w:rsid w:val="00922DA3"/>
    <w:rsid w:val="00924B6B"/>
    <w:rsid w:val="009450D9"/>
    <w:rsid w:val="009526D0"/>
    <w:rsid w:val="00957939"/>
    <w:rsid w:val="00960175"/>
    <w:rsid w:val="009677FD"/>
    <w:rsid w:val="009A29D8"/>
    <w:rsid w:val="009A7F8E"/>
    <w:rsid w:val="009C33A6"/>
    <w:rsid w:val="00A017DE"/>
    <w:rsid w:val="00A03DA1"/>
    <w:rsid w:val="00A203B6"/>
    <w:rsid w:val="00A27A14"/>
    <w:rsid w:val="00A30552"/>
    <w:rsid w:val="00A44662"/>
    <w:rsid w:val="00A45CB7"/>
    <w:rsid w:val="00A565E9"/>
    <w:rsid w:val="00A73486"/>
    <w:rsid w:val="00AA72F6"/>
    <w:rsid w:val="00AB5083"/>
    <w:rsid w:val="00AB5FE9"/>
    <w:rsid w:val="00AD57CB"/>
    <w:rsid w:val="00AE05AA"/>
    <w:rsid w:val="00B03E25"/>
    <w:rsid w:val="00B06FCD"/>
    <w:rsid w:val="00B107E9"/>
    <w:rsid w:val="00B14E1C"/>
    <w:rsid w:val="00B14F44"/>
    <w:rsid w:val="00B1525A"/>
    <w:rsid w:val="00B218A7"/>
    <w:rsid w:val="00B57BB2"/>
    <w:rsid w:val="00B619D5"/>
    <w:rsid w:val="00B668A2"/>
    <w:rsid w:val="00B66AFE"/>
    <w:rsid w:val="00B82B8E"/>
    <w:rsid w:val="00B87C6A"/>
    <w:rsid w:val="00B9235D"/>
    <w:rsid w:val="00B93899"/>
    <w:rsid w:val="00BC43F3"/>
    <w:rsid w:val="00BD496A"/>
    <w:rsid w:val="00BE56E9"/>
    <w:rsid w:val="00C00CFC"/>
    <w:rsid w:val="00C12FBF"/>
    <w:rsid w:val="00C179AE"/>
    <w:rsid w:val="00C20F37"/>
    <w:rsid w:val="00C23290"/>
    <w:rsid w:val="00C24F5D"/>
    <w:rsid w:val="00C31B2F"/>
    <w:rsid w:val="00C50C01"/>
    <w:rsid w:val="00C517FF"/>
    <w:rsid w:val="00C61061"/>
    <w:rsid w:val="00C635B0"/>
    <w:rsid w:val="00C63C44"/>
    <w:rsid w:val="00C74534"/>
    <w:rsid w:val="00C77451"/>
    <w:rsid w:val="00C83346"/>
    <w:rsid w:val="00C83EFF"/>
    <w:rsid w:val="00C850FE"/>
    <w:rsid w:val="00C9093E"/>
    <w:rsid w:val="00C97872"/>
    <w:rsid w:val="00CA367F"/>
    <w:rsid w:val="00CB3F19"/>
    <w:rsid w:val="00CB69C4"/>
    <w:rsid w:val="00CC001B"/>
    <w:rsid w:val="00CC4539"/>
    <w:rsid w:val="00CC4723"/>
    <w:rsid w:val="00CC6402"/>
    <w:rsid w:val="00CC7A07"/>
    <w:rsid w:val="00CE092E"/>
    <w:rsid w:val="00CE3087"/>
    <w:rsid w:val="00CF1BA9"/>
    <w:rsid w:val="00CF5ED9"/>
    <w:rsid w:val="00D0208A"/>
    <w:rsid w:val="00D06F9C"/>
    <w:rsid w:val="00D12C4A"/>
    <w:rsid w:val="00D23256"/>
    <w:rsid w:val="00D32448"/>
    <w:rsid w:val="00D3491F"/>
    <w:rsid w:val="00D37866"/>
    <w:rsid w:val="00D40698"/>
    <w:rsid w:val="00D42F09"/>
    <w:rsid w:val="00D44934"/>
    <w:rsid w:val="00D5336A"/>
    <w:rsid w:val="00D644D0"/>
    <w:rsid w:val="00D726BE"/>
    <w:rsid w:val="00D866EF"/>
    <w:rsid w:val="00D91D14"/>
    <w:rsid w:val="00D9412D"/>
    <w:rsid w:val="00DD01D9"/>
    <w:rsid w:val="00DF0D29"/>
    <w:rsid w:val="00DF76F1"/>
    <w:rsid w:val="00E11812"/>
    <w:rsid w:val="00E14CA5"/>
    <w:rsid w:val="00E1758D"/>
    <w:rsid w:val="00E36D13"/>
    <w:rsid w:val="00E435E8"/>
    <w:rsid w:val="00E50457"/>
    <w:rsid w:val="00E517B5"/>
    <w:rsid w:val="00E57DD1"/>
    <w:rsid w:val="00E64716"/>
    <w:rsid w:val="00E842F6"/>
    <w:rsid w:val="00E908D7"/>
    <w:rsid w:val="00EB1252"/>
    <w:rsid w:val="00EB6968"/>
    <w:rsid w:val="00EC0840"/>
    <w:rsid w:val="00EC625F"/>
    <w:rsid w:val="00ED2DF8"/>
    <w:rsid w:val="00EF1D38"/>
    <w:rsid w:val="00EF3B76"/>
    <w:rsid w:val="00EF4302"/>
    <w:rsid w:val="00F02049"/>
    <w:rsid w:val="00F02A00"/>
    <w:rsid w:val="00F145D2"/>
    <w:rsid w:val="00F1471C"/>
    <w:rsid w:val="00F25CEB"/>
    <w:rsid w:val="00F30EC1"/>
    <w:rsid w:val="00F32A31"/>
    <w:rsid w:val="00F33B15"/>
    <w:rsid w:val="00F37B1D"/>
    <w:rsid w:val="00F56584"/>
    <w:rsid w:val="00F623A2"/>
    <w:rsid w:val="00F64160"/>
    <w:rsid w:val="00F71A10"/>
    <w:rsid w:val="00F82D4D"/>
    <w:rsid w:val="00F84575"/>
    <w:rsid w:val="00F95991"/>
    <w:rsid w:val="00F97CA1"/>
    <w:rsid w:val="00FA21B5"/>
    <w:rsid w:val="00FA2273"/>
    <w:rsid w:val="00FB0A91"/>
    <w:rsid w:val="00FB534A"/>
    <w:rsid w:val="00FE02E6"/>
    <w:rsid w:val="00FF08FB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16B8D828"/>
  <w15:docId w15:val="{06045F44-07A4-4E33-8084-0FDC7943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9412D"/>
    <w:rPr>
      <w:sz w:val="24"/>
      <w:szCs w:val="24"/>
      <w:lang w:val="en-GB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435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435E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668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668A2"/>
    <w:rPr>
      <w:rFonts w:ascii="Tahoma" w:hAnsi="Tahoma" w:cs="Tahoma"/>
      <w:sz w:val="16"/>
      <w:szCs w:val="16"/>
      <w:lang w:val="en-GB" w:eastAsia="en-US"/>
    </w:rPr>
  </w:style>
  <w:style w:type="paragraph" w:styleId="Prrafodelista">
    <w:name w:val="List Paragraph"/>
    <w:basedOn w:val="Normal"/>
    <w:uiPriority w:val="34"/>
    <w:qFormat/>
    <w:rsid w:val="008D4389"/>
    <w:pPr>
      <w:ind w:left="720"/>
      <w:contextualSpacing/>
    </w:pPr>
  </w:style>
  <w:style w:type="paragraph" w:customStyle="1" w:styleId="Simple">
    <w:name w:val="Simple"/>
    <w:basedOn w:val="Normal"/>
    <w:rsid w:val="004A6E0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  <w:lang w:val="es-ES" w:eastAsia="es-ES"/>
    </w:rPr>
  </w:style>
  <w:style w:type="table" w:styleId="Tablaconcuadrcula">
    <w:name w:val="Table Grid"/>
    <w:basedOn w:val="Tablanormal"/>
    <w:rsid w:val="004A6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CERAYPIE">
    <w:name w:val="CABECERA Y PIE"/>
    <w:qFormat/>
    <w:rsid w:val="00F623A2"/>
    <w:rPr>
      <w:rFonts w:ascii="Arial" w:hAnsi="Arial" w:cs="Arial"/>
      <w:spacing w:val="-4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09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control" Target="activeX/activeX5.xml"/><Relationship Id="rId34" Type="http://schemas.openxmlformats.org/officeDocument/2006/relationships/control" Target="activeX/activeX16.xml"/><Relationship Id="rId42" Type="http://schemas.openxmlformats.org/officeDocument/2006/relationships/control" Target="activeX/activeX22.xml"/><Relationship Id="rId47" Type="http://schemas.openxmlformats.org/officeDocument/2006/relationships/image" Target="media/image15.wmf"/><Relationship Id="rId50" Type="http://schemas.openxmlformats.org/officeDocument/2006/relationships/control" Target="activeX/activeX26.xml"/><Relationship Id="rId55" Type="http://schemas.openxmlformats.org/officeDocument/2006/relationships/image" Target="media/image19.wmf"/><Relationship Id="rId63" Type="http://schemas.openxmlformats.org/officeDocument/2006/relationships/control" Target="activeX/activeX3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control" Target="activeX/activeX12.xml"/><Relationship Id="rId11" Type="http://schemas.openxmlformats.org/officeDocument/2006/relationships/footer" Target="footer2.xml"/><Relationship Id="rId24" Type="http://schemas.openxmlformats.org/officeDocument/2006/relationships/control" Target="activeX/activeX8.xml"/><Relationship Id="rId32" Type="http://schemas.openxmlformats.org/officeDocument/2006/relationships/control" Target="activeX/activeX14.xml"/><Relationship Id="rId37" Type="http://schemas.openxmlformats.org/officeDocument/2006/relationships/control" Target="activeX/activeX19.xml"/><Relationship Id="rId40" Type="http://schemas.openxmlformats.org/officeDocument/2006/relationships/image" Target="media/image12.wmf"/><Relationship Id="rId45" Type="http://schemas.openxmlformats.org/officeDocument/2006/relationships/image" Target="media/image14.wmf"/><Relationship Id="rId53" Type="http://schemas.openxmlformats.org/officeDocument/2006/relationships/image" Target="media/image18.wmf"/><Relationship Id="rId58" Type="http://schemas.openxmlformats.org/officeDocument/2006/relationships/control" Target="activeX/activeX30.xm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2.wmf"/><Relationship Id="rId19" Type="http://schemas.openxmlformats.org/officeDocument/2006/relationships/control" Target="activeX/activeX4.xml"/><Relationship Id="rId14" Type="http://schemas.openxmlformats.org/officeDocument/2006/relationships/image" Target="media/image5.wmf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7.xml"/><Relationship Id="rId43" Type="http://schemas.openxmlformats.org/officeDocument/2006/relationships/image" Target="media/image13.wmf"/><Relationship Id="rId48" Type="http://schemas.openxmlformats.org/officeDocument/2006/relationships/control" Target="activeX/activeX25.xml"/><Relationship Id="rId56" Type="http://schemas.openxmlformats.org/officeDocument/2006/relationships/control" Target="activeX/activeX29.xml"/><Relationship Id="rId64" Type="http://schemas.openxmlformats.org/officeDocument/2006/relationships/header" Target="header3.xml"/><Relationship Id="rId8" Type="http://schemas.openxmlformats.org/officeDocument/2006/relationships/header" Target="header1.xml"/><Relationship Id="rId51" Type="http://schemas.openxmlformats.org/officeDocument/2006/relationships/image" Target="media/image17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control" Target="activeX/activeX3.xml"/><Relationship Id="rId25" Type="http://schemas.openxmlformats.org/officeDocument/2006/relationships/control" Target="activeX/activeX9.xml"/><Relationship Id="rId33" Type="http://schemas.openxmlformats.org/officeDocument/2006/relationships/control" Target="activeX/activeX15.xml"/><Relationship Id="rId38" Type="http://schemas.openxmlformats.org/officeDocument/2006/relationships/image" Target="media/image11.wmf"/><Relationship Id="rId46" Type="http://schemas.openxmlformats.org/officeDocument/2006/relationships/control" Target="activeX/activeX24.xml"/><Relationship Id="rId59" Type="http://schemas.openxmlformats.org/officeDocument/2006/relationships/image" Target="media/image21.wmf"/><Relationship Id="rId67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control" Target="activeX/activeX21.xml"/><Relationship Id="rId54" Type="http://schemas.openxmlformats.org/officeDocument/2006/relationships/control" Target="activeX/activeX28.xml"/><Relationship Id="rId62" Type="http://schemas.openxmlformats.org/officeDocument/2006/relationships/control" Target="activeX/activeX3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2.xml"/><Relationship Id="rId23" Type="http://schemas.openxmlformats.org/officeDocument/2006/relationships/control" Target="activeX/activeX7.xml"/><Relationship Id="rId28" Type="http://schemas.openxmlformats.org/officeDocument/2006/relationships/control" Target="activeX/activeX11.xml"/><Relationship Id="rId36" Type="http://schemas.openxmlformats.org/officeDocument/2006/relationships/control" Target="activeX/activeX18.xml"/><Relationship Id="rId49" Type="http://schemas.openxmlformats.org/officeDocument/2006/relationships/image" Target="media/image16.wmf"/><Relationship Id="rId57" Type="http://schemas.openxmlformats.org/officeDocument/2006/relationships/image" Target="media/image20.wmf"/><Relationship Id="rId10" Type="http://schemas.openxmlformats.org/officeDocument/2006/relationships/header" Target="header2.xml"/><Relationship Id="rId31" Type="http://schemas.openxmlformats.org/officeDocument/2006/relationships/control" Target="activeX/activeX13.xml"/><Relationship Id="rId44" Type="http://schemas.openxmlformats.org/officeDocument/2006/relationships/control" Target="activeX/activeX23.xml"/><Relationship Id="rId52" Type="http://schemas.openxmlformats.org/officeDocument/2006/relationships/control" Target="activeX/activeX27.xml"/><Relationship Id="rId60" Type="http://schemas.openxmlformats.org/officeDocument/2006/relationships/control" Target="activeX/activeX31.xml"/><Relationship Id="rId65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control" Target="activeX/activeX1.xml"/><Relationship Id="rId18" Type="http://schemas.openxmlformats.org/officeDocument/2006/relationships/image" Target="media/image7.wmf"/><Relationship Id="rId39" Type="http://schemas.openxmlformats.org/officeDocument/2006/relationships/control" Target="activeX/activeX20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0cba\Documents\PROFEA%20Virginia\Anexos%20de%20la%20Convocatoria%20PFEA%20-%20GR%202024\Anexo%20A%20descriptivo%20de%20lo%20obra%20%20Garant&#237;a%20Rentas_FORM2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70BF2-FA03-419A-BA87-A9110469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A descriptivo de lo obra  Garantía Rentas_FORM2</Template>
  <TotalTime>69</TotalTime>
  <Pages>4</Pages>
  <Words>510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Wrox Press Ltd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Sepe</dc:creator>
  <cp:keywords/>
  <dc:description/>
  <cp:lastModifiedBy>Francisca Crespo Cabrera</cp:lastModifiedBy>
  <cp:revision>10</cp:revision>
  <cp:lastPrinted>2019-05-27T12:24:00Z</cp:lastPrinted>
  <dcterms:created xsi:type="dcterms:W3CDTF">2025-06-11T10:33:00Z</dcterms:created>
  <dcterms:modified xsi:type="dcterms:W3CDTF">2026-05-06T09:53:00Z</dcterms:modified>
</cp:coreProperties>
</file>