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63602" w14:textId="029F59FB" w:rsidR="003F5A63" w:rsidRPr="000C0784" w:rsidRDefault="00801B4B" w:rsidP="008F1670">
      <w:pPr>
        <w:spacing w:after="120"/>
        <w:rPr>
          <w:szCs w:val="24"/>
        </w:rPr>
      </w:pPr>
      <w:r>
        <w:rPr>
          <w:szCs w:val="24"/>
        </w:rPr>
        <w:tab/>
      </w:r>
      <w:r w:rsidR="003F5A63" w:rsidRPr="00D3698B">
        <w:rPr>
          <w:szCs w:val="24"/>
        </w:rPr>
        <w:t>Extracto de</w:t>
      </w:r>
      <w:r w:rsidR="00D77B8E">
        <w:rPr>
          <w:szCs w:val="24"/>
        </w:rPr>
        <w:t>l Acuerdo de</w:t>
      </w:r>
      <w:r w:rsidR="003F5A63">
        <w:rPr>
          <w:szCs w:val="24"/>
        </w:rPr>
        <w:t xml:space="preserve"> la Junta de Gobierno </w:t>
      </w:r>
      <w:r w:rsidR="00D77B8E">
        <w:rPr>
          <w:szCs w:val="24"/>
        </w:rPr>
        <w:t xml:space="preserve">Local </w:t>
      </w:r>
      <w:r w:rsidR="003F5A63">
        <w:rPr>
          <w:szCs w:val="24"/>
        </w:rPr>
        <w:t xml:space="preserve">de </w:t>
      </w:r>
      <w:r w:rsidR="003E7A27">
        <w:rPr>
          <w:szCs w:val="24"/>
        </w:rPr>
        <w:t>10</w:t>
      </w:r>
      <w:r w:rsidR="003F5A63">
        <w:rPr>
          <w:szCs w:val="24"/>
        </w:rPr>
        <w:t xml:space="preserve"> de </w:t>
      </w:r>
      <w:r w:rsidR="00C60992">
        <w:rPr>
          <w:szCs w:val="24"/>
        </w:rPr>
        <w:t>abril</w:t>
      </w:r>
      <w:r w:rsidR="003F5A63">
        <w:rPr>
          <w:szCs w:val="24"/>
        </w:rPr>
        <w:t xml:space="preserve"> de 202</w:t>
      </w:r>
      <w:r w:rsidR="003E7A27">
        <w:rPr>
          <w:szCs w:val="24"/>
        </w:rPr>
        <w:t>6</w:t>
      </w:r>
      <w:r w:rsidR="003F5A63">
        <w:rPr>
          <w:szCs w:val="24"/>
        </w:rPr>
        <w:t xml:space="preserve"> </w:t>
      </w:r>
      <w:r w:rsidR="003F5A63" w:rsidRPr="00D3698B">
        <w:rPr>
          <w:szCs w:val="24"/>
        </w:rPr>
        <w:t xml:space="preserve">por </w:t>
      </w:r>
      <w:r w:rsidR="00D77B8E">
        <w:rPr>
          <w:szCs w:val="24"/>
        </w:rPr>
        <w:t>el</w:t>
      </w:r>
      <w:r w:rsidR="003F5A63" w:rsidRPr="00D3698B">
        <w:rPr>
          <w:szCs w:val="24"/>
        </w:rPr>
        <w:t xml:space="preserve"> que se aprueban las </w:t>
      </w:r>
      <w:r w:rsidR="003F5A63">
        <w:rPr>
          <w:szCs w:val="24"/>
        </w:rPr>
        <w:t>B</w:t>
      </w:r>
      <w:r w:rsidR="003F5A63">
        <w:rPr>
          <w:rFonts w:ascii="Helvetica" w:eastAsiaTheme="minorHAnsi" w:hAnsi="Helvetica" w:cs="Helvetica"/>
          <w:szCs w:val="24"/>
          <w:lang w:eastAsia="en-US"/>
        </w:rPr>
        <w:t>ases que rigen la convocatoria de</w:t>
      </w:r>
      <w:r w:rsidR="00C60992">
        <w:rPr>
          <w:szCs w:val="24"/>
        </w:rPr>
        <w:t xml:space="preserve"> becas a deportistas</w:t>
      </w:r>
      <w:r w:rsidR="003F5A63">
        <w:rPr>
          <w:rFonts w:ascii="Helvetica" w:eastAsiaTheme="minorHAnsi" w:hAnsi="Helvetica" w:cs="Helvetica"/>
          <w:szCs w:val="24"/>
          <w:lang w:eastAsia="en-US"/>
        </w:rPr>
        <w:t>, ejercicio 202</w:t>
      </w:r>
      <w:r w:rsidR="003E7A27">
        <w:rPr>
          <w:rFonts w:ascii="Helvetica" w:eastAsiaTheme="minorHAnsi" w:hAnsi="Helvetica" w:cs="Helvetica"/>
          <w:szCs w:val="24"/>
          <w:lang w:eastAsia="en-US"/>
        </w:rPr>
        <w:t>6</w:t>
      </w:r>
      <w:r w:rsidR="003F5A63">
        <w:rPr>
          <w:szCs w:val="24"/>
        </w:rPr>
        <w:t>.</w:t>
      </w:r>
    </w:p>
    <w:p w14:paraId="7DCC4A8C" w14:textId="77777777" w:rsidR="009D38F6" w:rsidRPr="00D3698B" w:rsidRDefault="009D38F6" w:rsidP="008F1670">
      <w:pPr>
        <w:spacing w:after="120"/>
        <w:rPr>
          <w:szCs w:val="24"/>
        </w:rPr>
      </w:pPr>
    </w:p>
    <w:p w14:paraId="557E9CBF" w14:textId="73B3E9D4" w:rsidR="00C60992" w:rsidRDefault="003F5A63" w:rsidP="008F1670">
      <w:pPr>
        <w:spacing w:after="120"/>
        <w:rPr>
          <w:rFonts w:eastAsiaTheme="minorHAnsi"/>
          <w:szCs w:val="24"/>
          <w:lang w:eastAsia="en-US"/>
        </w:rPr>
      </w:pPr>
      <w:r>
        <w:rPr>
          <w:szCs w:val="24"/>
        </w:rPr>
        <w:tab/>
      </w:r>
      <w:r w:rsidR="00C60992" w:rsidRPr="00C60992">
        <w:rPr>
          <w:rFonts w:eastAsiaTheme="minorHAnsi"/>
          <w:szCs w:val="24"/>
          <w:lang w:eastAsia="en-US"/>
        </w:rPr>
        <w:t xml:space="preserve">De conformidad con lo previsto en los artículos 17.3.b) y 20.8.a) de la Ley 38/2003, de 17 de noviembre, General de Subvenciones, se publica el extracto de la convocatoria cuyo texto completo puede consultarse en la Base de Datos Nacional de Subvenciones: </w:t>
      </w:r>
      <w:hyperlink r:id="rId8" w:history="1"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https://www.pap.hacienda.gob.es/bdnstrans/GE/es/inicio</w:t>
        </w:r>
      </w:hyperlink>
      <w:r w:rsidR="00C60992" w:rsidRPr="00C60992">
        <w:rPr>
          <w:rFonts w:eastAsiaTheme="minorHAnsi"/>
          <w:szCs w:val="24"/>
          <w:lang w:eastAsia="en-US"/>
        </w:rPr>
        <w:t>:</w:t>
      </w:r>
    </w:p>
    <w:p w14:paraId="1EF57AF3" w14:textId="77777777" w:rsidR="00160BC3" w:rsidRPr="00C60992" w:rsidRDefault="00160BC3" w:rsidP="008F1670">
      <w:pPr>
        <w:spacing w:after="120"/>
        <w:rPr>
          <w:rFonts w:eastAsiaTheme="minorHAnsi"/>
          <w:szCs w:val="24"/>
          <w:lang w:eastAsia="en-US"/>
        </w:rPr>
      </w:pPr>
    </w:p>
    <w:p w14:paraId="755021ED" w14:textId="77777777" w:rsidR="00C60992" w:rsidRPr="00C60992" w:rsidRDefault="00C60992" w:rsidP="000A4B3C">
      <w:pPr>
        <w:autoSpaceDE/>
        <w:autoSpaceDN/>
        <w:adjustRightInd/>
        <w:spacing w:after="120"/>
        <w:ind w:firstLine="709"/>
        <w:jc w:val="left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1º.- BENEFICIARIOS.</w:t>
      </w:r>
    </w:p>
    <w:p w14:paraId="1E32796F" w14:textId="77777777" w:rsidR="00C60992" w:rsidRPr="00C60992" w:rsidRDefault="00C60992" w:rsidP="003E7A27">
      <w:pPr>
        <w:numPr>
          <w:ilvl w:val="0"/>
          <w:numId w:val="39"/>
        </w:numPr>
        <w:autoSpaceDE/>
        <w:autoSpaceDN/>
        <w:adjustRightInd/>
        <w:spacing w:after="120" w:line="276" w:lineRule="auto"/>
        <w:rPr>
          <w:rFonts w:eastAsia="Calibr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Podrán optar a las subvenciones reguladas en las presentes bases, los deportistas</w:t>
      </w:r>
      <w:r w:rsidRPr="00C60992">
        <w:rPr>
          <w:rFonts w:eastAsia="Calibri"/>
          <w:szCs w:val="24"/>
          <w:lang w:eastAsia="en-US"/>
        </w:rPr>
        <w:t xml:space="preserve"> con ficha federativa en vigor en deportes individuales y que no sean profesionales.</w:t>
      </w:r>
    </w:p>
    <w:p w14:paraId="11696660" w14:textId="77777777" w:rsidR="00C60992" w:rsidRPr="00C60992" w:rsidRDefault="00C60992" w:rsidP="003E7A27">
      <w:pPr>
        <w:numPr>
          <w:ilvl w:val="0"/>
          <w:numId w:val="39"/>
        </w:numPr>
        <w:autoSpaceDE/>
        <w:autoSpaceDN/>
        <w:adjustRightInd/>
        <w:spacing w:after="120" w:line="276" w:lineRule="auto"/>
        <w:rPr>
          <w:rFonts w:eastAsia="Calibri"/>
          <w:szCs w:val="24"/>
          <w:lang w:eastAsia="en-US"/>
        </w:rPr>
      </w:pPr>
      <w:r w:rsidRPr="00C60992">
        <w:rPr>
          <w:rFonts w:eastAsia="Calibri"/>
          <w:szCs w:val="24"/>
          <w:lang w:eastAsia="en-US"/>
        </w:rPr>
        <w:t xml:space="preserve">Se considera deportista a aquel cuyos méritos se hayan logrado a través de la práctica de una modalidad deportiva organizada por una de las Federaciones reconocidas por el Consejo Superior de Deportes o de la Comunidad de </w:t>
      </w:r>
      <w:proofErr w:type="gramStart"/>
      <w:r w:rsidRPr="00C60992">
        <w:rPr>
          <w:rFonts w:eastAsia="Calibri"/>
          <w:szCs w:val="24"/>
          <w:lang w:eastAsia="en-US"/>
        </w:rPr>
        <w:t>Madrid</w:t>
      </w:r>
      <w:proofErr w:type="gramEnd"/>
      <w:r w:rsidRPr="00C60992">
        <w:rPr>
          <w:rFonts w:eastAsia="Calibri"/>
          <w:szCs w:val="24"/>
          <w:lang w:eastAsia="en-US"/>
        </w:rPr>
        <w:t xml:space="preserve"> pero certificada por la correspondiente federación.</w:t>
      </w:r>
    </w:p>
    <w:p w14:paraId="13893C8E" w14:textId="4C4AC06D" w:rsidR="00C60992" w:rsidRPr="00C60992" w:rsidRDefault="00C60992" w:rsidP="003E7A27">
      <w:pPr>
        <w:numPr>
          <w:ilvl w:val="0"/>
          <w:numId w:val="39"/>
        </w:numPr>
        <w:autoSpaceDE/>
        <w:autoSpaceDN/>
        <w:adjustRightInd/>
        <w:spacing w:after="120" w:line="276" w:lineRule="auto"/>
        <w:rPr>
          <w:rFonts w:eastAsia="Calibri"/>
          <w:szCs w:val="24"/>
          <w:lang w:eastAsia="en-US"/>
        </w:rPr>
      </w:pPr>
      <w:r w:rsidRPr="00C60992">
        <w:rPr>
          <w:rFonts w:eastAsia="Calibri"/>
          <w:szCs w:val="24"/>
          <w:lang w:eastAsia="en-US"/>
        </w:rPr>
        <w:t>Estar empadronado en San Lorenzo de El Escorial con fecha anterior al 1 de enero de 202</w:t>
      </w:r>
      <w:r w:rsidR="003E7A27">
        <w:rPr>
          <w:rFonts w:eastAsia="Calibri"/>
          <w:szCs w:val="24"/>
          <w:lang w:eastAsia="en-US"/>
        </w:rPr>
        <w:t>6</w:t>
      </w:r>
      <w:r w:rsidRPr="00C60992">
        <w:rPr>
          <w:rFonts w:eastAsia="Calibri"/>
          <w:szCs w:val="24"/>
          <w:lang w:eastAsia="en-US"/>
        </w:rPr>
        <w:t>.</w:t>
      </w:r>
    </w:p>
    <w:p w14:paraId="12E4D899" w14:textId="264DF4B2" w:rsidR="00C60992" w:rsidRPr="00C60992" w:rsidRDefault="00C60992" w:rsidP="003E7A27">
      <w:pPr>
        <w:numPr>
          <w:ilvl w:val="0"/>
          <w:numId w:val="39"/>
        </w:numPr>
        <w:autoSpaceDE/>
        <w:autoSpaceDN/>
        <w:adjustRightInd/>
        <w:spacing w:after="120" w:line="276" w:lineRule="auto"/>
        <w:rPr>
          <w:rFonts w:eastAsia="Calibri"/>
          <w:szCs w:val="24"/>
          <w:lang w:eastAsia="en-US"/>
        </w:rPr>
      </w:pPr>
      <w:r w:rsidRPr="00C60992">
        <w:rPr>
          <w:rFonts w:eastAsia="Calibri"/>
          <w:szCs w:val="24"/>
          <w:lang w:eastAsia="en-US"/>
        </w:rPr>
        <w:t xml:space="preserve">Estar entre los 3 primeros puestos </w:t>
      </w:r>
      <w:r w:rsidR="00177B50">
        <w:rPr>
          <w:rFonts w:eastAsia="Calibri"/>
          <w:szCs w:val="24"/>
          <w:lang w:eastAsia="en-US"/>
        </w:rPr>
        <w:t>a</w:t>
      </w:r>
      <w:r w:rsidRPr="00C60992">
        <w:rPr>
          <w:rFonts w:eastAsia="Calibri"/>
          <w:szCs w:val="24"/>
          <w:lang w:eastAsia="en-US"/>
        </w:rPr>
        <w:t xml:space="preserve">utonómicos en su deporte y categoría, o estar entre los 10 primeros puestos </w:t>
      </w:r>
      <w:r w:rsidR="00177B50">
        <w:rPr>
          <w:rFonts w:eastAsia="Calibri"/>
          <w:szCs w:val="24"/>
          <w:lang w:eastAsia="en-US"/>
        </w:rPr>
        <w:t>n</w:t>
      </w:r>
      <w:r w:rsidRPr="00C60992">
        <w:rPr>
          <w:rFonts w:eastAsia="Calibri"/>
          <w:szCs w:val="24"/>
          <w:lang w:eastAsia="en-US"/>
        </w:rPr>
        <w:t xml:space="preserve">acionales, </w:t>
      </w:r>
      <w:r w:rsidR="00177B50">
        <w:rPr>
          <w:rFonts w:eastAsia="Calibri"/>
          <w:szCs w:val="24"/>
          <w:lang w:eastAsia="en-US"/>
        </w:rPr>
        <w:t>e</w:t>
      </w:r>
      <w:r w:rsidRPr="00C60992">
        <w:rPr>
          <w:rFonts w:eastAsia="Calibri"/>
          <w:szCs w:val="24"/>
          <w:lang w:eastAsia="en-US"/>
        </w:rPr>
        <w:t xml:space="preserve">uropeos o </w:t>
      </w:r>
      <w:r w:rsidR="00177B50">
        <w:rPr>
          <w:rFonts w:eastAsia="Calibri"/>
          <w:szCs w:val="24"/>
          <w:lang w:eastAsia="en-US"/>
        </w:rPr>
        <w:t>m</w:t>
      </w:r>
      <w:r w:rsidRPr="00C60992">
        <w:rPr>
          <w:rFonts w:eastAsia="Calibri"/>
          <w:szCs w:val="24"/>
          <w:lang w:eastAsia="en-US"/>
        </w:rPr>
        <w:t>undiales, entre el 1 de abril del 202</w:t>
      </w:r>
      <w:r w:rsidR="003E7A27">
        <w:rPr>
          <w:rFonts w:eastAsia="Calibri"/>
          <w:szCs w:val="24"/>
          <w:lang w:eastAsia="en-US"/>
        </w:rPr>
        <w:t>5</w:t>
      </w:r>
      <w:r w:rsidRPr="00C60992">
        <w:rPr>
          <w:rFonts w:eastAsia="Calibri"/>
          <w:szCs w:val="24"/>
          <w:lang w:eastAsia="en-US"/>
        </w:rPr>
        <w:t xml:space="preserve"> y el 31 de marzo del 202</w:t>
      </w:r>
      <w:r w:rsidR="003E7A27">
        <w:rPr>
          <w:rFonts w:eastAsia="Calibri"/>
          <w:szCs w:val="24"/>
          <w:lang w:eastAsia="en-US"/>
        </w:rPr>
        <w:t>6</w:t>
      </w:r>
      <w:r w:rsidRPr="00C60992">
        <w:rPr>
          <w:rFonts w:eastAsia="Calibri"/>
          <w:szCs w:val="24"/>
          <w:lang w:eastAsia="en-US"/>
        </w:rPr>
        <w:t>. Estas clasificaciones se entenderán a nivel individual o por relevos, no contabilizándose la de por equipos.</w:t>
      </w:r>
    </w:p>
    <w:p w14:paraId="70562438" w14:textId="77777777" w:rsidR="00C60992" w:rsidRPr="00C60992" w:rsidRDefault="00C60992" w:rsidP="000A4B3C">
      <w:pPr>
        <w:autoSpaceDE/>
        <w:autoSpaceDN/>
        <w:adjustRightInd/>
        <w:spacing w:after="120" w:line="276" w:lineRule="auto"/>
        <w:ind w:firstLine="709"/>
        <w:contextualSpacing/>
        <w:rPr>
          <w:rFonts w:eastAsia="Calibri"/>
          <w:szCs w:val="24"/>
          <w:lang w:eastAsia="en-US"/>
        </w:rPr>
      </w:pPr>
      <w:r w:rsidRPr="00C60992">
        <w:rPr>
          <w:rFonts w:eastAsia="Calibri"/>
          <w:szCs w:val="24"/>
          <w:lang w:eastAsia="en-US"/>
        </w:rPr>
        <w:t>Para el último requisito se deberá presentar un certificado oficial de la federación correspondiente acreditando el puesto.</w:t>
      </w:r>
    </w:p>
    <w:p w14:paraId="33B872DA" w14:textId="77777777" w:rsidR="00C60992" w:rsidRPr="00C60992" w:rsidRDefault="00C60992" w:rsidP="000A4B3C">
      <w:pPr>
        <w:autoSpaceDE/>
        <w:autoSpaceDN/>
        <w:adjustRightInd/>
        <w:spacing w:after="120" w:line="276" w:lineRule="auto"/>
        <w:ind w:firstLine="709"/>
        <w:rPr>
          <w:rFonts w:eastAsiaTheme="minorHAnsi"/>
          <w:szCs w:val="24"/>
          <w:lang w:val="es-ES_tradnl" w:eastAsia="en-US"/>
        </w:rPr>
      </w:pPr>
      <w:r w:rsidRPr="00C60992">
        <w:rPr>
          <w:rFonts w:eastAsiaTheme="minorHAnsi"/>
          <w:szCs w:val="24"/>
          <w:lang w:val="es-ES_tradnl" w:eastAsia="en-US"/>
        </w:rPr>
        <w:t>Los beneficiarios de estas ayudas quedarán obligados a:</w:t>
      </w:r>
    </w:p>
    <w:p w14:paraId="461AEE6F" w14:textId="77777777" w:rsidR="00C60992" w:rsidRPr="00C60992" w:rsidRDefault="00C60992" w:rsidP="008F1670">
      <w:pPr>
        <w:numPr>
          <w:ilvl w:val="0"/>
          <w:numId w:val="40"/>
        </w:numPr>
        <w:tabs>
          <w:tab w:val="clear" w:pos="360"/>
          <w:tab w:val="num" w:pos="720"/>
        </w:tabs>
        <w:autoSpaceDE/>
        <w:autoSpaceDN/>
        <w:adjustRightInd/>
        <w:spacing w:after="120" w:line="276" w:lineRule="auto"/>
        <w:ind w:left="720"/>
        <w:jc w:val="left"/>
        <w:rPr>
          <w:rFonts w:eastAsiaTheme="minorHAnsi"/>
          <w:szCs w:val="24"/>
          <w:lang w:val="es-ES_tradnl" w:eastAsia="en-US"/>
        </w:rPr>
      </w:pPr>
      <w:r w:rsidRPr="00C60992">
        <w:rPr>
          <w:rFonts w:eastAsiaTheme="minorHAnsi"/>
          <w:szCs w:val="24"/>
          <w:lang w:val="es-ES_tradnl" w:eastAsia="en-US"/>
        </w:rPr>
        <w:t>Realizar la actividad para la que se concedió la ayuda.</w:t>
      </w:r>
    </w:p>
    <w:p w14:paraId="1239FEFB" w14:textId="77777777" w:rsidR="00C60992" w:rsidRPr="00C60992" w:rsidRDefault="00C60992" w:rsidP="008F1670">
      <w:pPr>
        <w:numPr>
          <w:ilvl w:val="0"/>
          <w:numId w:val="40"/>
        </w:numPr>
        <w:tabs>
          <w:tab w:val="clear" w:pos="360"/>
          <w:tab w:val="num" w:pos="720"/>
        </w:tabs>
        <w:autoSpaceDE/>
        <w:autoSpaceDN/>
        <w:adjustRightInd/>
        <w:spacing w:after="120" w:line="276" w:lineRule="auto"/>
        <w:ind w:left="720"/>
        <w:jc w:val="left"/>
        <w:rPr>
          <w:rFonts w:eastAsiaTheme="minorHAnsi"/>
          <w:szCs w:val="24"/>
          <w:lang w:val="es-ES_tradnl" w:eastAsia="en-US"/>
        </w:rPr>
      </w:pPr>
      <w:r w:rsidRPr="00C60992">
        <w:rPr>
          <w:rFonts w:eastAsiaTheme="minorHAnsi"/>
          <w:szCs w:val="24"/>
          <w:lang w:val="es-ES_tradnl" w:eastAsia="en-US"/>
        </w:rPr>
        <w:t xml:space="preserve">Acreditar ante la </w:t>
      </w:r>
      <w:proofErr w:type="gramStart"/>
      <w:r w:rsidRPr="00C60992">
        <w:rPr>
          <w:rFonts w:eastAsiaTheme="minorHAnsi"/>
          <w:szCs w:val="24"/>
          <w:lang w:val="es-ES_tradnl" w:eastAsia="en-US"/>
        </w:rPr>
        <w:t>Concejalía</w:t>
      </w:r>
      <w:proofErr w:type="gramEnd"/>
      <w:r w:rsidRPr="00C60992">
        <w:rPr>
          <w:rFonts w:eastAsiaTheme="minorHAnsi"/>
          <w:szCs w:val="24"/>
          <w:lang w:val="es-ES_tradnl" w:eastAsia="en-US"/>
        </w:rPr>
        <w:t xml:space="preserve"> de Deportes la realización de la actividad, así como que reúne todos los requisitos establecidos en esta convocatoria.</w:t>
      </w:r>
    </w:p>
    <w:p w14:paraId="55F790D0" w14:textId="77777777" w:rsidR="00C60992" w:rsidRPr="00C60992" w:rsidRDefault="00C60992" w:rsidP="008F1670">
      <w:pPr>
        <w:numPr>
          <w:ilvl w:val="0"/>
          <w:numId w:val="40"/>
        </w:numPr>
        <w:tabs>
          <w:tab w:val="clear" w:pos="360"/>
          <w:tab w:val="num" w:pos="720"/>
        </w:tabs>
        <w:autoSpaceDE/>
        <w:autoSpaceDN/>
        <w:adjustRightInd/>
        <w:spacing w:after="120" w:line="276" w:lineRule="auto"/>
        <w:ind w:left="720"/>
        <w:jc w:val="left"/>
        <w:rPr>
          <w:rFonts w:eastAsiaTheme="minorHAnsi"/>
          <w:szCs w:val="24"/>
          <w:lang w:val="es-ES_tradnl" w:eastAsia="en-US"/>
        </w:rPr>
      </w:pPr>
      <w:r w:rsidRPr="00C60992">
        <w:rPr>
          <w:rFonts w:eastAsiaTheme="minorHAnsi"/>
          <w:szCs w:val="24"/>
          <w:lang w:val="es-ES_tradnl" w:eastAsia="en-US"/>
        </w:rPr>
        <w:t xml:space="preserve">Presentar los justificantes de la ayuda previamente al cobro de </w:t>
      </w:r>
      <w:proofErr w:type="gramStart"/>
      <w:r w:rsidRPr="00C60992">
        <w:rPr>
          <w:rFonts w:eastAsiaTheme="minorHAnsi"/>
          <w:szCs w:val="24"/>
          <w:lang w:val="es-ES_tradnl" w:eastAsia="en-US"/>
        </w:rPr>
        <w:t>la misma</w:t>
      </w:r>
      <w:proofErr w:type="gramEnd"/>
      <w:r w:rsidRPr="00C60992">
        <w:rPr>
          <w:rFonts w:eastAsiaTheme="minorHAnsi"/>
          <w:szCs w:val="24"/>
          <w:lang w:val="es-ES_tradnl" w:eastAsia="en-US"/>
        </w:rPr>
        <w:t xml:space="preserve">. </w:t>
      </w:r>
    </w:p>
    <w:p w14:paraId="157B6D28" w14:textId="05EC7530" w:rsidR="00C60992" w:rsidRPr="00C60992" w:rsidRDefault="00C60992" w:rsidP="008F1670">
      <w:pPr>
        <w:numPr>
          <w:ilvl w:val="0"/>
          <w:numId w:val="40"/>
        </w:numPr>
        <w:tabs>
          <w:tab w:val="clear" w:pos="360"/>
          <w:tab w:val="num" w:pos="720"/>
        </w:tabs>
        <w:autoSpaceDE/>
        <w:autoSpaceDN/>
        <w:adjustRightInd/>
        <w:spacing w:after="120" w:line="276" w:lineRule="auto"/>
        <w:ind w:left="720"/>
        <w:contextualSpacing/>
        <w:jc w:val="left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val="es-ES_tradnl" w:eastAsia="en-US"/>
        </w:rPr>
        <w:t xml:space="preserve">Someterse a las correspondientes actuaciones de comprobación por parte del M.I. Ayuntamiento de San Lorenzo de El </w:t>
      </w:r>
      <w:proofErr w:type="gramStart"/>
      <w:r w:rsidRPr="00C60992">
        <w:rPr>
          <w:rFonts w:eastAsiaTheme="minorHAnsi"/>
          <w:szCs w:val="24"/>
          <w:lang w:val="es-ES_tradnl" w:eastAsia="en-US"/>
        </w:rPr>
        <w:t>Escorial</w:t>
      </w:r>
      <w:proofErr w:type="gramEnd"/>
      <w:r w:rsidRPr="00C60992">
        <w:rPr>
          <w:rFonts w:eastAsiaTheme="minorHAnsi"/>
          <w:szCs w:val="24"/>
          <w:lang w:val="es-ES_tradnl" w:eastAsia="en-US"/>
        </w:rPr>
        <w:t xml:space="preserve"> así como de cualquier otro organismo que sea competente para ello</w:t>
      </w:r>
      <w:r w:rsidR="00177B50">
        <w:rPr>
          <w:rFonts w:eastAsiaTheme="minorHAnsi"/>
          <w:szCs w:val="24"/>
          <w:lang w:val="es-ES_tradnl" w:eastAsia="en-US"/>
        </w:rPr>
        <w:t>.</w:t>
      </w:r>
    </w:p>
    <w:p w14:paraId="3B175918" w14:textId="77777777" w:rsidR="00C60992" w:rsidRPr="00C60992" w:rsidRDefault="00C60992" w:rsidP="008F1670">
      <w:pPr>
        <w:spacing w:after="120"/>
        <w:rPr>
          <w:rFonts w:eastAsiaTheme="minorHAnsi"/>
          <w:szCs w:val="24"/>
          <w:lang w:eastAsia="en-US"/>
        </w:rPr>
      </w:pPr>
    </w:p>
    <w:p w14:paraId="09C1C517" w14:textId="77777777" w:rsidR="00C60992" w:rsidRPr="00C60992" w:rsidRDefault="00C60992" w:rsidP="008F1670">
      <w:pPr>
        <w:spacing w:after="120"/>
        <w:ind w:firstLine="360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lastRenderedPageBreak/>
        <w:t xml:space="preserve">2º.- OBJETO. </w:t>
      </w:r>
    </w:p>
    <w:p w14:paraId="69B2AEE3" w14:textId="77777777" w:rsidR="00C60992" w:rsidRPr="00C60992" w:rsidRDefault="00C60992" w:rsidP="000A4B3C">
      <w:pPr>
        <w:autoSpaceDE/>
        <w:autoSpaceDN/>
        <w:adjustRightInd/>
        <w:spacing w:after="120" w:line="276" w:lineRule="auto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Las ayudas que se exponen en las presentes bases tienen por finalidad fomentar y colaborar en su participación en competiciones de alto nivel.</w:t>
      </w:r>
    </w:p>
    <w:p w14:paraId="06EC28C3" w14:textId="02342E7D" w:rsidR="00C60992" w:rsidRDefault="00C60992" w:rsidP="000A4B3C">
      <w:pPr>
        <w:autoSpaceDE/>
        <w:autoSpaceDN/>
        <w:adjustRightInd/>
        <w:spacing w:after="120" w:line="276" w:lineRule="auto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Estas ayudas irán destinadas a los gastos realizados por desplazamientos a competiciones, material deportivo y gastos de entrenamiento y participación en competiciones durante el año 202</w:t>
      </w:r>
      <w:r w:rsidR="003E7A27">
        <w:rPr>
          <w:rFonts w:eastAsiaTheme="minorHAnsi"/>
          <w:szCs w:val="24"/>
          <w:lang w:eastAsia="en-US"/>
        </w:rPr>
        <w:t>6</w:t>
      </w:r>
      <w:r w:rsidRPr="00C60992">
        <w:rPr>
          <w:rFonts w:eastAsiaTheme="minorHAnsi"/>
          <w:szCs w:val="24"/>
          <w:lang w:eastAsia="en-US"/>
        </w:rPr>
        <w:t>.</w:t>
      </w:r>
    </w:p>
    <w:p w14:paraId="3B247A5E" w14:textId="77777777" w:rsidR="00160BC3" w:rsidRPr="00C60992" w:rsidRDefault="00160BC3" w:rsidP="008F1670">
      <w:pPr>
        <w:autoSpaceDE/>
        <w:autoSpaceDN/>
        <w:adjustRightInd/>
        <w:spacing w:after="120" w:line="276" w:lineRule="auto"/>
        <w:ind w:firstLine="360"/>
        <w:rPr>
          <w:rFonts w:eastAsiaTheme="minorHAnsi"/>
          <w:szCs w:val="24"/>
          <w:lang w:eastAsia="en-US"/>
        </w:rPr>
      </w:pPr>
    </w:p>
    <w:p w14:paraId="2CE482B4" w14:textId="77777777" w:rsidR="00C60992" w:rsidRPr="00C60992" w:rsidRDefault="00C60992" w:rsidP="008F1670">
      <w:pPr>
        <w:spacing w:after="120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3º.- BASES REGULADORAS.</w:t>
      </w:r>
    </w:p>
    <w:p w14:paraId="5385229D" w14:textId="7064742B" w:rsidR="00160BC3" w:rsidRDefault="00C60992" w:rsidP="008F1670">
      <w:pPr>
        <w:autoSpaceDE/>
        <w:autoSpaceDN/>
        <w:adjustRightInd/>
        <w:spacing w:after="120" w:line="276" w:lineRule="auto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 xml:space="preserve">Las Bases reguladoras fueron aprobadas por la Junta de Gobierno Local de </w:t>
      </w:r>
      <w:r w:rsidR="003E7A27">
        <w:rPr>
          <w:rFonts w:eastAsiaTheme="minorHAnsi"/>
          <w:szCs w:val="24"/>
          <w:lang w:eastAsia="en-US"/>
        </w:rPr>
        <w:t>10</w:t>
      </w:r>
      <w:r w:rsidRPr="00C60992">
        <w:rPr>
          <w:rFonts w:eastAsiaTheme="minorHAnsi"/>
          <w:szCs w:val="24"/>
          <w:lang w:eastAsia="en-US"/>
        </w:rPr>
        <w:t xml:space="preserve"> de abril de 202</w:t>
      </w:r>
      <w:r w:rsidR="003E7A27">
        <w:rPr>
          <w:rFonts w:eastAsiaTheme="minorHAnsi"/>
          <w:szCs w:val="24"/>
          <w:lang w:eastAsia="en-US"/>
        </w:rPr>
        <w:t>6</w:t>
      </w:r>
      <w:r w:rsidRPr="00C60992">
        <w:rPr>
          <w:rFonts w:eastAsiaTheme="minorHAnsi"/>
          <w:szCs w:val="24"/>
          <w:lang w:eastAsia="en-US"/>
        </w:rPr>
        <w:t>, se pueden consultar en la página web municipal</w:t>
      </w:r>
      <w:r>
        <w:rPr>
          <w:rFonts w:eastAsiaTheme="minorHAnsi"/>
          <w:szCs w:val="24"/>
          <w:lang w:eastAsia="en-US"/>
        </w:rPr>
        <w:t>:</w:t>
      </w:r>
      <w:r w:rsidRPr="00C60992">
        <w:rPr>
          <w:rFonts w:eastAsiaTheme="minorHAnsi"/>
          <w:szCs w:val="24"/>
          <w:lang w:eastAsia="en-US"/>
        </w:rPr>
        <w:t xml:space="preserve"> </w:t>
      </w:r>
      <w:hyperlink r:id="rId9" w:history="1"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www.aytosanlorenzo.es/tablon</w:t>
        </w:r>
      </w:hyperlink>
      <w:r w:rsidRPr="00C60992">
        <w:rPr>
          <w:rFonts w:eastAsiaTheme="minorHAnsi"/>
          <w:szCs w:val="24"/>
          <w:lang w:eastAsia="en-US"/>
        </w:rPr>
        <w:t xml:space="preserve"> y en el apartado de Subvenciones del Portal de Transparencia del Ayuntamiento:</w:t>
      </w:r>
      <w:r w:rsidRPr="00C6099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hyperlink r:id="rId10" w:history="1"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https://transparencia.aytosanlorenzo.es</w:t>
        </w:r>
      </w:hyperlink>
      <w:r w:rsidRPr="00C60992">
        <w:rPr>
          <w:rFonts w:eastAsiaTheme="minorHAnsi"/>
          <w:szCs w:val="24"/>
          <w:lang w:eastAsia="en-US"/>
        </w:rPr>
        <w:t>.</w:t>
      </w:r>
    </w:p>
    <w:p w14:paraId="62C9D535" w14:textId="77777777" w:rsidR="000A4B3C" w:rsidRPr="00C60992" w:rsidRDefault="000A4B3C" w:rsidP="008F1670">
      <w:pPr>
        <w:autoSpaceDE/>
        <w:autoSpaceDN/>
        <w:adjustRightInd/>
        <w:spacing w:after="120" w:line="276" w:lineRule="auto"/>
        <w:ind w:firstLine="709"/>
        <w:rPr>
          <w:rFonts w:eastAsiaTheme="minorHAnsi"/>
          <w:szCs w:val="24"/>
          <w:lang w:eastAsia="en-US"/>
        </w:rPr>
      </w:pPr>
    </w:p>
    <w:p w14:paraId="5152187A" w14:textId="77777777" w:rsidR="00C60992" w:rsidRPr="00C60992" w:rsidRDefault="00C60992" w:rsidP="008F1670">
      <w:pPr>
        <w:autoSpaceDE/>
        <w:autoSpaceDN/>
        <w:adjustRightInd/>
        <w:spacing w:after="120" w:line="276" w:lineRule="auto"/>
        <w:ind w:firstLine="709"/>
        <w:jc w:val="left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4º.- CUANTÍA.</w:t>
      </w:r>
    </w:p>
    <w:p w14:paraId="5581F01D" w14:textId="1375CC07" w:rsidR="00C60992" w:rsidRPr="00C60992" w:rsidRDefault="00C60992" w:rsidP="008F1670">
      <w:pPr>
        <w:autoSpaceDE/>
        <w:autoSpaceDN/>
        <w:adjustRightInd/>
        <w:spacing w:after="120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La cuantía total máxima de todas las ayudas a otorgar es de 6.000,00 euros en concepto de subvenciones con cargo a los créditos disponibles del Programa 3400-48000 del Presupuesto del ejercicio 202</w:t>
      </w:r>
      <w:r w:rsidR="003E7A27">
        <w:rPr>
          <w:rFonts w:eastAsiaTheme="minorHAnsi"/>
          <w:szCs w:val="24"/>
          <w:lang w:eastAsia="en-US"/>
        </w:rPr>
        <w:t>6</w:t>
      </w:r>
      <w:r w:rsidRPr="00C60992">
        <w:rPr>
          <w:rFonts w:eastAsiaTheme="minorHAnsi"/>
          <w:szCs w:val="24"/>
          <w:lang w:eastAsia="en-US"/>
        </w:rPr>
        <w:t>.</w:t>
      </w:r>
    </w:p>
    <w:p w14:paraId="74E562AC" w14:textId="77777777" w:rsidR="00C60992" w:rsidRPr="00C60992" w:rsidRDefault="00C60992" w:rsidP="008F1670">
      <w:p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</w:p>
    <w:p w14:paraId="1F074E08" w14:textId="77777777" w:rsidR="00C60992" w:rsidRPr="00C60992" w:rsidRDefault="00C60992" w:rsidP="008F1670">
      <w:pPr>
        <w:autoSpaceDE/>
        <w:autoSpaceDN/>
        <w:adjustRightInd/>
        <w:spacing w:after="120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5º.- PLAZO DE PRESENTACIÓN DE SOLICITUDES.</w:t>
      </w:r>
    </w:p>
    <w:p w14:paraId="764951F5" w14:textId="77777777" w:rsidR="00C60992" w:rsidRPr="00C60992" w:rsidRDefault="00C60992" w:rsidP="008F1670">
      <w:pPr>
        <w:autoSpaceDE/>
        <w:autoSpaceDN/>
        <w:adjustRightInd/>
        <w:spacing w:after="120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El plazo de presentación será de 15 días naturales desde el día siguiente al de la publicación de la convocatoria en el Boletín Oficial de la Comunidad de Madrid.</w:t>
      </w:r>
    </w:p>
    <w:p w14:paraId="688B542C" w14:textId="75DA2806" w:rsidR="003F5A63" w:rsidRDefault="003F5A63" w:rsidP="00C60992">
      <w:pPr>
        <w:spacing w:after="120"/>
      </w:pPr>
      <w:r>
        <w:t xml:space="preserve"> </w:t>
      </w:r>
    </w:p>
    <w:p w14:paraId="4428FAD8" w14:textId="77777777" w:rsidR="003F5A63" w:rsidRDefault="003F5A63" w:rsidP="003F5A63"/>
    <w:p w14:paraId="619F8855" w14:textId="77777777" w:rsidR="00D77B8E" w:rsidRDefault="00D77B8E" w:rsidP="003F5A63"/>
    <w:p w14:paraId="4D5BACEF" w14:textId="51063546" w:rsidR="000C0784" w:rsidRDefault="00A43249" w:rsidP="00A43249">
      <w:pPr>
        <w:autoSpaceDE/>
        <w:autoSpaceDN/>
        <w:adjustRightInd/>
        <w:spacing w:after="120"/>
      </w:pPr>
      <w:r w:rsidRPr="007F3FF8">
        <w:rPr>
          <w:rFonts w:eastAsiaTheme="minorHAnsi"/>
          <w:szCs w:val="24"/>
          <w:lang w:eastAsia="en-US"/>
        </w:rPr>
        <w:tab/>
      </w:r>
      <w:r>
        <w:t>En San Lorenzo de El Escorial, en la fecha que consta en el margen del presente documento, que es firmado digitalmente según inscripción que figura en el mismo.</w:t>
      </w:r>
    </w:p>
    <w:p w14:paraId="500D937B" w14:textId="0EE5076B" w:rsidR="00C92D0E" w:rsidRPr="00204488" w:rsidRDefault="00A43249" w:rsidP="00A43249">
      <w:pPr>
        <w:spacing w:after="120"/>
        <w:jc w:val="center"/>
      </w:pPr>
      <w:r>
        <w:t>LA ALCALDESA, Carlota López Esteban.</w:t>
      </w:r>
    </w:p>
    <w:sectPr w:rsidR="00C92D0E" w:rsidRPr="00204488" w:rsidSect="003A08D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6DE1F" w14:textId="77777777" w:rsidR="00FF0087" w:rsidRDefault="00FF0087" w:rsidP="00C92D0E">
      <w:r>
        <w:separator/>
      </w:r>
    </w:p>
    <w:p w14:paraId="25843284" w14:textId="77777777" w:rsidR="00FF0087" w:rsidRDefault="00FF0087" w:rsidP="00C92D0E"/>
  </w:endnote>
  <w:endnote w:type="continuationSeparator" w:id="0">
    <w:p w14:paraId="259BEAB8" w14:textId="77777777" w:rsidR="00FF0087" w:rsidRDefault="00FF0087" w:rsidP="00C92D0E">
      <w:r>
        <w:continuationSeparator/>
      </w:r>
    </w:p>
    <w:p w14:paraId="69885967" w14:textId="77777777" w:rsidR="00FF0087" w:rsidRDefault="00FF0087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altName w:val="Malgun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D4B5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63873DF4" wp14:editId="56609B45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5756FA38" w14:textId="77777777" w:rsidR="003F6444" w:rsidRDefault="003F6444" w:rsidP="003F6444">
    <w:pPr>
      <w:pStyle w:val="Piedepgina"/>
      <w:rPr>
        <w:sz w:val="14"/>
        <w:szCs w:val="16"/>
      </w:rPr>
    </w:pPr>
  </w:p>
  <w:p w14:paraId="3ECA27B6" w14:textId="77777777" w:rsidR="003F6444" w:rsidRDefault="003F6444" w:rsidP="003F6444">
    <w:pPr>
      <w:pStyle w:val="Piedepgina"/>
      <w:rPr>
        <w:sz w:val="14"/>
        <w:szCs w:val="16"/>
      </w:rPr>
    </w:pPr>
  </w:p>
  <w:p w14:paraId="6C624423" w14:textId="41BE412C" w:rsidR="003F6444" w:rsidRDefault="008561EE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33199E8" wp14:editId="0D2B9312">
              <wp:simplePos x="0" y="0"/>
              <wp:positionH relativeFrom="column">
                <wp:posOffset>227758</wp:posOffset>
              </wp:positionH>
              <wp:positionV relativeFrom="paragraph">
                <wp:posOffset>52070</wp:posOffset>
              </wp:positionV>
              <wp:extent cx="4821555" cy="386715"/>
              <wp:effectExtent l="0" t="4445" r="1270" b="0"/>
              <wp:wrapNone/>
              <wp:docPr id="1268510444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600F9" w14:textId="4AAA5EA5" w:rsidR="003F6444" w:rsidRPr="00B5193C" w:rsidRDefault="000C0784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Expdte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nº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: 202</w:t>
                          </w:r>
                          <w:r w:rsidR="003E7A27">
                            <w:rPr>
                              <w:color w:val="808080" w:themeColor="background1" w:themeShade="80"/>
                              <w:sz w:val="14"/>
                            </w:rPr>
                            <w:t>6</w:t>
                          </w:r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/</w:t>
                          </w:r>
                          <w:r w:rsidR="00C60992">
                            <w:rPr>
                              <w:color w:val="808080" w:themeColor="background1" w:themeShade="80"/>
                              <w:sz w:val="14"/>
                            </w:rPr>
                            <w:t>2</w:t>
                          </w:r>
                          <w:r w:rsidR="003E7A27">
                            <w:rPr>
                              <w:color w:val="808080" w:themeColor="background1" w:themeShade="80"/>
                              <w:sz w:val="14"/>
                            </w:rPr>
                            <w:t>588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3199E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17.9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rX+tk9wAAAAHAQAADwAAAAAAAAAAAAAAAAA9BAAAZHJzL2Rvd25yZXYueG1sUEsF&#10;BgAAAAAEAAQA8wAAAEYFAAAAAA==&#10;" filled="f" stroked="f">
              <v:textbox>
                <w:txbxContent>
                  <w:p w14:paraId="59C600F9" w14:textId="4AAA5EA5" w:rsidR="003F6444" w:rsidRPr="00B5193C" w:rsidRDefault="000C0784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Expdte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 xml:space="preserve">. </w:t>
                    </w: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nº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>: 202</w:t>
                    </w:r>
                    <w:r w:rsidR="003E7A27">
                      <w:rPr>
                        <w:color w:val="808080" w:themeColor="background1" w:themeShade="80"/>
                        <w:sz w:val="14"/>
                      </w:rPr>
                      <w:t>6</w:t>
                    </w:r>
                    <w:r>
                      <w:rPr>
                        <w:color w:val="808080" w:themeColor="background1" w:themeShade="80"/>
                        <w:sz w:val="14"/>
                      </w:rPr>
                      <w:t>/</w:t>
                    </w:r>
                    <w:r w:rsidR="00C60992">
                      <w:rPr>
                        <w:color w:val="808080" w:themeColor="background1" w:themeShade="80"/>
                        <w:sz w:val="14"/>
                      </w:rPr>
                      <w:t>2</w:t>
                    </w:r>
                    <w:r w:rsidR="003E7A27">
                      <w:rPr>
                        <w:color w:val="808080" w:themeColor="background1" w:themeShade="80"/>
                        <w:sz w:val="14"/>
                      </w:rPr>
                      <w:t>588</w:t>
                    </w: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10DCD673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031BA444" w14:textId="77777777" w:rsidR="00EF2D8A" w:rsidRPr="00453FAE" w:rsidRDefault="00FF0087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2E6B5D8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23380026" wp14:editId="366A6F52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07DADF50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72B5AA3F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E5116D7" w14:textId="700F4EE1" w:rsidR="000E2CD0" w:rsidRDefault="008561E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2C3D7B80" wp14:editId="50D7561C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1445181304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F4C13E" w14:textId="77777777" w:rsidR="00B16C0C" w:rsidRDefault="00FF0087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2A645F0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C3D7B80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52F4C13E" w14:textId="77777777" w:rsidR="00B16C0C" w:rsidRDefault="00361ACB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2A645F0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47E61BEF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61CA73E4" w14:textId="77777777" w:rsidR="00EF2D8A" w:rsidRPr="000E2CD0" w:rsidRDefault="00FF0087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2F89D" w14:textId="77777777" w:rsidR="00FF0087" w:rsidRDefault="00FF0087" w:rsidP="00C92D0E">
      <w:r>
        <w:separator/>
      </w:r>
    </w:p>
    <w:p w14:paraId="62B8A47B" w14:textId="77777777" w:rsidR="00FF0087" w:rsidRDefault="00FF0087" w:rsidP="00C92D0E"/>
  </w:footnote>
  <w:footnote w:type="continuationSeparator" w:id="0">
    <w:p w14:paraId="4EDB1D12" w14:textId="77777777" w:rsidR="00FF0087" w:rsidRDefault="00FF0087" w:rsidP="00C92D0E">
      <w:r>
        <w:continuationSeparator/>
      </w:r>
    </w:p>
    <w:p w14:paraId="46F70B0A" w14:textId="77777777" w:rsidR="00FF0087" w:rsidRDefault="00FF0087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A516" w14:textId="77777777" w:rsidR="00453FAE" w:rsidRDefault="00453FAE" w:rsidP="00453FAE">
    <w:pPr>
      <w:pStyle w:val="Encabezado"/>
      <w:jc w:val="center"/>
      <w:rPr>
        <w:noProof/>
      </w:rPr>
    </w:pPr>
  </w:p>
  <w:p w14:paraId="0371187C" w14:textId="79238210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F584C4F" wp14:editId="69744112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561EE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BF14F98" wp14:editId="3D04B86A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4445" r="0" b="1270"/>
              <wp:wrapNone/>
              <wp:docPr id="124133201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7A7C1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19AB712E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6121B1EC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14F9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4DB7A7C1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19AB712E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6121B1EC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5EF09" w14:textId="77777777" w:rsidR="00791DA6" w:rsidRDefault="00791DA6" w:rsidP="00C92D0E">
    <w:pPr>
      <w:pStyle w:val="Encabezado"/>
    </w:pPr>
    <w:r>
      <w:tab/>
    </w:r>
  </w:p>
  <w:p w14:paraId="51DFE48A" w14:textId="4C2AFAFA" w:rsidR="00EF2D8A" w:rsidRDefault="008561EE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0EA2C14" wp14:editId="6A940905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99999421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117F9E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0959908A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4C0AC431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EA2C1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1B117F9E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0959908A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4C0AC431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22A9CA18" wp14:editId="66BAB17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4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BA64F6"/>
    <w:multiLevelType w:val="hybridMultilevel"/>
    <w:tmpl w:val="FCC257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B04EBE"/>
    <w:multiLevelType w:val="multilevel"/>
    <w:tmpl w:val="8612C32C"/>
    <w:numStyleLink w:val="EstiloConvietas14pt"/>
  </w:abstractNum>
  <w:abstractNum w:abstractNumId="34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0073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806193244">
    <w:abstractNumId w:val="20"/>
  </w:num>
  <w:num w:numId="3" w16cid:durableId="725379291">
    <w:abstractNumId w:val="20"/>
    <w:lvlOverride w:ilvl="0">
      <w:startOverride w:val="1"/>
    </w:lvlOverride>
  </w:num>
  <w:num w:numId="4" w16cid:durableId="724644221">
    <w:abstractNumId w:val="1"/>
  </w:num>
  <w:num w:numId="5" w16cid:durableId="1001544009">
    <w:abstractNumId w:val="37"/>
  </w:num>
  <w:num w:numId="6" w16cid:durableId="1802115691">
    <w:abstractNumId w:val="9"/>
  </w:num>
  <w:num w:numId="7" w16cid:durableId="716008622">
    <w:abstractNumId w:val="33"/>
  </w:num>
  <w:num w:numId="8" w16cid:durableId="598373319">
    <w:abstractNumId w:val="30"/>
  </w:num>
  <w:num w:numId="9" w16cid:durableId="1754357131">
    <w:abstractNumId w:val="6"/>
  </w:num>
  <w:num w:numId="10" w16cid:durableId="786630861">
    <w:abstractNumId w:val="8"/>
  </w:num>
  <w:num w:numId="11" w16cid:durableId="2011255614">
    <w:abstractNumId w:val="16"/>
  </w:num>
  <w:num w:numId="12" w16cid:durableId="490950016">
    <w:abstractNumId w:val="29"/>
  </w:num>
  <w:num w:numId="13" w16cid:durableId="1015963376">
    <w:abstractNumId w:val="24"/>
  </w:num>
  <w:num w:numId="14" w16cid:durableId="1293680662">
    <w:abstractNumId w:val="25"/>
  </w:num>
  <w:num w:numId="15" w16cid:durableId="753938230">
    <w:abstractNumId w:val="34"/>
  </w:num>
  <w:num w:numId="16" w16cid:durableId="1812677402">
    <w:abstractNumId w:val="12"/>
  </w:num>
  <w:num w:numId="17" w16cid:durableId="1884057548">
    <w:abstractNumId w:val="23"/>
  </w:num>
  <w:num w:numId="18" w16cid:durableId="527374226">
    <w:abstractNumId w:val="38"/>
  </w:num>
  <w:num w:numId="19" w16cid:durableId="125785661">
    <w:abstractNumId w:val="32"/>
  </w:num>
  <w:num w:numId="20" w16cid:durableId="642467086">
    <w:abstractNumId w:val="35"/>
  </w:num>
  <w:num w:numId="21" w16cid:durableId="1492715048">
    <w:abstractNumId w:val="11"/>
  </w:num>
  <w:num w:numId="22" w16cid:durableId="2098936081">
    <w:abstractNumId w:val="26"/>
  </w:num>
  <w:num w:numId="23" w16cid:durableId="1509172278">
    <w:abstractNumId w:val="28"/>
  </w:num>
  <w:num w:numId="24" w16cid:durableId="41446271">
    <w:abstractNumId w:val="15"/>
  </w:num>
  <w:num w:numId="25" w16cid:durableId="480541652">
    <w:abstractNumId w:val="14"/>
  </w:num>
  <w:num w:numId="26" w16cid:durableId="1424909076">
    <w:abstractNumId w:val="10"/>
  </w:num>
  <w:num w:numId="27" w16cid:durableId="6059011">
    <w:abstractNumId w:val="4"/>
  </w:num>
  <w:num w:numId="28" w16cid:durableId="633218575">
    <w:abstractNumId w:val="22"/>
  </w:num>
  <w:num w:numId="29" w16cid:durableId="278755430">
    <w:abstractNumId w:val="13"/>
  </w:num>
  <w:num w:numId="30" w16cid:durableId="995449288">
    <w:abstractNumId w:val="17"/>
  </w:num>
  <w:num w:numId="31" w16cid:durableId="1492598980">
    <w:abstractNumId w:val="7"/>
  </w:num>
  <w:num w:numId="32" w16cid:durableId="1966085247">
    <w:abstractNumId w:val="2"/>
  </w:num>
  <w:num w:numId="33" w16cid:durableId="816150954">
    <w:abstractNumId w:val="31"/>
  </w:num>
  <w:num w:numId="34" w16cid:durableId="918832297">
    <w:abstractNumId w:val="19"/>
  </w:num>
  <w:num w:numId="35" w16cid:durableId="1547259159">
    <w:abstractNumId w:val="21"/>
  </w:num>
  <w:num w:numId="36" w16cid:durableId="1762527706">
    <w:abstractNumId w:val="36"/>
  </w:num>
  <w:num w:numId="37" w16cid:durableId="1787963768">
    <w:abstractNumId w:val="5"/>
  </w:num>
  <w:num w:numId="38" w16cid:durableId="1593317880">
    <w:abstractNumId w:val="27"/>
  </w:num>
  <w:num w:numId="39" w16cid:durableId="1007635553">
    <w:abstractNumId w:val="18"/>
  </w:num>
  <w:num w:numId="40" w16cid:durableId="3890336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4B"/>
    <w:rsid w:val="0000186B"/>
    <w:rsid w:val="00021F84"/>
    <w:rsid w:val="00052A12"/>
    <w:rsid w:val="000A4B3C"/>
    <w:rsid w:val="000C0784"/>
    <w:rsid w:val="000C65AD"/>
    <w:rsid w:val="000D1BD3"/>
    <w:rsid w:val="000D2F6B"/>
    <w:rsid w:val="000E2CD0"/>
    <w:rsid w:val="00103AC5"/>
    <w:rsid w:val="001041E4"/>
    <w:rsid w:val="001049DD"/>
    <w:rsid w:val="00127D36"/>
    <w:rsid w:val="00160BC3"/>
    <w:rsid w:val="00177B50"/>
    <w:rsid w:val="00191EDB"/>
    <w:rsid w:val="001A6AEC"/>
    <w:rsid w:val="001D5EA8"/>
    <w:rsid w:val="001F551C"/>
    <w:rsid w:val="00204488"/>
    <w:rsid w:val="00221B98"/>
    <w:rsid w:val="00255093"/>
    <w:rsid w:val="00261E25"/>
    <w:rsid w:val="00277F64"/>
    <w:rsid w:val="0030372B"/>
    <w:rsid w:val="00331FCB"/>
    <w:rsid w:val="003473D2"/>
    <w:rsid w:val="00361ACB"/>
    <w:rsid w:val="003A08DE"/>
    <w:rsid w:val="003A59B4"/>
    <w:rsid w:val="003E7A27"/>
    <w:rsid w:val="003F5A63"/>
    <w:rsid w:val="003F6444"/>
    <w:rsid w:val="004104E6"/>
    <w:rsid w:val="0042484B"/>
    <w:rsid w:val="004259A9"/>
    <w:rsid w:val="00435AEC"/>
    <w:rsid w:val="00453FAE"/>
    <w:rsid w:val="0047470B"/>
    <w:rsid w:val="004D34B8"/>
    <w:rsid w:val="004E25CD"/>
    <w:rsid w:val="005326AB"/>
    <w:rsid w:val="00537923"/>
    <w:rsid w:val="005426ED"/>
    <w:rsid w:val="005867E8"/>
    <w:rsid w:val="0059091D"/>
    <w:rsid w:val="005962FD"/>
    <w:rsid w:val="0061239D"/>
    <w:rsid w:val="0064633B"/>
    <w:rsid w:val="00681104"/>
    <w:rsid w:val="00684354"/>
    <w:rsid w:val="0069015F"/>
    <w:rsid w:val="00742038"/>
    <w:rsid w:val="0077496D"/>
    <w:rsid w:val="00791DA6"/>
    <w:rsid w:val="00797975"/>
    <w:rsid w:val="007A55DC"/>
    <w:rsid w:val="007B6EA7"/>
    <w:rsid w:val="007D02F4"/>
    <w:rsid w:val="00800732"/>
    <w:rsid w:val="00801B4B"/>
    <w:rsid w:val="00823A96"/>
    <w:rsid w:val="008561EE"/>
    <w:rsid w:val="008763A2"/>
    <w:rsid w:val="00881978"/>
    <w:rsid w:val="00893FCA"/>
    <w:rsid w:val="008942AF"/>
    <w:rsid w:val="008A2B71"/>
    <w:rsid w:val="008A3553"/>
    <w:rsid w:val="008F1670"/>
    <w:rsid w:val="00950855"/>
    <w:rsid w:val="00973C4C"/>
    <w:rsid w:val="00973F20"/>
    <w:rsid w:val="00995534"/>
    <w:rsid w:val="009A03F0"/>
    <w:rsid w:val="009D38F6"/>
    <w:rsid w:val="009D755D"/>
    <w:rsid w:val="00A43249"/>
    <w:rsid w:val="00B16C0C"/>
    <w:rsid w:val="00B34DA9"/>
    <w:rsid w:val="00B436F8"/>
    <w:rsid w:val="00B5193C"/>
    <w:rsid w:val="00B72F54"/>
    <w:rsid w:val="00B77A04"/>
    <w:rsid w:val="00BB79E8"/>
    <w:rsid w:val="00C102E3"/>
    <w:rsid w:val="00C15D1A"/>
    <w:rsid w:val="00C16CA7"/>
    <w:rsid w:val="00C60992"/>
    <w:rsid w:val="00C9021D"/>
    <w:rsid w:val="00C92D0E"/>
    <w:rsid w:val="00C96B46"/>
    <w:rsid w:val="00CA49F1"/>
    <w:rsid w:val="00CA679F"/>
    <w:rsid w:val="00CD12BF"/>
    <w:rsid w:val="00CD3791"/>
    <w:rsid w:val="00CE1174"/>
    <w:rsid w:val="00D166C6"/>
    <w:rsid w:val="00D77B8E"/>
    <w:rsid w:val="00D91FF6"/>
    <w:rsid w:val="00D92711"/>
    <w:rsid w:val="00DF04DC"/>
    <w:rsid w:val="00E43462"/>
    <w:rsid w:val="00E95E88"/>
    <w:rsid w:val="00E97CCC"/>
    <w:rsid w:val="00EB585B"/>
    <w:rsid w:val="00EF2D8A"/>
    <w:rsid w:val="00F8461D"/>
    <w:rsid w:val="00F97D34"/>
    <w:rsid w:val="00FF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6821"/>
  <w15:docId w15:val="{39390B93-EE37-4FAC-A811-8940066A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B4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Fuerte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Normal2">
    <w:name w:val="Normal2"/>
    <w:rsid w:val="00801B4B"/>
    <w:pPr>
      <w:spacing w:after="0"/>
    </w:pPr>
    <w:rPr>
      <w:rFonts w:ascii="Arial" w:eastAsia="Arial" w:hAnsi="Arial" w:cs="Arial"/>
      <w:color w:val="000000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60992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60B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p.hacienda.gob.es/bdnstrans/GE/es/inicio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ransparencia.aytosanlorenzo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/tablon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17</TotalTime>
  <Pages>2</Pages>
  <Words>533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Santiago Perea Unzeta</dc:creator>
  <cp:lastModifiedBy>Ana Alvarez Luciañez</cp:lastModifiedBy>
  <cp:revision>10</cp:revision>
  <cp:lastPrinted>2016-03-14T19:16:00Z</cp:lastPrinted>
  <dcterms:created xsi:type="dcterms:W3CDTF">2025-04-04T07:03:00Z</dcterms:created>
  <dcterms:modified xsi:type="dcterms:W3CDTF">2026-04-27T12:28:00Z</dcterms:modified>
</cp:coreProperties>
</file>