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3DA9" w14:textId="77777777" w:rsidR="00F92037" w:rsidRDefault="00000000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III</w:t>
      </w:r>
    </w:p>
    <w:p w14:paraId="6D1D703B" w14:textId="77777777" w:rsidR="00F92037" w:rsidRDefault="00F92037">
      <w:pPr>
        <w:pStyle w:val="Standard"/>
        <w:jc w:val="both"/>
        <w:rPr>
          <w:b/>
          <w:bCs/>
          <w:sz w:val="22"/>
          <w:szCs w:val="22"/>
        </w:rPr>
      </w:pPr>
    </w:p>
    <w:p w14:paraId="1D678098" w14:textId="77777777" w:rsidR="00F92037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MEMORIA EXPLICATIVA DE LA ACTUACIÓN</w:t>
      </w:r>
    </w:p>
    <w:p w14:paraId="26BD161F" w14:textId="77777777" w:rsidR="00F92037" w:rsidRDefault="00F92037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</w:p>
    <w:p w14:paraId="3F066101" w14:textId="77777777" w:rsidR="00F92037" w:rsidRDefault="00F92037">
      <w:pPr>
        <w:pStyle w:val="Standard"/>
        <w:jc w:val="both"/>
      </w:pPr>
    </w:p>
    <w:p w14:paraId="72C4309D" w14:textId="77777777" w:rsidR="00F92037" w:rsidRDefault="00000000">
      <w:pPr>
        <w:pStyle w:val="Standard"/>
        <w:numPr>
          <w:ilvl w:val="0"/>
          <w:numId w:val="4"/>
        </w:numPr>
        <w:jc w:val="both"/>
      </w:pPr>
      <w:r>
        <w:t>Datos de la persona solicitante:</w:t>
      </w:r>
    </w:p>
    <w:p w14:paraId="6B89DB49" w14:textId="77777777" w:rsidR="00F92037" w:rsidRDefault="00F92037">
      <w:pPr>
        <w:pStyle w:val="Standard"/>
        <w:jc w:val="both"/>
      </w:pPr>
    </w:p>
    <w:tbl>
      <w:tblPr>
        <w:tblW w:w="872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5"/>
        <w:gridCol w:w="7535"/>
      </w:tblGrid>
      <w:tr w:rsidR="00F92037" w14:paraId="6AAC8FCF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E8139" w14:textId="77777777" w:rsidR="00F92037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02B5F" w14:textId="77777777" w:rsidR="00F92037" w:rsidRDefault="00F92037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92037" w14:paraId="161020C6" w14:textId="77777777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5F028" w14:textId="77777777" w:rsidR="00F92037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DNI/NIE</w:t>
            </w:r>
          </w:p>
        </w:tc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2750" w14:textId="77777777" w:rsidR="00F92037" w:rsidRDefault="00F92037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92037" w14:paraId="7A2FD0A6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61750" w14:textId="77777777" w:rsidR="00F92037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Domicilio</w:t>
            </w:r>
          </w:p>
        </w:tc>
        <w:tc>
          <w:tcPr>
            <w:tcW w:w="7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90132" w14:textId="77777777" w:rsidR="00F92037" w:rsidRDefault="00F92037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7646951" w14:textId="77777777" w:rsidR="00F92037" w:rsidRDefault="00F92037">
      <w:pPr>
        <w:pStyle w:val="Standard"/>
        <w:jc w:val="both"/>
        <w:rPr>
          <w:rFonts w:eastAsia="DejaVu Sans"/>
          <w:kern w:val="0"/>
          <w:sz w:val="22"/>
          <w:szCs w:val="22"/>
          <w:lang w:eastAsia="es-ES"/>
        </w:rPr>
      </w:pPr>
    </w:p>
    <w:p w14:paraId="02290965" w14:textId="77777777" w:rsidR="00F92037" w:rsidRDefault="00000000">
      <w:pPr>
        <w:pStyle w:val="Standard"/>
        <w:numPr>
          <w:ilvl w:val="0"/>
          <w:numId w:val="1"/>
        </w:numPr>
        <w:jc w:val="both"/>
      </w:pPr>
      <w:r>
        <w:t xml:space="preserve">Datos del </w:t>
      </w:r>
      <w:proofErr w:type="gramStart"/>
      <w:r>
        <w:t>establecimiento :</w:t>
      </w:r>
      <w:proofErr w:type="gramEnd"/>
    </w:p>
    <w:p w14:paraId="7B5A074F" w14:textId="77777777" w:rsidR="00F92037" w:rsidRDefault="00F92037">
      <w:pPr>
        <w:pStyle w:val="Standard"/>
        <w:jc w:val="both"/>
      </w:pPr>
    </w:p>
    <w:tbl>
      <w:tblPr>
        <w:tblW w:w="871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6735"/>
      </w:tblGrid>
      <w:tr w:rsidR="00F92037" w14:paraId="260DCE01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75491" w14:textId="77777777" w:rsidR="00F92037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comercial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41A9D" w14:textId="77777777" w:rsidR="00F92037" w:rsidRDefault="00F92037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92037" w14:paraId="5970FCCB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4D573" w14:textId="77777777" w:rsidR="00F92037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Dirección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9BDC" w14:textId="77777777" w:rsidR="00F92037" w:rsidRDefault="00F92037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92037" w14:paraId="6C9DD614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EE896" w14:textId="77777777" w:rsidR="00F92037" w:rsidRDefault="0000000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Referencia catastral</w:t>
            </w:r>
          </w:p>
        </w:tc>
        <w:tc>
          <w:tcPr>
            <w:tcW w:w="6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DB177" w14:textId="77777777" w:rsidR="00F92037" w:rsidRDefault="00F92037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7E2AB1C7" w14:textId="77777777" w:rsidR="00F92037" w:rsidRDefault="00F92037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</w:p>
    <w:p w14:paraId="46F30A84" w14:textId="77777777" w:rsidR="00F92037" w:rsidRDefault="00000000">
      <w:pPr>
        <w:pStyle w:val="Standard"/>
        <w:numPr>
          <w:ilvl w:val="0"/>
          <w:numId w:val="1"/>
        </w:numPr>
        <w:jc w:val="both"/>
      </w:pPr>
      <w:r>
        <w:t>Descripción del establecimiento</w:t>
      </w:r>
    </w:p>
    <w:p w14:paraId="74E74118" w14:textId="77777777" w:rsidR="00F92037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Descripción de la actividad económica desarrollada o que se pretende desarrollar.</w:t>
      </w:r>
    </w:p>
    <w:p w14:paraId="66B91912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6603C258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39439F02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7237DEEC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647003B6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384B4040" w14:textId="77777777" w:rsidR="00F92037" w:rsidRDefault="00000000">
      <w:pPr>
        <w:pStyle w:val="Standard"/>
        <w:numPr>
          <w:ilvl w:val="0"/>
          <w:numId w:val="1"/>
        </w:numPr>
        <w:jc w:val="both"/>
      </w:pPr>
      <w:r>
        <w:t>Actuación para la que se solicita la ayuda</w:t>
      </w:r>
    </w:p>
    <w:p w14:paraId="39EC96A4" w14:textId="77777777" w:rsidR="00F92037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Descripción detallada de las actuaciones que se pretenden ejecutar.</w:t>
      </w:r>
    </w:p>
    <w:p w14:paraId="445BDEAE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137A8F88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5FE11179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58682A38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2F288953" w14:textId="77777777" w:rsidR="00F92037" w:rsidRDefault="00F92037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</w:p>
    <w:p w14:paraId="41290CF8" w14:textId="77777777" w:rsidR="00F92037" w:rsidRDefault="00000000">
      <w:pPr>
        <w:pStyle w:val="Standard"/>
        <w:numPr>
          <w:ilvl w:val="0"/>
          <w:numId w:val="1"/>
        </w:numPr>
        <w:jc w:val="both"/>
      </w:pPr>
      <w:r>
        <w:t>Justificación de la actuación</w:t>
      </w:r>
    </w:p>
    <w:p w14:paraId="5EE35B6F" w14:textId="77777777" w:rsidR="00F92037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Indicar la necesidad de realizar la actuación y su vinculación con el comercio, establecimiento de hostelería o servicio.</w:t>
      </w:r>
    </w:p>
    <w:p w14:paraId="5337AD41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19FE8117" w14:textId="77777777" w:rsidR="00F92037" w:rsidRDefault="00F92037">
      <w:pPr>
        <w:pStyle w:val="Textbody"/>
      </w:pPr>
    </w:p>
    <w:p w14:paraId="53AB071A" w14:textId="77777777" w:rsidR="00F92037" w:rsidRDefault="00F92037">
      <w:pPr>
        <w:pStyle w:val="Textbody"/>
      </w:pPr>
    </w:p>
    <w:p w14:paraId="633C4FAD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1BC99AE2" w14:textId="77777777" w:rsidR="00F92037" w:rsidRDefault="00F92037">
      <w:pPr>
        <w:pStyle w:val="HorizontalLine"/>
        <w:jc w:val="both"/>
        <w:rPr>
          <w:sz w:val="22"/>
          <w:szCs w:val="22"/>
        </w:rPr>
      </w:pPr>
    </w:p>
    <w:p w14:paraId="20478D52" w14:textId="77777777" w:rsidR="00F92037" w:rsidRDefault="00000000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DOCUMENTACIÓN QUE SE ACOMPAÑA</w:t>
      </w:r>
    </w:p>
    <w:p w14:paraId="7405459F" w14:textId="77777777" w:rsidR="00F92037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Plano de emplazamiento con señalamiento del establecimiento.</w:t>
      </w:r>
    </w:p>
    <w:p w14:paraId="094CE5DE" w14:textId="77777777" w:rsidR="00F92037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Presupuesto detallado o memoria valorada.</w:t>
      </w:r>
    </w:p>
    <w:p w14:paraId="661B27EC" w14:textId="77777777" w:rsidR="00F92037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Documentación técnica adecuada al carácter de las actuaciones (Memoria Valorada, croquis, planos, mediciones u otra documentación técnica que resulte procedente).</w:t>
      </w:r>
    </w:p>
    <w:p w14:paraId="3AD7845E" w14:textId="77777777" w:rsidR="00F92037" w:rsidRDefault="00F92037">
      <w:pPr>
        <w:pStyle w:val="Standard"/>
        <w:jc w:val="both"/>
        <w:rPr>
          <w:sz w:val="22"/>
          <w:szCs w:val="22"/>
        </w:rPr>
      </w:pPr>
    </w:p>
    <w:p w14:paraId="78FDD8BF" w14:textId="77777777" w:rsidR="00F92037" w:rsidRDefault="00F92037">
      <w:pPr>
        <w:pStyle w:val="Standard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3D7105FB" w14:textId="77777777" w:rsidR="00F92037" w:rsidRDefault="00F92037">
      <w:pPr>
        <w:pStyle w:val="Textbody"/>
        <w:jc w:val="both"/>
        <w:rPr>
          <w:rFonts w:eastAsia="DejaVu Sans"/>
          <w:kern w:val="0"/>
          <w:sz w:val="22"/>
          <w:szCs w:val="22"/>
          <w:lang w:bidi="hi-IN"/>
        </w:rPr>
      </w:pPr>
    </w:p>
    <w:p w14:paraId="33FF4BEC" w14:textId="77777777" w:rsidR="00F92037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En Escatrón, a la fecha de la firma</w:t>
      </w:r>
    </w:p>
    <w:p w14:paraId="64105920" w14:textId="77777777" w:rsidR="00F92037" w:rsidRDefault="00000000">
      <w:pPr>
        <w:pStyle w:val="Textbody"/>
        <w:jc w:val="center"/>
      </w:pPr>
      <w:r>
        <w:rPr>
          <w:rStyle w:val="StrongEmphasis"/>
          <w:lang w:bidi="hi-IN"/>
        </w:rPr>
        <w:t>La persona solicitante/ La persona representante</w:t>
      </w:r>
    </w:p>
    <w:p w14:paraId="623809E6" w14:textId="77777777" w:rsidR="00F92037" w:rsidRDefault="00000000">
      <w:pPr>
        <w:pStyle w:val="Textbody"/>
        <w:jc w:val="center"/>
        <w:rPr>
          <w:rFonts w:eastAsia="DejaVu Sans"/>
          <w:kern w:val="0"/>
          <w:sz w:val="22"/>
          <w:szCs w:val="22"/>
          <w:lang w:bidi="hi-IN"/>
        </w:rPr>
      </w:pPr>
      <w:r>
        <w:rPr>
          <w:rFonts w:eastAsia="DejaVu Sans"/>
          <w:kern w:val="0"/>
          <w:sz w:val="22"/>
          <w:szCs w:val="22"/>
          <w:lang w:bidi="hi-IN"/>
        </w:rPr>
        <w:t>Fdo.: ______________________________________</w:t>
      </w:r>
    </w:p>
    <w:p w14:paraId="1AE09E44" w14:textId="77777777" w:rsidR="00F92037" w:rsidRDefault="00F92037">
      <w:pPr>
        <w:pStyle w:val="Textbody"/>
        <w:jc w:val="both"/>
        <w:rPr>
          <w:sz w:val="16"/>
          <w:szCs w:val="16"/>
        </w:rPr>
      </w:pPr>
    </w:p>
    <w:p w14:paraId="362444C9" w14:textId="77777777" w:rsidR="00F92037" w:rsidRDefault="00F92037">
      <w:pPr>
        <w:pStyle w:val="Textbody"/>
        <w:jc w:val="both"/>
        <w:rPr>
          <w:sz w:val="16"/>
          <w:szCs w:val="16"/>
        </w:rPr>
      </w:pPr>
    </w:p>
    <w:p w14:paraId="286FA1B2" w14:textId="77777777" w:rsidR="00F92037" w:rsidRDefault="00F92037">
      <w:pPr>
        <w:pStyle w:val="Textbody"/>
        <w:jc w:val="both"/>
        <w:rPr>
          <w:sz w:val="16"/>
          <w:szCs w:val="16"/>
        </w:rPr>
      </w:pPr>
    </w:p>
    <w:p w14:paraId="5D9AF8DD" w14:textId="77777777" w:rsidR="00F92037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1D4A0FE7" w14:textId="77777777" w:rsidR="00F92037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3D50CDAF" w14:textId="77777777" w:rsidR="00F92037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5FEF9853" w14:textId="77777777" w:rsidR="00F92037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05B39B9F" w14:textId="77777777" w:rsidR="00F92037" w:rsidRDefault="00000000">
      <w:pPr>
        <w:pStyle w:val="Textbody"/>
        <w:jc w:val="center"/>
      </w:pPr>
      <w:r>
        <w:rPr>
          <w:rStyle w:val="StrongEmphasis"/>
        </w:rPr>
        <w:t>SR. ALCALDE-PRESIDENTE DEL AYUNTAMIENTO DE ESCATRÓN</w:t>
      </w:r>
    </w:p>
    <w:sectPr w:rsidR="00F92037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0D1A5" w14:textId="77777777" w:rsidR="007F2F53" w:rsidRDefault="007F2F53">
      <w:pPr>
        <w:rPr>
          <w:rFonts w:hint="eastAsia"/>
        </w:rPr>
      </w:pPr>
      <w:r>
        <w:separator/>
      </w:r>
    </w:p>
  </w:endnote>
  <w:endnote w:type="continuationSeparator" w:id="0">
    <w:p w14:paraId="44274528" w14:textId="77777777" w:rsidR="007F2F53" w:rsidRDefault="007F2F5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Calibr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77407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6E9B2E58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A942F" w14:textId="77777777" w:rsidR="007F2F53" w:rsidRDefault="007F2F5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481C341" w14:textId="77777777" w:rsidR="007F2F53" w:rsidRDefault="007F2F5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D720D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6376AA9A" wp14:editId="5A7BC1EA">
          <wp:extent cx="697321" cy="697321"/>
          <wp:effectExtent l="0" t="0" r="7529" b="7529"/>
          <wp:docPr id="1945953966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21" cy="6973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1A2D19B8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23AFB"/>
    <w:multiLevelType w:val="multilevel"/>
    <w:tmpl w:val="FE3AA8C2"/>
    <w:styleLink w:val="Numbering123"/>
    <w:lvl w:ilvl="0">
      <w:start w:val="1"/>
      <w:numFmt w:val="decimal"/>
      <w:lvlText w:val="%1."/>
      <w:lvlJc w:val="left"/>
      <w:pPr>
        <w:ind w:left="754" w:hanging="397"/>
      </w:pPr>
    </w:lvl>
    <w:lvl w:ilvl="1">
      <w:start w:val="1"/>
      <w:numFmt w:val="decimal"/>
      <w:lvlText w:val="%2.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1" w15:restartNumberingAfterBreak="0">
    <w:nsid w:val="0B061B4C"/>
    <w:multiLevelType w:val="multilevel"/>
    <w:tmpl w:val="B5B2F7FC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3AB75141"/>
    <w:multiLevelType w:val="multilevel"/>
    <w:tmpl w:val="C0C278CA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 w16cid:durableId="1663123534">
    <w:abstractNumId w:val="0"/>
  </w:num>
  <w:num w:numId="2" w16cid:durableId="489517430">
    <w:abstractNumId w:val="2"/>
  </w:num>
  <w:num w:numId="3" w16cid:durableId="579750745">
    <w:abstractNumId w:val="1"/>
  </w:num>
  <w:num w:numId="4" w16cid:durableId="187623672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2037"/>
    <w:rsid w:val="00152231"/>
    <w:rsid w:val="00450CF0"/>
    <w:rsid w:val="007F2F53"/>
    <w:rsid w:val="00F9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0103C"/>
  <w15:docId w15:val="{1B35A695-89DE-464D-9E9A-871B6F0B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Ttulo3">
    <w:name w:val="heading 3"/>
    <w:basedOn w:val="Heading"/>
    <w:next w:val="Textbody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TextoindependienteCar">
    <w:name w:val="Texto independiente Car"/>
    <w:rPr>
      <w:rFonts w:eastAsia="Lucida Sans Unicode"/>
      <w:kern w:val="3"/>
      <w:sz w:val="24"/>
      <w:szCs w:val="24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numbering" w:customStyle="1" w:styleId="Numbering123">
    <w:name w:val="Numbering 123"/>
    <w:basedOn w:val="Sinlista"/>
    <w:pPr>
      <w:numPr>
        <w:numId w:val="1"/>
      </w:numPr>
    </w:pPr>
  </w:style>
  <w:style w:type="numbering" w:customStyle="1" w:styleId="WW8Num1">
    <w:name w:val="WW8Num1"/>
    <w:basedOn w:val="Sinlista"/>
    <w:pPr>
      <w:numPr>
        <w:numId w:val="2"/>
      </w:numPr>
    </w:pPr>
  </w:style>
  <w:style w:type="numbering" w:customStyle="1" w:styleId="WW8Num2">
    <w:name w:val="WW8Num2"/>
    <w:basedOn w:val="Sinlist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lastModifiedBy>Ayto. de Escatron</cp:lastModifiedBy>
  <cp:revision>2</cp:revision>
  <dcterms:created xsi:type="dcterms:W3CDTF">2026-07-06T09:40:00Z</dcterms:created>
  <dcterms:modified xsi:type="dcterms:W3CDTF">2026-07-06T09:40:00Z</dcterms:modified>
</cp:coreProperties>
</file>