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D0C9D" w14:textId="77777777" w:rsidR="001C307A" w:rsidRDefault="00000000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</w:t>
      </w:r>
    </w:p>
    <w:p w14:paraId="1079D7C7" w14:textId="77777777" w:rsidR="001C307A" w:rsidRDefault="001C307A">
      <w:pPr>
        <w:pStyle w:val="Standard"/>
        <w:jc w:val="center"/>
        <w:rPr>
          <w:rFonts w:eastAsia="DejaVu Sans"/>
          <w:b/>
          <w:bCs/>
          <w:kern w:val="0"/>
          <w:sz w:val="22"/>
          <w:szCs w:val="22"/>
        </w:rPr>
      </w:pPr>
    </w:p>
    <w:p w14:paraId="2D57A09F" w14:textId="77777777" w:rsidR="001C307A" w:rsidRDefault="00000000">
      <w:pPr>
        <w:pStyle w:val="Standard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SOLICITUD DE SUBVENCIÓN</w:t>
      </w:r>
    </w:p>
    <w:p w14:paraId="15B9B780" w14:textId="77777777" w:rsidR="001C307A" w:rsidRDefault="00000000">
      <w:pPr>
        <w:pStyle w:val="Standard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jc w:val="center"/>
        <w:rPr>
          <w:rFonts w:eastAsia="DejaVu Sans"/>
          <w:b/>
          <w:bCs/>
          <w:kern w:val="0"/>
          <w:sz w:val="22"/>
          <w:szCs w:val="22"/>
          <w:lang w:bidi="hi-IN"/>
        </w:rPr>
      </w:pPr>
      <w:r>
        <w:rPr>
          <w:rFonts w:eastAsia="DejaVu Sans"/>
          <w:b/>
          <w:bCs/>
          <w:kern w:val="0"/>
          <w:sz w:val="22"/>
          <w:szCs w:val="22"/>
          <w:lang w:bidi="hi-IN"/>
        </w:rPr>
        <w:t>CONVOCATORIA PÚBLICA DE SUBVENCIONES PARA EL FOMENTO DE LA ACTIVIDAD ECONÓMICA Y EL EMPRENDIMIENTO EN EL MUNICIPIO DE ESCATRÓN. EJERCICIO 2026</w:t>
      </w:r>
    </w:p>
    <w:p w14:paraId="10C164C6" w14:textId="77777777" w:rsidR="001C307A" w:rsidRDefault="001C307A">
      <w:pPr>
        <w:pStyle w:val="Standard"/>
        <w:jc w:val="both"/>
        <w:rPr>
          <w:b/>
          <w:bCs/>
          <w:sz w:val="22"/>
          <w:szCs w:val="22"/>
        </w:rPr>
      </w:pPr>
    </w:p>
    <w:p w14:paraId="6643A70A" w14:textId="77777777" w:rsidR="001C307A" w:rsidRDefault="00000000">
      <w:pPr>
        <w:pStyle w:val="Textbody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DATOS DE LA PERSONA SOLICITANTE</w:t>
      </w:r>
    </w:p>
    <w:p w14:paraId="4C6C23CB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Nombre y apellidos/ Razón social</w:t>
      </w:r>
    </w:p>
    <w:p w14:paraId="6BA5F191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NIF/CIF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</w:t>
      </w:r>
    </w:p>
    <w:p w14:paraId="58314B2C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Domicilio</w:t>
      </w:r>
    </w:p>
    <w:p w14:paraId="761DCECB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Municipio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Código Postal</w:t>
      </w:r>
    </w:p>
    <w:p w14:paraId="70932C97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Teléfono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ab/>
        <w:t xml:space="preserve">  Correo</w:t>
      </w:r>
      <w:proofErr w:type="gramEnd"/>
      <w:r>
        <w:rPr>
          <w:sz w:val="22"/>
          <w:szCs w:val="22"/>
        </w:rPr>
        <w:t>-e</w:t>
      </w:r>
    </w:p>
    <w:p w14:paraId="59229DF5" w14:textId="77777777" w:rsidR="001C307A" w:rsidRDefault="00000000">
      <w:pPr>
        <w:pStyle w:val="Textbody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DATOS DEL REPRESENTANTE</w:t>
      </w:r>
    </w:p>
    <w:p w14:paraId="201298A5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Apellidos y Nombre                                                                              </w:t>
      </w:r>
    </w:p>
    <w:p w14:paraId="0476C737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DNI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Cargo            </w:t>
      </w:r>
    </w:p>
    <w:p w14:paraId="5BC53137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Municipio y Provincia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Código Postal</w:t>
      </w:r>
    </w:p>
    <w:p w14:paraId="36FDF993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Teléfono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Correo-e</w:t>
      </w:r>
    </w:p>
    <w:p w14:paraId="485C5A23" w14:textId="77777777" w:rsidR="001C307A" w:rsidRDefault="00000000">
      <w:pPr>
        <w:pStyle w:val="Textbody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DATOS DEL ESTABLECIMIENTO OBJETO DE LA ACTUACIÓN</w:t>
      </w:r>
    </w:p>
    <w:p w14:paraId="19FAD379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Nombre comercial</w:t>
      </w:r>
    </w:p>
    <w:p w14:paraId="468F8BDE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Dirección</w:t>
      </w:r>
    </w:p>
    <w:p w14:paraId="0BF5A55C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Referencia catastral</w:t>
      </w:r>
    </w:p>
    <w:p w14:paraId="69D56880" w14:textId="77777777" w:rsidR="001C307A" w:rsidRDefault="00000000">
      <w:pPr>
        <w:pStyle w:val="Textbody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ACTUACIÓN PARA LA QUE SE SOLICITA LA SUBVENCIÓN</w:t>
      </w:r>
    </w:p>
    <w:p w14:paraId="3B16EB8A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TIPO DE ACTIVIDAD</w:t>
      </w:r>
    </w:p>
    <w:p w14:paraId="7956DC54" w14:textId="77777777" w:rsidR="001C307A" w:rsidRDefault="001C307A">
      <w:pPr>
        <w:pStyle w:val="Textbody"/>
        <w:jc w:val="both"/>
        <w:rPr>
          <w:sz w:val="22"/>
          <w:szCs w:val="22"/>
        </w:rPr>
      </w:pPr>
    </w:p>
    <w:p w14:paraId="144F827F" w14:textId="77777777" w:rsidR="001C307A" w:rsidRDefault="00000000">
      <w:pPr>
        <w:pStyle w:val="Textbody"/>
        <w:jc w:val="both"/>
      </w:pPr>
      <w:r>
        <w:rPr>
          <w:rFonts w:ascii="Segoe UI Symbol" w:hAnsi="Segoe UI Symbol" w:cs="Segoe UI Symbol"/>
          <w:sz w:val="22"/>
          <w:szCs w:val="22"/>
        </w:rPr>
        <w:t>☐</w:t>
      </w:r>
      <w:r>
        <w:rPr>
          <w:sz w:val="22"/>
          <w:szCs w:val="22"/>
        </w:rPr>
        <w:t xml:space="preserve"> Actividad existente</w:t>
      </w:r>
    </w:p>
    <w:p w14:paraId="494DFEE7" w14:textId="77777777" w:rsidR="001C307A" w:rsidRDefault="001C307A">
      <w:pPr>
        <w:pStyle w:val="Textbody"/>
        <w:jc w:val="both"/>
        <w:rPr>
          <w:sz w:val="22"/>
          <w:szCs w:val="22"/>
        </w:rPr>
      </w:pPr>
    </w:p>
    <w:p w14:paraId="5038C9AC" w14:textId="77777777" w:rsidR="001C307A" w:rsidRDefault="00000000">
      <w:pPr>
        <w:pStyle w:val="Textbody"/>
        <w:jc w:val="both"/>
      </w:pPr>
      <w:r>
        <w:rPr>
          <w:rFonts w:ascii="Segoe UI Symbol" w:hAnsi="Segoe UI Symbol" w:cs="Segoe UI Symbol"/>
          <w:sz w:val="22"/>
          <w:szCs w:val="22"/>
        </w:rPr>
        <w:t>☐</w:t>
      </w:r>
      <w:r>
        <w:rPr>
          <w:sz w:val="22"/>
          <w:szCs w:val="22"/>
        </w:rPr>
        <w:t xml:space="preserve"> Nueva actividad</w:t>
      </w:r>
    </w:p>
    <w:p w14:paraId="2D9D9896" w14:textId="77777777" w:rsidR="001C307A" w:rsidRDefault="001C307A">
      <w:pPr>
        <w:pStyle w:val="Textbody"/>
        <w:jc w:val="both"/>
        <w:rPr>
          <w:sz w:val="22"/>
          <w:szCs w:val="22"/>
        </w:rPr>
      </w:pPr>
    </w:p>
    <w:p w14:paraId="11F388D0" w14:textId="77777777" w:rsidR="001C307A" w:rsidRDefault="00000000">
      <w:pPr>
        <w:pStyle w:val="Textbody"/>
        <w:jc w:val="both"/>
      </w:pPr>
      <w:r>
        <w:rPr>
          <w:rFonts w:ascii="Segoe UI Symbol" w:hAnsi="Segoe UI Symbol" w:cs="Segoe UI Symbol"/>
          <w:sz w:val="22"/>
          <w:szCs w:val="22"/>
        </w:rPr>
        <w:t>☐</w:t>
      </w:r>
      <w:r>
        <w:rPr>
          <w:sz w:val="22"/>
          <w:szCs w:val="22"/>
        </w:rPr>
        <w:t xml:space="preserve"> Traspaso de negocio</w:t>
      </w:r>
    </w:p>
    <w:p w14:paraId="46D450A1" w14:textId="77777777" w:rsidR="001C307A" w:rsidRDefault="001C307A">
      <w:pPr>
        <w:pStyle w:val="Textbody"/>
        <w:jc w:val="both"/>
        <w:rPr>
          <w:sz w:val="22"/>
          <w:szCs w:val="22"/>
        </w:rPr>
      </w:pPr>
    </w:p>
    <w:p w14:paraId="5A260BC0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Denominación de la actuación o inversión</w:t>
      </w:r>
    </w:p>
    <w:p w14:paraId="009DA7BC" w14:textId="77777777" w:rsidR="001C307A" w:rsidRDefault="001C307A">
      <w:pPr>
        <w:pStyle w:val="Textbody"/>
        <w:jc w:val="both"/>
        <w:rPr>
          <w:sz w:val="22"/>
          <w:szCs w:val="22"/>
        </w:rPr>
      </w:pPr>
    </w:p>
    <w:p w14:paraId="3B3888C0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Importe total de la actuación</w:t>
      </w:r>
    </w:p>
    <w:p w14:paraId="02E30319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Importe de la subvención solicitada</w:t>
      </w:r>
    </w:p>
    <w:p w14:paraId="59FA90C0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EXPONE</w:t>
      </w:r>
    </w:p>
    <w:p w14:paraId="7C8FF834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Que, habiendo tenido conocimiento de la Convocatoria Pública de Subvenciones para el Fomento de la Actividad Económica y el Emprendimiento del Ayuntamiento de Escatrón para el ejercicio 2026, reúne los requisitos establecidos en las Bases reguladoras de la convocatoria.</w:t>
      </w:r>
    </w:p>
    <w:p w14:paraId="3A31EDA9" w14:textId="77777777" w:rsidR="001C307A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SOLICITA</w:t>
      </w:r>
    </w:p>
    <w:p w14:paraId="28772F28" w14:textId="77777777" w:rsidR="001C307A" w:rsidRDefault="00000000">
      <w:pPr>
        <w:pStyle w:val="Textbody"/>
        <w:jc w:val="both"/>
      </w:pPr>
      <w:r>
        <w:t xml:space="preserve">Que sea admitida la presente solicitud y, previos los trámites oportunos, se conceda a la persona solicitante una subvención por importe de </w:t>
      </w:r>
      <w:r>
        <w:rPr>
          <w:rStyle w:val="StrongEmphasis"/>
        </w:rPr>
        <w:t>__________ euros</w:t>
      </w:r>
      <w:r>
        <w:t>, para la actuación anteriormente indicada, de conformidad con las Bases reguladoras de la convocatoria.</w:t>
      </w:r>
    </w:p>
    <w:p w14:paraId="7F58E54C" w14:textId="77777777" w:rsidR="001C307A" w:rsidRDefault="001C307A">
      <w:pPr>
        <w:pStyle w:val="Textbody"/>
        <w:jc w:val="both"/>
        <w:rPr>
          <w:sz w:val="22"/>
          <w:szCs w:val="22"/>
        </w:rPr>
      </w:pPr>
    </w:p>
    <w:p w14:paraId="106197AA" w14:textId="77777777" w:rsidR="001C307A" w:rsidRDefault="00000000">
      <w:pPr>
        <w:pStyle w:val="Textbody"/>
        <w:jc w:val="both"/>
      </w:pPr>
      <w:r>
        <w:rPr>
          <w:sz w:val="22"/>
          <w:szCs w:val="22"/>
        </w:rPr>
        <w:t xml:space="preserve">DOCUMENTACIÓN </w:t>
      </w:r>
      <w:proofErr w:type="gramStart"/>
      <w:r>
        <w:rPr>
          <w:sz w:val="22"/>
          <w:szCs w:val="22"/>
        </w:rPr>
        <w:t>APORTADA :</w:t>
      </w:r>
      <w:proofErr w:type="gramEnd"/>
    </w:p>
    <w:p w14:paraId="0B03FC66" w14:textId="77777777" w:rsidR="001C307A" w:rsidRDefault="00000000">
      <w:pPr>
        <w:pStyle w:val="Textbody"/>
        <w:jc w:val="both"/>
      </w:pPr>
      <w:r>
        <w:rPr>
          <w:rStyle w:val="StrongEmphasis"/>
          <w:b w:val="0"/>
          <w:bCs w:val="0"/>
        </w:rPr>
        <w:t xml:space="preserve">De conformidad con la </w:t>
      </w:r>
      <w:r>
        <w:rPr>
          <w:rStyle w:val="StrongEmphasis"/>
        </w:rPr>
        <w:t>Base 8</w:t>
      </w:r>
      <w:r>
        <w:rPr>
          <w:rStyle w:val="StrongEmphasis"/>
          <w:b w:val="0"/>
          <w:bCs w:val="0"/>
        </w:rPr>
        <w:t xml:space="preserve"> de la convocatoria, se acompaña la siguiente documentación:</w:t>
      </w:r>
    </w:p>
    <w:p w14:paraId="32F68BE7" w14:textId="77777777" w:rsidR="001C307A" w:rsidRDefault="00000000">
      <w:pPr>
        <w:pStyle w:val="Textbod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☐ Acreditación de la representación, cuando proceda.</w:t>
      </w:r>
    </w:p>
    <w:p w14:paraId="3761F542" w14:textId="77777777" w:rsidR="001C307A" w:rsidRDefault="00000000">
      <w:pPr>
        <w:pStyle w:val="Textbod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☐ NIF/NIE de la persona solicitante y, en su caso, de la persona representante.</w:t>
      </w:r>
    </w:p>
    <w:p w14:paraId="440AC4BC" w14:textId="77777777" w:rsidR="001C307A" w:rsidRDefault="00000000">
      <w:pPr>
        <w:pStyle w:val="Textbod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☐ En caso de persona jurídica, CIF, escritura de constitución y documento acreditativo de la representación.</w:t>
      </w:r>
    </w:p>
    <w:p w14:paraId="6C2A3F61" w14:textId="77777777" w:rsidR="001C307A" w:rsidRDefault="00000000">
      <w:pPr>
        <w:pStyle w:val="Textbod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☐ Documentación acreditativa de la condición de beneficiaria, conforme a las Bases reguladoras.</w:t>
      </w:r>
    </w:p>
    <w:p w14:paraId="2BCE5956" w14:textId="77777777" w:rsidR="001C307A" w:rsidRDefault="00000000">
      <w:pPr>
        <w:pStyle w:val="Textbod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☐ Certificado de alta en el Impuesto sobre Actividades Económicas, cuando proceda.</w:t>
      </w:r>
    </w:p>
    <w:p w14:paraId="2645FDB4" w14:textId="77777777" w:rsidR="001C307A" w:rsidRDefault="00000000">
      <w:pPr>
        <w:pStyle w:val="Textbod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☐ Certificados acreditativos de hallarse al corriente de las obligaciones tributarias y frente a la Seguridad Social.</w:t>
      </w:r>
    </w:p>
    <w:p w14:paraId="6622A47A" w14:textId="77777777" w:rsidR="001C307A" w:rsidRDefault="00000000">
      <w:pPr>
        <w:pStyle w:val="Textbod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☐ Plano de emplazamiento del establecimiento.</w:t>
      </w:r>
    </w:p>
    <w:p w14:paraId="5A0CBE1A" w14:textId="77777777" w:rsidR="001C307A" w:rsidRDefault="00000000">
      <w:pPr>
        <w:pStyle w:val="Textbody"/>
        <w:jc w:val="both"/>
      </w:pPr>
      <w:r>
        <w:rPr>
          <w:rFonts w:ascii="Arial" w:hAnsi="Arial" w:cs="Arial"/>
          <w:sz w:val="20"/>
          <w:szCs w:val="20"/>
        </w:rPr>
        <w:t xml:space="preserve">☐ </w:t>
      </w:r>
      <w:r>
        <w:rPr>
          <w:rStyle w:val="StrongEmphasis"/>
          <w:b w:val="0"/>
          <w:bCs w:val="0"/>
        </w:rPr>
        <w:t>Anexo II. Ficha de alta de terceros.</w:t>
      </w:r>
    </w:p>
    <w:p w14:paraId="35E5C6DC" w14:textId="77777777" w:rsidR="001C307A" w:rsidRDefault="00000000">
      <w:pPr>
        <w:pStyle w:val="Textbody"/>
        <w:jc w:val="both"/>
      </w:pPr>
      <w:r>
        <w:rPr>
          <w:rFonts w:ascii="Arial" w:hAnsi="Arial" w:cs="Arial"/>
          <w:sz w:val="20"/>
          <w:szCs w:val="20"/>
        </w:rPr>
        <w:t xml:space="preserve">☐ </w:t>
      </w:r>
      <w:r>
        <w:rPr>
          <w:rStyle w:val="StrongEmphasis"/>
          <w:b w:val="0"/>
          <w:bCs w:val="0"/>
        </w:rPr>
        <w:t>Anexo III. Memoria explicativa.</w:t>
      </w:r>
    </w:p>
    <w:p w14:paraId="4B0AB07A" w14:textId="77777777" w:rsidR="001C307A" w:rsidRDefault="00000000">
      <w:pPr>
        <w:pStyle w:val="Textbod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☐ Otra documentación:</w:t>
      </w:r>
    </w:p>
    <w:p w14:paraId="742107E4" w14:textId="77777777" w:rsidR="001C307A" w:rsidRDefault="00000000">
      <w:pPr>
        <w:pStyle w:val="Textbod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</w:t>
      </w:r>
    </w:p>
    <w:p w14:paraId="3238B249" w14:textId="77777777" w:rsidR="001C307A" w:rsidRDefault="001C307A">
      <w:pPr>
        <w:pStyle w:val="Standard"/>
        <w:jc w:val="both"/>
        <w:rPr>
          <w:rFonts w:ascii="Arial" w:hAnsi="Arial" w:cs="Arial"/>
          <w:sz w:val="20"/>
          <w:szCs w:val="20"/>
        </w:rPr>
      </w:pPr>
    </w:p>
    <w:p w14:paraId="441C691F" w14:textId="77777777" w:rsidR="001C307A" w:rsidRDefault="001C307A">
      <w:pPr>
        <w:pStyle w:val="Standard"/>
        <w:jc w:val="both"/>
        <w:rPr>
          <w:rFonts w:ascii="Arial" w:hAnsi="Arial" w:cs="Arial"/>
          <w:sz w:val="20"/>
          <w:szCs w:val="20"/>
        </w:rPr>
      </w:pPr>
    </w:p>
    <w:p w14:paraId="10F9927F" w14:textId="77777777" w:rsidR="001C307A" w:rsidRDefault="00000000">
      <w:pPr>
        <w:pStyle w:val="Textbody"/>
        <w:jc w:val="center"/>
        <w:rPr>
          <w:sz w:val="22"/>
          <w:szCs w:val="22"/>
        </w:rPr>
      </w:pPr>
      <w:r>
        <w:rPr>
          <w:sz w:val="22"/>
          <w:szCs w:val="22"/>
        </w:rPr>
        <w:t>En Escatrón, a la fecha de la firma</w:t>
      </w:r>
    </w:p>
    <w:p w14:paraId="5175C982" w14:textId="77777777" w:rsidR="001C307A" w:rsidRDefault="001C307A">
      <w:pPr>
        <w:pStyle w:val="Textbody"/>
        <w:jc w:val="center"/>
        <w:rPr>
          <w:sz w:val="22"/>
          <w:szCs w:val="22"/>
        </w:rPr>
      </w:pPr>
    </w:p>
    <w:p w14:paraId="2EC062FC" w14:textId="77777777" w:rsidR="001C307A" w:rsidRDefault="00000000">
      <w:pPr>
        <w:pStyle w:val="Textbody"/>
        <w:jc w:val="center"/>
        <w:rPr>
          <w:sz w:val="22"/>
          <w:szCs w:val="22"/>
        </w:rPr>
      </w:pPr>
      <w:r>
        <w:rPr>
          <w:sz w:val="22"/>
          <w:szCs w:val="22"/>
        </w:rPr>
        <w:t>La persona solicitante/ La persona representante</w:t>
      </w:r>
    </w:p>
    <w:p w14:paraId="25A22076" w14:textId="77777777" w:rsidR="001C307A" w:rsidRDefault="00000000">
      <w:pPr>
        <w:pStyle w:val="Textbody"/>
        <w:jc w:val="center"/>
        <w:rPr>
          <w:sz w:val="22"/>
          <w:szCs w:val="22"/>
        </w:rPr>
      </w:pPr>
      <w:r>
        <w:rPr>
          <w:sz w:val="22"/>
          <w:szCs w:val="22"/>
        </w:rPr>
        <w:t>Fdo.</w:t>
      </w:r>
    </w:p>
    <w:p w14:paraId="57C40A36" w14:textId="77777777" w:rsidR="001C307A" w:rsidRDefault="001C307A">
      <w:pPr>
        <w:pStyle w:val="Textbody"/>
        <w:jc w:val="both"/>
        <w:rPr>
          <w:sz w:val="16"/>
          <w:szCs w:val="16"/>
        </w:rPr>
      </w:pPr>
    </w:p>
    <w:p w14:paraId="16C88E10" w14:textId="77777777" w:rsidR="001C307A" w:rsidRDefault="00000000">
      <w:pPr>
        <w:pStyle w:val="Textbody"/>
        <w:jc w:val="both"/>
      </w:pPr>
      <w:r>
        <w:rPr>
          <w:sz w:val="16"/>
          <w:szCs w:val="16"/>
        </w:rPr>
        <w:t xml:space="preserve">De conformidad con lo dispuesto en el </w:t>
      </w:r>
      <w:r>
        <w:rPr>
          <w:rStyle w:val="StrongEmphasis"/>
          <w:b w:val="0"/>
          <w:bCs w:val="0"/>
        </w:rPr>
        <w:t>Reglamento (UE) 2016/679 del Parlamento Europeo y del Consejo, de 27 de abril de 2016 (Reglamento General de Protección de Datos)</w:t>
      </w:r>
      <w:r>
        <w:rPr>
          <w:sz w:val="16"/>
          <w:szCs w:val="16"/>
        </w:rPr>
        <w:t xml:space="preserve">, y en la </w:t>
      </w:r>
      <w:r>
        <w:rPr>
          <w:rStyle w:val="StrongEmphasis"/>
          <w:b w:val="0"/>
          <w:bCs w:val="0"/>
        </w:rPr>
        <w:t>Ley Orgánica 3/2018, de 5 de diciembre, de Protección de Datos Personales y garantía de los derechos digitales</w:t>
      </w:r>
      <w:r>
        <w:rPr>
          <w:sz w:val="16"/>
          <w:szCs w:val="16"/>
        </w:rPr>
        <w:t xml:space="preserve">, se informa que los datos personales facilitados serán tratados por el </w:t>
      </w:r>
      <w:r>
        <w:rPr>
          <w:rStyle w:val="StrongEmphasis"/>
          <w:b w:val="0"/>
          <w:bCs w:val="0"/>
        </w:rPr>
        <w:t>Ayuntamiento de Escatrón</w:t>
      </w:r>
      <w:r>
        <w:rPr>
          <w:sz w:val="16"/>
          <w:szCs w:val="16"/>
        </w:rPr>
        <w:t xml:space="preserve">, como responsable del tratamiento, con la finalidad de tramitar y gestionar la presente convocatoria de subvenciones, así </w:t>
      </w:r>
      <w:r>
        <w:rPr>
          <w:sz w:val="16"/>
          <w:szCs w:val="16"/>
        </w:rPr>
        <w:lastRenderedPageBreak/>
        <w:t>como el resto de actuaciones administrativas derivadas de la misma.</w:t>
      </w:r>
    </w:p>
    <w:p w14:paraId="26FECA7D" w14:textId="77777777" w:rsidR="001C307A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 base jurídica del tratamiento es el cumplimiento de una misión realizada en interés público o en el ejercicio de poderes públicos conferidos al Ayuntamiento.</w:t>
      </w:r>
    </w:p>
    <w:p w14:paraId="17AAEC9D" w14:textId="77777777" w:rsidR="001C307A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Los datos podrán ser comunicados a otras Administraciones Públicas cuando sea necesario para el cumplimiento de obligaciones legales y no serán cedidos a terceros salvo obligación legal.</w:t>
      </w:r>
    </w:p>
    <w:p w14:paraId="1343F64A" w14:textId="77777777" w:rsidR="001C307A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Las personas interesadas podrán ejercer sus derechos de acceso, rectificación, supresión, oposición, limitación del tratamiento y portabilidad, así como cualquier otro reconocido por la normativa vigente, mediante escrito dirigido al Ayuntamiento de Escatrón, Plaza de España, 3, 50790 Escatrón (Zaragoza), o a través de su Sede Electrónica.</w:t>
      </w:r>
    </w:p>
    <w:p w14:paraId="314C31A7" w14:textId="77777777" w:rsidR="001C307A" w:rsidRDefault="001C307A">
      <w:pPr>
        <w:pStyle w:val="Textbody"/>
        <w:jc w:val="both"/>
        <w:rPr>
          <w:sz w:val="16"/>
          <w:szCs w:val="16"/>
        </w:rPr>
      </w:pPr>
    </w:p>
    <w:p w14:paraId="5319930E" w14:textId="77777777" w:rsidR="001C307A" w:rsidRDefault="00000000">
      <w:pPr>
        <w:pStyle w:val="Textbody"/>
        <w:jc w:val="center"/>
      </w:pPr>
      <w:r>
        <w:rPr>
          <w:b/>
          <w:bCs/>
        </w:rPr>
        <w:t>SR. ALCALDE-PRESIDENTE DEL AYUNTAMIENTO DE ESCATRÓN</w:t>
      </w:r>
    </w:p>
    <w:sectPr w:rsidR="001C307A">
      <w:headerReference w:type="default" r:id="rId7"/>
      <w:footerReference w:type="default" r:id="rId8"/>
      <w:pgSz w:w="11906" w:h="16838"/>
      <w:pgMar w:top="2787" w:right="1701" w:bottom="168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A4F4D" w14:textId="77777777" w:rsidR="008B6FEB" w:rsidRDefault="008B6FEB">
      <w:pPr>
        <w:rPr>
          <w:rFonts w:hint="eastAsia"/>
        </w:rPr>
      </w:pPr>
      <w:r>
        <w:separator/>
      </w:r>
    </w:p>
  </w:endnote>
  <w:endnote w:type="continuationSeparator" w:id="0">
    <w:p w14:paraId="71F3A734" w14:textId="77777777" w:rsidR="008B6FEB" w:rsidRDefault="008B6FE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, Calibri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charset w:val="02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72E4D" w14:textId="77777777" w:rsidR="00000000" w:rsidRDefault="00000000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Ayuntamiento de Escatrón</w:t>
    </w:r>
  </w:p>
  <w:p w14:paraId="3AD824E7" w14:textId="77777777" w:rsidR="00000000" w:rsidRDefault="00000000">
    <w:pPr>
      <w:pStyle w:val="Textbody"/>
      <w:jc w:val="center"/>
      <w:rPr>
        <w:sz w:val="16"/>
      </w:rPr>
    </w:pPr>
    <w:r>
      <w:rPr>
        <w:sz w:val="16"/>
      </w:rPr>
      <w:t>Plza. España, 3 bajo, Escatrón. 50790 (Zaragoza). Tfno. 976 170 006. Fax: 976 171 025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65665" w14:textId="77777777" w:rsidR="008B6FEB" w:rsidRDefault="008B6FE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9662714" w14:textId="77777777" w:rsidR="008B6FEB" w:rsidRDefault="008B6FE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E025" w14:textId="77777777" w:rsidR="00000000" w:rsidRDefault="00000000">
    <w:pPr>
      <w:pStyle w:val="Header4"/>
    </w:pPr>
    <w:r>
      <w:rPr>
        <w:noProof/>
      </w:rPr>
      <w:drawing>
        <wp:inline distT="0" distB="0" distL="0" distR="0" wp14:anchorId="3F1E9AAC" wp14:editId="14209420">
          <wp:extent cx="697321" cy="697321"/>
          <wp:effectExtent l="0" t="0" r="7529" b="7529"/>
          <wp:docPr id="2008584822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321" cy="6973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</w:t>
    </w:r>
  </w:p>
  <w:p w14:paraId="7D27B910" w14:textId="77777777" w:rsidR="00000000" w:rsidRDefault="00000000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06D97"/>
    <w:multiLevelType w:val="multilevel"/>
    <w:tmpl w:val="34D4FA64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lang w:bidi="ar-SA"/>
      </w:rPr>
    </w:lvl>
    <w:lvl w:ilvl="1">
      <w:numFmt w:val="bullet"/>
      <w:lvlText w:val="◦"/>
      <w:lvlJc w:val="left"/>
      <w:pPr>
        <w:ind w:left="1080" w:hanging="360"/>
      </w:pPr>
      <w:rPr>
        <w:rFonts w:ascii="OpenSymbol, Calibri" w:hAnsi="OpenSymbol, Calibri" w:cs="OpenSymbol, Calibri"/>
      </w:rPr>
    </w:lvl>
    <w:lvl w:ilvl="2">
      <w:numFmt w:val="bullet"/>
      <w:lvlText w:val="▪"/>
      <w:lvlJc w:val="left"/>
      <w:pPr>
        <w:ind w:left="1440" w:hanging="360"/>
      </w:pPr>
      <w:rPr>
        <w:rFonts w:ascii="OpenSymbol, Calibri" w:hAnsi="OpenSymbol, Calibri" w:cs="OpenSymbol, Calibri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lang w:bidi="ar-SA"/>
      </w:rPr>
    </w:lvl>
    <w:lvl w:ilvl="4">
      <w:numFmt w:val="bullet"/>
      <w:lvlText w:val="◦"/>
      <w:lvlJc w:val="left"/>
      <w:pPr>
        <w:ind w:left="2160" w:hanging="360"/>
      </w:pPr>
      <w:rPr>
        <w:rFonts w:ascii="OpenSymbol, Calibri" w:hAnsi="OpenSymbol, Calibri" w:cs="OpenSymbol, Calibri"/>
      </w:rPr>
    </w:lvl>
    <w:lvl w:ilvl="5">
      <w:numFmt w:val="bullet"/>
      <w:lvlText w:val="▪"/>
      <w:lvlJc w:val="left"/>
      <w:pPr>
        <w:ind w:left="2520" w:hanging="360"/>
      </w:pPr>
      <w:rPr>
        <w:rFonts w:ascii="OpenSymbol, Calibri" w:hAnsi="OpenSymbol, Calibri" w:cs="OpenSymbol, Calibri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lang w:bidi="ar-SA"/>
      </w:rPr>
    </w:lvl>
    <w:lvl w:ilvl="7">
      <w:numFmt w:val="bullet"/>
      <w:lvlText w:val="◦"/>
      <w:lvlJc w:val="left"/>
      <w:pPr>
        <w:ind w:left="3240" w:hanging="360"/>
      </w:pPr>
      <w:rPr>
        <w:rFonts w:ascii="OpenSymbol, Calibri" w:hAnsi="OpenSymbol, Calibri" w:cs="OpenSymbol, Calibri"/>
      </w:rPr>
    </w:lvl>
    <w:lvl w:ilvl="8">
      <w:numFmt w:val="bullet"/>
      <w:lvlText w:val="▪"/>
      <w:lvlJc w:val="left"/>
      <w:pPr>
        <w:ind w:left="3600" w:hanging="360"/>
      </w:pPr>
      <w:rPr>
        <w:rFonts w:ascii="OpenSymbol, Calibri" w:hAnsi="OpenSymbol, Calibri" w:cs="OpenSymbol, Calibri"/>
      </w:rPr>
    </w:lvl>
  </w:abstractNum>
  <w:abstractNum w:abstractNumId="1" w15:restartNumberingAfterBreak="0">
    <w:nsid w:val="3C8C133D"/>
    <w:multiLevelType w:val="multilevel"/>
    <w:tmpl w:val="6FF458A0"/>
    <w:styleLink w:val="WW8Num4"/>
    <w:lvl w:ilvl="0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47CE62DF"/>
    <w:multiLevelType w:val="multilevel"/>
    <w:tmpl w:val="C69E4272"/>
    <w:styleLink w:val="WW8Num3"/>
    <w:lvl w:ilvl="0">
      <w:numFmt w:val="bullet"/>
      <w:lvlText w:val="-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64090281"/>
    <w:multiLevelType w:val="multilevel"/>
    <w:tmpl w:val="5C801AD2"/>
    <w:styleLink w:val="WW8Num2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798C3224"/>
    <w:multiLevelType w:val="multilevel"/>
    <w:tmpl w:val="BC022D76"/>
    <w:styleLink w:val="WW8Num5"/>
    <w:lvl w:ilvl="0">
      <w:numFmt w:val="bullet"/>
      <w:lvlText w:val="-"/>
      <w:lvlJc w:val="left"/>
      <w:pPr>
        <w:ind w:left="501" w:hanging="360"/>
      </w:pPr>
      <w:rPr>
        <w:rFonts w:ascii="Times New Roman" w:eastAsia="DejaVu Sans" w:hAnsi="Times New Roman" w:cs="Times New Roman"/>
      </w:rPr>
    </w:lvl>
    <w:lvl w:ilvl="1">
      <w:numFmt w:val="bullet"/>
      <w:lvlText w:val="-"/>
      <w:lvlJc w:val="left"/>
      <w:pPr>
        <w:ind w:left="501" w:hanging="360"/>
      </w:pPr>
      <w:rPr>
        <w:rFonts w:ascii="Times New Roman" w:eastAsia="DejaVu Sans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1172452624">
    <w:abstractNumId w:val="0"/>
  </w:num>
  <w:num w:numId="2" w16cid:durableId="891697013">
    <w:abstractNumId w:val="3"/>
  </w:num>
  <w:num w:numId="3" w16cid:durableId="1106117613">
    <w:abstractNumId w:val="2"/>
  </w:num>
  <w:num w:numId="4" w16cid:durableId="576523650">
    <w:abstractNumId w:val="1"/>
  </w:num>
  <w:num w:numId="5" w16cid:durableId="6911500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C307A"/>
    <w:rsid w:val="001C307A"/>
    <w:rsid w:val="00450CF0"/>
    <w:rsid w:val="008B6FEB"/>
    <w:rsid w:val="00A1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5A46B"/>
  <w15:docId w15:val="{1B35A695-89DE-464D-9E9A-871B6F0B3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Lucida Sans Unicode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  <w:sz w:val="22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eastAsia="MS Mincho" w:cs="Tahoma"/>
      <w:szCs w:val="28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user">
    <w:name w:val="Index (user)"/>
    <w:basedOn w:val="Standard"/>
    <w:pPr>
      <w:suppressLineNumbers/>
    </w:pPr>
    <w:rPr>
      <w:rFonts w:cs="Tahoma"/>
      <w:sz w:val="22"/>
    </w:r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WW8Num1z0">
    <w:name w:val="WW8Num1z0"/>
    <w:rPr>
      <w:rFonts w:ascii="Symbol" w:eastAsia="Symbol" w:hAnsi="Symbol" w:cs="Symbol"/>
      <w:lang w:bidi="ar-SA"/>
    </w:rPr>
  </w:style>
  <w:style w:type="character" w:customStyle="1" w:styleId="WW8Num1z1">
    <w:name w:val="WW8Num1z1"/>
    <w:rPr>
      <w:rFonts w:ascii="OpenSymbol, Calibri" w:eastAsia="OpenSymbol, Calibri" w:hAnsi="OpenSymbol, Calibri" w:cs="OpenSymbol, Calibri"/>
    </w:rPr>
  </w:style>
  <w:style w:type="character" w:customStyle="1" w:styleId="WW8Num2z0">
    <w:name w:val="WW8Num2z0"/>
    <w:rPr>
      <w:rFonts w:ascii="Wingdings" w:eastAsia="Wingdings" w:hAnsi="Wingdings" w:cs="Wingdings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WW8Num3z0">
    <w:name w:val="WW8Num3z0"/>
    <w:rPr>
      <w:rFonts w:ascii="Times New Roman" w:eastAsia="DejaVu Sans" w:hAnsi="Times New Roman" w:cs="Times New Roman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3z3">
    <w:name w:val="WW8Num3z3"/>
    <w:rPr>
      <w:rFonts w:ascii="Symbol" w:eastAsia="Symbol" w:hAnsi="Symbol" w:cs="Symbol"/>
    </w:rPr>
  </w:style>
  <w:style w:type="character" w:customStyle="1" w:styleId="WW8Num4z0">
    <w:name w:val="WW8Num4z0"/>
    <w:rPr>
      <w:rFonts w:ascii="Times New Roman" w:eastAsia="Lucida Sans Unicode" w:hAnsi="Times New Roman" w:cs="Times New Roman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5z0">
    <w:name w:val="WW8Num5z0"/>
    <w:rPr>
      <w:rFonts w:ascii="Times New Roman" w:eastAsia="DejaVu Sans" w:hAnsi="Times New Roman" w:cs="Times New Roman"/>
    </w:rPr>
  </w:style>
  <w:style w:type="character" w:customStyle="1" w:styleId="WW8Num5z2">
    <w:name w:val="WW8Num5z2"/>
    <w:rPr>
      <w:rFonts w:ascii="Wingdings" w:eastAsia="Wingdings" w:hAnsi="Wingdings" w:cs="Wingdings"/>
    </w:rPr>
  </w:style>
  <w:style w:type="character" w:customStyle="1" w:styleId="WW8Num5z3">
    <w:name w:val="WW8Num5z3"/>
    <w:rPr>
      <w:rFonts w:ascii="Symbol" w:eastAsia="Symbol" w:hAnsi="Symbol" w:cs="Symbol"/>
    </w:rPr>
  </w:style>
  <w:style w:type="character" w:customStyle="1" w:styleId="WW8Num5z4">
    <w:name w:val="WW8Num5z4"/>
    <w:rPr>
      <w:rFonts w:ascii="Courier New" w:eastAsia="Courier New" w:hAnsi="Courier New" w:cs="Courier New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numbering" w:customStyle="1" w:styleId="WW8Num4">
    <w:name w:val="WW8Num4"/>
    <w:basedOn w:val="Sinlista"/>
    <w:pPr>
      <w:numPr>
        <w:numId w:val="4"/>
      </w:numPr>
    </w:pPr>
  </w:style>
  <w:style w:type="numbering" w:customStyle="1" w:styleId="WW8Num5">
    <w:name w:val="WW8Num5"/>
    <w:basedOn w:val="Sinlista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584</Words>
  <Characters>3216</Characters>
  <Application>Microsoft Office Word</Application>
  <DocSecurity>0</DocSecurity>
  <Lines>26</Lines>
  <Paragraphs>7</Paragraphs>
  <ScaleCrop>false</ScaleCrop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Marimar Zamora Mora</dc:creator>
  <cp:lastModifiedBy>Ayto. de Escatron</cp:lastModifiedBy>
  <cp:revision>2</cp:revision>
  <dcterms:created xsi:type="dcterms:W3CDTF">2026-07-06T09:38:00Z</dcterms:created>
  <dcterms:modified xsi:type="dcterms:W3CDTF">2026-07-06T09:38:00Z</dcterms:modified>
</cp:coreProperties>
</file>