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933" w:rsidRPr="00DC0EE1" w:rsidRDefault="008B7933" w:rsidP="008B7933">
      <w:pPr>
        <w:pStyle w:val="Ttulo"/>
        <w:ind w:left="142"/>
        <w:jc w:val="right"/>
        <w:rPr>
          <w:rFonts w:ascii="Riojana SemiBold" w:hAnsi="Riojana SemiBold"/>
          <w:b w:val="0"/>
          <w:sz w:val="16"/>
          <w:szCs w:val="16"/>
        </w:rPr>
      </w:pPr>
      <w:r w:rsidRPr="00DC0EE1">
        <w:rPr>
          <w:rFonts w:ascii="Riojana SemiBold" w:hAnsi="Riojana SemiBold"/>
          <w:b w:val="0"/>
          <w:sz w:val="16"/>
          <w:szCs w:val="16"/>
        </w:rPr>
        <w:t>PROGRAMA</w:t>
      </w:r>
      <w:r w:rsidR="004363B5" w:rsidRPr="00DC0EE1">
        <w:rPr>
          <w:rFonts w:ascii="Riojana SemiBold" w:hAnsi="Riojana SemiBold"/>
          <w:b w:val="0"/>
          <w:sz w:val="16"/>
          <w:szCs w:val="16"/>
        </w:rPr>
        <w:t xml:space="preserve"> </w:t>
      </w:r>
      <w:r w:rsidRPr="00DC0EE1">
        <w:rPr>
          <w:rFonts w:ascii="Riojana SemiBold" w:hAnsi="Riojana SemiBold"/>
          <w:b w:val="0"/>
          <w:sz w:val="16"/>
          <w:szCs w:val="16"/>
        </w:rPr>
        <w:t>AYUDAS BONO INFANTIL</w:t>
      </w:r>
    </w:p>
    <w:p w:rsidR="008B7933" w:rsidRDefault="008B7933" w:rsidP="008B7933">
      <w:pPr>
        <w:spacing w:after="120" w:line="280" w:lineRule="exact"/>
        <w:jc w:val="center"/>
        <w:rPr>
          <w:rFonts w:ascii="HelveticaNeue LT 85 Heavy" w:hAnsi="HelveticaNeue LT 85 Heavy"/>
        </w:rPr>
      </w:pPr>
    </w:p>
    <w:p w:rsidR="008B7933" w:rsidRPr="00DC0EE1" w:rsidRDefault="00245AD3" w:rsidP="00245AD3">
      <w:pPr>
        <w:spacing w:line="280" w:lineRule="exact"/>
        <w:rPr>
          <w:rFonts w:ascii="Riojana SemiBold" w:hAnsi="Riojana SemiBold"/>
        </w:rPr>
      </w:pPr>
      <w:r w:rsidRPr="00DC0EE1">
        <w:rPr>
          <w:rFonts w:ascii="Riojana SemiBold" w:hAnsi="Riojana SemiBold"/>
        </w:rPr>
        <w:t xml:space="preserve">ANEXO </w:t>
      </w:r>
      <w:r w:rsidR="0011144C" w:rsidRPr="00DC0EE1">
        <w:rPr>
          <w:rFonts w:ascii="Riojana SemiBold" w:hAnsi="Riojana SemiBold"/>
        </w:rPr>
        <w:t>SOLICITUD</w:t>
      </w:r>
      <w:r w:rsidRPr="00DC0EE1">
        <w:rPr>
          <w:rFonts w:ascii="Riojana SemiBold" w:hAnsi="Riojana SemiBold"/>
        </w:rPr>
        <w:t>:</w:t>
      </w:r>
      <w:r w:rsidR="0011144C" w:rsidRPr="00DC0EE1">
        <w:rPr>
          <w:rFonts w:ascii="Riojana SemiBold" w:hAnsi="Riojana SemiBold"/>
        </w:rPr>
        <w:t xml:space="preserve"> AYUDAS BONO INFANTIL CURSO </w:t>
      </w:r>
      <w:r w:rsidR="00E55954">
        <w:rPr>
          <w:rFonts w:ascii="Riojana SemiBold" w:hAnsi="Riojana SemiBold"/>
        </w:rPr>
        <w:t>2026/2027</w:t>
      </w:r>
    </w:p>
    <w:p w:rsidR="008B7933" w:rsidRPr="00DC0EE1" w:rsidRDefault="00245AD3" w:rsidP="00245AD3">
      <w:pPr>
        <w:spacing w:line="280" w:lineRule="exact"/>
        <w:rPr>
          <w:rFonts w:ascii="Riojana SemiBold" w:hAnsi="Riojana SemiBold"/>
          <w:sz w:val="20"/>
          <w:szCs w:val="20"/>
        </w:rPr>
      </w:pPr>
      <w:r w:rsidRPr="00DC0EE1">
        <w:rPr>
          <w:rFonts w:ascii="Riojana SemiBold" w:hAnsi="Riojana SemiBold"/>
          <w:sz w:val="20"/>
          <w:szCs w:val="20"/>
        </w:rPr>
        <w:t>(Catálogo procedimiento: código 24555.00)</w:t>
      </w:r>
    </w:p>
    <w:p w:rsidR="00245AD3" w:rsidRDefault="00245AD3" w:rsidP="008B7933">
      <w:pPr>
        <w:spacing w:after="120" w:line="280" w:lineRule="exact"/>
        <w:rPr>
          <w:rFonts w:ascii="Riojana" w:hAnsi="Riojana"/>
          <w:sz w:val="20"/>
          <w:szCs w:val="20"/>
        </w:rPr>
      </w:pPr>
    </w:p>
    <w:p w:rsidR="008B7933" w:rsidRPr="00DC0EE1" w:rsidRDefault="008B7933" w:rsidP="008B7933">
      <w:pPr>
        <w:spacing w:after="120" w:line="280" w:lineRule="exact"/>
        <w:rPr>
          <w:rFonts w:ascii="Riojana Book" w:hAnsi="Riojana Book"/>
          <w:sz w:val="20"/>
          <w:szCs w:val="20"/>
        </w:rPr>
      </w:pPr>
      <w:r w:rsidRPr="00DC0EE1">
        <w:rPr>
          <w:rFonts w:ascii="Riojana Book" w:hAnsi="Riojana Book"/>
          <w:sz w:val="20"/>
          <w:szCs w:val="20"/>
        </w:rPr>
        <w:t>D</w:t>
      </w:r>
      <w:r w:rsidR="00106FBD" w:rsidRPr="00DC0EE1">
        <w:rPr>
          <w:rFonts w:ascii="Riojana Book" w:hAnsi="Riojana Book"/>
          <w:sz w:val="20"/>
          <w:szCs w:val="20"/>
        </w:rPr>
        <w:t>.</w:t>
      </w:r>
      <w:r w:rsidRPr="00DC0EE1">
        <w:rPr>
          <w:rFonts w:ascii="Riojana Book" w:hAnsi="Riojana Book"/>
          <w:sz w:val="20"/>
          <w:szCs w:val="20"/>
        </w:rPr>
        <w:t>/</w:t>
      </w:r>
      <w:r w:rsidR="00DF769A" w:rsidRPr="00DC0EE1">
        <w:rPr>
          <w:rFonts w:ascii="Riojana Book" w:hAnsi="Riojana Book"/>
          <w:sz w:val="20"/>
          <w:szCs w:val="20"/>
        </w:rPr>
        <w:t>D. ª</w:t>
      </w:r>
      <w:r w:rsidRPr="00DC0EE1">
        <w:rPr>
          <w:rFonts w:ascii="Riojana Book" w:hAnsi="Riojana Book"/>
          <w:sz w:val="20"/>
          <w:szCs w:val="20"/>
        </w:rPr>
        <w:t>_________________________________________________________ con DNI ____</w:t>
      </w:r>
      <w:r w:rsidR="00106FBD" w:rsidRPr="00DC0EE1">
        <w:rPr>
          <w:rFonts w:ascii="Riojana Book" w:hAnsi="Riojana Book"/>
          <w:sz w:val="20"/>
          <w:szCs w:val="20"/>
        </w:rPr>
        <w:t>_________</w:t>
      </w:r>
      <w:r w:rsidRPr="00DC0EE1">
        <w:rPr>
          <w:rFonts w:ascii="Riojana Book" w:hAnsi="Riojana Book"/>
          <w:sz w:val="20"/>
          <w:szCs w:val="20"/>
        </w:rPr>
        <w:t>__________</w:t>
      </w:r>
    </w:p>
    <w:p w:rsidR="008B7933" w:rsidRPr="00DC0EE1" w:rsidRDefault="008B7933" w:rsidP="008B7933">
      <w:pPr>
        <w:spacing w:after="120" w:line="280" w:lineRule="exact"/>
        <w:rPr>
          <w:rFonts w:ascii="Riojana Book" w:hAnsi="Riojana Book"/>
          <w:sz w:val="20"/>
          <w:szCs w:val="20"/>
        </w:rPr>
      </w:pPr>
      <w:r w:rsidRPr="00DC0EE1">
        <w:rPr>
          <w:rFonts w:ascii="Riojana Book" w:hAnsi="Riojana Book"/>
          <w:sz w:val="20"/>
          <w:szCs w:val="20"/>
        </w:rPr>
        <w:t>en representación de la E.I.P.C./C.P.C.E.I. ____________________________________________</w:t>
      </w:r>
      <w:r w:rsidR="00106FBD" w:rsidRPr="00DC0EE1">
        <w:rPr>
          <w:rFonts w:ascii="Riojana Book" w:hAnsi="Riojana Book"/>
          <w:sz w:val="20"/>
          <w:szCs w:val="20"/>
        </w:rPr>
        <w:t>____________</w:t>
      </w:r>
      <w:r w:rsidRPr="00DC0EE1">
        <w:rPr>
          <w:rFonts w:ascii="Riojana Book" w:hAnsi="Riojana Book"/>
          <w:sz w:val="20"/>
          <w:szCs w:val="20"/>
        </w:rPr>
        <w:t>__</w:t>
      </w:r>
    </w:p>
    <w:p w:rsidR="008B7933" w:rsidRPr="00DC0EE1" w:rsidRDefault="008B7933" w:rsidP="008B7933">
      <w:pPr>
        <w:spacing w:after="120" w:line="280" w:lineRule="exact"/>
        <w:rPr>
          <w:rFonts w:ascii="Riojana Book" w:hAnsi="Riojana Book"/>
          <w:sz w:val="20"/>
          <w:szCs w:val="20"/>
        </w:rPr>
      </w:pPr>
      <w:r w:rsidRPr="00DC0EE1">
        <w:rPr>
          <w:rFonts w:ascii="Riojana Book" w:hAnsi="Riojana Book"/>
          <w:sz w:val="20"/>
          <w:szCs w:val="20"/>
        </w:rPr>
        <w:t xml:space="preserve">con código _____________________cuyo </w:t>
      </w:r>
      <w:r w:rsidR="00DF769A" w:rsidRPr="00DC0EE1">
        <w:rPr>
          <w:rFonts w:ascii="Riojana Book" w:hAnsi="Riojana Book"/>
          <w:sz w:val="20"/>
          <w:szCs w:val="20"/>
        </w:rPr>
        <w:t>titular es</w:t>
      </w:r>
      <w:r w:rsidRPr="00DC0EE1">
        <w:rPr>
          <w:rFonts w:ascii="Riojana Book" w:hAnsi="Riojana Book"/>
          <w:sz w:val="20"/>
          <w:szCs w:val="20"/>
        </w:rPr>
        <w:t xml:space="preserve"> _____________________________________</w:t>
      </w:r>
      <w:r w:rsidR="00106FBD" w:rsidRPr="00DC0EE1">
        <w:rPr>
          <w:rFonts w:ascii="Riojana Book" w:hAnsi="Riojana Book"/>
          <w:sz w:val="20"/>
          <w:szCs w:val="20"/>
        </w:rPr>
        <w:t>__________</w:t>
      </w:r>
      <w:r w:rsidR="003E5E5D" w:rsidRPr="00DC0EE1">
        <w:rPr>
          <w:rFonts w:ascii="Riojana Book" w:hAnsi="Riojana Book"/>
          <w:sz w:val="20"/>
          <w:szCs w:val="20"/>
        </w:rPr>
        <w:t>_</w:t>
      </w:r>
      <w:r w:rsidR="00106FBD" w:rsidRPr="00DC0EE1">
        <w:rPr>
          <w:rFonts w:ascii="Riojana Book" w:hAnsi="Riojana Book"/>
          <w:sz w:val="20"/>
          <w:szCs w:val="20"/>
        </w:rPr>
        <w:t>_</w:t>
      </w:r>
      <w:r w:rsidRPr="00DC0EE1">
        <w:rPr>
          <w:rFonts w:ascii="Riojana Book" w:hAnsi="Riojana Book"/>
          <w:sz w:val="20"/>
          <w:szCs w:val="20"/>
        </w:rPr>
        <w:t>_</w:t>
      </w:r>
    </w:p>
    <w:p w:rsidR="008B7933" w:rsidRPr="00DC0EE1" w:rsidRDefault="008B7933" w:rsidP="008B7933">
      <w:pPr>
        <w:spacing w:after="120" w:line="280" w:lineRule="exact"/>
        <w:rPr>
          <w:rFonts w:ascii="Riojana Book" w:hAnsi="Riojana Book"/>
          <w:sz w:val="20"/>
          <w:szCs w:val="20"/>
        </w:rPr>
      </w:pPr>
      <w:r w:rsidRPr="00DC0EE1">
        <w:rPr>
          <w:rFonts w:ascii="Riojana Book" w:hAnsi="Riojana Book"/>
          <w:sz w:val="20"/>
          <w:szCs w:val="20"/>
        </w:rPr>
        <w:t>con NIF/NIE___________________</w:t>
      </w:r>
      <w:r w:rsidR="00106FBD" w:rsidRPr="00DC0EE1">
        <w:rPr>
          <w:rFonts w:ascii="Riojana Book" w:hAnsi="Riojana Book"/>
          <w:sz w:val="20"/>
          <w:szCs w:val="20"/>
        </w:rPr>
        <w:t>__</w:t>
      </w:r>
      <w:r w:rsidR="003E5E5D" w:rsidRPr="00DC0EE1">
        <w:rPr>
          <w:rFonts w:ascii="Riojana Book" w:hAnsi="Riojana Book"/>
          <w:sz w:val="20"/>
          <w:szCs w:val="20"/>
        </w:rPr>
        <w:t>, con Decreto de c</w:t>
      </w:r>
      <w:r w:rsidR="00E7296B" w:rsidRPr="00DC0EE1">
        <w:rPr>
          <w:rFonts w:ascii="Riojana Book" w:hAnsi="Riojana Book"/>
          <w:sz w:val="20"/>
          <w:szCs w:val="20"/>
        </w:rPr>
        <w:t>reación/Resolución de autorización _______________ Domicilio ____________________________________________________________ Código postal ____________ Localidad _______________________________________________________ Teléfono _____________________ Correo electrónico ________________________________________</w:t>
      </w:r>
    </w:p>
    <w:p w:rsidR="008B7933" w:rsidRPr="006A49E7" w:rsidRDefault="008B7933" w:rsidP="008B7933">
      <w:pPr>
        <w:spacing w:line="280" w:lineRule="exact"/>
        <w:jc w:val="both"/>
        <w:rPr>
          <w:rFonts w:ascii="HelveticaNeue LT 55 Roman" w:hAnsi="HelveticaNeue LT 55 Roman"/>
          <w:sz w:val="20"/>
          <w:szCs w:val="20"/>
          <w:u w:val="single"/>
        </w:rPr>
      </w:pPr>
    </w:p>
    <w:p w:rsidR="008B7933" w:rsidRPr="00DC0EE1" w:rsidRDefault="00357F2A" w:rsidP="008B7933">
      <w:pPr>
        <w:spacing w:after="240"/>
        <w:jc w:val="both"/>
        <w:rPr>
          <w:rFonts w:ascii="Riojana SemiBold" w:hAnsi="Riojana SemiBold"/>
        </w:rPr>
      </w:pPr>
      <w:r w:rsidRPr="00DC0EE1">
        <w:rPr>
          <w:rFonts w:ascii="Riojana SemiBold" w:hAnsi="Riojana SemiBold"/>
        </w:rPr>
        <w:t>SOLICIT</w:t>
      </w:r>
      <w:r w:rsidR="008B7933" w:rsidRPr="00DC0EE1">
        <w:rPr>
          <w:rFonts w:ascii="Riojana SemiBold" w:hAnsi="Riojana SemiBold"/>
        </w:rPr>
        <w:t>A:</w:t>
      </w:r>
    </w:p>
    <w:p w:rsidR="008B7933" w:rsidRPr="00DC0EE1" w:rsidRDefault="00357F2A" w:rsidP="004363B5">
      <w:pPr>
        <w:spacing w:after="240"/>
        <w:jc w:val="both"/>
        <w:rPr>
          <w:rFonts w:ascii="Riojana Book" w:hAnsi="Riojana Book"/>
          <w:sz w:val="20"/>
          <w:szCs w:val="20"/>
        </w:rPr>
      </w:pPr>
      <w:r w:rsidRPr="00DC0EE1">
        <w:rPr>
          <w:rFonts w:ascii="Riojana Book" w:hAnsi="Riojana Book"/>
          <w:sz w:val="20"/>
          <w:szCs w:val="20"/>
        </w:rPr>
        <w:t>La ayuda correspondiente al Programa BONO INFANTIL, comprometiéndose a cumplir los requisitos establecidos en la Orden que la regula y cuantas disposiciones la desarrollen</w:t>
      </w:r>
      <w:r w:rsidR="004363B5" w:rsidRPr="00DC0EE1">
        <w:rPr>
          <w:rFonts w:ascii="Riojana Book" w:hAnsi="Riojana Book"/>
          <w:sz w:val="20"/>
          <w:szCs w:val="20"/>
        </w:rPr>
        <w:t>.</w:t>
      </w:r>
    </w:p>
    <w:p w:rsidR="00357F2A" w:rsidRPr="00DC0EE1" w:rsidRDefault="00357F2A" w:rsidP="004363B5">
      <w:pPr>
        <w:spacing w:after="240"/>
        <w:jc w:val="both"/>
        <w:rPr>
          <w:rFonts w:ascii="Riojana SemiBold" w:hAnsi="Riojana SemiBold"/>
          <w:sz w:val="20"/>
          <w:szCs w:val="20"/>
        </w:rPr>
      </w:pPr>
      <w:r w:rsidRPr="00DC0EE1">
        <w:rPr>
          <w:rFonts w:ascii="Riojana SemiBold" w:hAnsi="Riojana SemiBold"/>
          <w:sz w:val="20"/>
          <w:szCs w:val="20"/>
        </w:rPr>
        <w:t>COMPOSICIÓN EIPCM/CPCEI</w:t>
      </w: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2929"/>
        <w:gridCol w:w="1023"/>
        <w:gridCol w:w="1023"/>
        <w:gridCol w:w="1023"/>
        <w:gridCol w:w="1023"/>
        <w:gridCol w:w="1023"/>
        <w:gridCol w:w="1023"/>
      </w:tblGrid>
      <w:tr w:rsidR="00357F2A" w:rsidRPr="00DC0EE1" w:rsidTr="003E5E5D">
        <w:trPr>
          <w:trHeight w:val="20"/>
        </w:trPr>
        <w:tc>
          <w:tcPr>
            <w:tcW w:w="2435" w:type="dxa"/>
            <w:vAlign w:val="center"/>
          </w:tcPr>
          <w:p w:rsidR="00357F2A" w:rsidRPr="00DC0EE1" w:rsidRDefault="00357F2A" w:rsidP="004C11B1">
            <w:pPr>
              <w:rPr>
                <w:rFonts w:ascii="Riojana Book" w:hAnsi="Riojana Book"/>
                <w:b/>
              </w:rPr>
            </w:pPr>
          </w:p>
        </w:tc>
        <w:tc>
          <w:tcPr>
            <w:tcW w:w="851" w:type="dxa"/>
            <w:vAlign w:val="center"/>
          </w:tcPr>
          <w:p w:rsidR="00357F2A" w:rsidRPr="00DC0EE1" w:rsidRDefault="00357F2A" w:rsidP="004C11B1">
            <w:pPr>
              <w:jc w:val="center"/>
              <w:rPr>
                <w:rFonts w:ascii="Riojana Book" w:hAnsi="Riojana Book"/>
              </w:rPr>
            </w:pPr>
            <w:r w:rsidRPr="00DC0EE1">
              <w:rPr>
                <w:rFonts w:ascii="Riojana Book" w:hAnsi="Riojana Book"/>
              </w:rPr>
              <w:t>0-1 años</w:t>
            </w:r>
          </w:p>
        </w:tc>
        <w:tc>
          <w:tcPr>
            <w:tcW w:w="851" w:type="dxa"/>
            <w:vAlign w:val="center"/>
          </w:tcPr>
          <w:p w:rsidR="00357F2A" w:rsidRPr="00DC0EE1" w:rsidRDefault="00357F2A" w:rsidP="004C11B1">
            <w:pPr>
              <w:jc w:val="center"/>
              <w:rPr>
                <w:rFonts w:ascii="Riojana Book" w:hAnsi="Riojana Book"/>
              </w:rPr>
            </w:pPr>
            <w:r w:rsidRPr="00DC0EE1">
              <w:rPr>
                <w:rFonts w:ascii="Riojana Book" w:hAnsi="Riojana Book"/>
              </w:rPr>
              <w:t>1-2 años</w:t>
            </w:r>
          </w:p>
        </w:tc>
        <w:tc>
          <w:tcPr>
            <w:tcW w:w="851" w:type="dxa"/>
            <w:vAlign w:val="center"/>
          </w:tcPr>
          <w:p w:rsidR="00357F2A" w:rsidRPr="00DC0EE1" w:rsidRDefault="00357F2A" w:rsidP="004C11B1">
            <w:pPr>
              <w:jc w:val="center"/>
              <w:rPr>
                <w:rFonts w:ascii="Riojana Book" w:hAnsi="Riojana Book"/>
              </w:rPr>
            </w:pPr>
            <w:r w:rsidRPr="00DC0EE1">
              <w:rPr>
                <w:rFonts w:ascii="Riojana Book" w:hAnsi="Riojana Book"/>
              </w:rPr>
              <w:t>2-3 años</w:t>
            </w:r>
          </w:p>
        </w:tc>
        <w:tc>
          <w:tcPr>
            <w:tcW w:w="851" w:type="dxa"/>
            <w:vAlign w:val="center"/>
          </w:tcPr>
          <w:p w:rsidR="00357F2A" w:rsidRPr="00DC0EE1" w:rsidRDefault="00357F2A" w:rsidP="004C11B1">
            <w:pPr>
              <w:jc w:val="center"/>
              <w:rPr>
                <w:rFonts w:ascii="Riojana Book" w:hAnsi="Riojana Book"/>
              </w:rPr>
            </w:pPr>
            <w:r w:rsidRPr="00DC0EE1">
              <w:rPr>
                <w:rFonts w:ascii="Riojana Book" w:hAnsi="Riojana Book"/>
              </w:rPr>
              <w:t>Mixta 0</w:t>
            </w:r>
            <w:r w:rsidR="003E5E5D" w:rsidRPr="00DC0EE1">
              <w:rPr>
                <w:rFonts w:ascii="Riojana Book" w:hAnsi="Riojana Book"/>
              </w:rPr>
              <w:t xml:space="preserve"> </w:t>
            </w:r>
            <w:r w:rsidRPr="00DC0EE1">
              <w:rPr>
                <w:rFonts w:ascii="Riojana Book" w:hAnsi="Riojana Book"/>
              </w:rPr>
              <w:t>y</w:t>
            </w:r>
            <w:r w:rsidR="003E5E5D" w:rsidRPr="00DC0EE1">
              <w:rPr>
                <w:rFonts w:ascii="Riojana Book" w:hAnsi="Riojana Book"/>
              </w:rPr>
              <w:t xml:space="preserve"> </w:t>
            </w:r>
            <w:r w:rsidRPr="00DC0EE1">
              <w:rPr>
                <w:rFonts w:ascii="Riojana Book" w:hAnsi="Riojana Book"/>
              </w:rPr>
              <w:t>1</w:t>
            </w:r>
          </w:p>
        </w:tc>
        <w:tc>
          <w:tcPr>
            <w:tcW w:w="851" w:type="dxa"/>
            <w:vAlign w:val="center"/>
          </w:tcPr>
          <w:p w:rsidR="00357F2A" w:rsidRPr="00DC0EE1" w:rsidRDefault="00357F2A" w:rsidP="004C11B1">
            <w:pPr>
              <w:jc w:val="center"/>
              <w:rPr>
                <w:rFonts w:ascii="Riojana Book" w:hAnsi="Riojana Book"/>
              </w:rPr>
            </w:pPr>
            <w:r w:rsidRPr="00DC0EE1">
              <w:rPr>
                <w:rFonts w:ascii="Riojana Book" w:hAnsi="Riojana Book"/>
              </w:rPr>
              <w:t xml:space="preserve">Mixta </w:t>
            </w:r>
            <w:r w:rsidR="003E5E5D" w:rsidRPr="00DC0EE1">
              <w:rPr>
                <w:rFonts w:ascii="Riojana Book" w:hAnsi="Riojana Book"/>
              </w:rPr>
              <w:t xml:space="preserve"> </w:t>
            </w:r>
            <w:r w:rsidRPr="00DC0EE1">
              <w:rPr>
                <w:rFonts w:ascii="Riojana Book" w:hAnsi="Riojana Book"/>
              </w:rPr>
              <w:t>1</w:t>
            </w:r>
            <w:r w:rsidR="003E5E5D" w:rsidRPr="00DC0EE1">
              <w:rPr>
                <w:rFonts w:ascii="Riojana Book" w:hAnsi="Riojana Book"/>
              </w:rPr>
              <w:t xml:space="preserve"> </w:t>
            </w:r>
            <w:r w:rsidRPr="00DC0EE1">
              <w:rPr>
                <w:rFonts w:ascii="Riojana Book" w:hAnsi="Riojana Book"/>
              </w:rPr>
              <w:t>y</w:t>
            </w:r>
            <w:r w:rsidR="003E5E5D" w:rsidRPr="00DC0EE1">
              <w:rPr>
                <w:rFonts w:ascii="Riojana Book" w:hAnsi="Riojana Book"/>
              </w:rPr>
              <w:t xml:space="preserve"> </w:t>
            </w:r>
            <w:r w:rsidRPr="00DC0EE1">
              <w:rPr>
                <w:rFonts w:ascii="Riojana Book" w:hAnsi="Riojana Book"/>
              </w:rPr>
              <w:t>2</w:t>
            </w:r>
          </w:p>
        </w:tc>
        <w:tc>
          <w:tcPr>
            <w:tcW w:w="851" w:type="dxa"/>
            <w:vAlign w:val="center"/>
          </w:tcPr>
          <w:p w:rsidR="00357F2A" w:rsidRPr="00DC0EE1" w:rsidRDefault="00357F2A" w:rsidP="004C11B1">
            <w:pPr>
              <w:jc w:val="center"/>
              <w:rPr>
                <w:rFonts w:ascii="Riojana Book" w:hAnsi="Riojana Book"/>
              </w:rPr>
            </w:pPr>
            <w:r w:rsidRPr="00DC0EE1">
              <w:rPr>
                <w:rFonts w:ascii="Riojana Book" w:hAnsi="Riojana Book"/>
              </w:rPr>
              <w:t>Mixta 0,1</w:t>
            </w:r>
            <w:r w:rsidR="003E5E5D" w:rsidRPr="00DC0EE1">
              <w:rPr>
                <w:rFonts w:ascii="Riojana Book" w:hAnsi="Riojana Book"/>
              </w:rPr>
              <w:t xml:space="preserve"> </w:t>
            </w:r>
            <w:r w:rsidRPr="00DC0EE1">
              <w:rPr>
                <w:rFonts w:ascii="Riojana Book" w:hAnsi="Riojana Book"/>
              </w:rPr>
              <w:t>y</w:t>
            </w:r>
            <w:r w:rsidR="003E5E5D" w:rsidRPr="00DC0EE1">
              <w:rPr>
                <w:rFonts w:ascii="Riojana Book" w:hAnsi="Riojana Book"/>
              </w:rPr>
              <w:t xml:space="preserve"> </w:t>
            </w:r>
            <w:r w:rsidRPr="00DC0EE1">
              <w:rPr>
                <w:rFonts w:ascii="Riojana Book" w:hAnsi="Riojana Book"/>
              </w:rPr>
              <w:t>2</w:t>
            </w:r>
          </w:p>
        </w:tc>
      </w:tr>
      <w:tr w:rsidR="00357F2A" w:rsidRPr="00DC0EE1" w:rsidTr="003E5E5D">
        <w:trPr>
          <w:trHeight w:val="415"/>
        </w:trPr>
        <w:tc>
          <w:tcPr>
            <w:tcW w:w="2435" w:type="dxa"/>
            <w:vAlign w:val="center"/>
          </w:tcPr>
          <w:p w:rsidR="00357F2A" w:rsidRPr="00DC0EE1" w:rsidRDefault="00357F2A" w:rsidP="004C11B1">
            <w:pPr>
              <w:pStyle w:val="Ttulo1"/>
              <w:outlineLvl w:val="0"/>
              <w:rPr>
                <w:rFonts w:ascii="Riojana Book" w:hAnsi="Riojana Book"/>
              </w:rPr>
            </w:pPr>
            <w:r w:rsidRPr="00DC0EE1">
              <w:rPr>
                <w:rFonts w:ascii="Riojana Book" w:hAnsi="Riojana Book"/>
              </w:rPr>
              <w:t>Unidades Autorizadas</w:t>
            </w:r>
          </w:p>
        </w:tc>
        <w:tc>
          <w:tcPr>
            <w:tcW w:w="851" w:type="dxa"/>
            <w:vAlign w:val="center"/>
          </w:tcPr>
          <w:p w:rsidR="00357F2A" w:rsidRPr="00DC0EE1" w:rsidRDefault="00357F2A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357F2A" w:rsidRPr="00DC0EE1" w:rsidRDefault="00357F2A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357F2A" w:rsidRPr="00DC0EE1" w:rsidRDefault="00357F2A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357F2A" w:rsidRPr="00DC0EE1" w:rsidRDefault="00357F2A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357F2A" w:rsidRPr="00DC0EE1" w:rsidRDefault="00357F2A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357F2A" w:rsidRPr="00DC0EE1" w:rsidRDefault="00357F2A" w:rsidP="004C11B1">
            <w:pPr>
              <w:rPr>
                <w:rFonts w:ascii="Riojana Book" w:hAnsi="Riojana Book"/>
              </w:rPr>
            </w:pPr>
          </w:p>
        </w:tc>
      </w:tr>
      <w:tr w:rsidR="0006018B" w:rsidRPr="00DC0EE1" w:rsidTr="003E5E5D">
        <w:trPr>
          <w:trHeight w:val="415"/>
        </w:trPr>
        <w:tc>
          <w:tcPr>
            <w:tcW w:w="2435" w:type="dxa"/>
            <w:vAlign w:val="center"/>
          </w:tcPr>
          <w:p w:rsidR="0006018B" w:rsidRPr="00DC0EE1" w:rsidRDefault="0006018B" w:rsidP="004C11B1">
            <w:pPr>
              <w:pStyle w:val="Ttulo1"/>
              <w:outlineLvl w:val="0"/>
              <w:rPr>
                <w:rFonts w:ascii="Riojana Book" w:hAnsi="Riojana Book"/>
              </w:rPr>
            </w:pPr>
            <w:r w:rsidRPr="00DC0EE1">
              <w:rPr>
                <w:rFonts w:ascii="Riojana Book" w:hAnsi="Riojana Book"/>
              </w:rPr>
              <w:t>Puestos Escolares</w:t>
            </w: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</w:tr>
      <w:tr w:rsidR="0006018B" w:rsidRPr="00DC0EE1" w:rsidTr="003E5E5D">
        <w:trPr>
          <w:trHeight w:val="415"/>
        </w:trPr>
        <w:tc>
          <w:tcPr>
            <w:tcW w:w="2435" w:type="dxa"/>
            <w:vAlign w:val="center"/>
          </w:tcPr>
          <w:p w:rsidR="0006018B" w:rsidRPr="00DC0EE1" w:rsidRDefault="0006018B" w:rsidP="004C11B1">
            <w:pPr>
              <w:pStyle w:val="Ttulo1"/>
              <w:outlineLvl w:val="0"/>
              <w:rPr>
                <w:rFonts w:ascii="Riojana Book" w:hAnsi="Riojana Book"/>
              </w:rPr>
            </w:pPr>
            <w:r w:rsidRPr="00DC0EE1">
              <w:rPr>
                <w:rFonts w:ascii="Riojana Book" w:hAnsi="Riojana Book"/>
              </w:rPr>
              <w:t>Nº Total Alumnos matriculados</w:t>
            </w: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</w:tr>
      <w:tr w:rsidR="0006018B" w:rsidRPr="00DC0EE1" w:rsidTr="003E5E5D">
        <w:trPr>
          <w:trHeight w:val="415"/>
        </w:trPr>
        <w:tc>
          <w:tcPr>
            <w:tcW w:w="2435" w:type="dxa"/>
            <w:vAlign w:val="center"/>
          </w:tcPr>
          <w:p w:rsidR="0006018B" w:rsidRPr="00DC0EE1" w:rsidRDefault="0006018B" w:rsidP="004C11B1">
            <w:pPr>
              <w:pStyle w:val="Ttulo1"/>
              <w:outlineLvl w:val="0"/>
              <w:rPr>
                <w:rFonts w:ascii="Riojana Book" w:hAnsi="Riojana Book"/>
              </w:rPr>
            </w:pPr>
            <w:r w:rsidRPr="00DC0EE1">
              <w:rPr>
                <w:rFonts w:ascii="Riojana Book" w:hAnsi="Riojana Book"/>
              </w:rPr>
              <w:t>Nº Total Alumnos requisitos Bono Infantil</w:t>
            </w: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</w:tr>
    </w:tbl>
    <w:p w:rsidR="00357F2A" w:rsidRPr="00357F2A" w:rsidRDefault="00357F2A" w:rsidP="004363B5">
      <w:pPr>
        <w:spacing w:after="240"/>
        <w:jc w:val="both"/>
        <w:rPr>
          <w:rFonts w:ascii="Riojana" w:hAnsi="Riojana"/>
          <w:b/>
          <w:sz w:val="20"/>
          <w:szCs w:val="20"/>
        </w:rPr>
      </w:pPr>
    </w:p>
    <w:p w:rsidR="00852235" w:rsidRPr="00DC0EE1" w:rsidRDefault="00852235" w:rsidP="004363B5">
      <w:pPr>
        <w:spacing w:before="240" w:after="240"/>
        <w:jc w:val="both"/>
        <w:rPr>
          <w:rFonts w:ascii="Riojana Book" w:hAnsi="Riojana Book"/>
          <w:sz w:val="20"/>
          <w:szCs w:val="20"/>
        </w:rPr>
      </w:pPr>
      <w:r w:rsidRPr="00DC0EE1">
        <w:rPr>
          <w:rFonts w:ascii="Riojana SemiBold" w:hAnsi="Riojana SemiBold"/>
          <w:sz w:val="20"/>
          <w:szCs w:val="20"/>
        </w:rPr>
        <w:t>JORNADAS</w:t>
      </w:r>
      <w:r w:rsidRPr="00DC0EE1">
        <w:rPr>
          <w:rFonts w:ascii="Riojana Book" w:hAnsi="Riojana Book"/>
          <w:sz w:val="20"/>
          <w:szCs w:val="20"/>
        </w:rPr>
        <w:t xml:space="preserve"> del Centro/Escuela que comprenden al menos la jornada mínima subvencionada por el Bono Infantil.</w:t>
      </w: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2436"/>
        <w:gridCol w:w="2095"/>
        <w:gridCol w:w="1843"/>
        <w:gridCol w:w="2693"/>
      </w:tblGrid>
      <w:tr w:rsidR="00852235" w:rsidRPr="00DC0EE1" w:rsidTr="007F207E">
        <w:trPr>
          <w:trHeight w:val="360"/>
        </w:trPr>
        <w:tc>
          <w:tcPr>
            <w:tcW w:w="2436" w:type="dxa"/>
            <w:vAlign w:val="center"/>
          </w:tcPr>
          <w:p w:rsidR="00852235" w:rsidRPr="00DC0EE1" w:rsidRDefault="00852235" w:rsidP="004C11B1">
            <w:pPr>
              <w:rPr>
                <w:rFonts w:ascii="Riojana Book" w:hAnsi="Riojana Book"/>
                <w:b/>
              </w:rPr>
            </w:pPr>
            <w:r w:rsidRPr="00DC0EE1">
              <w:rPr>
                <w:rFonts w:ascii="Riojana Book" w:hAnsi="Riojana Book"/>
              </w:rPr>
              <w:t>Descripción</w:t>
            </w:r>
          </w:p>
        </w:tc>
        <w:tc>
          <w:tcPr>
            <w:tcW w:w="2095" w:type="dxa"/>
            <w:vAlign w:val="center"/>
          </w:tcPr>
          <w:p w:rsidR="00852235" w:rsidRPr="00DC0EE1" w:rsidRDefault="00852235" w:rsidP="004C11B1">
            <w:pPr>
              <w:jc w:val="center"/>
              <w:rPr>
                <w:rFonts w:ascii="Riojana Book" w:hAnsi="Riojana Book"/>
              </w:rPr>
            </w:pPr>
            <w:r w:rsidRPr="00DC0EE1">
              <w:rPr>
                <w:rFonts w:ascii="Riojana Book" w:hAnsi="Riojana Book"/>
              </w:rPr>
              <w:t>Horario</w:t>
            </w:r>
          </w:p>
        </w:tc>
        <w:tc>
          <w:tcPr>
            <w:tcW w:w="1843" w:type="dxa"/>
            <w:vAlign w:val="center"/>
          </w:tcPr>
          <w:p w:rsidR="00852235" w:rsidRPr="00DC0EE1" w:rsidRDefault="00852235" w:rsidP="004C11B1">
            <w:pPr>
              <w:jc w:val="center"/>
              <w:rPr>
                <w:rFonts w:ascii="Riojana Book" w:hAnsi="Riojana Book"/>
              </w:rPr>
            </w:pPr>
            <w:r w:rsidRPr="00DC0EE1">
              <w:rPr>
                <w:rFonts w:ascii="Riojana Book" w:hAnsi="Riojana Book"/>
              </w:rPr>
              <w:t>Precio</w:t>
            </w:r>
          </w:p>
        </w:tc>
        <w:tc>
          <w:tcPr>
            <w:tcW w:w="2693" w:type="dxa"/>
            <w:vAlign w:val="center"/>
          </w:tcPr>
          <w:p w:rsidR="00852235" w:rsidRPr="00DC0EE1" w:rsidRDefault="00852235" w:rsidP="004C11B1">
            <w:pPr>
              <w:jc w:val="center"/>
              <w:rPr>
                <w:rFonts w:ascii="Riojana Book" w:hAnsi="Riojana Book"/>
              </w:rPr>
            </w:pPr>
            <w:r w:rsidRPr="00DC0EE1">
              <w:rPr>
                <w:rFonts w:ascii="Riojana Book" w:hAnsi="Riojana Book"/>
              </w:rPr>
              <w:t>Comedor</w:t>
            </w:r>
          </w:p>
        </w:tc>
      </w:tr>
      <w:tr w:rsidR="00852235" w:rsidRPr="00DC0EE1" w:rsidTr="007F207E">
        <w:trPr>
          <w:trHeight w:val="415"/>
        </w:trPr>
        <w:tc>
          <w:tcPr>
            <w:tcW w:w="2436" w:type="dxa"/>
            <w:vAlign w:val="center"/>
          </w:tcPr>
          <w:p w:rsidR="00852235" w:rsidRPr="00DC0EE1" w:rsidRDefault="00852235" w:rsidP="004C11B1">
            <w:pPr>
              <w:pStyle w:val="Ttulo1"/>
              <w:outlineLvl w:val="0"/>
              <w:rPr>
                <w:rFonts w:ascii="Riojana Book" w:hAnsi="Riojana Book"/>
              </w:rPr>
            </w:pPr>
          </w:p>
        </w:tc>
        <w:tc>
          <w:tcPr>
            <w:tcW w:w="2095" w:type="dxa"/>
            <w:vAlign w:val="center"/>
          </w:tcPr>
          <w:p w:rsidR="00852235" w:rsidRPr="00DC0EE1" w:rsidRDefault="00852235" w:rsidP="004C11B1">
            <w:pPr>
              <w:rPr>
                <w:rFonts w:ascii="Riojana Book" w:hAnsi="Riojana Book"/>
              </w:rPr>
            </w:pPr>
          </w:p>
        </w:tc>
        <w:tc>
          <w:tcPr>
            <w:tcW w:w="1843" w:type="dxa"/>
            <w:vAlign w:val="center"/>
          </w:tcPr>
          <w:p w:rsidR="00852235" w:rsidRPr="00DC0EE1" w:rsidRDefault="00852235" w:rsidP="004C11B1">
            <w:pPr>
              <w:rPr>
                <w:rFonts w:ascii="Riojana Book" w:hAnsi="Riojana Book"/>
              </w:rPr>
            </w:pPr>
          </w:p>
        </w:tc>
        <w:tc>
          <w:tcPr>
            <w:tcW w:w="2693" w:type="dxa"/>
            <w:vAlign w:val="center"/>
          </w:tcPr>
          <w:p w:rsidR="00852235" w:rsidRPr="00DC0EE1" w:rsidRDefault="00852235" w:rsidP="004C11B1">
            <w:pPr>
              <w:rPr>
                <w:rFonts w:ascii="Riojana Book" w:hAnsi="Riojana Book"/>
              </w:rPr>
            </w:pPr>
          </w:p>
        </w:tc>
      </w:tr>
      <w:tr w:rsidR="00852235" w:rsidRPr="00DC0EE1" w:rsidTr="007F207E">
        <w:trPr>
          <w:trHeight w:val="415"/>
        </w:trPr>
        <w:tc>
          <w:tcPr>
            <w:tcW w:w="2436" w:type="dxa"/>
            <w:vAlign w:val="center"/>
          </w:tcPr>
          <w:p w:rsidR="00852235" w:rsidRPr="00DC0EE1" w:rsidRDefault="00852235" w:rsidP="004C11B1">
            <w:pPr>
              <w:pStyle w:val="Ttulo1"/>
              <w:outlineLvl w:val="0"/>
              <w:rPr>
                <w:rFonts w:ascii="Riojana Book" w:hAnsi="Riojana Book"/>
              </w:rPr>
            </w:pPr>
          </w:p>
        </w:tc>
        <w:tc>
          <w:tcPr>
            <w:tcW w:w="2095" w:type="dxa"/>
            <w:vAlign w:val="center"/>
          </w:tcPr>
          <w:p w:rsidR="00852235" w:rsidRPr="00DC0EE1" w:rsidRDefault="00852235" w:rsidP="004C11B1">
            <w:pPr>
              <w:rPr>
                <w:rFonts w:ascii="Riojana Book" w:hAnsi="Riojana Book"/>
              </w:rPr>
            </w:pPr>
          </w:p>
        </w:tc>
        <w:tc>
          <w:tcPr>
            <w:tcW w:w="1843" w:type="dxa"/>
            <w:vAlign w:val="center"/>
          </w:tcPr>
          <w:p w:rsidR="00852235" w:rsidRPr="00DC0EE1" w:rsidRDefault="00852235" w:rsidP="004C11B1">
            <w:pPr>
              <w:rPr>
                <w:rFonts w:ascii="Riojana Book" w:hAnsi="Riojana Book"/>
              </w:rPr>
            </w:pPr>
          </w:p>
        </w:tc>
        <w:tc>
          <w:tcPr>
            <w:tcW w:w="2693" w:type="dxa"/>
            <w:vAlign w:val="center"/>
          </w:tcPr>
          <w:p w:rsidR="00852235" w:rsidRPr="00DC0EE1" w:rsidRDefault="00852235" w:rsidP="004C11B1">
            <w:pPr>
              <w:rPr>
                <w:rFonts w:ascii="Riojana Book" w:hAnsi="Riojana Book"/>
              </w:rPr>
            </w:pPr>
          </w:p>
        </w:tc>
      </w:tr>
    </w:tbl>
    <w:p w:rsidR="00852235" w:rsidRDefault="00852235" w:rsidP="004363B5">
      <w:pPr>
        <w:spacing w:before="240" w:after="240"/>
        <w:jc w:val="both"/>
        <w:rPr>
          <w:rFonts w:ascii="Riojana" w:hAnsi="Riojana"/>
          <w:sz w:val="20"/>
          <w:szCs w:val="20"/>
        </w:rPr>
      </w:pPr>
    </w:p>
    <w:p w:rsidR="00F33F86" w:rsidRPr="00DC0EE1" w:rsidRDefault="00F33F86" w:rsidP="004363B5">
      <w:pPr>
        <w:spacing w:before="240" w:after="240"/>
        <w:jc w:val="both"/>
        <w:rPr>
          <w:rFonts w:ascii="Riojana SemiBold" w:hAnsi="Riojana SemiBold"/>
          <w:sz w:val="20"/>
          <w:szCs w:val="20"/>
        </w:rPr>
      </w:pPr>
      <w:r w:rsidRPr="00DC0EE1">
        <w:rPr>
          <w:rFonts w:ascii="Riojana SemiBold" w:hAnsi="Riojana SemiBold"/>
          <w:sz w:val="20"/>
          <w:szCs w:val="20"/>
        </w:rPr>
        <w:lastRenderedPageBreak/>
        <w:t>DOCUMENTACIÓN</w:t>
      </w:r>
    </w:p>
    <w:p w:rsidR="00D11396" w:rsidRPr="00DC0EE1" w:rsidRDefault="00D11396" w:rsidP="00C86BA3">
      <w:pPr>
        <w:pStyle w:val="Prrafodelista"/>
        <w:numPr>
          <w:ilvl w:val="0"/>
          <w:numId w:val="2"/>
        </w:numPr>
        <w:spacing w:before="120" w:after="120"/>
        <w:jc w:val="both"/>
        <w:rPr>
          <w:rFonts w:ascii="Riojana SemiBold" w:hAnsi="Riojana SemiBold"/>
          <w:sz w:val="20"/>
          <w:szCs w:val="20"/>
        </w:rPr>
      </w:pPr>
      <w:r w:rsidRPr="00DC0EE1">
        <w:rPr>
          <w:rFonts w:ascii="Riojana SemiBold" w:hAnsi="Riojana SemiBold"/>
          <w:sz w:val="20"/>
          <w:szCs w:val="20"/>
        </w:rPr>
        <w:t>A presentar por los interesados.</w:t>
      </w:r>
    </w:p>
    <w:p w:rsidR="008B7933" w:rsidRPr="00DC0EE1" w:rsidRDefault="00F33F86" w:rsidP="00C86BA3">
      <w:pPr>
        <w:spacing w:before="120" w:after="120"/>
        <w:jc w:val="both"/>
        <w:rPr>
          <w:rFonts w:ascii="Riojana Book" w:hAnsi="Riojana Book"/>
          <w:sz w:val="20"/>
          <w:szCs w:val="20"/>
        </w:rPr>
      </w:pPr>
      <w:r w:rsidRPr="00DC0EE1">
        <w:rPr>
          <w:rFonts w:ascii="Riojana Book" w:hAnsi="Riojana Book"/>
          <w:sz w:val="20"/>
          <w:szCs w:val="20"/>
        </w:rPr>
        <w:t>Los Centros docentes de Primer Ciclo de Infantil aportarán los documentos nº 1, 2, 3, 4, 5</w:t>
      </w:r>
      <w:r w:rsidR="008B7933" w:rsidRPr="00DC0EE1">
        <w:rPr>
          <w:rFonts w:ascii="Riojana Book" w:hAnsi="Riojana Book"/>
          <w:sz w:val="20"/>
          <w:szCs w:val="20"/>
        </w:rPr>
        <w:t>.</w:t>
      </w:r>
    </w:p>
    <w:p w:rsidR="00F33F86" w:rsidRPr="00DC0EE1" w:rsidRDefault="00F33F86" w:rsidP="00C86BA3">
      <w:pPr>
        <w:spacing w:before="120" w:after="120"/>
        <w:jc w:val="both"/>
        <w:rPr>
          <w:rFonts w:ascii="Riojana Book" w:hAnsi="Riojana Book"/>
          <w:sz w:val="20"/>
          <w:szCs w:val="20"/>
        </w:rPr>
      </w:pPr>
      <w:r w:rsidRPr="00DC0EE1">
        <w:rPr>
          <w:rFonts w:ascii="Riojana Book" w:hAnsi="Riojana Book"/>
          <w:sz w:val="20"/>
          <w:szCs w:val="20"/>
        </w:rPr>
        <w:t>Los Ayuntamientos presentarán todos los documentos a excepción del nº 2. El documento nº 9 solo debe presentarse si ocurre dicha situación.</w:t>
      </w:r>
    </w:p>
    <w:tbl>
      <w:tblPr>
        <w:tblpPr w:leftFromText="141" w:rightFromText="141" w:vertAnchor="text" w:horzAnchor="margin" w:tblpXSpec="center" w:tblpY="84"/>
        <w:tblOverlap w:val="never"/>
        <w:tblW w:w="83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7371"/>
        <w:gridCol w:w="1026"/>
      </w:tblGrid>
      <w:tr w:rsidR="00F33F86" w:rsidRPr="00DC0EE1" w:rsidTr="00050DC0">
        <w:trPr>
          <w:trHeight w:hRule="exact" w:val="397"/>
        </w:trPr>
        <w:tc>
          <w:tcPr>
            <w:tcW w:w="7371" w:type="dxa"/>
            <w:shd w:val="clear" w:color="auto" w:fill="auto"/>
            <w:vAlign w:val="center"/>
          </w:tcPr>
          <w:p w:rsidR="00F33F86" w:rsidRPr="00DC0EE1" w:rsidRDefault="00F33F86" w:rsidP="00C86BA3">
            <w:pPr>
              <w:spacing w:before="120" w:after="120"/>
              <w:jc w:val="center"/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</w:pPr>
            <w:r w:rsidRPr="00DC0EE1"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  <w:t>TIPO DE DOCUMENTO</w:t>
            </w:r>
          </w:p>
          <w:p w:rsidR="00F33F86" w:rsidRPr="00DC0EE1" w:rsidRDefault="00F33F86" w:rsidP="00C86BA3">
            <w:pPr>
              <w:spacing w:before="120" w:after="120"/>
              <w:jc w:val="center"/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F33F86" w:rsidRPr="00DC0EE1" w:rsidRDefault="00F33F86" w:rsidP="00C86BA3">
            <w:pPr>
              <w:spacing w:before="120" w:after="120"/>
              <w:jc w:val="center"/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</w:pPr>
          </w:p>
          <w:p w:rsidR="00F33F86" w:rsidRPr="00DC0EE1" w:rsidRDefault="00F33F86" w:rsidP="00C86BA3">
            <w:pPr>
              <w:spacing w:before="120" w:after="120"/>
              <w:jc w:val="center"/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</w:pPr>
            <w:r w:rsidRPr="00DC0EE1"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  <w:t>APORTA</w:t>
            </w:r>
          </w:p>
          <w:p w:rsidR="00F33F86" w:rsidRPr="00DC0EE1" w:rsidRDefault="00F33F86" w:rsidP="00C86BA3">
            <w:pPr>
              <w:spacing w:before="120" w:after="120"/>
              <w:jc w:val="center"/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</w:pPr>
          </w:p>
        </w:tc>
      </w:tr>
      <w:tr w:rsidR="00F33F86" w:rsidRPr="00DC0EE1" w:rsidTr="00050DC0">
        <w:trPr>
          <w:trHeight w:val="57"/>
        </w:trPr>
        <w:tc>
          <w:tcPr>
            <w:tcW w:w="7371" w:type="dxa"/>
            <w:shd w:val="clear" w:color="auto" w:fill="auto"/>
            <w:vAlign w:val="center"/>
          </w:tcPr>
          <w:p w:rsidR="00F33F86" w:rsidRPr="00DC0EE1" w:rsidRDefault="00F33F86" w:rsidP="00C86BA3">
            <w:pPr>
              <w:numPr>
                <w:ilvl w:val="0"/>
                <w:numId w:val="1"/>
              </w:numPr>
              <w:spacing w:before="120" w:after="120"/>
              <w:ind w:left="426" w:hanging="284"/>
              <w:jc w:val="both"/>
              <w:rPr>
                <w:rFonts w:ascii="Riojana Book" w:hAnsi="Riojana Book"/>
                <w:snapToGrid w:val="0"/>
                <w:sz w:val="20"/>
                <w:szCs w:val="20"/>
              </w:rPr>
            </w:pPr>
            <w:r w:rsidRPr="00DC0EE1">
              <w:rPr>
                <w:rFonts w:ascii="Riojana Book" w:hAnsi="Riojana Book"/>
                <w:snapToGrid w:val="0"/>
                <w:sz w:val="20"/>
                <w:szCs w:val="20"/>
              </w:rPr>
              <w:t>Relación nominal de alumnos matriculados que cumplan los requisitos exigidos en el artículo 4 de la orden junto con la documentación acreditativa.</w:t>
            </w:r>
          </w:p>
        </w:tc>
        <w:tc>
          <w:tcPr>
            <w:tcW w:w="1026" w:type="dxa"/>
            <w:shd w:val="clear" w:color="auto" w:fill="auto"/>
          </w:tcPr>
          <w:p w:rsidR="00F33F86" w:rsidRPr="00DC0EE1" w:rsidRDefault="00F33F86" w:rsidP="00C86BA3">
            <w:pPr>
              <w:spacing w:before="120" w:after="120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DC0EE1"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  <w:sym w:font="Wingdings" w:char="F06F"/>
            </w:r>
          </w:p>
        </w:tc>
      </w:tr>
      <w:tr w:rsidR="00F33F86" w:rsidRPr="00DC0EE1" w:rsidTr="00050DC0">
        <w:trPr>
          <w:trHeight w:val="57"/>
        </w:trPr>
        <w:tc>
          <w:tcPr>
            <w:tcW w:w="7371" w:type="dxa"/>
            <w:shd w:val="clear" w:color="auto" w:fill="auto"/>
            <w:vAlign w:val="center"/>
          </w:tcPr>
          <w:p w:rsidR="00F33F86" w:rsidRPr="00DC0EE1" w:rsidRDefault="00F33F86" w:rsidP="00C86BA3">
            <w:pPr>
              <w:numPr>
                <w:ilvl w:val="0"/>
                <w:numId w:val="1"/>
              </w:numPr>
              <w:spacing w:before="120" w:after="120"/>
              <w:ind w:left="426" w:hanging="284"/>
              <w:jc w:val="both"/>
              <w:rPr>
                <w:rFonts w:ascii="Riojana Book" w:hAnsi="Riojana Book"/>
                <w:snapToGrid w:val="0"/>
                <w:sz w:val="20"/>
                <w:szCs w:val="20"/>
              </w:rPr>
            </w:pPr>
            <w:r w:rsidRPr="00DC0EE1">
              <w:rPr>
                <w:rFonts w:ascii="Riojana Book" w:hAnsi="Riojana Book"/>
                <w:snapToGrid w:val="0"/>
                <w:sz w:val="20"/>
                <w:szCs w:val="20"/>
              </w:rPr>
              <w:t>Certificado sobre el precio mensual por alumno de las jornadas que comprendan cuando menos el horario mínimo que se determine en la resolución de convocatoria.</w:t>
            </w:r>
          </w:p>
        </w:tc>
        <w:tc>
          <w:tcPr>
            <w:tcW w:w="1026" w:type="dxa"/>
            <w:shd w:val="clear" w:color="auto" w:fill="auto"/>
          </w:tcPr>
          <w:p w:rsidR="00F33F86" w:rsidRPr="00DC0EE1" w:rsidRDefault="00F33F86" w:rsidP="00C86BA3">
            <w:pPr>
              <w:spacing w:before="120" w:after="120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DC0EE1"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  <w:sym w:font="Wingdings" w:char="F06F"/>
            </w:r>
          </w:p>
        </w:tc>
      </w:tr>
      <w:tr w:rsidR="00F33F86" w:rsidRPr="00DC0EE1" w:rsidTr="00050DC0">
        <w:trPr>
          <w:trHeight w:val="57"/>
        </w:trPr>
        <w:tc>
          <w:tcPr>
            <w:tcW w:w="7371" w:type="dxa"/>
            <w:shd w:val="clear" w:color="auto" w:fill="auto"/>
            <w:vAlign w:val="center"/>
          </w:tcPr>
          <w:p w:rsidR="00F33F86" w:rsidRPr="00DC0EE1" w:rsidRDefault="00F33F86" w:rsidP="00C86BA3">
            <w:pPr>
              <w:numPr>
                <w:ilvl w:val="0"/>
                <w:numId w:val="1"/>
              </w:numPr>
              <w:spacing w:before="120" w:after="120"/>
              <w:ind w:left="426" w:hanging="284"/>
              <w:jc w:val="both"/>
              <w:rPr>
                <w:rFonts w:ascii="Riojana Book" w:hAnsi="Riojana Book"/>
                <w:snapToGrid w:val="0"/>
                <w:sz w:val="20"/>
                <w:szCs w:val="20"/>
              </w:rPr>
            </w:pPr>
            <w:r w:rsidRPr="00DC0EE1">
              <w:rPr>
                <w:rFonts w:ascii="Riojana Book" w:hAnsi="Riojana Book"/>
                <w:snapToGrid w:val="0"/>
                <w:sz w:val="20"/>
                <w:szCs w:val="20"/>
              </w:rPr>
              <w:t>Certificado que acredite que la totalidad del personal está dado de alta en el régimen de la Seguridad Social de acuerdo con la normativa aplicable</w:t>
            </w:r>
          </w:p>
        </w:tc>
        <w:tc>
          <w:tcPr>
            <w:tcW w:w="1026" w:type="dxa"/>
            <w:shd w:val="clear" w:color="auto" w:fill="auto"/>
          </w:tcPr>
          <w:p w:rsidR="00F33F86" w:rsidRPr="00DC0EE1" w:rsidRDefault="00F33F86" w:rsidP="00C86BA3">
            <w:pPr>
              <w:spacing w:before="120" w:after="120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DC0EE1"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  <w:sym w:font="Wingdings" w:char="F06F"/>
            </w:r>
          </w:p>
        </w:tc>
      </w:tr>
      <w:tr w:rsidR="00F33F86" w:rsidRPr="00DC0EE1" w:rsidTr="00050DC0">
        <w:trPr>
          <w:trHeight w:val="57"/>
        </w:trPr>
        <w:tc>
          <w:tcPr>
            <w:tcW w:w="7371" w:type="dxa"/>
            <w:shd w:val="clear" w:color="auto" w:fill="auto"/>
            <w:vAlign w:val="center"/>
          </w:tcPr>
          <w:p w:rsidR="00F33F86" w:rsidRPr="00DC0EE1" w:rsidRDefault="00F33F86" w:rsidP="00C86BA3">
            <w:pPr>
              <w:numPr>
                <w:ilvl w:val="0"/>
                <w:numId w:val="1"/>
              </w:numPr>
              <w:spacing w:before="120" w:after="120"/>
              <w:ind w:left="426" w:hanging="284"/>
              <w:jc w:val="both"/>
              <w:rPr>
                <w:rFonts w:ascii="Riojana Book" w:hAnsi="Riojana Book"/>
                <w:snapToGrid w:val="0"/>
                <w:sz w:val="20"/>
                <w:szCs w:val="20"/>
              </w:rPr>
            </w:pPr>
            <w:r w:rsidRPr="00DC0EE1">
              <w:rPr>
                <w:rFonts w:ascii="Riojana Book" w:hAnsi="Riojana Book"/>
                <w:snapToGrid w:val="0"/>
                <w:sz w:val="20"/>
                <w:szCs w:val="20"/>
              </w:rPr>
              <w:t>Certificado que acredite el cumplimiento de la normativa en materia de protección del menor.</w:t>
            </w:r>
          </w:p>
        </w:tc>
        <w:tc>
          <w:tcPr>
            <w:tcW w:w="1026" w:type="dxa"/>
            <w:shd w:val="clear" w:color="auto" w:fill="auto"/>
          </w:tcPr>
          <w:p w:rsidR="00F33F86" w:rsidRPr="00DC0EE1" w:rsidRDefault="00F33F86" w:rsidP="00C86BA3">
            <w:pPr>
              <w:spacing w:before="120" w:after="120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DC0EE1"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  <w:sym w:font="Wingdings" w:char="F06F"/>
            </w:r>
          </w:p>
        </w:tc>
      </w:tr>
      <w:tr w:rsidR="00F33F86" w:rsidRPr="00DC0EE1" w:rsidTr="00050DC0">
        <w:trPr>
          <w:trHeight w:val="57"/>
        </w:trPr>
        <w:tc>
          <w:tcPr>
            <w:tcW w:w="7371" w:type="dxa"/>
            <w:shd w:val="clear" w:color="auto" w:fill="auto"/>
            <w:vAlign w:val="center"/>
          </w:tcPr>
          <w:p w:rsidR="00F33F86" w:rsidRPr="00DC0EE1" w:rsidRDefault="00F33F86" w:rsidP="00C86BA3">
            <w:pPr>
              <w:numPr>
                <w:ilvl w:val="0"/>
                <w:numId w:val="1"/>
              </w:numPr>
              <w:spacing w:before="120" w:after="120"/>
              <w:ind w:left="426" w:hanging="284"/>
              <w:jc w:val="both"/>
              <w:rPr>
                <w:rFonts w:ascii="Riojana Book" w:hAnsi="Riojana Book"/>
                <w:snapToGrid w:val="0"/>
                <w:sz w:val="20"/>
                <w:szCs w:val="20"/>
              </w:rPr>
            </w:pPr>
            <w:r w:rsidRPr="00DC0EE1">
              <w:rPr>
                <w:rFonts w:ascii="Riojana Book" w:hAnsi="Riojana Book"/>
                <w:snapToGrid w:val="0"/>
                <w:sz w:val="20"/>
                <w:szCs w:val="20"/>
              </w:rPr>
              <w:t>Declaración responsable acerca de las ayudas y subvenciones que se hayan solicitado u obtenido.</w:t>
            </w:r>
          </w:p>
        </w:tc>
        <w:tc>
          <w:tcPr>
            <w:tcW w:w="1026" w:type="dxa"/>
            <w:shd w:val="clear" w:color="auto" w:fill="auto"/>
          </w:tcPr>
          <w:p w:rsidR="00F33F86" w:rsidRPr="00DC0EE1" w:rsidRDefault="00F33F86" w:rsidP="00C86BA3">
            <w:pPr>
              <w:spacing w:before="120" w:after="120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DC0EE1"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  <w:sym w:font="Wingdings" w:char="F06F"/>
            </w:r>
          </w:p>
        </w:tc>
      </w:tr>
      <w:tr w:rsidR="00F33F86" w:rsidRPr="00DC0EE1" w:rsidTr="00050DC0">
        <w:trPr>
          <w:trHeight w:val="57"/>
        </w:trPr>
        <w:tc>
          <w:tcPr>
            <w:tcW w:w="7371" w:type="dxa"/>
            <w:shd w:val="clear" w:color="auto" w:fill="auto"/>
            <w:vAlign w:val="center"/>
          </w:tcPr>
          <w:p w:rsidR="00F33F86" w:rsidRPr="00DC0EE1" w:rsidRDefault="00F33F86" w:rsidP="00C86BA3">
            <w:pPr>
              <w:numPr>
                <w:ilvl w:val="0"/>
                <w:numId w:val="1"/>
              </w:numPr>
              <w:spacing w:before="120" w:after="120"/>
              <w:ind w:left="426" w:hanging="284"/>
              <w:jc w:val="both"/>
              <w:rPr>
                <w:rFonts w:ascii="Riojana Book" w:hAnsi="Riojana Book"/>
                <w:snapToGrid w:val="0"/>
                <w:sz w:val="20"/>
                <w:szCs w:val="20"/>
              </w:rPr>
            </w:pPr>
            <w:r w:rsidRPr="00DC0EE1">
              <w:rPr>
                <w:rFonts w:ascii="Riojana Book" w:hAnsi="Riojana Book"/>
                <w:snapToGrid w:val="0"/>
                <w:sz w:val="20"/>
                <w:szCs w:val="20"/>
              </w:rPr>
              <w:t>Ordenanza municipal reguladora de la organización y funcionamiento de la EIPC</w:t>
            </w:r>
            <w:r w:rsidR="00892A32" w:rsidRPr="00DC0EE1">
              <w:rPr>
                <w:rFonts w:ascii="Riojana Book" w:hAnsi="Riojana Book"/>
                <w:snapToGrid w:val="0"/>
                <w:sz w:val="20"/>
                <w:szCs w:val="20"/>
              </w:rPr>
              <w:t>M</w:t>
            </w:r>
            <w:r w:rsidRPr="00DC0EE1">
              <w:rPr>
                <w:rFonts w:ascii="Riojana Book" w:hAnsi="Riojana Book"/>
                <w:snapToGrid w:val="0"/>
                <w:sz w:val="20"/>
                <w:szCs w:val="20"/>
              </w:rPr>
              <w:t xml:space="preserve"> o Acuerdo del Pleno. 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33F86" w:rsidRPr="00DC0EE1" w:rsidRDefault="00F33F86" w:rsidP="00C86BA3">
            <w:pPr>
              <w:spacing w:before="120" w:after="120"/>
              <w:jc w:val="center"/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</w:pPr>
            <w:r w:rsidRPr="00DC0EE1"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  <w:sym w:font="Wingdings" w:char="F06F"/>
            </w:r>
          </w:p>
        </w:tc>
      </w:tr>
      <w:tr w:rsidR="00F33F86" w:rsidRPr="00DC0EE1" w:rsidTr="00050DC0">
        <w:trPr>
          <w:trHeight w:val="57"/>
        </w:trPr>
        <w:tc>
          <w:tcPr>
            <w:tcW w:w="7371" w:type="dxa"/>
            <w:shd w:val="clear" w:color="auto" w:fill="auto"/>
            <w:vAlign w:val="center"/>
          </w:tcPr>
          <w:p w:rsidR="00F33F86" w:rsidRPr="00DC0EE1" w:rsidRDefault="00F33F86" w:rsidP="00C86BA3">
            <w:pPr>
              <w:numPr>
                <w:ilvl w:val="0"/>
                <w:numId w:val="1"/>
              </w:numPr>
              <w:spacing w:before="120" w:after="120"/>
              <w:ind w:left="426" w:hanging="284"/>
              <w:jc w:val="both"/>
              <w:rPr>
                <w:rFonts w:ascii="Riojana Book" w:hAnsi="Riojana Book"/>
                <w:snapToGrid w:val="0"/>
                <w:sz w:val="20"/>
                <w:szCs w:val="20"/>
              </w:rPr>
            </w:pPr>
            <w:r w:rsidRPr="00DC0EE1">
              <w:rPr>
                <w:rFonts w:ascii="Riojana Book" w:hAnsi="Riojana Book"/>
                <w:snapToGrid w:val="0"/>
                <w:sz w:val="20"/>
                <w:szCs w:val="20"/>
              </w:rPr>
              <w:t>Ordenanza municipal reguladora del precio público de la EIPC</w:t>
            </w:r>
            <w:r w:rsidR="00892A32" w:rsidRPr="00DC0EE1">
              <w:rPr>
                <w:rFonts w:ascii="Riojana Book" w:hAnsi="Riojana Book"/>
                <w:snapToGrid w:val="0"/>
                <w:sz w:val="20"/>
                <w:szCs w:val="20"/>
              </w:rPr>
              <w:t>M</w:t>
            </w:r>
            <w:r w:rsidRPr="00DC0EE1">
              <w:rPr>
                <w:rFonts w:ascii="Riojana Book" w:hAnsi="Riojana Book"/>
                <w:snapToGrid w:val="0"/>
                <w:sz w:val="20"/>
                <w:szCs w:val="20"/>
              </w:rPr>
              <w:t xml:space="preserve"> </w:t>
            </w:r>
            <w:r w:rsidR="007F207E" w:rsidRPr="00DC0EE1">
              <w:rPr>
                <w:rFonts w:ascii="Riojana Book" w:hAnsi="Riojana Book"/>
                <w:snapToGrid w:val="0"/>
                <w:sz w:val="20"/>
                <w:szCs w:val="20"/>
              </w:rPr>
              <w:t xml:space="preserve">o </w:t>
            </w:r>
            <w:r w:rsidRPr="00DC0EE1">
              <w:rPr>
                <w:rFonts w:ascii="Riojana Book" w:hAnsi="Riojana Book"/>
                <w:snapToGrid w:val="0"/>
                <w:sz w:val="20"/>
                <w:szCs w:val="20"/>
              </w:rPr>
              <w:t>Acuerdo del Pleno, o en su caso, documento equivalente que acredite el precio público de las jornadas en el supuesto de modalidad de gestión indirecta de la EIPC</w:t>
            </w:r>
            <w:r w:rsidR="00892A32" w:rsidRPr="00DC0EE1">
              <w:rPr>
                <w:rFonts w:ascii="Riojana Book" w:hAnsi="Riojana Book"/>
                <w:snapToGrid w:val="0"/>
                <w:sz w:val="20"/>
                <w:szCs w:val="20"/>
              </w:rPr>
              <w:t>M</w:t>
            </w:r>
            <w:r w:rsidR="007F207E" w:rsidRPr="00DC0EE1">
              <w:rPr>
                <w:rFonts w:ascii="Riojana Book" w:hAnsi="Riojana Book"/>
                <w:snapToGrid w:val="0"/>
                <w:sz w:val="20"/>
                <w:szCs w:val="20"/>
              </w:rPr>
              <w:t>.</w:t>
            </w:r>
            <w:r w:rsidRPr="00DC0EE1">
              <w:rPr>
                <w:rFonts w:ascii="Riojana Book" w:hAnsi="Riojana Book"/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33F86" w:rsidRPr="00DC0EE1" w:rsidRDefault="00F33F86" w:rsidP="00C86BA3">
            <w:pPr>
              <w:spacing w:before="120" w:after="120"/>
              <w:jc w:val="center"/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</w:pPr>
            <w:r w:rsidRPr="00DC0EE1"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  <w:sym w:font="Wingdings" w:char="F06F"/>
            </w:r>
          </w:p>
        </w:tc>
      </w:tr>
      <w:tr w:rsidR="00F33F86" w:rsidRPr="00DC0EE1" w:rsidTr="00050DC0">
        <w:trPr>
          <w:trHeight w:val="57"/>
        </w:trPr>
        <w:tc>
          <w:tcPr>
            <w:tcW w:w="7371" w:type="dxa"/>
            <w:shd w:val="clear" w:color="auto" w:fill="auto"/>
            <w:vAlign w:val="center"/>
          </w:tcPr>
          <w:p w:rsidR="00F33F86" w:rsidRPr="00DC0EE1" w:rsidRDefault="00F33F86" w:rsidP="00C86BA3">
            <w:pPr>
              <w:numPr>
                <w:ilvl w:val="0"/>
                <w:numId w:val="1"/>
              </w:numPr>
              <w:spacing w:before="120" w:after="120"/>
              <w:ind w:left="426" w:hanging="284"/>
              <w:jc w:val="both"/>
              <w:rPr>
                <w:rFonts w:ascii="Riojana Book" w:hAnsi="Riojana Book"/>
                <w:snapToGrid w:val="0"/>
                <w:sz w:val="20"/>
                <w:szCs w:val="20"/>
              </w:rPr>
            </w:pPr>
            <w:r w:rsidRPr="00DC0EE1">
              <w:rPr>
                <w:rFonts w:ascii="Riojana Book" w:hAnsi="Riojana Book"/>
                <w:snapToGrid w:val="0"/>
                <w:sz w:val="20"/>
                <w:szCs w:val="20"/>
              </w:rPr>
              <w:t>Certificado del Interventor del Ayuntamiento u órgano equivalente que acredite el precio público de aquellas jornadas que cuando menos cumplan la jornada mínima subvencionada. En el caso de gestión indirecta de una escuela y no se disponga de ordenanzas que regulen el precio público, se aportará documento equivalente.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33F86" w:rsidRPr="00DC0EE1" w:rsidRDefault="00F33F86" w:rsidP="00C86BA3">
            <w:pPr>
              <w:spacing w:before="120" w:after="120"/>
              <w:jc w:val="center"/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</w:pPr>
          </w:p>
          <w:p w:rsidR="00F33F86" w:rsidRPr="00DC0EE1" w:rsidRDefault="00F33F86" w:rsidP="00C86BA3">
            <w:pPr>
              <w:spacing w:before="120" w:after="120"/>
              <w:jc w:val="center"/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</w:pPr>
            <w:r w:rsidRPr="00DC0EE1"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  <w:sym w:font="Wingdings" w:char="F06F"/>
            </w:r>
          </w:p>
          <w:p w:rsidR="00F33F86" w:rsidRPr="00DC0EE1" w:rsidRDefault="00F33F86" w:rsidP="00C86BA3">
            <w:pPr>
              <w:spacing w:before="120" w:after="120"/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</w:pPr>
          </w:p>
        </w:tc>
      </w:tr>
      <w:tr w:rsidR="00F33F86" w:rsidRPr="00DC0EE1" w:rsidTr="00050DC0">
        <w:trPr>
          <w:trHeight w:val="57"/>
        </w:trPr>
        <w:tc>
          <w:tcPr>
            <w:tcW w:w="7371" w:type="dxa"/>
            <w:shd w:val="clear" w:color="auto" w:fill="auto"/>
            <w:vAlign w:val="center"/>
          </w:tcPr>
          <w:p w:rsidR="00F33F86" w:rsidRPr="00DC0EE1" w:rsidRDefault="00F33F86" w:rsidP="00C86BA3">
            <w:pPr>
              <w:numPr>
                <w:ilvl w:val="0"/>
                <w:numId w:val="1"/>
              </w:numPr>
              <w:spacing w:before="120" w:after="120"/>
              <w:ind w:left="426" w:hanging="284"/>
              <w:jc w:val="both"/>
              <w:rPr>
                <w:rFonts w:ascii="Riojana Book" w:hAnsi="Riojana Book"/>
                <w:snapToGrid w:val="0"/>
                <w:color w:val="8496B0" w:themeColor="text2" w:themeTint="99"/>
                <w:sz w:val="20"/>
                <w:szCs w:val="20"/>
              </w:rPr>
            </w:pPr>
            <w:r w:rsidRPr="00DC0EE1">
              <w:rPr>
                <w:rFonts w:ascii="Riojana Book" w:hAnsi="Riojana Book"/>
                <w:snapToGrid w:val="0"/>
                <w:sz w:val="20"/>
                <w:szCs w:val="20"/>
              </w:rPr>
              <w:t>En el caso de modalidad de gestión indirecta de la EIPC</w:t>
            </w:r>
            <w:r w:rsidR="00892A32" w:rsidRPr="00DC0EE1">
              <w:rPr>
                <w:rFonts w:ascii="Riojana Book" w:hAnsi="Riojana Book"/>
                <w:snapToGrid w:val="0"/>
                <w:sz w:val="20"/>
                <w:szCs w:val="20"/>
              </w:rPr>
              <w:t>M</w:t>
            </w:r>
            <w:r w:rsidRPr="00DC0EE1">
              <w:rPr>
                <w:rFonts w:ascii="Riojana Book" w:hAnsi="Riojana Book"/>
                <w:snapToGrid w:val="0"/>
                <w:sz w:val="20"/>
                <w:szCs w:val="20"/>
              </w:rPr>
              <w:t>, y no se disponga  de ordenanzas que regulen el precio público ni la organización y funcionamiento del centro, certificado del titular que acredite la relación jurídica con la entidad que la gestiona y además, las condiciones y términos de la gestión.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33F86" w:rsidRPr="00DC0EE1" w:rsidRDefault="00F33F86" w:rsidP="00C86BA3">
            <w:pPr>
              <w:spacing w:before="120" w:after="120"/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</w:pPr>
          </w:p>
          <w:p w:rsidR="00F33F86" w:rsidRPr="00DC0EE1" w:rsidRDefault="00F33F86" w:rsidP="00C86BA3">
            <w:pPr>
              <w:spacing w:before="120" w:after="120"/>
              <w:jc w:val="center"/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</w:pPr>
            <w:r w:rsidRPr="00DC0EE1"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  <w:sym w:font="Wingdings" w:char="F06F"/>
            </w:r>
          </w:p>
          <w:p w:rsidR="00F33F86" w:rsidRPr="00DC0EE1" w:rsidRDefault="00F33F86" w:rsidP="00C86BA3">
            <w:pPr>
              <w:spacing w:before="120" w:after="120"/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</w:pPr>
          </w:p>
        </w:tc>
      </w:tr>
    </w:tbl>
    <w:p w:rsidR="00C86BA3" w:rsidRPr="00DC0EE1" w:rsidRDefault="00C86BA3" w:rsidP="00C86BA3">
      <w:pPr>
        <w:pStyle w:val="Prrafodelista"/>
        <w:spacing w:before="120" w:after="120"/>
        <w:jc w:val="both"/>
        <w:rPr>
          <w:rFonts w:ascii="Riojana Book" w:hAnsi="Riojana Book"/>
          <w:b/>
          <w:sz w:val="20"/>
          <w:szCs w:val="20"/>
        </w:rPr>
      </w:pPr>
    </w:p>
    <w:p w:rsidR="00C86BA3" w:rsidRPr="00DC0EE1" w:rsidRDefault="00C86BA3">
      <w:pPr>
        <w:rPr>
          <w:rFonts w:ascii="Riojana Book" w:hAnsi="Riojana Book"/>
          <w:b/>
          <w:sz w:val="20"/>
          <w:szCs w:val="20"/>
        </w:rPr>
      </w:pPr>
      <w:r w:rsidRPr="00DC0EE1">
        <w:rPr>
          <w:rFonts w:ascii="Riojana Book" w:hAnsi="Riojana Book"/>
          <w:b/>
          <w:sz w:val="20"/>
          <w:szCs w:val="20"/>
        </w:rPr>
        <w:br w:type="page"/>
      </w:r>
    </w:p>
    <w:p w:rsidR="00C86BA3" w:rsidRPr="00DC0EE1" w:rsidRDefault="00D11396" w:rsidP="00C86BA3">
      <w:pPr>
        <w:pStyle w:val="Prrafodelista"/>
        <w:numPr>
          <w:ilvl w:val="0"/>
          <w:numId w:val="2"/>
        </w:numPr>
        <w:spacing w:before="120" w:after="120"/>
        <w:jc w:val="both"/>
        <w:rPr>
          <w:rFonts w:ascii="Riojana SemiBold" w:hAnsi="Riojana SemiBold"/>
          <w:sz w:val="20"/>
          <w:szCs w:val="20"/>
        </w:rPr>
      </w:pPr>
      <w:r w:rsidRPr="00DC0EE1">
        <w:rPr>
          <w:rFonts w:ascii="Riojana SemiBold" w:hAnsi="Riojana SemiBold"/>
          <w:sz w:val="20"/>
          <w:szCs w:val="20"/>
        </w:rPr>
        <w:lastRenderedPageBreak/>
        <w:t>Comprobación de datos.</w:t>
      </w:r>
    </w:p>
    <w:p w:rsidR="00BF306F" w:rsidRPr="00DC0EE1" w:rsidRDefault="00BF306F" w:rsidP="00BF306F">
      <w:pPr>
        <w:jc w:val="both"/>
        <w:rPr>
          <w:rFonts w:ascii="Riojana SemiBold" w:hAnsi="Riojana SemiBold"/>
          <w:sz w:val="20"/>
          <w:szCs w:val="20"/>
        </w:rPr>
      </w:pPr>
      <w:r w:rsidRPr="00DC0EE1">
        <w:rPr>
          <w:rFonts w:ascii="Riojana SemiBold" w:hAnsi="Riojana SemiBold"/>
          <w:sz w:val="20"/>
          <w:szCs w:val="20"/>
        </w:rPr>
        <w:t xml:space="preserve">NO OPOSICIÓN A LAS CONSULTAS: </w:t>
      </w:r>
    </w:p>
    <w:p w:rsidR="00BF306F" w:rsidRPr="00DC0EE1" w:rsidRDefault="00BF306F" w:rsidP="00A15C53">
      <w:pPr>
        <w:jc w:val="both"/>
        <w:rPr>
          <w:rFonts w:ascii="Riojana Book" w:hAnsi="Riojana Book"/>
          <w:sz w:val="16"/>
          <w:szCs w:val="16"/>
        </w:rPr>
      </w:pPr>
      <w:r w:rsidRPr="00DC0EE1">
        <w:rPr>
          <w:rFonts w:ascii="Riojana Book" w:hAnsi="Riojana Book"/>
          <w:sz w:val="16"/>
          <w:szCs w:val="16"/>
        </w:rPr>
        <w:t>El artículo 28 de la Ley 39/2015 de 1 de octubre, del Procedimiento Administrativo Común de las AAPP, reconoce su derecho como interesado a no aportar documentos elaborados por cualquier administración y a no aportar datos y documentos elaborados con anterioridad. En base a ello, los datos abajo relacionados serán objeto de consulta a las Administraciones Públicas, salvo que los interesados se opongan a la misma, en cuyo caso lo deberán indicar en el cuadro correspondiente.</w:t>
      </w:r>
    </w:p>
    <w:p w:rsidR="00A15C53" w:rsidRPr="00DC0EE1" w:rsidRDefault="00A15C53" w:rsidP="00A15C53">
      <w:pPr>
        <w:spacing w:line="280" w:lineRule="exact"/>
        <w:jc w:val="both"/>
        <w:rPr>
          <w:rFonts w:ascii="Riojana SemiBold" w:hAnsi="Riojana SemiBold"/>
          <w:sz w:val="20"/>
          <w:szCs w:val="20"/>
        </w:rPr>
      </w:pPr>
    </w:p>
    <w:p w:rsidR="00BF306F" w:rsidRPr="00DC0EE1" w:rsidRDefault="00BF306F" w:rsidP="00BF306F">
      <w:pPr>
        <w:rPr>
          <w:rFonts w:ascii="Riojana SemiBold" w:hAnsi="Riojana SemiBold" w:cs="HelveticaNeue LT 55 Roman"/>
          <w:color w:val="000000"/>
          <w:sz w:val="16"/>
          <w:szCs w:val="16"/>
          <w:u w:val="single"/>
        </w:rPr>
      </w:pPr>
      <w:r w:rsidRPr="00DC0EE1">
        <w:rPr>
          <w:rFonts w:ascii="Riojana SemiBold" w:hAnsi="Riojana SemiBold" w:cs="HelveticaNeue LT 55 Roman"/>
          <w:color w:val="000000"/>
          <w:sz w:val="16"/>
          <w:szCs w:val="16"/>
          <w:u w:val="single"/>
        </w:rPr>
        <w:t>RELLENAR SOLO EN CASO DE OPOSICIÓN A LA CONSULTA</w:t>
      </w:r>
    </w:p>
    <w:p w:rsidR="00B25378" w:rsidRPr="00DC0EE1" w:rsidRDefault="00B25378" w:rsidP="00B25378">
      <w:pPr>
        <w:rPr>
          <w:rFonts w:ascii="Riojana SemiBold" w:hAnsi="Riojana SemiBold"/>
          <w:sz w:val="16"/>
          <w:szCs w:val="16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5"/>
        <w:gridCol w:w="1726"/>
        <w:gridCol w:w="1559"/>
        <w:gridCol w:w="2268"/>
        <w:gridCol w:w="1843"/>
      </w:tblGrid>
      <w:tr w:rsidR="00A15C53" w:rsidRPr="00DC0EE1" w:rsidTr="00A15C53">
        <w:tc>
          <w:tcPr>
            <w:tcW w:w="1955" w:type="dxa"/>
            <w:shd w:val="clear" w:color="auto" w:fill="auto"/>
            <w:vAlign w:val="center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Dato a consultar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Organismo</w:t>
            </w:r>
          </w:p>
        </w:tc>
        <w:tc>
          <w:tcPr>
            <w:tcW w:w="1559" w:type="dxa"/>
            <w:vAlign w:val="center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Oposición</w:t>
            </w:r>
          </w:p>
        </w:tc>
        <w:tc>
          <w:tcPr>
            <w:tcW w:w="2268" w:type="dxa"/>
            <w:vAlign w:val="center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Nombre y apellidos</w:t>
            </w:r>
          </w:p>
        </w:tc>
        <w:tc>
          <w:tcPr>
            <w:tcW w:w="1843" w:type="dxa"/>
            <w:vAlign w:val="center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Firma</w:t>
            </w:r>
          </w:p>
        </w:tc>
      </w:tr>
      <w:tr w:rsidR="00A15C53" w:rsidRPr="00DC0EE1" w:rsidTr="00A15C53">
        <w:trPr>
          <w:trHeight w:val="360"/>
        </w:trPr>
        <w:tc>
          <w:tcPr>
            <w:tcW w:w="1955" w:type="dxa"/>
            <w:shd w:val="clear" w:color="auto" w:fill="auto"/>
            <w:vAlign w:val="center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Estar al corriente de pago con la Seguridad Social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Tesorería General de la Seguridad Social</w:t>
            </w:r>
          </w:p>
        </w:tc>
        <w:tc>
          <w:tcPr>
            <w:tcW w:w="1559" w:type="dxa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28"/>
                <w:szCs w:val="28"/>
                <w:lang w:eastAsia="es-ES"/>
              </w:rPr>
            </w:pPr>
            <w:r w:rsidRPr="00DC0EE1">
              <w:rPr>
                <w:rFonts w:ascii="Times New Roman" w:eastAsia="Times New Roman" w:hAnsi="Times New Roman" w:cs="Times New Roman"/>
                <w:sz w:val="28"/>
                <w:szCs w:val="28"/>
                <w:lang w:eastAsia="es-ES"/>
              </w:rPr>
              <w:t>□</w:t>
            </w:r>
            <w:r w:rsidRPr="00DC0EE1">
              <w:rPr>
                <w:rFonts w:ascii="Riojana Book" w:eastAsia="Times New Roman" w:hAnsi="Riojana Book"/>
                <w:sz w:val="28"/>
                <w:szCs w:val="28"/>
                <w:lang w:eastAsia="es-ES"/>
              </w:rPr>
              <w:t xml:space="preserve"> </w:t>
            </w: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Me opongo a la consulta de datos</w:t>
            </w:r>
          </w:p>
        </w:tc>
        <w:tc>
          <w:tcPr>
            <w:tcW w:w="2268" w:type="dxa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28"/>
                <w:szCs w:val="28"/>
                <w:lang w:eastAsia="es-ES"/>
              </w:rPr>
            </w:pPr>
          </w:p>
        </w:tc>
        <w:tc>
          <w:tcPr>
            <w:tcW w:w="1843" w:type="dxa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28"/>
                <w:szCs w:val="28"/>
                <w:lang w:eastAsia="es-ES"/>
              </w:rPr>
            </w:pPr>
          </w:p>
        </w:tc>
      </w:tr>
    </w:tbl>
    <w:p w:rsidR="00A15C53" w:rsidRDefault="00A15C53" w:rsidP="00A15C53">
      <w:pPr>
        <w:jc w:val="both"/>
        <w:rPr>
          <w:rFonts w:ascii="Riojana Bold" w:hAnsi="Riojana Bold"/>
        </w:rPr>
      </w:pPr>
    </w:p>
    <w:p w:rsidR="00A15C53" w:rsidRPr="00DC0EE1" w:rsidRDefault="00A15C53" w:rsidP="00A15C53">
      <w:pPr>
        <w:jc w:val="both"/>
        <w:rPr>
          <w:rFonts w:ascii="Riojana SemiBold" w:eastAsia="Times New Roman" w:hAnsi="Riojana SemiBold"/>
          <w:lang w:eastAsia="es-ES"/>
        </w:rPr>
      </w:pPr>
      <w:r w:rsidRPr="00DC0EE1">
        <w:rPr>
          <w:rFonts w:ascii="Riojana SemiBold" w:eastAsia="Times New Roman" w:hAnsi="Riojana SemiBold"/>
          <w:lang w:eastAsia="es-ES"/>
        </w:rPr>
        <w:t xml:space="preserve">AUTORIZACIÓN A LAS CONSULTAS: </w:t>
      </w:r>
    </w:p>
    <w:p w:rsidR="00A15C53" w:rsidRPr="00DC0EE1" w:rsidRDefault="00A15C53" w:rsidP="00A15C53">
      <w:pPr>
        <w:jc w:val="both"/>
        <w:rPr>
          <w:rFonts w:ascii="Riojana Book" w:eastAsia="Times New Roman" w:hAnsi="Riojana Book"/>
          <w:sz w:val="20"/>
          <w:szCs w:val="20"/>
          <w:lang w:eastAsia="es-ES"/>
        </w:rPr>
      </w:pPr>
      <w:r w:rsidRPr="00DC0EE1">
        <w:rPr>
          <w:rFonts w:ascii="Riojana Book" w:eastAsia="Times New Roman" w:hAnsi="Riojana Book"/>
          <w:sz w:val="16"/>
          <w:szCs w:val="16"/>
          <w:lang w:eastAsia="es-ES"/>
        </w:rPr>
        <w:t>Conforme al artículo 95.1.k) de la Ley 58/2003, de 17 de diciembre, General Tributaria, se requiere autorización expresa de los obligados para la cesión de datos con trascendencia tributaria</w:t>
      </w:r>
    </w:p>
    <w:p w:rsidR="00A15C53" w:rsidRPr="00DC0EE1" w:rsidRDefault="00A15C53" w:rsidP="00A15C53">
      <w:pPr>
        <w:jc w:val="both"/>
        <w:rPr>
          <w:rFonts w:ascii="Riojana Book" w:eastAsia="Times New Roman" w:hAnsi="Riojana Book"/>
          <w:sz w:val="20"/>
          <w:szCs w:val="20"/>
          <w:lang w:eastAsia="es-ES"/>
        </w:rPr>
      </w:pPr>
    </w:p>
    <w:p w:rsidR="00A15C53" w:rsidRPr="00DC0EE1" w:rsidRDefault="00A15C53" w:rsidP="00A15C53">
      <w:pPr>
        <w:jc w:val="both"/>
        <w:rPr>
          <w:rFonts w:ascii="Riojana Book" w:eastAsia="Times New Roman" w:hAnsi="Riojana Book" w:cs="HelveticaNeue LT 55 Roman"/>
          <w:color w:val="000000"/>
          <w:sz w:val="16"/>
          <w:szCs w:val="16"/>
          <w:lang w:eastAsia="es-ES"/>
        </w:rPr>
      </w:pPr>
      <w:r w:rsidRPr="00DC0EE1">
        <w:rPr>
          <w:rFonts w:ascii="Riojana Book" w:eastAsia="Times New Roman" w:hAnsi="Riojana Book" w:cs="HelveticaNeue LT 55 Roman"/>
          <w:color w:val="000000"/>
          <w:sz w:val="16"/>
          <w:szCs w:val="16"/>
          <w:lang w:eastAsia="es-ES"/>
        </w:rPr>
        <w:t>En caso de NO autorizar se deberá adjuntar la documentación:</w:t>
      </w:r>
    </w:p>
    <w:p w:rsidR="00A15C53" w:rsidRPr="00DC0EE1" w:rsidRDefault="00A15C53" w:rsidP="00A15C53">
      <w:pPr>
        <w:numPr>
          <w:ilvl w:val="0"/>
          <w:numId w:val="4"/>
        </w:numPr>
        <w:tabs>
          <w:tab w:val="left" w:pos="142"/>
        </w:tabs>
        <w:ind w:left="142" w:hanging="142"/>
        <w:jc w:val="both"/>
        <w:rPr>
          <w:rFonts w:ascii="Riojana Book" w:eastAsia="Times New Roman" w:hAnsi="Riojana Book"/>
          <w:sz w:val="16"/>
          <w:szCs w:val="16"/>
          <w:lang w:eastAsia="es-ES"/>
        </w:rPr>
      </w:pPr>
      <w:r w:rsidRPr="00DC0EE1">
        <w:rPr>
          <w:rFonts w:ascii="Riojana Book" w:eastAsia="Times New Roman" w:hAnsi="Riojana Book"/>
          <w:sz w:val="16"/>
          <w:szCs w:val="16"/>
          <w:lang w:eastAsia="es-ES"/>
        </w:rPr>
        <w:t>Certificado de estar al corriente de pago para ayudas y subvenciones, emitido por la AEAT (Agencia Estatal de Administración Tributaria)</w:t>
      </w:r>
    </w:p>
    <w:p w:rsidR="00A15C53" w:rsidRPr="00DC0EE1" w:rsidRDefault="00A15C53" w:rsidP="00B42C6C">
      <w:pPr>
        <w:numPr>
          <w:ilvl w:val="0"/>
          <w:numId w:val="4"/>
        </w:numPr>
        <w:tabs>
          <w:tab w:val="left" w:pos="142"/>
        </w:tabs>
        <w:ind w:left="142" w:hanging="142"/>
        <w:jc w:val="both"/>
        <w:rPr>
          <w:rFonts w:ascii="Riojana Book" w:eastAsia="Times New Roman" w:hAnsi="Riojana Book"/>
          <w:sz w:val="16"/>
          <w:szCs w:val="16"/>
          <w:lang w:eastAsia="es-ES"/>
        </w:rPr>
      </w:pPr>
      <w:r w:rsidRPr="00DC0EE1">
        <w:rPr>
          <w:rFonts w:ascii="Riojana Book" w:eastAsia="Times New Roman" w:hAnsi="Riojana Book"/>
          <w:sz w:val="16"/>
          <w:szCs w:val="16"/>
          <w:lang w:eastAsia="es-ES"/>
        </w:rPr>
        <w:t xml:space="preserve">Certificado de estar al corriente de pago para ayudas y subvenciones, emitido por la Dirección General de Tributos de la </w:t>
      </w:r>
      <w:r w:rsidR="00B42C6C" w:rsidRPr="00DC0EE1">
        <w:rPr>
          <w:rFonts w:ascii="Riojana Book" w:eastAsia="Times New Roman" w:hAnsi="Riojana Book"/>
          <w:sz w:val="16"/>
          <w:szCs w:val="16"/>
          <w:lang w:eastAsia="es-ES"/>
        </w:rPr>
        <w:t xml:space="preserve">Consejería de Hacienda, Gobernanza Pública, Sociedad Digital y Portavocía del Gobierno </w:t>
      </w:r>
      <w:r w:rsidRPr="00DC0EE1">
        <w:rPr>
          <w:rFonts w:ascii="Riojana Book" w:eastAsia="Times New Roman" w:hAnsi="Riojana Book"/>
          <w:sz w:val="16"/>
          <w:szCs w:val="16"/>
          <w:lang w:eastAsia="es-ES"/>
        </w:rPr>
        <w:t>del Gobierno de La Rioja</w:t>
      </w:r>
    </w:p>
    <w:p w:rsidR="00A15C53" w:rsidRDefault="00A15C53" w:rsidP="00A15C53">
      <w:pPr>
        <w:jc w:val="both"/>
        <w:rPr>
          <w:rFonts w:ascii="Riojana Bold" w:hAnsi="Riojana Bold"/>
        </w:rPr>
      </w:pPr>
    </w:p>
    <w:p w:rsidR="00A15C53" w:rsidRPr="00DC0EE1" w:rsidRDefault="00A15C53" w:rsidP="00A15C53">
      <w:pPr>
        <w:jc w:val="both"/>
        <w:rPr>
          <w:rFonts w:ascii="Riojana SemiBold" w:hAnsi="Riojana SemiBold"/>
          <w:sz w:val="20"/>
          <w:szCs w:val="20"/>
        </w:rPr>
      </w:pPr>
      <w:r w:rsidRPr="00DC0EE1">
        <w:rPr>
          <w:rFonts w:ascii="Riojana SemiBold" w:hAnsi="Riojana SemiBold"/>
          <w:sz w:val="20"/>
          <w:szCs w:val="20"/>
        </w:rPr>
        <w:t xml:space="preserve">DATOS DE ESTAR </w:t>
      </w:r>
      <w:r w:rsidR="00A351FB" w:rsidRPr="00DC0EE1">
        <w:rPr>
          <w:rFonts w:ascii="Riojana SemiBold" w:eastAsia="Times New Roman" w:hAnsi="Riojana SemiBold"/>
          <w:sz w:val="20"/>
          <w:szCs w:val="20"/>
          <w:lang w:eastAsia="es-ES"/>
        </w:rPr>
        <w:t>AL CORRIENTE DE PAGO PARA AYUDAS Y SUBVENCIONES (facilitados por la AEAT y por la Dirección General de Tributos del Gobierno de La Rioja)</w:t>
      </w:r>
    </w:p>
    <w:p w:rsidR="00A351FB" w:rsidRPr="00DC0EE1" w:rsidRDefault="00A15C53" w:rsidP="00A351FB">
      <w:pPr>
        <w:jc w:val="both"/>
        <w:rPr>
          <w:rFonts w:ascii="Riojana Book" w:eastAsia="Times New Roman" w:hAnsi="Riojana Book"/>
          <w:sz w:val="16"/>
          <w:szCs w:val="16"/>
          <w:lang w:eastAsia="es-ES"/>
        </w:rPr>
      </w:pPr>
      <w:r w:rsidRPr="00DC0EE1">
        <w:rPr>
          <w:rFonts w:ascii="Riojana Book" w:hAnsi="Riojana Book"/>
          <w:sz w:val="16"/>
          <w:szCs w:val="16"/>
        </w:rPr>
        <w:t>AUTORIZO a la Consejería de Educación</w:t>
      </w:r>
      <w:r w:rsidR="00F73EAB" w:rsidRPr="00DC0EE1">
        <w:rPr>
          <w:rFonts w:ascii="Riojana Book" w:hAnsi="Riojana Book"/>
          <w:sz w:val="16"/>
          <w:szCs w:val="16"/>
        </w:rPr>
        <w:t xml:space="preserve"> y Empleo</w:t>
      </w:r>
      <w:r w:rsidRPr="00DC0EE1">
        <w:rPr>
          <w:rFonts w:ascii="Riojana Book" w:hAnsi="Riojana Book"/>
          <w:sz w:val="16"/>
          <w:szCs w:val="16"/>
        </w:rPr>
        <w:t xml:space="preserve"> a que </w:t>
      </w:r>
      <w:r w:rsidR="00A351FB" w:rsidRPr="00DC0EE1">
        <w:rPr>
          <w:rFonts w:ascii="Riojana Book" w:eastAsia="Times New Roman" w:hAnsi="Riojana Book"/>
          <w:sz w:val="16"/>
          <w:szCs w:val="16"/>
          <w:lang w:eastAsia="es-ES"/>
        </w:rPr>
        <w:t xml:space="preserve">consulte los datos de estar al corriente de pagos para ayudas y subvenciones, por dichos organismos. </w:t>
      </w:r>
    </w:p>
    <w:p w:rsidR="00A15C53" w:rsidRPr="00DC0EE1" w:rsidRDefault="00A15C53" w:rsidP="00A15C53">
      <w:pPr>
        <w:jc w:val="both"/>
        <w:rPr>
          <w:rFonts w:ascii="Riojana Book" w:hAnsi="Riojana Book"/>
          <w:sz w:val="16"/>
          <w:szCs w:val="16"/>
        </w:rPr>
      </w:pPr>
    </w:p>
    <w:p w:rsidR="00A15C53" w:rsidRPr="00DC0EE1" w:rsidRDefault="00A15C53" w:rsidP="00A15C53">
      <w:pPr>
        <w:jc w:val="both"/>
        <w:rPr>
          <w:rFonts w:ascii="Riojana Book" w:eastAsia="Times New Roman" w:hAnsi="Riojana Book"/>
          <w:sz w:val="16"/>
          <w:szCs w:val="16"/>
          <w:lang w:eastAsia="es-ES"/>
        </w:rPr>
      </w:pPr>
      <w:r w:rsidRPr="00DC0EE1">
        <w:rPr>
          <w:rFonts w:ascii="Riojana Book" w:eastAsia="Times New Roman" w:hAnsi="Riojana Book"/>
          <w:sz w:val="16"/>
          <w:szCs w:val="16"/>
          <w:lang w:eastAsia="es-ES"/>
        </w:rPr>
        <w:t>En caso de no autorizar deberá aportarse el Certificado expedido por los organismos que acreditan dicha condición de estar al corriente.</w:t>
      </w:r>
    </w:p>
    <w:p w:rsidR="00A15C53" w:rsidRDefault="00A15C53" w:rsidP="00A15C53">
      <w:pPr>
        <w:jc w:val="both"/>
        <w:rPr>
          <w:rFonts w:ascii="Riojana" w:hAnsi="Riojana"/>
          <w:sz w:val="16"/>
          <w:szCs w:val="16"/>
        </w:rPr>
      </w:pPr>
    </w:p>
    <w:p w:rsidR="00A15C53" w:rsidRDefault="00A15C53" w:rsidP="00A15C53">
      <w:pPr>
        <w:jc w:val="both"/>
        <w:rPr>
          <w:rFonts w:ascii="Riojana" w:hAnsi="Riojana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1"/>
        <w:gridCol w:w="1402"/>
        <w:gridCol w:w="1413"/>
        <w:gridCol w:w="1515"/>
        <w:gridCol w:w="1848"/>
        <w:gridCol w:w="1289"/>
      </w:tblGrid>
      <w:tr w:rsidR="00A15C53" w:rsidRPr="00DC0EE1" w:rsidTr="009B4792">
        <w:tc>
          <w:tcPr>
            <w:tcW w:w="1560" w:type="dxa"/>
            <w:shd w:val="clear" w:color="auto" w:fill="auto"/>
            <w:vAlign w:val="center"/>
          </w:tcPr>
          <w:p w:rsidR="00A15C53" w:rsidRPr="00DC0EE1" w:rsidRDefault="00A15C53" w:rsidP="009B4792">
            <w:pPr>
              <w:jc w:val="center"/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Dato a consultar</w:t>
            </w:r>
            <w:r w:rsidRPr="00DC0EE1"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  <w:t xml:space="preserve"> 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Organismo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15C53" w:rsidRPr="00DC0EE1" w:rsidRDefault="00A15C53" w:rsidP="009B4792">
            <w:pPr>
              <w:jc w:val="center"/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  <w:t>AUTORIZACIÓN</w:t>
            </w:r>
          </w:p>
        </w:tc>
        <w:tc>
          <w:tcPr>
            <w:tcW w:w="1731" w:type="dxa"/>
            <w:vAlign w:val="center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Nombre y apellidos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5C53" w:rsidRPr="00DC0EE1" w:rsidRDefault="00A15C53" w:rsidP="009B4792">
            <w:pPr>
              <w:jc w:val="center"/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  <w:t>FIRMA</w:t>
            </w:r>
          </w:p>
        </w:tc>
        <w:tc>
          <w:tcPr>
            <w:tcW w:w="709" w:type="dxa"/>
          </w:tcPr>
          <w:p w:rsidR="00A15C53" w:rsidRPr="00DC0EE1" w:rsidRDefault="00A15C53" w:rsidP="009B4792">
            <w:pPr>
              <w:jc w:val="center"/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  <w:t xml:space="preserve">Aporta documentación </w:t>
            </w:r>
          </w:p>
          <w:p w:rsidR="00A15C53" w:rsidRPr="00DC0EE1" w:rsidRDefault="00A15C53" w:rsidP="009B4792">
            <w:pPr>
              <w:jc w:val="center"/>
              <w:rPr>
                <w:rFonts w:ascii="Riojana SemiBold" w:eastAsia="Times New Roman" w:hAnsi="Riojana SemiBold"/>
                <w:sz w:val="12"/>
                <w:szCs w:val="12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2"/>
                <w:szCs w:val="12"/>
                <w:lang w:eastAsia="es-ES"/>
              </w:rPr>
              <w:t>(SOLO EN CASO DE NO AUTORIZACIÓN)</w:t>
            </w:r>
          </w:p>
          <w:p w:rsidR="00A15C53" w:rsidRPr="00DC0EE1" w:rsidRDefault="00A15C53" w:rsidP="009B4792">
            <w:pPr>
              <w:jc w:val="center"/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</w:pPr>
          </w:p>
        </w:tc>
      </w:tr>
      <w:tr w:rsidR="00A15C53" w:rsidRPr="00DC0EE1" w:rsidTr="009B4792">
        <w:tc>
          <w:tcPr>
            <w:tcW w:w="1560" w:type="dxa"/>
            <w:vMerge w:val="restart"/>
            <w:shd w:val="clear" w:color="auto" w:fill="auto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 xml:space="preserve"> Estar al corriente de pago para Ayudas y Subvenciones</w:t>
            </w:r>
          </w:p>
        </w:tc>
        <w:tc>
          <w:tcPr>
            <w:tcW w:w="1485" w:type="dxa"/>
            <w:shd w:val="clear" w:color="auto" w:fill="auto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6"/>
                <w:szCs w:val="16"/>
                <w:highlight w:val="yellow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Agencia Estatal de Administración Tributaria</w:t>
            </w:r>
          </w:p>
        </w:tc>
        <w:tc>
          <w:tcPr>
            <w:tcW w:w="1461" w:type="dxa"/>
            <w:shd w:val="clear" w:color="auto" w:fill="auto"/>
            <w:vAlign w:val="center"/>
          </w:tcPr>
          <w:sdt>
            <w:sdtPr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id w:val="-4182477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15C53" w:rsidRPr="00DC0EE1" w:rsidRDefault="00A15C53" w:rsidP="009B4792">
                <w:pPr>
                  <w:jc w:val="center"/>
                  <w:rPr>
                    <w:rFonts w:ascii="Riojana Book" w:eastAsia="Times New Roman" w:hAnsi="Riojana Book"/>
                    <w:sz w:val="16"/>
                    <w:szCs w:val="16"/>
                    <w:lang w:eastAsia="es-ES"/>
                  </w:rPr>
                </w:pPr>
                <w:r w:rsidRPr="00DC0EE1">
                  <w:rPr>
                    <w:rFonts w:ascii="Segoe UI Symbol" w:eastAsia="MS Gothic" w:hAnsi="Segoe UI Symbol" w:cs="Segoe UI Symbol"/>
                    <w:sz w:val="16"/>
                    <w:szCs w:val="16"/>
                    <w:lang w:eastAsia="es-ES"/>
                  </w:rPr>
                  <w:t>☐</w:t>
                </w:r>
              </w:p>
            </w:sdtContent>
          </w:sdt>
        </w:tc>
        <w:tc>
          <w:tcPr>
            <w:tcW w:w="1731" w:type="dxa"/>
            <w:vMerge w:val="restart"/>
          </w:tcPr>
          <w:p w:rsidR="00A15C53" w:rsidRPr="00DC0EE1" w:rsidRDefault="00A15C53" w:rsidP="009B4792">
            <w:pPr>
              <w:jc w:val="center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A15C53" w:rsidRPr="00DC0EE1" w:rsidRDefault="00A15C53" w:rsidP="009B4792">
            <w:pPr>
              <w:jc w:val="center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</w:p>
        </w:tc>
        <w:tc>
          <w:tcPr>
            <w:tcW w:w="709" w:type="dxa"/>
            <w:vAlign w:val="center"/>
          </w:tcPr>
          <w:p w:rsidR="00A15C53" w:rsidRPr="00DC0EE1" w:rsidRDefault="00E55954" w:rsidP="009B4792">
            <w:pPr>
              <w:jc w:val="center"/>
              <w:rPr>
                <w:rFonts w:ascii="Riojana Book" w:eastAsia="Times New Roman" w:hAnsi="Riojana Book"/>
                <w:sz w:val="14"/>
                <w:szCs w:val="14"/>
                <w:lang w:eastAsia="es-ES"/>
              </w:rPr>
            </w:pPr>
            <w:sdt>
              <w:sdtPr>
                <w:rPr>
                  <w:rFonts w:ascii="Riojana Book" w:eastAsia="Times New Roman" w:hAnsi="Riojana Book"/>
                  <w:sz w:val="14"/>
                  <w:szCs w:val="14"/>
                  <w:lang w:val="es-MX" w:eastAsia="es-ES"/>
                </w:rPr>
                <w:id w:val="-801995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5C53" w:rsidRPr="00DC0EE1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 w:eastAsia="es-ES"/>
                  </w:rPr>
                  <w:t>☐</w:t>
                </w:r>
              </w:sdtContent>
            </w:sdt>
            <w:r w:rsidR="00A15C53" w:rsidRPr="00DC0EE1">
              <w:rPr>
                <w:rFonts w:ascii="Riojana Book" w:eastAsia="Times New Roman" w:hAnsi="Riojana Book"/>
                <w:sz w:val="14"/>
                <w:szCs w:val="14"/>
                <w:lang w:val="es-MX" w:eastAsia="es-ES"/>
              </w:rPr>
              <w:t xml:space="preserve">SI / </w:t>
            </w:r>
            <w:r w:rsidR="00A15C53" w:rsidRPr="00DC0EE1">
              <w:rPr>
                <w:rFonts w:ascii="Riojana Book" w:eastAsia="Times New Roman" w:hAnsi="Riojana Book"/>
                <w:b/>
                <w:sz w:val="14"/>
                <w:szCs w:val="14"/>
                <w:lang w:val="es-MX" w:eastAsia="es-ES"/>
              </w:rPr>
              <w:t xml:space="preserve"> </w:t>
            </w:r>
            <w:sdt>
              <w:sdtPr>
                <w:rPr>
                  <w:rFonts w:ascii="Riojana Book" w:eastAsia="Times New Roman" w:hAnsi="Riojana Book"/>
                  <w:sz w:val="14"/>
                  <w:szCs w:val="14"/>
                  <w:lang w:val="es-MX" w:eastAsia="es-ES"/>
                </w:rPr>
                <w:id w:val="1363786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5C53" w:rsidRPr="00DC0EE1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 w:eastAsia="es-ES"/>
                  </w:rPr>
                  <w:t>☐</w:t>
                </w:r>
              </w:sdtContent>
            </w:sdt>
            <w:r w:rsidR="00A15C53" w:rsidRPr="00DC0EE1">
              <w:rPr>
                <w:rFonts w:ascii="Riojana Book" w:eastAsia="Times New Roman" w:hAnsi="Riojana Book"/>
                <w:sz w:val="14"/>
                <w:szCs w:val="14"/>
                <w:lang w:val="es-MX" w:eastAsia="es-ES"/>
              </w:rPr>
              <w:t xml:space="preserve"> NO</w:t>
            </w:r>
          </w:p>
        </w:tc>
      </w:tr>
      <w:tr w:rsidR="00A15C53" w:rsidRPr="00DC0EE1" w:rsidTr="009B4792">
        <w:tc>
          <w:tcPr>
            <w:tcW w:w="1560" w:type="dxa"/>
            <w:vMerge/>
            <w:shd w:val="clear" w:color="auto" w:fill="auto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</w:p>
        </w:tc>
        <w:tc>
          <w:tcPr>
            <w:tcW w:w="1485" w:type="dxa"/>
            <w:shd w:val="clear" w:color="auto" w:fill="auto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Dirección General de Tributos del Gobierno de La Rioja</w:t>
            </w:r>
          </w:p>
        </w:tc>
        <w:tc>
          <w:tcPr>
            <w:tcW w:w="1461" w:type="dxa"/>
            <w:shd w:val="clear" w:color="auto" w:fill="auto"/>
            <w:vAlign w:val="center"/>
          </w:tcPr>
          <w:sdt>
            <w:sdtPr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id w:val="15999783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15C53" w:rsidRPr="00DC0EE1" w:rsidRDefault="00A15C53" w:rsidP="009B4792">
                <w:pPr>
                  <w:jc w:val="center"/>
                  <w:rPr>
                    <w:rFonts w:ascii="Riojana Book" w:eastAsia="Times New Roman" w:hAnsi="Riojana Book"/>
                    <w:sz w:val="16"/>
                    <w:szCs w:val="16"/>
                  </w:rPr>
                </w:pPr>
                <w:r w:rsidRPr="00DC0EE1">
                  <w:rPr>
                    <w:rFonts w:ascii="Segoe UI Symbol" w:eastAsia="MS Gothic" w:hAnsi="Segoe UI Symbol" w:cs="Segoe UI Symbol"/>
                    <w:sz w:val="16"/>
                    <w:szCs w:val="16"/>
                    <w:lang w:eastAsia="es-ES"/>
                  </w:rPr>
                  <w:t>☐</w:t>
                </w:r>
              </w:p>
            </w:sdtContent>
          </w:sdt>
          <w:p w:rsidR="00A15C53" w:rsidRPr="00DC0EE1" w:rsidRDefault="00A15C53" w:rsidP="009B4792">
            <w:pPr>
              <w:jc w:val="center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</w:p>
        </w:tc>
        <w:tc>
          <w:tcPr>
            <w:tcW w:w="1731" w:type="dxa"/>
            <w:vMerge/>
          </w:tcPr>
          <w:p w:rsidR="00A15C53" w:rsidRPr="00DC0EE1" w:rsidRDefault="00A15C53" w:rsidP="009B4792">
            <w:pPr>
              <w:jc w:val="center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A15C53" w:rsidRPr="00DC0EE1" w:rsidRDefault="00A15C53" w:rsidP="009B4792">
            <w:pPr>
              <w:jc w:val="center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</w:p>
        </w:tc>
        <w:tc>
          <w:tcPr>
            <w:tcW w:w="709" w:type="dxa"/>
            <w:vAlign w:val="center"/>
          </w:tcPr>
          <w:p w:rsidR="00A15C53" w:rsidRPr="00DC0EE1" w:rsidRDefault="00E55954" w:rsidP="009B4792">
            <w:pPr>
              <w:jc w:val="center"/>
              <w:rPr>
                <w:rFonts w:ascii="Riojana Book" w:eastAsia="Times New Roman" w:hAnsi="Riojana Book"/>
                <w:sz w:val="14"/>
                <w:szCs w:val="14"/>
                <w:lang w:val="es-MX" w:eastAsia="es-ES"/>
              </w:rPr>
            </w:pPr>
            <w:sdt>
              <w:sdtPr>
                <w:rPr>
                  <w:rFonts w:ascii="Riojana Book" w:eastAsia="Times New Roman" w:hAnsi="Riojana Book"/>
                  <w:sz w:val="14"/>
                  <w:szCs w:val="14"/>
                  <w:lang w:val="es-MX" w:eastAsia="es-ES"/>
                </w:rPr>
                <w:id w:val="-821583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5C53" w:rsidRPr="00DC0EE1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 w:eastAsia="es-ES"/>
                  </w:rPr>
                  <w:t>☐</w:t>
                </w:r>
              </w:sdtContent>
            </w:sdt>
            <w:r w:rsidR="00A15C53" w:rsidRPr="00DC0EE1">
              <w:rPr>
                <w:rFonts w:ascii="Riojana Book" w:eastAsia="Times New Roman" w:hAnsi="Riojana Book"/>
                <w:sz w:val="14"/>
                <w:szCs w:val="14"/>
                <w:lang w:val="es-MX" w:eastAsia="es-ES"/>
              </w:rPr>
              <w:t xml:space="preserve">SI / </w:t>
            </w:r>
            <w:r w:rsidR="00A15C53" w:rsidRPr="00DC0EE1">
              <w:rPr>
                <w:rFonts w:ascii="Riojana Book" w:eastAsia="Times New Roman" w:hAnsi="Riojana Book"/>
                <w:b/>
                <w:sz w:val="14"/>
                <w:szCs w:val="14"/>
                <w:lang w:val="es-MX" w:eastAsia="es-ES"/>
              </w:rPr>
              <w:t xml:space="preserve"> </w:t>
            </w:r>
            <w:sdt>
              <w:sdtPr>
                <w:rPr>
                  <w:rFonts w:ascii="Riojana Book" w:eastAsia="Times New Roman" w:hAnsi="Riojana Book"/>
                  <w:sz w:val="14"/>
                  <w:szCs w:val="14"/>
                  <w:lang w:val="es-MX" w:eastAsia="es-ES"/>
                </w:rPr>
                <w:id w:val="737832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5C53" w:rsidRPr="00DC0EE1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 w:eastAsia="es-ES"/>
                  </w:rPr>
                  <w:t>☐</w:t>
                </w:r>
              </w:sdtContent>
            </w:sdt>
            <w:r w:rsidR="00A15C53" w:rsidRPr="00DC0EE1">
              <w:rPr>
                <w:rFonts w:ascii="Riojana Book" w:eastAsia="Times New Roman" w:hAnsi="Riojana Book"/>
                <w:sz w:val="14"/>
                <w:szCs w:val="14"/>
                <w:lang w:val="es-MX" w:eastAsia="es-ES"/>
              </w:rPr>
              <w:t xml:space="preserve"> NO</w:t>
            </w:r>
          </w:p>
        </w:tc>
      </w:tr>
    </w:tbl>
    <w:p w:rsidR="00A15C53" w:rsidRDefault="00A15C53" w:rsidP="00A15C53">
      <w:pPr>
        <w:jc w:val="both"/>
        <w:rPr>
          <w:rFonts w:ascii="Riojana" w:hAnsi="Riojana"/>
          <w:sz w:val="16"/>
          <w:szCs w:val="16"/>
        </w:rPr>
      </w:pPr>
    </w:p>
    <w:p w:rsidR="00A15C53" w:rsidRDefault="00A15C53" w:rsidP="00A15C53">
      <w:pPr>
        <w:jc w:val="both"/>
        <w:rPr>
          <w:rFonts w:ascii="Riojana" w:hAnsi="Riojana"/>
          <w:sz w:val="16"/>
          <w:szCs w:val="16"/>
        </w:rPr>
      </w:pPr>
    </w:p>
    <w:tbl>
      <w:tblPr>
        <w:tblpPr w:leftFromText="141" w:rightFromText="141" w:vertAnchor="page" w:horzAnchor="margin" w:tblpXSpec="center" w:tblpY="2686"/>
        <w:tblOverlap w:val="never"/>
        <w:tblW w:w="7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5670"/>
      </w:tblGrid>
      <w:tr w:rsidR="00A351FB" w:rsidRPr="00DC0EE1" w:rsidTr="009B4792">
        <w:tc>
          <w:tcPr>
            <w:tcW w:w="7338" w:type="dxa"/>
            <w:gridSpan w:val="2"/>
            <w:vAlign w:val="center"/>
          </w:tcPr>
          <w:p w:rsidR="00A351FB" w:rsidRPr="00DC0EE1" w:rsidRDefault="00A351FB" w:rsidP="009B4792">
            <w:pPr>
              <w:spacing w:line="280" w:lineRule="exact"/>
              <w:jc w:val="center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lastRenderedPageBreak/>
              <w:t>Información básica sobre protección de datos</w:t>
            </w:r>
          </w:p>
        </w:tc>
      </w:tr>
      <w:tr w:rsidR="00A351FB" w:rsidRPr="00DC0EE1" w:rsidTr="009B4792">
        <w:tc>
          <w:tcPr>
            <w:tcW w:w="1668" w:type="dxa"/>
          </w:tcPr>
          <w:p w:rsidR="00A351FB" w:rsidRPr="00DC0EE1" w:rsidRDefault="00A351FB" w:rsidP="009B4792">
            <w:pPr>
              <w:spacing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Responsable</w:t>
            </w:r>
          </w:p>
        </w:tc>
        <w:tc>
          <w:tcPr>
            <w:tcW w:w="5670" w:type="dxa"/>
          </w:tcPr>
          <w:p w:rsidR="00A351FB" w:rsidRPr="00DC0EE1" w:rsidRDefault="00A351FB" w:rsidP="009B4792">
            <w:pPr>
              <w:spacing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Dirección General de Gestión Educativa</w:t>
            </w:r>
          </w:p>
        </w:tc>
      </w:tr>
      <w:tr w:rsidR="00A351FB" w:rsidRPr="00DC0EE1" w:rsidTr="009B4792">
        <w:tc>
          <w:tcPr>
            <w:tcW w:w="1668" w:type="dxa"/>
          </w:tcPr>
          <w:p w:rsidR="00A351FB" w:rsidRPr="00DC0EE1" w:rsidRDefault="00A351FB" w:rsidP="009B4792">
            <w:pPr>
              <w:spacing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Finalidad</w:t>
            </w:r>
          </w:p>
        </w:tc>
        <w:tc>
          <w:tcPr>
            <w:tcW w:w="5670" w:type="dxa"/>
          </w:tcPr>
          <w:p w:rsidR="00A351FB" w:rsidRPr="00DC0EE1" w:rsidRDefault="00A351FB" w:rsidP="00A351FB">
            <w:pPr>
              <w:spacing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Gestión de las subvenciones del Programa de ayudas Bono Infantil.</w:t>
            </w:r>
          </w:p>
        </w:tc>
      </w:tr>
      <w:tr w:rsidR="00A351FB" w:rsidRPr="00DC0EE1" w:rsidTr="009B4792">
        <w:tc>
          <w:tcPr>
            <w:tcW w:w="1668" w:type="dxa"/>
          </w:tcPr>
          <w:p w:rsidR="00A351FB" w:rsidRPr="00DC0EE1" w:rsidRDefault="00A351FB" w:rsidP="009B4792">
            <w:pPr>
              <w:spacing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Legitimación</w:t>
            </w:r>
          </w:p>
        </w:tc>
        <w:tc>
          <w:tcPr>
            <w:tcW w:w="5670" w:type="dxa"/>
          </w:tcPr>
          <w:p w:rsidR="00A351FB" w:rsidRPr="00DC0EE1" w:rsidRDefault="00A351FB" w:rsidP="009B4792">
            <w:pPr>
              <w:spacing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El tratamiento es necesario para el cumplimiento de una obligación legal.</w:t>
            </w:r>
          </w:p>
        </w:tc>
      </w:tr>
      <w:tr w:rsidR="00A351FB" w:rsidRPr="00DC0EE1" w:rsidTr="009B4792">
        <w:tc>
          <w:tcPr>
            <w:tcW w:w="1668" w:type="dxa"/>
          </w:tcPr>
          <w:p w:rsidR="00A351FB" w:rsidRPr="00DC0EE1" w:rsidRDefault="00A351FB" w:rsidP="009B4792">
            <w:pPr>
              <w:spacing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Destinatarios</w:t>
            </w:r>
          </w:p>
        </w:tc>
        <w:tc>
          <w:tcPr>
            <w:tcW w:w="5670" w:type="dxa"/>
          </w:tcPr>
          <w:p w:rsidR="00A351FB" w:rsidRPr="00DC0EE1" w:rsidRDefault="00A351FB" w:rsidP="009B4792">
            <w:pPr>
              <w:spacing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No se cederán los datos a terceros, salvo obligación legal</w:t>
            </w:r>
          </w:p>
        </w:tc>
      </w:tr>
      <w:tr w:rsidR="00A351FB" w:rsidRPr="00DC0EE1" w:rsidTr="009B4792">
        <w:tc>
          <w:tcPr>
            <w:tcW w:w="1668" w:type="dxa"/>
          </w:tcPr>
          <w:p w:rsidR="00A351FB" w:rsidRPr="00DC0EE1" w:rsidRDefault="00A351FB" w:rsidP="009B4792">
            <w:pPr>
              <w:spacing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Derechos</w:t>
            </w:r>
          </w:p>
        </w:tc>
        <w:tc>
          <w:tcPr>
            <w:tcW w:w="5670" w:type="dxa"/>
          </w:tcPr>
          <w:p w:rsidR="00A351FB" w:rsidRPr="00DC0EE1" w:rsidRDefault="00A351FB" w:rsidP="009B4792">
            <w:pPr>
              <w:spacing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Acceder, rectificar y suprimir los datos, así como otros derechos, como se explica en la información adicional</w:t>
            </w:r>
          </w:p>
        </w:tc>
      </w:tr>
    </w:tbl>
    <w:p w:rsidR="00FA0AA9" w:rsidRDefault="00FA0AA9" w:rsidP="00C86BA3">
      <w:pPr>
        <w:spacing w:before="120" w:after="120"/>
        <w:rPr>
          <w:rFonts w:ascii="Riojana" w:hAnsi="Riojana"/>
          <w:sz w:val="20"/>
          <w:szCs w:val="20"/>
        </w:rPr>
      </w:pPr>
    </w:p>
    <w:p w:rsidR="00A351FB" w:rsidRDefault="00A351FB" w:rsidP="00C86BA3">
      <w:pPr>
        <w:spacing w:before="120" w:after="120"/>
        <w:rPr>
          <w:rFonts w:ascii="Riojana" w:hAnsi="Riojana"/>
          <w:sz w:val="20"/>
          <w:szCs w:val="20"/>
        </w:rPr>
      </w:pPr>
    </w:p>
    <w:p w:rsidR="00A351FB" w:rsidRDefault="00A351FB" w:rsidP="00C86BA3">
      <w:pPr>
        <w:spacing w:before="120" w:after="120"/>
        <w:rPr>
          <w:rFonts w:ascii="Riojana" w:hAnsi="Riojana"/>
          <w:sz w:val="20"/>
          <w:szCs w:val="20"/>
        </w:rPr>
      </w:pPr>
    </w:p>
    <w:p w:rsidR="00A351FB" w:rsidRDefault="00A351FB" w:rsidP="00C86BA3">
      <w:pPr>
        <w:spacing w:before="120" w:after="120"/>
        <w:rPr>
          <w:rFonts w:ascii="Riojana" w:hAnsi="Riojana"/>
          <w:sz w:val="20"/>
          <w:szCs w:val="20"/>
        </w:rPr>
      </w:pPr>
    </w:p>
    <w:p w:rsidR="00A351FB" w:rsidRPr="00DC0EE1" w:rsidRDefault="00A351FB" w:rsidP="00C86BA3">
      <w:pPr>
        <w:spacing w:before="120" w:after="120"/>
        <w:rPr>
          <w:rFonts w:ascii="Riojana Book" w:hAnsi="Riojana Book"/>
          <w:sz w:val="20"/>
          <w:szCs w:val="20"/>
        </w:rPr>
      </w:pPr>
    </w:p>
    <w:tbl>
      <w:tblPr>
        <w:tblpPr w:leftFromText="141" w:rightFromText="141" w:vertAnchor="text" w:horzAnchor="margin" w:tblpY="35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0"/>
        <w:gridCol w:w="5476"/>
      </w:tblGrid>
      <w:tr w:rsidR="00A351FB" w:rsidRPr="00DC0EE1" w:rsidTr="00DC0EE1">
        <w:tc>
          <w:tcPr>
            <w:tcW w:w="1963" w:type="pct"/>
          </w:tcPr>
          <w:p w:rsidR="00A351FB" w:rsidRPr="00DC0EE1" w:rsidRDefault="00A351FB" w:rsidP="00DC0EE1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Información adicional</w:t>
            </w:r>
          </w:p>
        </w:tc>
        <w:tc>
          <w:tcPr>
            <w:tcW w:w="3037" w:type="pct"/>
          </w:tcPr>
          <w:p w:rsidR="00A351FB" w:rsidRPr="00DC0EE1" w:rsidRDefault="00A351FB" w:rsidP="00DC0EE1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 xml:space="preserve">Puede consultar la información adicional detallada sobre Protección de Datos en nuestra página web: </w:t>
            </w:r>
            <w:hyperlink r:id="rId8" w:history="1">
              <w:r w:rsidR="00E55954" w:rsidRPr="00296EB8">
                <w:rPr>
                  <w:rStyle w:val="Hipervnculo"/>
                  <w:rFonts w:ascii="Riojana Book" w:eastAsia="Times New Roman" w:hAnsi="Riojana Book"/>
                  <w:sz w:val="18"/>
                  <w:szCs w:val="18"/>
                  <w:lang w:eastAsia="es-ES"/>
                </w:rPr>
                <w:t>http://www.larioja.org/rat</w:t>
              </w:r>
            </w:hyperlink>
            <w:r w:rsidR="00E55954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 xml:space="preserve"> (Nº RAT 787)</w:t>
            </w:r>
          </w:p>
        </w:tc>
      </w:tr>
      <w:tr w:rsidR="00A351FB" w:rsidRPr="00DC0EE1" w:rsidTr="00DC0EE1">
        <w:tc>
          <w:tcPr>
            <w:tcW w:w="5000" w:type="pct"/>
            <w:gridSpan w:val="2"/>
          </w:tcPr>
          <w:p w:rsidR="00A351FB" w:rsidRPr="00DC0EE1" w:rsidRDefault="00A351FB" w:rsidP="00DC0EE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Información adicional sobre protección de datos</w:t>
            </w:r>
          </w:p>
        </w:tc>
      </w:tr>
      <w:tr w:rsidR="00A351FB" w:rsidRPr="00DC0EE1" w:rsidTr="00DC0EE1">
        <w:tc>
          <w:tcPr>
            <w:tcW w:w="5000" w:type="pct"/>
            <w:gridSpan w:val="2"/>
          </w:tcPr>
          <w:p w:rsidR="00361425" w:rsidRPr="00361425" w:rsidRDefault="00361425" w:rsidP="00361425">
            <w:pPr>
              <w:spacing w:line="280" w:lineRule="exact"/>
              <w:rPr>
                <w:rFonts w:ascii="Riojana Book" w:hAnsi="Riojana Book"/>
                <w:sz w:val="18"/>
                <w:szCs w:val="18"/>
              </w:rPr>
            </w:pPr>
            <w:r w:rsidRPr="00361425">
              <w:rPr>
                <w:rFonts w:ascii="Riojana Book" w:hAnsi="Riojana Book"/>
                <w:sz w:val="18"/>
                <w:szCs w:val="18"/>
              </w:rPr>
              <w:t>Responsable del tratamiento de sus datos</w:t>
            </w:r>
          </w:p>
          <w:p w:rsidR="00361425" w:rsidRPr="00361425" w:rsidRDefault="00361425" w:rsidP="00361425">
            <w:pPr>
              <w:spacing w:line="280" w:lineRule="exact"/>
              <w:rPr>
                <w:rFonts w:ascii="Riojana Book" w:hAnsi="Riojana Book"/>
                <w:sz w:val="18"/>
                <w:szCs w:val="18"/>
                <w:u w:val="single"/>
              </w:rPr>
            </w:pPr>
            <w:r w:rsidRPr="00361425">
              <w:rPr>
                <w:rFonts w:ascii="Riojana Book" w:hAnsi="Riojana Book"/>
                <w:sz w:val="18"/>
                <w:szCs w:val="18"/>
              </w:rPr>
              <w:t>Identidad: Consejería de Educación y Empleo -   Dirección General de Gestión Educativa</w:t>
            </w:r>
          </w:p>
          <w:p w:rsidR="00361425" w:rsidRPr="00361425" w:rsidRDefault="00361425" w:rsidP="00361425">
            <w:pPr>
              <w:tabs>
                <w:tab w:val="left" w:pos="7340"/>
              </w:tabs>
              <w:spacing w:line="280" w:lineRule="exact"/>
              <w:rPr>
                <w:rFonts w:ascii="Riojana Book" w:hAnsi="Riojana Book"/>
                <w:sz w:val="18"/>
                <w:szCs w:val="18"/>
              </w:rPr>
            </w:pPr>
            <w:r w:rsidRPr="00361425">
              <w:rPr>
                <w:rFonts w:ascii="Riojana Book" w:hAnsi="Riojana Book"/>
                <w:sz w:val="18"/>
                <w:szCs w:val="18"/>
              </w:rPr>
              <w:t>Dirección: C/ Marqués de Murrieta, 76 Ala Oeste, Plan</w:t>
            </w:r>
            <w:bookmarkStart w:id="0" w:name="_GoBack"/>
            <w:bookmarkEnd w:id="0"/>
            <w:r w:rsidRPr="00361425">
              <w:rPr>
                <w:rFonts w:ascii="Riojana Book" w:hAnsi="Riojana Book"/>
                <w:sz w:val="18"/>
                <w:szCs w:val="18"/>
              </w:rPr>
              <w:t>ta Baja. 26071 Logroño (La Rioja)</w:t>
            </w:r>
            <w:r w:rsidRPr="00361425">
              <w:rPr>
                <w:rFonts w:ascii="Riojana Book" w:hAnsi="Riojana Book"/>
                <w:sz w:val="18"/>
                <w:szCs w:val="18"/>
              </w:rPr>
              <w:tab/>
            </w:r>
          </w:p>
          <w:p w:rsidR="00361425" w:rsidRPr="00361425" w:rsidRDefault="00361425" w:rsidP="00361425">
            <w:pPr>
              <w:spacing w:line="280" w:lineRule="exact"/>
              <w:rPr>
                <w:rFonts w:ascii="Riojana Book" w:hAnsi="Riojana Book"/>
                <w:sz w:val="18"/>
                <w:szCs w:val="18"/>
              </w:rPr>
            </w:pPr>
            <w:r w:rsidRPr="00361425">
              <w:rPr>
                <w:rFonts w:ascii="Riojana Book" w:hAnsi="Riojana Book"/>
                <w:sz w:val="18"/>
                <w:szCs w:val="18"/>
              </w:rPr>
              <w:t>Teléfono: 941 291100</w:t>
            </w:r>
          </w:p>
          <w:p w:rsidR="00361425" w:rsidRPr="00361425" w:rsidRDefault="00361425" w:rsidP="00361425">
            <w:pPr>
              <w:spacing w:line="280" w:lineRule="exact"/>
              <w:rPr>
                <w:rFonts w:ascii="Riojana Book" w:hAnsi="Riojana Book"/>
                <w:sz w:val="18"/>
                <w:szCs w:val="18"/>
              </w:rPr>
            </w:pPr>
            <w:r w:rsidRPr="00361425">
              <w:rPr>
                <w:rFonts w:ascii="Riojana Book" w:hAnsi="Riojana Book"/>
                <w:sz w:val="18"/>
                <w:szCs w:val="18"/>
              </w:rPr>
              <w:t>Correo e-: dg.gestioneducativa@larioja.org</w:t>
            </w:r>
          </w:p>
          <w:p w:rsidR="00361425" w:rsidRPr="00361425" w:rsidRDefault="00361425" w:rsidP="00361425">
            <w:pPr>
              <w:spacing w:line="280" w:lineRule="exact"/>
              <w:rPr>
                <w:rFonts w:ascii="Riojana Book" w:hAnsi="Riojana Book"/>
                <w:sz w:val="18"/>
                <w:szCs w:val="18"/>
              </w:rPr>
            </w:pPr>
            <w:r w:rsidRPr="00361425">
              <w:rPr>
                <w:rFonts w:ascii="Riojana Book" w:hAnsi="Riojana Book"/>
                <w:sz w:val="18"/>
                <w:szCs w:val="18"/>
              </w:rPr>
              <w:t>Delegada de Protección de datos: Secretaría General Técnica</w:t>
            </w:r>
          </w:p>
          <w:p w:rsidR="00361425" w:rsidRPr="00361425" w:rsidRDefault="00361425" w:rsidP="00361425">
            <w:pPr>
              <w:spacing w:line="280" w:lineRule="exact"/>
              <w:rPr>
                <w:rFonts w:ascii="Riojana Book" w:hAnsi="Riojana Book"/>
                <w:sz w:val="18"/>
                <w:szCs w:val="18"/>
              </w:rPr>
            </w:pPr>
            <w:r w:rsidRPr="00361425">
              <w:rPr>
                <w:rFonts w:ascii="Riojana Book" w:hAnsi="Riojana Book"/>
                <w:sz w:val="18"/>
                <w:szCs w:val="18"/>
              </w:rPr>
              <w:t>Contacto: C/ Marqués de Murrieta, nº 76 Ala Este. 26005 Logroño (La Rioja)</w:t>
            </w:r>
          </w:p>
          <w:p w:rsidR="00361425" w:rsidRPr="00361425" w:rsidRDefault="00361425" w:rsidP="00361425">
            <w:pPr>
              <w:spacing w:line="280" w:lineRule="exact"/>
              <w:rPr>
                <w:rFonts w:ascii="Riojana Book" w:hAnsi="Riojana Book"/>
                <w:sz w:val="18"/>
                <w:szCs w:val="18"/>
              </w:rPr>
            </w:pPr>
            <w:r w:rsidRPr="00361425">
              <w:rPr>
                <w:rFonts w:ascii="Riojana Book" w:hAnsi="Riojana Book"/>
                <w:sz w:val="18"/>
                <w:szCs w:val="18"/>
              </w:rPr>
              <w:t>Teléfono: 941 291100</w:t>
            </w:r>
          </w:p>
          <w:p w:rsidR="00A351FB" w:rsidRPr="00DC0EE1" w:rsidRDefault="00361425" w:rsidP="00361425">
            <w:pPr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361425">
              <w:rPr>
                <w:rFonts w:ascii="Riojana Book" w:hAnsi="Riojana Book"/>
                <w:sz w:val="18"/>
                <w:szCs w:val="18"/>
              </w:rPr>
              <w:t xml:space="preserve">Correo e-: </w:t>
            </w:r>
            <w:hyperlink r:id="rId9" w:history="1">
              <w:r w:rsidRPr="00361425">
                <w:rPr>
                  <w:rStyle w:val="Hipervnculo"/>
                  <w:rFonts w:ascii="Riojana Book" w:hAnsi="Riojana Book"/>
                  <w:sz w:val="18"/>
                  <w:szCs w:val="18"/>
                </w:rPr>
                <w:t>dpd.educacionempleo@larioja.org</w:t>
              </w:r>
            </w:hyperlink>
          </w:p>
        </w:tc>
      </w:tr>
      <w:tr w:rsidR="00A351FB" w:rsidRPr="00DC0EE1" w:rsidTr="00DC0EE1">
        <w:tc>
          <w:tcPr>
            <w:tcW w:w="5000" w:type="pct"/>
            <w:gridSpan w:val="2"/>
          </w:tcPr>
          <w:p w:rsidR="00A351FB" w:rsidRPr="00DC0EE1" w:rsidRDefault="00A351FB" w:rsidP="00DC0EE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Finalidad del tratamiento de sus datos</w:t>
            </w:r>
          </w:p>
          <w:p w:rsidR="00A351FB" w:rsidRPr="00DC0EE1" w:rsidRDefault="00A351FB" w:rsidP="00DC0EE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Tratamos la información facilitada con el fin de tramitar las subvenciones  del Programa de Ayudas Bono Infantil</w:t>
            </w:r>
          </w:p>
        </w:tc>
      </w:tr>
      <w:tr w:rsidR="00A351FB" w:rsidRPr="00DC0EE1" w:rsidTr="00DC0EE1">
        <w:tc>
          <w:tcPr>
            <w:tcW w:w="5000" w:type="pct"/>
            <w:gridSpan w:val="2"/>
          </w:tcPr>
          <w:p w:rsidR="00A351FB" w:rsidRPr="00DC0EE1" w:rsidRDefault="00A351FB" w:rsidP="00DC0EE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Legitimación para el tratamiento de sus datos</w:t>
            </w:r>
          </w:p>
          <w:p w:rsidR="00A351FB" w:rsidRPr="00DC0EE1" w:rsidRDefault="00A351FB" w:rsidP="00DC0EE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El tratamiento es necesario para el cumplimiento de una obligación legal derivada de la Ley Orgánica 2/2006, de 3 de mayo, de Educación y de la Ley 38/2003, de 17 de noviembre, General de Subvenciones.</w:t>
            </w:r>
          </w:p>
        </w:tc>
      </w:tr>
      <w:tr w:rsidR="00A351FB" w:rsidRPr="00DC0EE1" w:rsidTr="00DC0EE1">
        <w:tc>
          <w:tcPr>
            <w:tcW w:w="5000" w:type="pct"/>
            <w:gridSpan w:val="2"/>
          </w:tcPr>
          <w:p w:rsidR="00A351FB" w:rsidRPr="00DC0EE1" w:rsidRDefault="00A351FB" w:rsidP="00DC0EE1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DC0EE1">
              <w:rPr>
                <w:rFonts w:ascii="Riojana Book" w:hAnsi="Riojana Book"/>
                <w:sz w:val="18"/>
                <w:szCs w:val="18"/>
              </w:rPr>
              <w:t>Tiempo de conservación de sus datos: se conservarán durante el tiempo necesario para cumplir con la finalidad para la que se recabaron y para determinar las posibles responsabilidades que se pudieran derivar de dicha finalidad y del tratamiento de los datos. Será de aplicación lo dispuesto en la normativa de archivos y documentación.</w:t>
            </w:r>
          </w:p>
        </w:tc>
      </w:tr>
      <w:tr w:rsidR="00A351FB" w:rsidRPr="00DC0EE1" w:rsidTr="00DC0EE1">
        <w:tc>
          <w:tcPr>
            <w:tcW w:w="5000" w:type="pct"/>
            <w:gridSpan w:val="2"/>
          </w:tcPr>
          <w:p w:rsidR="00A351FB" w:rsidRPr="00DC0EE1" w:rsidRDefault="00A351FB" w:rsidP="00DC0EE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Destinatarios de las cesiones (en su caso)</w:t>
            </w:r>
            <w:r w:rsidR="00DC0EE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 xml:space="preserve">. </w:t>
            </w:r>
            <w:r w:rsidRPr="00DC0EE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No se cederán los datos a terceros, salvo obligación legal.</w:t>
            </w:r>
          </w:p>
        </w:tc>
      </w:tr>
      <w:tr w:rsidR="00A351FB" w:rsidRPr="00DC0EE1" w:rsidTr="00DC0EE1">
        <w:tc>
          <w:tcPr>
            <w:tcW w:w="5000" w:type="pct"/>
            <w:gridSpan w:val="2"/>
          </w:tcPr>
          <w:p w:rsidR="00A351FB" w:rsidRPr="00DC0EE1" w:rsidRDefault="00A351FB" w:rsidP="00DA5AC4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Derechos</w:t>
            </w:r>
          </w:p>
          <w:p w:rsidR="00DA5AC4" w:rsidRPr="00DA5AC4" w:rsidRDefault="00DA5AC4" w:rsidP="00DA5AC4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DA5AC4">
              <w:rPr>
                <w:rFonts w:ascii="Riojana Book" w:hAnsi="Riojana Book"/>
                <w:sz w:val="18"/>
                <w:szCs w:val="18"/>
              </w:rPr>
              <w:t>Cualquier persona tiene derecho a ejercitar los derechos de acceso, rectificación, oposición y supresión de datos cuando, entre otros motivos, los datos no sean necesarios para los fines que fueron recogidos.</w:t>
            </w:r>
          </w:p>
          <w:p w:rsidR="00A351FB" w:rsidRPr="00DC0EE1" w:rsidRDefault="00A351FB" w:rsidP="00DA5AC4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:rsidR="00A351FB" w:rsidRPr="00DC0EE1" w:rsidRDefault="00A351FB" w:rsidP="00DA5AC4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 xml:space="preserve">Puede presentar una reclamación ante la Agencia Española de Protección de Datos. Más información en </w:t>
            </w:r>
            <w:hyperlink r:id="rId10" w:history="1">
              <w:r w:rsidRPr="00DC0EE1">
                <w:rPr>
                  <w:rStyle w:val="Hipervnculo"/>
                  <w:rFonts w:ascii="Riojana Book" w:eastAsia="Times New Roman" w:hAnsi="Riojana Book"/>
                  <w:sz w:val="18"/>
                  <w:szCs w:val="18"/>
                  <w:lang w:eastAsia="es-ES"/>
                </w:rPr>
                <w:t>www.aepd.es</w:t>
              </w:r>
            </w:hyperlink>
          </w:p>
        </w:tc>
      </w:tr>
    </w:tbl>
    <w:p w:rsidR="00A351FB" w:rsidRDefault="00A351FB" w:rsidP="00DC0EE1">
      <w:pPr>
        <w:spacing w:before="120" w:after="120"/>
        <w:rPr>
          <w:rFonts w:ascii="Riojana" w:hAnsi="Riojana"/>
          <w:sz w:val="20"/>
          <w:szCs w:val="20"/>
        </w:rPr>
      </w:pPr>
    </w:p>
    <w:sectPr w:rsidR="00A351FB" w:rsidSect="00DF1763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2755" w:right="1440" w:bottom="2836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48E4" w:rsidRDefault="006748E4" w:rsidP="0069392B">
      <w:r>
        <w:separator/>
      </w:r>
    </w:p>
  </w:endnote>
  <w:endnote w:type="continuationSeparator" w:id="0">
    <w:p w:rsidR="006748E4" w:rsidRDefault="006748E4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55 Helvetica Roman">
    <w:altName w:val="Times New Roman"/>
    <w:charset w:val="00"/>
    <w:family w:val="auto"/>
    <w:pitch w:val="variable"/>
    <w:sig w:usb0="03000000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">
    <w:altName w:val="Arial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E32" w:rsidRPr="00A150B2" w:rsidRDefault="00653A1D" w:rsidP="00255E32">
    <w:pPr>
      <w:pStyle w:val="Piedepgina"/>
      <w:rPr>
        <w:rFonts w:ascii="Riojana" w:hAnsi="Riojana"/>
      </w:rPr>
    </w:pPr>
    <w:r w:rsidRPr="00A150B2">
      <w:rPr>
        <w:rFonts w:ascii="Riojana" w:hAnsi="Riojana"/>
      </w:rPr>
      <w:t xml:space="preserve">CONSEJERÍA DE </w:t>
    </w:r>
    <w:r w:rsidRPr="00DF1763">
      <w:rPr>
        <w:rFonts w:ascii="Riojana" w:hAnsi="Riojana"/>
      </w:rPr>
      <w:t>EDUCACIÓN Y EMPLEO</w:t>
    </w:r>
  </w:p>
  <w:p w:rsidR="00255E32" w:rsidRDefault="00255E32" w:rsidP="00255E32">
    <w:pPr>
      <w:pStyle w:val="Piedepgina"/>
    </w:pPr>
    <w:r w:rsidRPr="00A150B2">
      <w:rPr>
        <w:rFonts w:ascii="Riojana" w:hAnsi="Riojana"/>
      </w:rPr>
      <w:t>DIR3 A17029380</w:t>
    </w:r>
  </w:p>
  <w:p w:rsidR="00255E32" w:rsidRDefault="00255E3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E32" w:rsidRPr="00A150B2" w:rsidRDefault="00255E32" w:rsidP="00255E32">
    <w:pPr>
      <w:pStyle w:val="Piedepgina"/>
      <w:rPr>
        <w:rFonts w:ascii="Riojana" w:hAnsi="Riojana"/>
      </w:rPr>
    </w:pPr>
    <w:r w:rsidRPr="00A150B2">
      <w:rPr>
        <w:rFonts w:ascii="Riojana" w:hAnsi="Riojana"/>
      </w:rPr>
      <w:t xml:space="preserve">CONSEJERÍA DE </w:t>
    </w:r>
    <w:r w:rsidR="00DF1763" w:rsidRPr="00DF1763">
      <w:rPr>
        <w:rFonts w:ascii="Riojana" w:hAnsi="Riojana"/>
      </w:rPr>
      <w:t>EDUCACIÓN Y EMPLEO</w:t>
    </w:r>
  </w:p>
  <w:p w:rsidR="00255E32" w:rsidRDefault="00255E32" w:rsidP="00255E32">
    <w:pPr>
      <w:pStyle w:val="Piedepgina"/>
    </w:pPr>
    <w:r w:rsidRPr="00A150B2">
      <w:rPr>
        <w:rFonts w:ascii="Riojana" w:hAnsi="Riojana"/>
      </w:rPr>
      <w:t>DIR3 A17029380</w:t>
    </w:r>
  </w:p>
  <w:p w:rsidR="00255E32" w:rsidRDefault="00255E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48E4" w:rsidRDefault="006748E4" w:rsidP="0069392B">
      <w:r>
        <w:separator/>
      </w:r>
    </w:p>
  </w:footnote>
  <w:footnote w:type="continuationSeparator" w:id="0">
    <w:p w:rsidR="006748E4" w:rsidRDefault="006748E4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2302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302"/>
    </w:tblGrid>
    <w:tr w:rsidR="00653A1D" w:rsidRPr="00A80CD2" w:rsidTr="00380373">
      <w:tc>
        <w:tcPr>
          <w:tcW w:w="2302" w:type="dxa"/>
        </w:tcPr>
        <w:p w:rsidR="00653A1D" w:rsidRPr="00BF0379" w:rsidRDefault="00653A1D" w:rsidP="00653A1D">
          <w:pPr>
            <w:pStyle w:val="Encabezado"/>
            <w:ind w:left="-531"/>
            <w:rPr>
              <w:sz w:val="18"/>
            </w:rPr>
          </w:pPr>
          <w:r>
            <w:rPr>
              <w:noProof/>
            </w:rPr>
            <w:drawing>
              <wp:anchor distT="0" distB="0" distL="114300" distR="114300" simplePos="0" relativeHeight="251682816" behindDoc="0" locked="0" layoutInCell="1" allowOverlap="1" wp14:anchorId="6156580A" wp14:editId="487C5D03">
                <wp:simplePos x="0" y="0"/>
                <wp:positionH relativeFrom="margin">
                  <wp:posOffset>-68580</wp:posOffset>
                </wp:positionH>
                <wp:positionV relativeFrom="paragraph">
                  <wp:posOffset>245745</wp:posOffset>
                </wp:positionV>
                <wp:extent cx="1200150" cy="476250"/>
                <wp:effectExtent l="0" t="0" r="0" b="0"/>
                <wp:wrapSquare wrapText="bothSides"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E22A9F" w:rsidRPr="00DF1763" w:rsidRDefault="00E22A9F" w:rsidP="00DF176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390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302"/>
      <w:gridCol w:w="3652"/>
      <w:gridCol w:w="1559"/>
      <w:gridCol w:w="1877"/>
    </w:tblGrid>
    <w:tr w:rsidR="00DF1763" w:rsidRPr="00A80CD2" w:rsidTr="00380373">
      <w:tc>
        <w:tcPr>
          <w:tcW w:w="2302" w:type="dxa"/>
        </w:tcPr>
        <w:p w:rsidR="00DF1763" w:rsidRPr="00BF0379" w:rsidRDefault="00DF1763" w:rsidP="00DF1763">
          <w:pPr>
            <w:pStyle w:val="Encabezado"/>
            <w:ind w:left="-531"/>
            <w:rPr>
              <w:sz w:val="18"/>
            </w:rPr>
          </w:pPr>
          <w:r>
            <w:rPr>
              <w:noProof/>
            </w:rPr>
            <w:drawing>
              <wp:anchor distT="0" distB="0" distL="114300" distR="114300" simplePos="0" relativeHeight="251679744" behindDoc="0" locked="0" layoutInCell="1" allowOverlap="1" wp14:anchorId="64C1B843" wp14:editId="76C6C8FD">
                <wp:simplePos x="0" y="0"/>
                <wp:positionH relativeFrom="margin">
                  <wp:posOffset>-68580</wp:posOffset>
                </wp:positionH>
                <wp:positionV relativeFrom="paragraph">
                  <wp:posOffset>245745</wp:posOffset>
                </wp:positionV>
                <wp:extent cx="1200150" cy="476250"/>
                <wp:effectExtent l="0" t="0" r="0" b="0"/>
                <wp:wrapSquare wrapText="bothSides"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652" w:type="dxa"/>
          <w:tcBorders>
            <w:right w:val="nil"/>
          </w:tcBorders>
          <w:vAlign w:val="bottom"/>
        </w:tcPr>
        <w:p w:rsidR="00DF1763" w:rsidRDefault="00DF1763" w:rsidP="00DF1763">
          <w:pPr>
            <w:pStyle w:val="Encabezado"/>
            <w:rPr>
              <w:rFonts w:ascii="Riojana Bold" w:hAnsi="Riojana Bold"/>
              <w:sz w:val="18"/>
            </w:rPr>
          </w:pPr>
          <w:r w:rsidRPr="007C2AD9">
            <w:rPr>
              <w:rFonts w:ascii="Riojana Bold" w:hAnsi="Riojana Bold"/>
              <w:sz w:val="18"/>
            </w:rPr>
            <w:t>Consejería de Educación y Empleo</w:t>
          </w:r>
        </w:p>
        <w:p w:rsidR="00DF1763" w:rsidRDefault="00DF1763" w:rsidP="00DF1763">
          <w:pPr>
            <w:pStyle w:val="Encabezado"/>
            <w:rPr>
              <w:rFonts w:ascii="Riojana Bold" w:hAnsi="Riojana Bold"/>
              <w:sz w:val="18"/>
            </w:rPr>
          </w:pPr>
        </w:p>
        <w:p w:rsidR="00DF1763" w:rsidRDefault="00DF1763" w:rsidP="00DF1763">
          <w:pPr>
            <w:pStyle w:val="Encabezado"/>
            <w:rPr>
              <w:rFonts w:ascii="Riojana" w:hAnsi="Riojana"/>
              <w:sz w:val="18"/>
            </w:rPr>
          </w:pPr>
          <w:r>
            <w:rPr>
              <w:rFonts w:ascii="Riojana" w:hAnsi="Riojana"/>
              <w:sz w:val="18"/>
            </w:rPr>
            <w:t>Viceconsejería de Educación, Universidades y Formación Profesional</w:t>
          </w:r>
        </w:p>
        <w:p w:rsidR="00DF1763" w:rsidRDefault="00DF1763" w:rsidP="00DF1763">
          <w:pPr>
            <w:pStyle w:val="Encabezado"/>
            <w:rPr>
              <w:rFonts w:ascii="Riojana" w:hAnsi="Riojana"/>
              <w:sz w:val="18"/>
            </w:rPr>
          </w:pPr>
        </w:p>
        <w:p w:rsidR="00DF1763" w:rsidRPr="000107A3" w:rsidRDefault="00DF1763" w:rsidP="00DF1763">
          <w:pPr>
            <w:pStyle w:val="Encabezado"/>
            <w:rPr>
              <w:rFonts w:ascii="Riojana" w:hAnsi="Riojana"/>
            </w:rPr>
          </w:pPr>
          <w:r w:rsidRPr="000107A3">
            <w:rPr>
              <w:rFonts w:ascii="Riojana" w:hAnsi="Riojana"/>
              <w:sz w:val="18"/>
            </w:rPr>
            <w:t>Dirección General de Gestión Educativa</w:t>
          </w:r>
        </w:p>
      </w:tc>
      <w:tc>
        <w:tcPr>
          <w:tcW w:w="1559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DF1763" w:rsidRPr="007C2AD9" w:rsidRDefault="00DF1763" w:rsidP="00DF1763">
          <w:pPr>
            <w:pStyle w:val="Encabezado"/>
            <w:rPr>
              <w:rFonts w:ascii="Riojana Bold" w:hAnsi="Riojana Bold"/>
            </w:rPr>
          </w:pPr>
        </w:p>
      </w:tc>
      <w:tc>
        <w:tcPr>
          <w:tcW w:w="1877" w:type="dxa"/>
          <w:tcBorders>
            <w:left w:val="nil"/>
          </w:tcBorders>
        </w:tcPr>
        <w:p w:rsidR="00DF1763" w:rsidRDefault="00DF1763" w:rsidP="00DF1763">
          <w:pPr>
            <w:pStyle w:val="Encabezado"/>
            <w:ind w:left="177"/>
            <w:rPr>
              <w:sz w:val="17"/>
              <w:szCs w:val="17"/>
            </w:rPr>
          </w:pPr>
          <w:r w:rsidRPr="00582369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80768" behindDoc="0" locked="0" layoutInCell="1" allowOverlap="1" wp14:anchorId="43198C45" wp14:editId="4626FE5F">
                    <wp:simplePos x="0" y="0"/>
                    <wp:positionH relativeFrom="column">
                      <wp:posOffset>388517</wp:posOffset>
                    </wp:positionH>
                    <wp:positionV relativeFrom="paragraph">
                      <wp:posOffset>-11061</wp:posOffset>
                    </wp:positionV>
                    <wp:extent cx="1297388" cy="445273"/>
                    <wp:effectExtent l="0" t="0" r="17145" b="12065"/>
                    <wp:wrapNone/>
                    <wp:docPr id="1" name="Text Box 4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1297388" cy="4452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DF1763" w:rsidRPr="005B3BD2" w:rsidRDefault="00DF1763" w:rsidP="00DF1763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/>
                                    <w:sz w:val="12"/>
                                    <w:szCs w:val="12"/>
                                  </w:rPr>
                                </w:pPr>
                                <w:r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C/</w:t>
                                </w:r>
                                <w:r w:rsidRPr="005B3BD2"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Marqués de Murrieta 76 (ala Oeste) 26071 – Logroño. La Rioja</w:t>
                                </w:r>
                              </w:p>
                              <w:p w:rsidR="00DF1763" w:rsidRDefault="00DF1763" w:rsidP="00DF1763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5B3BD2"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Teléfono: 941 29110</w:t>
                                </w:r>
                                <w:r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0</w:t>
                                </w:r>
                              </w:p>
                              <w:p w:rsidR="00DF1763" w:rsidRDefault="00DF1763" w:rsidP="00DF1763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6C10D1"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dg.gestioneducativa@larioja.org</w:t>
                                </w:r>
                              </w:p>
                              <w:p w:rsidR="00DF1763" w:rsidRPr="005B3BD2" w:rsidRDefault="00DF1763" w:rsidP="00DF1763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/>
                                    <w:sz w:val="12"/>
                                    <w:szCs w:val="1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3198C4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9" o:spid="_x0000_s1026" type="#_x0000_t202" style="position:absolute;left:0;text-align:left;margin-left:30.6pt;margin-top:-.85pt;width:102.15pt;height:35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" filled="f" stroked="f">
                    <v:path arrowok="t"/>
                    <v:textbox inset="0,0,0,0">
                      <w:txbxContent>
                        <w:p w:rsidR="00DF1763" w:rsidRPr="005B3BD2" w:rsidRDefault="00DF1763" w:rsidP="00DF1763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C/</w:t>
                          </w:r>
                          <w:r w:rsidRPr="005B3BD2"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Marqués de Murrieta 76 (ala Oeste) 26071 – Logroño. La Rioja</w:t>
                          </w:r>
                        </w:p>
                        <w:p w:rsidR="00DF1763" w:rsidRDefault="00DF1763" w:rsidP="00DF1763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/>
                              <w:sz w:val="12"/>
                              <w:szCs w:val="12"/>
                            </w:rPr>
                          </w:pPr>
                          <w:r w:rsidRPr="005B3BD2"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Teléfono: 941 29110</w:t>
                          </w:r>
                          <w:r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0</w:t>
                          </w:r>
                        </w:p>
                        <w:p w:rsidR="00DF1763" w:rsidRDefault="00DF1763" w:rsidP="00DF1763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/>
                              <w:sz w:val="12"/>
                              <w:szCs w:val="12"/>
                            </w:rPr>
                          </w:pPr>
                          <w:r w:rsidRPr="006C10D1"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dg.gestioneducativa@larioja.org</w:t>
                          </w:r>
                        </w:p>
                        <w:p w:rsidR="00DF1763" w:rsidRPr="005B3BD2" w:rsidRDefault="00DF1763" w:rsidP="00DF1763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/>
                              <w:sz w:val="12"/>
                              <w:szCs w:val="1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DF1763" w:rsidRDefault="00DF1763" w:rsidP="00DF1763"/>
        <w:p w:rsidR="00DF1763" w:rsidRPr="00B56C1D" w:rsidRDefault="00DF1763" w:rsidP="00DF1763">
          <w:pPr>
            <w:jc w:val="center"/>
          </w:pPr>
        </w:p>
      </w:tc>
    </w:tr>
  </w:tbl>
  <w:p w:rsidR="00DF1763" w:rsidRDefault="00DF1763" w:rsidP="00DF1763">
    <w:pPr>
      <w:pStyle w:val="Encabezado"/>
    </w:pPr>
  </w:p>
  <w:p w:rsidR="00E22A9F" w:rsidRPr="00DF1763" w:rsidRDefault="00E22A9F" w:rsidP="00DF176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96FE3"/>
    <w:multiLevelType w:val="hybridMultilevel"/>
    <w:tmpl w:val="8BC822CC"/>
    <w:lvl w:ilvl="0" w:tplc="33E66AAC">
      <w:start w:val="1"/>
      <w:numFmt w:val="upperRoman"/>
      <w:lvlText w:val="%1."/>
      <w:lvlJc w:val="right"/>
      <w:pPr>
        <w:ind w:left="720" w:hanging="360"/>
      </w:pPr>
      <w:rPr>
        <w:rFonts w:ascii="Riojana Bold" w:hAnsi="Riojana Bold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0555A9"/>
    <w:multiLevelType w:val="hybridMultilevel"/>
    <w:tmpl w:val="F10C1AF2"/>
    <w:lvl w:ilvl="0" w:tplc="7C46170E">
      <w:start w:val="9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4131D2"/>
    <w:multiLevelType w:val="hybridMultilevel"/>
    <w:tmpl w:val="BAFCFCF6"/>
    <w:lvl w:ilvl="0" w:tplc="35BA9B7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6129C6"/>
    <w:multiLevelType w:val="hybridMultilevel"/>
    <w:tmpl w:val="2D6875C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8E4"/>
    <w:rsid w:val="00011021"/>
    <w:rsid w:val="00020F41"/>
    <w:rsid w:val="0003456D"/>
    <w:rsid w:val="00050DC0"/>
    <w:rsid w:val="0006018B"/>
    <w:rsid w:val="000851FA"/>
    <w:rsid w:val="000942ED"/>
    <w:rsid w:val="000B04FE"/>
    <w:rsid w:val="000B6871"/>
    <w:rsid w:val="000C2712"/>
    <w:rsid w:val="000F13BC"/>
    <w:rsid w:val="000F3F3C"/>
    <w:rsid w:val="00106FBD"/>
    <w:rsid w:val="0011144C"/>
    <w:rsid w:val="001226F8"/>
    <w:rsid w:val="001407B3"/>
    <w:rsid w:val="00175C96"/>
    <w:rsid w:val="001B3D23"/>
    <w:rsid w:val="001C21E6"/>
    <w:rsid w:val="001E4BF5"/>
    <w:rsid w:val="00245AD3"/>
    <w:rsid w:val="00255E32"/>
    <w:rsid w:val="002929BB"/>
    <w:rsid w:val="002D0C2C"/>
    <w:rsid w:val="00346BDA"/>
    <w:rsid w:val="00357F2A"/>
    <w:rsid w:val="00361425"/>
    <w:rsid w:val="00361CFF"/>
    <w:rsid w:val="003A562D"/>
    <w:rsid w:val="003A7CBC"/>
    <w:rsid w:val="003E5E5D"/>
    <w:rsid w:val="003E6BF9"/>
    <w:rsid w:val="004001AE"/>
    <w:rsid w:val="00405176"/>
    <w:rsid w:val="004363B5"/>
    <w:rsid w:val="00452816"/>
    <w:rsid w:val="00456B60"/>
    <w:rsid w:val="004645B4"/>
    <w:rsid w:val="00482785"/>
    <w:rsid w:val="004B1584"/>
    <w:rsid w:val="004D55BA"/>
    <w:rsid w:val="00504F72"/>
    <w:rsid w:val="0054415D"/>
    <w:rsid w:val="00561E23"/>
    <w:rsid w:val="00572C56"/>
    <w:rsid w:val="00576166"/>
    <w:rsid w:val="005C04A3"/>
    <w:rsid w:val="00636584"/>
    <w:rsid w:val="00653A1D"/>
    <w:rsid w:val="006748E4"/>
    <w:rsid w:val="00684B30"/>
    <w:rsid w:val="00690518"/>
    <w:rsid w:val="0069392B"/>
    <w:rsid w:val="006C3D10"/>
    <w:rsid w:val="007506AC"/>
    <w:rsid w:val="00757626"/>
    <w:rsid w:val="00763D09"/>
    <w:rsid w:val="00766278"/>
    <w:rsid w:val="00783963"/>
    <w:rsid w:val="007C7734"/>
    <w:rsid w:val="007D2C34"/>
    <w:rsid w:val="007F207E"/>
    <w:rsid w:val="00852235"/>
    <w:rsid w:val="008618FD"/>
    <w:rsid w:val="008812F8"/>
    <w:rsid w:val="00892A32"/>
    <w:rsid w:val="008B7933"/>
    <w:rsid w:val="008C6DEF"/>
    <w:rsid w:val="00905ABC"/>
    <w:rsid w:val="00917E39"/>
    <w:rsid w:val="00921A7D"/>
    <w:rsid w:val="0096012C"/>
    <w:rsid w:val="00966BD4"/>
    <w:rsid w:val="00990B20"/>
    <w:rsid w:val="00994B08"/>
    <w:rsid w:val="009A36DA"/>
    <w:rsid w:val="009A64A5"/>
    <w:rsid w:val="009B3574"/>
    <w:rsid w:val="009D6F0A"/>
    <w:rsid w:val="00A15C53"/>
    <w:rsid w:val="00A351FB"/>
    <w:rsid w:val="00A43736"/>
    <w:rsid w:val="00A47831"/>
    <w:rsid w:val="00AA01C3"/>
    <w:rsid w:val="00AE70E8"/>
    <w:rsid w:val="00B25378"/>
    <w:rsid w:val="00B42C6C"/>
    <w:rsid w:val="00B4344E"/>
    <w:rsid w:val="00B44DE7"/>
    <w:rsid w:val="00B72649"/>
    <w:rsid w:val="00B73CB7"/>
    <w:rsid w:val="00B9199D"/>
    <w:rsid w:val="00B939C2"/>
    <w:rsid w:val="00BC0153"/>
    <w:rsid w:val="00BF306F"/>
    <w:rsid w:val="00BF5089"/>
    <w:rsid w:val="00C86BA3"/>
    <w:rsid w:val="00C87510"/>
    <w:rsid w:val="00C91474"/>
    <w:rsid w:val="00C92B92"/>
    <w:rsid w:val="00CA00F0"/>
    <w:rsid w:val="00CB149C"/>
    <w:rsid w:val="00CE1DD9"/>
    <w:rsid w:val="00D11396"/>
    <w:rsid w:val="00D114A1"/>
    <w:rsid w:val="00D4649F"/>
    <w:rsid w:val="00D6542B"/>
    <w:rsid w:val="00D86913"/>
    <w:rsid w:val="00DA5AC4"/>
    <w:rsid w:val="00DC0EE1"/>
    <w:rsid w:val="00DD0856"/>
    <w:rsid w:val="00DF1763"/>
    <w:rsid w:val="00DF769A"/>
    <w:rsid w:val="00E004DA"/>
    <w:rsid w:val="00E22A9F"/>
    <w:rsid w:val="00E41609"/>
    <w:rsid w:val="00E43613"/>
    <w:rsid w:val="00E55954"/>
    <w:rsid w:val="00E668DE"/>
    <w:rsid w:val="00E7296B"/>
    <w:rsid w:val="00E912C3"/>
    <w:rsid w:val="00E94973"/>
    <w:rsid w:val="00EB552B"/>
    <w:rsid w:val="00ED47D0"/>
    <w:rsid w:val="00EF2C77"/>
    <w:rsid w:val="00F255C6"/>
    <w:rsid w:val="00F26FAD"/>
    <w:rsid w:val="00F33F86"/>
    <w:rsid w:val="00F73EAB"/>
    <w:rsid w:val="00FA0AA9"/>
    <w:rsid w:val="00FA4FCA"/>
    <w:rsid w:val="00FC5120"/>
    <w:rsid w:val="00FD5311"/>
    <w:rsid w:val="00FE6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56184A2"/>
  <w15:docId w15:val="{5048E7A0-C6DA-416E-8522-61487A003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357F2A"/>
    <w:pPr>
      <w:keepNext/>
      <w:outlineLvl w:val="0"/>
    </w:pPr>
    <w:rPr>
      <w:rFonts w:ascii="HelveticaNeue LT 85 Heavy" w:eastAsia="Times New Roman" w:hAnsi="HelveticaNeue LT 85 Heavy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392B"/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character" w:styleId="Textodelmarcadordeposicin">
    <w:name w:val="Placeholder Text"/>
    <w:basedOn w:val="Fuentedeprrafopredeter"/>
    <w:uiPriority w:val="99"/>
    <w:semiHidden/>
    <w:rsid w:val="00E22A9F"/>
    <w:rPr>
      <w:color w:val="808080"/>
    </w:rPr>
  </w:style>
  <w:style w:type="character" w:customStyle="1" w:styleId="Estilo1">
    <w:name w:val="Estilo1"/>
    <w:basedOn w:val="Fuentedeprrafopredeter"/>
    <w:uiPriority w:val="1"/>
    <w:rsid w:val="00636584"/>
    <w:rPr>
      <w:rFonts w:ascii="Riojana Bold" w:hAnsi="Riojana Bold"/>
      <w:sz w:val="24"/>
    </w:rPr>
  </w:style>
  <w:style w:type="character" w:customStyle="1" w:styleId="Estilo2">
    <w:name w:val="Estilo2"/>
    <w:basedOn w:val="Fuentedeprrafopredeter"/>
    <w:uiPriority w:val="1"/>
    <w:rsid w:val="00636584"/>
    <w:rPr>
      <w:rFonts w:ascii="Riojana Bold" w:hAnsi="Riojana Bold"/>
      <w:sz w:val="24"/>
    </w:rPr>
  </w:style>
  <w:style w:type="character" w:customStyle="1" w:styleId="Estilo3">
    <w:name w:val="Estilo3"/>
    <w:basedOn w:val="Fuentedeprrafopredeter"/>
    <w:uiPriority w:val="1"/>
    <w:rsid w:val="00636584"/>
    <w:rPr>
      <w:rFonts w:ascii="Riojana Bold" w:hAnsi="Riojana Bold"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F13B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13BC"/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rsid w:val="003E6BF9"/>
    <w:rPr>
      <w:rFonts w:ascii="55 Helvetica Roman" w:eastAsia="Times" w:hAnsi="55 Helvetica Roman" w:cs="Times New Roman"/>
      <w:sz w:val="20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E6BF9"/>
    <w:rPr>
      <w:rFonts w:ascii="55 Helvetica Roman" w:eastAsia="Times" w:hAnsi="55 Helvetica Roman" w:cs="Times New Roman"/>
      <w:sz w:val="20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unhideWhenUsed/>
    <w:rsid w:val="003E6BF9"/>
    <w:pPr>
      <w:spacing w:after="120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E6BF9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Hipervnculo">
    <w:name w:val="Hyperlink"/>
    <w:unhideWhenUsed/>
    <w:rsid w:val="003E6BF9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8B7933"/>
    <w:pPr>
      <w:widowControl w:val="0"/>
      <w:jc w:val="center"/>
    </w:pPr>
    <w:rPr>
      <w:rFonts w:ascii="Arial" w:eastAsia="Times New Roman" w:hAnsi="Arial" w:cs="Times New Roman"/>
      <w:b/>
      <w:snapToGrid w:val="0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8B7933"/>
    <w:rPr>
      <w:rFonts w:ascii="Arial" w:eastAsia="Times New Roman" w:hAnsi="Arial" w:cs="Times New Roman"/>
      <w:b/>
      <w:snapToGrid w:val="0"/>
      <w:szCs w:val="20"/>
      <w:lang w:val="es-ES_tradnl" w:eastAsia="es-ES"/>
    </w:rPr>
  </w:style>
  <w:style w:type="table" w:customStyle="1" w:styleId="TableNormal">
    <w:name w:val="Table Normal"/>
    <w:uiPriority w:val="2"/>
    <w:semiHidden/>
    <w:unhideWhenUsed/>
    <w:qFormat/>
    <w:rsid w:val="00FA0AA9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A0AA9"/>
    <w:pPr>
      <w:widowControl w:val="0"/>
      <w:autoSpaceDE w:val="0"/>
      <w:autoSpaceDN w:val="0"/>
    </w:pPr>
    <w:rPr>
      <w:rFonts w:ascii="Arial" w:eastAsia="Arial" w:hAnsi="Arial" w:cs="Arial"/>
      <w:sz w:val="22"/>
      <w:szCs w:val="22"/>
    </w:rPr>
  </w:style>
  <w:style w:type="character" w:customStyle="1" w:styleId="Ttulo1Car">
    <w:name w:val="Título 1 Car"/>
    <w:basedOn w:val="Fuentedeprrafopredeter"/>
    <w:link w:val="Ttulo1"/>
    <w:rsid w:val="00357F2A"/>
    <w:rPr>
      <w:rFonts w:ascii="HelveticaNeue LT 85 Heavy" w:eastAsia="Times New Roman" w:hAnsi="HelveticaNeue LT 85 Heavy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357F2A"/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113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9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rioja.org/rat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epd.e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pd.educacionempleo@larioja.org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V:\Bono_Infantil\06%20CURSO%202025_2026\0_Anexos\SOLICITUD%20AYUDAS%20BONO%20INFANTIL%20-%20copi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560C4-1B81-4C7F-9DBE-7D36FE471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SOLICITUD AYUDAS BONO INFANTIL - copia</Template>
  <TotalTime>4</TotalTime>
  <Pages>4</Pages>
  <Words>1270</Words>
  <Characters>6990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Marco Ayala</dc:creator>
  <cp:lastModifiedBy>Cristina Marco Ayala</cp:lastModifiedBy>
  <cp:revision>4</cp:revision>
  <cp:lastPrinted>2023-05-05T06:57:00Z</cp:lastPrinted>
  <dcterms:created xsi:type="dcterms:W3CDTF">2025-05-21T09:34:00Z</dcterms:created>
  <dcterms:modified xsi:type="dcterms:W3CDTF">2026-05-25T11:20:00Z</dcterms:modified>
</cp:coreProperties>
</file>