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9D0" w:rsidRPr="00453729" w:rsidRDefault="005969D0" w:rsidP="00453729">
      <w:pPr>
        <w:spacing w:after="0" w:line="360" w:lineRule="auto"/>
        <w:jc w:val="both"/>
        <w:rPr>
          <w:rFonts w:ascii="Martorelles" w:hAnsi="Martorelles"/>
          <w:b/>
        </w:rPr>
      </w:pPr>
      <w:r w:rsidRPr="00453729">
        <w:rPr>
          <w:rFonts w:ascii="Martorelles" w:hAnsi="Martorelles"/>
          <w:b/>
        </w:rPr>
        <w:t>CONVOCATÒRIA PER A LA CONCESSIÓ DE SUBVENCIONS EN RÈGIM DE CONCURRÈNCIA COMPETITIVA EN EL MARC DE LES BASES REGULADORES PER A L’ATORGAMENT DEL PREMI DEL DEPARTAMENT DE PARTICIPACIÓ, AMB L’OBJECTE DEL CONCURS DEL CARTELL DE FESTA MAJOR</w:t>
      </w:r>
      <w:r w:rsidR="00453729" w:rsidRPr="00453729">
        <w:rPr>
          <w:rFonts w:ascii="Martorelles" w:hAnsi="Martorelles"/>
          <w:b/>
        </w:rPr>
        <w:t xml:space="preserve"> 2026</w:t>
      </w:r>
      <w:r w:rsidRPr="00453729">
        <w:rPr>
          <w:rFonts w:ascii="Martorelles" w:hAnsi="Martorelles"/>
          <w:b/>
        </w:rPr>
        <w:t xml:space="preserve"> DE L’AJUNTAMENT DE MARTORELLES</w:t>
      </w:r>
    </w:p>
    <w:p w:rsidR="00453729" w:rsidRDefault="00453729" w:rsidP="00453729">
      <w:pPr>
        <w:spacing w:after="0" w:line="360" w:lineRule="auto"/>
        <w:jc w:val="both"/>
        <w:rPr>
          <w:rFonts w:ascii="Martorelles" w:hAnsi="Martorelles"/>
        </w:rPr>
      </w:pPr>
    </w:p>
    <w:p w:rsidR="005969D0" w:rsidRPr="007C16F1" w:rsidRDefault="005969D0" w:rsidP="00453729">
      <w:pPr>
        <w:spacing w:after="0" w:line="360" w:lineRule="auto"/>
        <w:jc w:val="both"/>
        <w:rPr>
          <w:rFonts w:ascii="Martorelles" w:hAnsi="Martorelles"/>
          <w:b/>
        </w:rPr>
      </w:pPr>
      <w:r w:rsidRPr="007C16F1">
        <w:rPr>
          <w:rFonts w:ascii="Martorelles" w:hAnsi="Martorelles"/>
          <w:b/>
        </w:rPr>
        <w:t>1.- Indicació de l’aprovació de les Bases Reguladores Específiques i diari oficial on s’han publicat</w:t>
      </w:r>
    </w:p>
    <w:p w:rsidR="005969D0" w:rsidRPr="005969D0" w:rsidRDefault="005969D0" w:rsidP="00453729">
      <w:pPr>
        <w:spacing w:after="0" w:line="360" w:lineRule="auto"/>
        <w:jc w:val="both"/>
        <w:rPr>
          <w:rFonts w:ascii="Martorelles" w:hAnsi="Martorelles"/>
        </w:rPr>
      </w:pPr>
      <w:r w:rsidRPr="005969D0">
        <w:rPr>
          <w:rFonts w:ascii="Martorelles" w:hAnsi="Martorelles"/>
        </w:rPr>
        <w:t>Per Acord de Junta de govern local de data 2</w:t>
      </w:r>
      <w:r w:rsidR="00453729">
        <w:rPr>
          <w:rFonts w:ascii="Martorelles" w:hAnsi="Martorelles"/>
        </w:rPr>
        <w:t>2</w:t>
      </w:r>
      <w:r w:rsidRPr="005969D0">
        <w:rPr>
          <w:rFonts w:ascii="Martorelles" w:hAnsi="Martorelles"/>
        </w:rPr>
        <w:t xml:space="preserve"> d’abril de 202</w:t>
      </w:r>
      <w:r w:rsidR="00453729">
        <w:rPr>
          <w:rFonts w:ascii="Martorelles" w:hAnsi="Martorelles"/>
        </w:rPr>
        <w:t>6</w:t>
      </w:r>
      <w:r w:rsidRPr="005969D0">
        <w:rPr>
          <w:rFonts w:ascii="Martorelles" w:hAnsi="Martorelles"/>
        </w:rPr>
        <w:t xml:space="preserve">, van ser aprovades les Bases genèriques per a l’atorgament del premi del Departament de Participació, amb l’objecte del Concurs del Cartell de Festa Major </w:t>
      </w:r>
      <w:r w:rsidR="00453729">
        <w:rPr>
          <w:rFonts w:ascii="Martorelles" w:hAnsi="Martorelles"/>
        </w:rPr>
        <w:t xml:space="preserve">2026 </w:t>
      </w:r>
      <w:r w:rsidRPr="005969D0">
        <w:rPr>
          <w:rFonts w:ascii="Martorelles" w:hAnsi="Martorelles"/>
        </w:rPr>
        <w:t xml:space="preserve">de l’Ajuntament de Martorelles destinades a finançar el cartell i la imatge de Festa Major que es celebrarà del </w:t>
      </w:r>
      <w:r w:rsidR="00453729">
        <w:rPr>
          <w:rFonts w:ascii="Martorelles" w:hAnsi="Martorelles"/>
        </w:rPr>
        <w:t>9</w:t>
      </w:r>
      <w:r w:rsidRPr="005969D0">
        <w:rPr>
          <w:rFonts w:ascii="Martorelles" w:hAnsi="Martorelles"/>
        </w:rPr>
        <w:t xml:space="preserve"> al 1</w:t>
      </w:r>
      <w:r w:rsidR="00453729">
        <w:rPr>
          <w:rFonts w:ascii="Martorelles" w:hAnsi="Martorelles"/>
        </w:rPr>
        <w:t>3</w:t>
      </w:r>
      <w:r w:rsidRPr="005969D0">
        <w:rPr>
          <w:rFonts w:ascii="Martorelles" w:hAnsi="Martorelles"/>
        </w:rPr>
        <w:t xml:space="preserve"> de setembre de 202</w:t>
      </w:r>
      <w:r w:rsidR="00453729">
        <w:rPr>
          <w:rFonts w:ascii="Martorelles" w:hAnsi="Martorelles"/>
        </w:rPr>
        <w:t>6</w:t>
      </w:r>
      <w:r w:rsidRPr="005969D0">
        <w:rPr>
          <w:rFonts w:ascii="Martorelles" w:hAnsi="Martorelles"/>
        </w:rPr>
        <w:t>.</w:t>
      </w:r>
    </w:p>
    <w:p w:rsidR="005969D0" w:rsidRPr="005969D0" w:rsidRDefault="005969D0" w:rsidP="00453729">
      <w:pPr>
        <w:spacing w:after="0" w:line="360" w:lineRule="auto"/>
        <w:jc w:val="both"/>
        <w:rPr>
          <w:rFonts w:ascii="Martorelles" w:hAnsi="Martorelles"/>
        </w:rPr>
      </w:pPr>
      <w:r w:rsidRPr="005969D0">
        <w:rPr>
          <w:rFonts w:ascii="Martorelles" w:hAnsi="Martorelles"/>
        </w:rPr>
        <w:t xml:space="preserve">Aquestes Bases Reguladores Específiques van ser objecte de publicació al Butlletí Oficial de la Província de Barcelona de data </w:t>
      </w:r>
      <w:r w:rsidR="00453729" w:rsidRPr="00453729">
        <w:rPr>
          <w:rFonts w:ascii="Martorelles" w:hAnsi="Martorelles"/>
          <w:highlight w:val="yellow"/>
        </w:rPr>
        <w:t>11 de maig</w:t>
      </w:r>
      <w:r w:rsidRPr="00453729">
        <w:rPr>
          <w:rFonts w:ascii="Martorelles" w:hAnsi="Martorelles"/>
          <w:highlight w:val="yellow"/>
        </w:rPr>
        <w:t xml:space="preserve"> de 2025.</w:t>
      </w:r>
    </w:p>
    <w:p w:rsidR="005969D0" w:rsidRPr="007C16F1" w:rsidRDefault="005969D0" w:rsidP="00453729">
      <w:pPr>
        <w:spacing w:after="0" w:line="360" w:lineRule="auto"/>
        <w:jc w:val="both"/>
        <w:rPr>
          <w:rFonts w:ascii="Martorelles" w:hAnsi="Martorelles"/>
          <w:b/>
        </w:rPr>
      </w:pPr>
      <w:r w:rsidRPr="007C16F1">
        <w:rPr>
          <w:rFonts w:ascii="Martorelles" w:hAnsi="Martorelles"/>
          <w:b/>
        </w:rPr>
        <w:t>2.- Quantia total màxima de les subvencions a atorgar i consignació pressupostària</w:t>
      </w:r>
    </w:p>
    <w:p w:rsidR="005969D0" w:rsidRPr="005969D0" w:rsidRDefault="005969D0" w:rsidP="00453729">
      <w:pPr>
        <w:spacing w:after="0" w:line="360" w:lineRule="auto"/>
        <w:jc w:val="both"/>
        <w:rPr>
          <w:rFonts w:ascii="Martorelles" w:hAnsi="Martorelles"/>
        </w:rPr>
      </w:pPr>
      <w:r w:rsidRPr="005969D0">
        <w:rPr>
          <w:rFonts w:ascii="Martorelles" w:hAnsi="Martorelles"/>
        </w:rPr>
        <w:t xml:space="preserve">El pressupost màxim </w:t>
      </w:r>
      <w:r w:rsidR="007C16F1">
        <w:rPr>
          <w:rFonts w:ascii="Martorelles" w:hAnsi="Martorelles"/>
        </w:rPr>
        <w:t>que es destinarà aquest any 2026</w:t>
      </w:r>
      <w:r w:rsidRPr="005969D0">
        <w:rPr>
          <w:rFonts w:ascii="Martorelles" w:hAnsi="Martorelles"/>
        </w:rPr>
        <w:t xml:space="preserve"> per a la concessió de les subvencions objecte de la present convocatòria serà de 1.500 € i anirà a càrrec de les aplicació 1400.3380.48100 Premis, beques d’estudis i recerca del pressupost de la corporació 202</w:t>
      </w:r>
      <w:r w:rsidR="007C16F1">
        <w:rPr>
          <w:rFonts w:ascii="Martorelles" w:hAnsi="Martorelles"/>
        </w:rPr>
        <w:t>6</w:t>
      </w:r>
      <w:r w:rsidRPr="005969D0">
        <w:rPr>
          <w:rFonts w:ascii="Martorelles" w:hAnsi="Martorelles"/>
        </w:rPr>
        <w:t>.</w:t>
      </w:r>
    </w:p>
    <w:p w:rsidR="005969D0" w:rsidRPr="005969D0" w:rsidRDefault="005969D0" w:rsidP="00453729">
      <w:pPr>
        <w:spacing w:after="0" w:line="360" w:lineRule="auto"/>
        <w:jc w:val="both"/>
        <w:rPr>
          <w:rFonts w:ascii="Martorelles" w:hAnsi="Martorelles"/>
        </w:rPr>
      </w:pPr>
      <w:r w:rsidRPr="005969D0">
        <w:rPr>
          <w:rFonts w:ascii="Martorelles" w:hAnsi="Martorelles"/>
        </w:rPr>
        <w:t>No podran atorgar-se subvencions per import superior a l’esmentat.</w:t>
      </w:r>
    </w:p>
    <w:p w:rsidR="005969D0" w:rsidRPr="007C16F1" w:rsidRDefault="005969D0" w:rsidP="00453729">
      <w:pPr>
        <w:spacing w:after="0" w:line="360" w:lineRule="auto"/>
        <w:jc w:val="both"/>
        <w:rPr>
          <w:rFonts w:ascii="Martorelles" w:hAnsi="Martorelles"/>
          <w:b/>
        </w:rPr>
      </w:pPr>
      <w:r w:rsidRPr="007C16F1">
        <w:rPr>
          <w:rFonts w:ascii="Martorelles" w:hAnsi="Martorelles"/>
          <w:b/>
        </w:rPr>
        <w:t>3.- Objecte, condicions i finalitat de les subvencions</w:t>
      </w:r>
    </w:p>
    <w:p w:rsidR="007C16F1" w:rsidRPr="007C16F1" w:rsidRDefault="005969D0" w:rsidP="007C16F1">
      <w:pPr>
        <w:spacing w:after="0" w:line="360" w:lineRule="auto"/>
        <w:jc w:val="both"/>
        <w:rPr>
          <w:rFonts w:ascii="Martorelles" w:hAnsi="Martorelles"/>
        </w:rPr>
      </w:pPr>
      <w:r w:rsidRPr="005969D0">
        <w:rPr>
          <w:rFonts w:ascii="Martorelles" w:hAnsi="Martorelles"/>
        </w:rPr>
        <w:t xml:space="preserve">L'objecte </w:t>
      </w:r>
      <w:r w:rsidR="007C16F1" w:rsidRPr="007C16F1">
        <w:rPr>
          <w:rFonts w:ascii="Martorelles" w:hAnsi="Martorelles"/>
        </w:rPr>
        <w:t>de la subvenci</w:t>
      </w:r>
      <w:r w:rsidR="007C16F1">
        <w:rPr>
          <w:rFonts w:ascii="Martorelles" w:hAnsi="Martorelles"/>
        </w:rPr>
        <w:t>ó</w:t>
      </w:r>
      <w:r w:rsidR="007C16F1" w:rsidRPr="007C16F1">
        <w:rPr>
          <w:rFonts w:ascii="Martorelles" w:hAnsi="Martorelles"/>
        </w:rPr>
        <w:t xml:space="preserve"> de la present</w:t>
      </w:r>
      <w:r w:rsidR="007C16F1">
        <w:rPr>
          <w:rFonts w:ascii="Martorelles" w:hAnsi="Martorelles"/>
        </w:rPr>
        <w:t xml:space="preserve"> convocatò</w:t>
      </w:r>
      <w:r w:rsidR="007C16F1" w:rsidRPr="007C16F1">
        <w:rPr>
          <w:rFonts w:ascii="Martorelles" w:hAnsi="Martorelles"/>
        </w:rPr>
        <w:t xml:space="preserve">ria </w:t>
      </w:r>
      <w:r w:rsidR="007C16F1">
        <w:rPr>
          <w:rFonts w:ascii="Martorelles" w:hAnsi="Martorelles"/>
        </w:rPr>
        <w:t>é</w:t>
      </w:r>
      <w:r w:rsidR="007C16F1" w:rsidRPr="007C16F1">
        <w:rPr>
          <w:rFonts w:ascii="Martorelles" w:hAnsi="Martorelles"/>
        </w:rPr>
        <w:t>s finan</w:t>
      </w:r>
      <w:r w:rsidR="007C16F1">
        <w:rPr>
          <w:rFonts w:ascii="Martorelles" w:hAnsi="Martorelles"/>
        </w:rPr>
        <w:t>ç</w:t>
      </w:r>
      <w:r w:rsidR="007C16F1" w:rsidRPr="007C16F1">
        <w:rPr>
          <w:rFonts w:ascii="Martorelles" w:hAnsi="Martorelles"/>
        </w:rPr>
        <w:t xml:space="preserve">ar </w:t>
      </w:r>
      <w:r w:rsidR="00DE3D40">
        <w:rPr>
          <w:rFonts w:ascii="Martorelles" w:hAnsi="Martorelles"/>
        </w:rPr>
        <w:t xml:space="preserve">un activitat que </w:t>
      </w:r>
      <w:r w:rsidR="007C16F1" w:rsidRPr="007C16F1">
        <w:rPr>
          <w:rFonts w:ascii="Martorelles" w:hAnsi="Martorelles"/>
        </w:rPr>
        <w:t xml:space="preserve"> t</w:t>
      </w:r>
      <w:r w:rsidR="00DE3D40">
        <w:rPr>
          <w:rFonts w:ascii="Martorelles" w:hAnsi="Martorelles"/>
        </w:rPr>
        <w:t>ingui com a finalitat</w:t>
      </w:r>
      <w:r w:rsidRPr="005969D0">
        <w:rPr>
          <w:rFonts w:ascii="Martorelles" w:hAnsi="Martorelles"/>
        </w:rPr>
        <w:t xml:space="preserve"> </w:t>
      </w:r>
      <w:r w:rsidR="007C16F1" w:rsidRPr="007C16F1">
        <w:rPr>
          <w:rFonts w:ascii="Martorelles" w:hAnsi="Martorelles"/>
        </w:rPr>
        <w:t>potenciar la creació artística i incentivar la participació d’artistes professionals i emergents, per tal d’aconseguir una col·laboració ciutadana plural i donar difusió a la Festa Major de Martorelles seguint el Pla estratègic de subvencions que fixa com una línia estratègica les accions per treballar per la cohesió social i la millora de la qualitat de vida promovent l’autonomia personal, i la promoció de la cultura.</w:t>
      </w:r>
    </w:p>
    <w:p w:rsidR="005969D0" w:rsidRDefault="007C16F1" w:rsidP="007C16F1">
      <w:pPr>
        <w:spacing w:after="0" w:line="360" w:lineRule="auto"/>
        <w:jc w:val="both"/>
        <w:rPr>
          <w:rFonts w:ascii="Martorelles" w:hAnsi="Martorelles"/>
        </w:rPr>
      </w:pPr>
      <w:r w:rsidRPr="007C16F1">
        <w:rPr>
          <w:rFonts w:ascii="Martorelles" w:hAnsi="Martorelles"/>
        </w:rPr>
        <w:t>El disseny que resulti guanyador serà premiat i se'n farà ús amb un cartell i un programa de mà, sense perjudici de realitzar altres elements de difusió.</w:t>
      </w:r>
    </w:p>
    <w:p w:rsidR="005969D0" w:rsidRPr="007C16F1" w:rsidRDefault="005969D0" w:rsidP="00453729">
      <w:pPr>
        <w:spacing w:after="0" w:line="360" w:lineRule="auto"/>
        <w:jc w:val="both"/>
        <w:rPr>
          <w:rFonts w:ascii="Martorelles" w:hAnsi="Martorelles"/>
          <w:b/>
        </w:rPr>
      </w:pPr>
      <w:r w:rsidRPr="007C16F1">
        <w:rPr>
          <w:rFonts w:ascii="Martorelles" w:hAnsi="Martorelles"/>
          <w:b/>
        </w:rPr>
        <w:t>4.- Procediment de concessió</w:t>
      </w:r>
    </w:p>
    <w:p w:rsidR="005969D0" w:rsidRPr="005969D0" w:rsidRDefault="005969D0" w:rsidP="00453729">
      <w:pPr>
        <w:spacing w:after="0" w:line="360" w:lineRule="auto"/>
        <w:jc w:val="both"/>
        <w:rPr>
          <w:rFonts w:ascii="Martorelles" w:hAnsi="Martorelles"/>
        </w:rPr>
      </w:pPr>
      <w:r w:rsidRPr="005969D0">
        <w:rPr>
          <w:rFonts w:ascii="Martorelles" w:hAnsi="Martorelles"/>
        </w:rPr>
        <w:t>El procediment de concessió de les subvencions objecte d’aquesta convocatòria serà el de concurrència competitiva.</w:t>
      </w:r>
    </w:p>
    <w:p w:rsidR="005969D0" w:rsidRPr="00B75FDD" w:rsidRDefault="005969D0" w:rsidP="00453729">
      <w:pPr>
        <w:spacing w:after="0" w:line="360" w:lineRule="auto"/>
        <w:jc w:val="both"/>
        <w:rPr>
          <w:rFonts w:ascii="Martorelles" w:hAnsi="Martorelles"/>
          <w:b/>
        </w:rPr>
      </w:pPr>
      <w:r w:rsidRPr="00B75FDD">
        <w:rPr>
          <w:rFonts w:ascii="Martorelles" w:hAnsi="Martorelles"/>
          <w:b/>
        </w:rPr>
        <w:t>5.- Requisits per la sol·licitud i forma d’acreditar-los</w:t>
      </w:r>
    </w:p>
    <w:p w:rsidR="00B75FDD" w:rsidRPr="00B75FDD" w:rsidRDefault="00B75FDD" w:rsidP="00B75FDD">
      <w:pPr>
        <w:spacing w:after="0" w:line="360" w:lineRule="auto"/>
        <w:jc w:val="both"/>
        <w:rPr>
          <w:rFonts w:ascii="Martorelles" w:hAnsi="Martorelles"/>
        </w:rPr>
      </w:pPr>
      <w:r w:rsidRPr="00B75FDD">
        <w:rPr>
          <w:rFonts w:ascii="Martorelles" w:hAnsi="Martorelles"/>
        </w:rPr>
        <w:t>Podran ser beneficiaris del premi del concurs del Cartell de Festa Major tota persona física major de 18 anys o jurídica que no hagi estat implicada en la definició o preparació d’aquest concurs.</w:t>
      </w:r>
    </w:p>
    <w:p w:rsidR="00B75FDD" w:rsidRPr="00B75FDD" w:rsidRDefault="00B75FDD" w:rsidP="00B75FDD">
      <w:pPr>
        <w:spacing w:after="0" w:line="360" w:lineRule="auto"/>
        <w:jc w:val="both"/>
        <w:rPr>
          <w:rFonts w:ascii="Martorelles" w:hAnsi="Martorelles"/>
        </w:rPr>
      </w:pPr>
      <w:r w:rsidRPr="00B75FDD">
        <w:rPr>
          <w:rFonts w:ascii="Martorelles" w:hAnsi="Martorelles"/>
        </w:rPr>
        <w:t>La persona participant s’haurà de trobar al corrent del compliment de les obligacions  tributàries i amb la Seguretat Social imposades per les disposicions vigents i no tenir cap deute amb l’Ajuntament de Martorelles.</w:t>
      </w:r>
    </w:p>
    <w:p w:rsidR="00B75FDD" w:rsidRDefault="00B75FDD" w:rsidP="00B75FDD">
      <w:pPr>
        <w:spacing w:after="0" w:line="360" w:lineRule="auto"/>
        <w:jc w:val="both"/>
        <w:rPr>
          <w:rFonts w:ascii="Martorelles" w:hAnsi="Martorelles"/>
        </w:rPr>
      </w:pPr>
      <w:r w:rsidRPr="00B75FDD">
        <w:rPr>
          <w:rFonts w:ascii="Martorelles" w:hAnsi="Martorelles"/>
        </w:rPr>
        <w:t>La participació en el concurs suposa, l'acceptació integra d'aquestes bases, la submissió expressa a les decisions interpretatives del jurat. Així mateix, la persona guanyadora haurà de col·laborar amb l’Ajuntament de Martorelles en l’adaptació de l’obra premiada als diferents suports de comunicació de la Festa Major, incloent-hi, si escau, el programa de mà, pancartes, anuncis per a la premsa escrita i contingut per a les xarxes socials, en els termes i condicions que s’establiran un cop resolta la convocatòria.</w:t>
      </w:r>
    </w:p>
    <w:p w:rsidR="005969D0" w:rsidRDefault="005969D0" w:rsidP="00453729">
      <w:pPr>
        <w:spacing w:after="0" w:line="360" w:lineRule="auto"/>
        <w:jc w:val="both"/>
        <w:rPr>
          <w:rFonts w:ascii="Martorelles" w:hAnsi="Martorelles"/>
          <w:b/>
        </w:rPr>
      </w:pPr>
      <w:r w:rsidRPr="008B161E">
        <w:rPr>
          <w:rFonts w:ascii="Martorelles" w:hAnsi="Martorelles"/>
          <w:b/>
        </w:rPr>
        <w:t>6.- Documents que han d’acompanyar a la sol·licitud</w:t>
      </w:r>
    </w:p>
    <w:p w:rsidR="008B161E" w:rsidRPr="008B161E" w:rsidRDefault="008B161E" w:rsidP="008B161E">
      <w:pPr>
        <w:spacing w:after="0" w:line="360" w:lineRule="auto"/>
        <w:jc w:val="both"/>
        <w:rPr>
          <w:rFonts w:ascii="Martorelles" w:hAnsi="Martorelles"/>
        </w:rPr>
      </w:pPr>
      <w:r w:rsidRPr="008B161E">
        <w:rPr>
          <w:rFonts w:ascii="Martorelles" w:hAnsi="Martorelles"/>
        </w:rPr>
        <w:t>Les persones participants podran presentar un màxim de dues obres al concurs que sempre hauran de ser inèdites i originals.</w:t>
      </w:r>
    </w:p>
    <w:p w:rsidR="008B161E" w:rsidRPr="008B161E" w:rsidRDefault="008B161E" w:rsidP="008B161E">
      <w:pPr>
        <w:spacing w:after="0" w:line="360" w:lineRule="auto"/>
        <w:jc w:val="both"/>
        <w:rPr>
          <w:rFonts w:ascii="Martorelles" w:hAnsi="Martorelles"/>
        </w:rPr>
      </w:pPr>
      <w:r w:rsidRPr="008B161E">
        <w:rPr>
          <w:rFonts w:ascii="Martorelles" w:hAnsi="Martorelles"/>
        </w:rPr>
        <w:t xml:space="preserve">Les obres hauran d'anar acompanyades de la següent informació i documentació personal: </w:t>
      </w:r>
    </w:p>
    <w:p w:rsidR="008B161E" w:rsidRPr="008B161E" w:rsidRDefault="008B161E" w:rsidP="008B161E">
      <w:pPr>
        <w:spacing w:after="0" w:line="360" w:lineRule="auto"/>
        <w:jc w:val="both"/>
        <w:rPr>
          <w:rFonts w:ascii="Martorelles" w:hAnsi="Martorelles"/>
        </w:rPr>
      </w:pPr>
      <w:r w:rsidRPr="008B161E">
        <w:rPr>
          <w:rFonts w:ascii="Martorelles" w:hAnsi="Martorelles"/>
        </w:rPr>
        <w:t>- Nom i cognoms de l'autor/a</w:t>
      </w:r>
    </w:p>
    <w:p w:rsidR="008B161E" w:rsidRPr="008B161E" w:rsidRDefault="008B161E" w:rsidP="008B161E">
      <w:pPr>
        <w:spacing w:after="0" w:line="360" w:lineRule="auto"/>
        <w:jc w:val="both"/>
        <w:rPr>
          <w:rFonts w:ascii="Martorelles" w:hAnsi="Martorelles"/>
        </w:rPr>
      </w:pPr>
      <w:r w:rsidRPr="008B161E">
        <w:rPr>
          <w:rFonts w:ascii="Martorelles" w:hAnsi="Martorelles"/>
        </w:rPr>
        <w:t>- Documentació que acrediti la identitat (DNI, NIE o passaport)</w:t>
      </w:r>
    </w:p>
    <w:p w:rsidR="008B161E" w:rsidRPr="008B161E" w:rsidRDefault="008B161E" w:rsidP="008B161E">
      <w:pPr>
        <w:spacing w:after="0" w:line="360" w:lineRule="auto"/>
        <w:jc w:val="both"/>
        <w:rPr>
          <w:rFonts w:ascii="Martorelles" w:hAnsi="Martorelles"/>
        </w:rPr>
      </w:pPr>
      <w:r w:rsidRPr="008B161E">
        <w:rPr>
          <w:rFonts w:ascii="Martorelles" w:hAnsi="Martorelles"/>
        </w:rPr>
        <w:t>- Dades de contacte de l'autor/a (adreça, telèfon i adreça electrònica).</w:t>
      </w:r>
    </w:p>
    <w:p w:rsidR="005969D0" w:rsidRPr="008B161E" w:rsidRDefault="005969D0" w:rsidP="00453729">
      <w:pPr>
        <w:spacing w:after="0" w:line="360" w:lineRule="auto"/>
        <w:jc w:val="both"/>
        <w:rPr>
          <w:rFonts w:ascii="Martorelles" w:hAnsi="Martorelles"/>
          <w:b/>
        </w:rPr>
      </w:pPr>
      <w:r w:rsidRPr="008B161E">
        <w:rPr>
          <w:rFonts w:ascii="Martorelles" w:hAnsi="Martorelles"/>
          <w:b/>
        </w:rPr>
        <w:t>7.- Termini, forma i lloc de presentació de les sol·licituds</w:t>
      </w:r>
    </w:p>
    <w:p w:rsidR="005969D0" w:rsidRPr="005969D0" w:rsidRDefault="008B161E" w:rsidP="00453729">
      <w:pPr>
        <w:spacing w:after="0" w:line="360" w:lineRule="auto"/>
        <w:jc w:val="both"/>
        <w:rPr>
          <w:rFonts w:ascii="Martorelles" w:hAnsi="Martorelles"/>
        </w:rPr>
      </w:pPr>
      <w:r w:rsidRPr="008B161E">
        <w:rPr>
          <w:rFonts w:ascii="Martorelles" w:hAnsi="Martorelles"/>
        </w:rPr>
        <w:t>El termini per la presentació de les obres es farà de forma telemàtica a través de la seu electrònica de l’Ajuntament de Martorelles mitjançant l’opció “Instància genèrica” que trobareu a https://seu.martorelles.cat/. El termini per fer les inscripcions s’obrirà l’endemà de la publicació de la convocatòria al BOP i finalitzarà 20 dies després.</w:t>
      </w:r>
    </w:p>
    <w:p w:rsidR="005969D0" w:rsidRPr="008B161E" w:rsidRDefault="005969D0" w:rsidP="00453729">
      <w:pPr>
        <w:spacing w:after="0" w:line="360" w:lineRule="auto"/>
        <w:jc w:val="both"/>
        <w:rPr>
          <w:rFonts w:ascii="Martorelles" w:hAnsi="Martorelles"/>
          <w:b/>
        </w:rPr>
      </w:pPr>
      <w:r w:rsidRPr="008B161E">
        <w:rPr>
          <w:rFonts w:ascii="Martorelles" w:hAnsi="Martorelles"/>
          <w:b/>
        </w:rPr>
        <w:t>8.- Rectificació de defectes o omissions en la documentació</w:t>
      </w:r>
    </w:p>
    <w:p w:rsidR="005969D0" w:rsidRPr="005969D0" w:rsidRDefault="005969D0" w:rsidP="00453729">
      <w:pPr>
        <w:spacing w:after="0" w:line="360" w:lineRule="auto"/>
        <w:jc w:val="both"/>
        <w:rPr>
          <w:rFonts w:ascii="Martorelles" w:hAnsi="Martorelles"/>
        </w:rPr>
      </w:pPr>
      <w:r w:rsidRPr="005969D0">
        <w:rPr>
          <w:rFonts w:ascii="Martorelles" w:hAnsi="Martorell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5969D0" w:rsidRPr="008B161E" w:rsidRDefault="005969D0" w:rsidP="00453729">
      <w:pPr>
        <w:spacing w:after="0" w:line="360" w:lineRule="auto"/>
        <w:jc w:val="both"/>
        <w:rPr>
          <w:rFonts w:ascii="Martorelles" w:hAnsi="Martorelles"/>
          <w:b/>
        </w:rPr>
      </w:pPr>
      <w:r w:rsidRPr="008B161E">
        <w:rPr>
          <w:rFonts w:ascii="Martorelles" w:hAnsi="Martorelles"/>
          <w:b/>
        </w:rPr>
        <w:t>9.-  Òrgans competents per a la instrucció i la proposta de concessió</w:t>
      </w:r>
    </w:p>
    <w:p w:rsidR="005969D0" w:rsidRPr="005969D0" w:rsidRDefault="005969D0" w:rsidP="00453729">
      <w:pPr>
        <w:spacing w:after="0" w:line="360" w:lineRule="auto"/>
        <w:jc w:val="both"/>
        <w:rPr>
          <w:rFonts w:ascii="Martorelles" w:hAnsi="Martorelles"/>
        </w:rPr>
      </w:pPr>
      <w:r w:rsidRPr="005969D0">
        <w:rPr>
          <w:rFonts w:ascii="Martorelles" w:hAnsi="Martorelles"/>
        </w:rPr>
        <w:t>L’òrgan responsable de la instrucció del procediment per a l’atorgament de les subvencions objecte de la present convocatòria serà la Regidoria de Participació ciutadana de l’Ajuntament de Martorelles.</w:t>
      </w:r>
    </w:p>
    <w:p w:rsidR="005969D0" w:rsidRPr="005969D0" w:rsidRDefault="005969D0" w:rsidP="00453729">
      <w:pPr>
        <w:spacing w:after="0" w:line="360" w:lineRule="auto"/>
        <w:jc w:val="both"/>
        <w:rPr>
          <w:rFonts w:ascii="Martorelles" w:hAnsi="Martorelles"/>
        </w:rPr>
      </w:pPr>
      <w:r w:rsidRPr="005969D0">
        <w:rPr>
          <w:rFonts w:ascii="Martorelles" w:hAnsi="Martorelles"/>
        </w:rPr>
        <w:lastRenderedPageBreak/>
        <w:t xml:space="preserve">La proposta de concessió de les subvencions serà elaborada pel membres de la Comissió de Festa Major presidida pel Sr. Alcalde o la persona en qui delegui la presidència. </w:t>
      </w:r>
    </w:p>
    <w:p w:rsidR="005969D0" w:rsidRPr="005969D0" w:rsidRDefault="005969D0" w:rsidP="00453729">
      <w:pPr>
        <w:spacing w:after="0" w:line="360" w:lineRule="auto"/>
        <w:jc w:val="both"/>
        <w:rPr>
          <w:rFonts w:ascii="Martorelles" w:hAnsi="Martorelles"/>
        </w:rPr>
      </w:pPr>
      <w:r w:rsidRPr="005969D0">
        <w:rPr>
          <w:rFonts w:ascii="Martorelles" w:hAnsi="Martorelles"/>
        </w:rPr>
        <w:t>La condició de membre del jurat i la de familiar fins a segon grau d’una persona membre del jurat seran incompatibles amb la presentació de cap obra a la convocatòria.</w:t>
      </w:r>
    </w:p>
    <w:p w:rsidR="005969D0" w:rsidRPr="005969D0" w:rsidRDefault="005969D0" w:rsidP="00453729">
      <w:pPr>
        <w:spacing w:after="0" w:line="360" w:lineRule="auto"/>
        <w:jc w:val="both"/>
        <w:rPr>
          <w:rFonts w:ascii="Martorelles" w:hAnsi="Martorelles"/>
        </w:rPr>
      </w:pPr>
      <w:r w:rsidRPr="005969D0">
        <w:rPr>
          <w:rFonts w:ascii="Martorelles" w:hAnsi="Martorelles"/>
        </w:rPr>
        <w:t>L’òrgan responsable de la resolució del procediment per a l’atorgament de les subvencions serà aquella que es determini d’acord amb la normativa sobre delegacions de competències i atribucions d’òrgans de l’Ajuntament diferents del Ple.</w:t>
      </w:r>
    </w:p>
    <w:p w:rsidR="005969D0" w:rsidRPr="005969D0" w:rsidRDefault="005969D0" w:rsidP="00453729">
      <w:pPr>
        <w:spacing w:after="0" w:line="360" w:lineRule="auto"/>
        <w:jc w:val="both"/>
        <w:rPr>
          <w:rFonts w:ascii="Martorelles" w:hAnsi="Martorelles"/>
        </w:rPr>
      </w:pPr>
      <w:r w:rsidRPr="005969D0">
        <w:rPr>
          <w:rFonts w:ascii="Martorelles" w:hAnsi="Martorelles"/>
        </w:rPr>
        <w:t>L’òrgan competent per a la concessió podrà, discrecionalment, deixar desert el concurs o no esgotar el crèdit total previst.</w:t>
      </w:r>
    </w:p>
    <w:p w:rsidR="005969D0" w:rsidRPr="007C0020" w:rsidRDefault="005969D0" w:rsidP="00453729">
      <w:pPr>
        <w:spacing w:after="0" w:line="360" w:lineRule="auto"/>
        <w:jc w:val="both"/>
        <w:rPr>
          <w:rFonts w:ascii="Martorelles" w:hAnsi="Martorelles"/>
          <w:b/>
        </w:rPr>
      </w:pPr>
      <w:r w:rsidRPr="007C0020">
        <w:rPr>
          <w:rFonts w:ascii="Martorelles" w:hAnsi="Martorelles"/>
          <w:b/>
        </w:rPr>
        <w:t xml:space="preserve">10.-  Termini de resolució i de notificació </w:t>
      </w:r>
    </w:p>
    <w:p w:rsidR="005969D0" w:rsidRPr="005969D0" w:rsidRDefault="005969D0" w:rsidP="00453729">
      <w:pPr>
        <w:spacing w:after="0" w:line="360" w:lineRule="auto"/>
        <w:jc w:val="both"/>
        <w:rPr>
          <w:rFonts w:ascii="Martorelles" w:hAnsi="Martorelles"/>
        </w:rPr>
      </w:pPr>
      <w:r w:rsidRPr="005969D0">
        <w:rPr>
          <w:rFonts w:ascii="Martorelles" w:hAnsi="Martorelles"/>
        </w:rPr>
        <w:t>S’examinaran conjuntament, en un sol procediment totes les sol·licituds presentades dins del termini establert, i es resoldrà en un únic acte administratiu.</w:t>
      </w:r>
    </w:p>
    <w:p w:rsidR="005969D0" w:rsidRPr="005969D0" w:rsidRDefault="005969D0" w:rsidP="00453729">
      <w:pPr>
        <w:spacing w:after="0" w:line="360" w:lineRule="auto"/>
        <w:jc w:val="both"/>
        <w:rPr>
          <w:rFonts w:ascii="Martorelles" w:hAnsi="Martorelles"/>
        </w:rPr>
      </w:pPr>
      <w:r w:rsidRPr="005969D0">
        <w:rPr>
          <w:rFonts w:ascii="Martorelles" w:hAnsi="Martorelles"/>
        </w:rPr>
        <w:t xml:space="preserve">El termini per a l’atorgament de les subvencions serà, com a màxim, de tres mesos a comptar des de la data de tancament del període de presentació de sol·licituds. </w:t>
      </w:r>
    </w:p>
    <w:p w:rsidR="005969D0" w:rsidRPr="005969D0" w:rsidRDefault="005969D0" w:rsidP="00453729">
      <w:pPr>
        <w:spacing w:after="0" w:line="360" w:lineRule="auto"/>
        <w:jc w:val="both"/>
        <w:rPr>
          <w:rFonts w:ascii="Martorelles" w:hAnsi="Martorelles"/>
        </w:rPr>
      </w:pPr>
      <w:r w:rsidRPr="005969D0">
        <w:rPr>
          <w:rFonts w:ascii="Martorelles" w:hAnsi="Martorelles"/>
        </w:rPr>
        <w:t xml:space="preserve">La manca de resolució dins el termini indicat tindrà efectes </w:t>
      </w:r>
      <w:proofErr w:type="spellStart"/>
      <w:r w:rsidRPr="005969D0">
        <w:rPr>
          <w:rFonts w:ascii="Martorelles" w:hAnsi="Martorelles"/>
        </w:rPr>
        <w:t>desestimatoris</w:t>
      </w:r>
      <w:proofErr w:type="spellEnd"/>
      <w:r w:rsidRPr="005969D0">
        <w:rPr>
          <w:rFonts w:ascii="Martorelles" w:hAnsi="Martorelles"/>
        </w:rPr>
        <w:t>.</w:t>
      </w:r>
    </w:p>
    <w:p w:rsidR="005969D0" w:rsidRPr="007C0020" w:rsidRDefault="005969D0" w:rsidP="00453729">
      <w:pPr>
        <w:spacing w:after="0" w:line="360" w:lineRule="auto"/>
        <w:jc w:val="both"/>
        <w:rPr>
          <w:rFonts w:ascii="Martorelles" w:hAnsi="Martorelles"/>
          <w:b/>
        </w:rPr>
      </w:pPr>
      <w:r w:rsidRPr="007C0020">
        <w:rPr>
          <w:rFonts w:ascii="Martorelles" w:hAnsi="Martorelles"/>
          <w:b/>
        </w:rPr>
        <w:t>11.- Règim de recursos</w:t>
      </w:r>
    </w:p>
    <w:p w:rsidR="005969D0" w:rsidRPr="005969D0" w:rsidRDefault="005969D0" w:rsidP="00453729">
      <w:pPr>
        <w:spacing w:after="0" w:line="360" w:lineRule="auto"/>
        <w:jc w:val="both"/>
        <w:rPr>
          <w:rFonts w:ascii="Martorelles" w:hAnsi="Martorelles"/>
        </w:rPr>
      </w:pPr>
      <w:r w:rsidRPr="005969D0">
        <w:rPr>
          <w:rFonts w:ascii="Martorelles" w:hAnsi="Martorelles"/>
        </w:rPr>
        <w:t>La resolució del procediment posa fi a la via administrativa, i contra la mateixa es pot interposar recurs contenciós administratiu en el termini de dos mesos a comptar des del dia següent a la seva notificació.</w:t>
      </w:r>
    </w:p>
    <w:p w:rsidR="005969D0" w:rsidRPr="005969D0" w:rsidRDefault="005969D0" w:rsidP="00453729">
      <w:pPr>
        <w:spacing w:after="0" w:line="360" w:lineRule="auto"/>
        <w:jc w:val="both"/>
        <w:rPr>
          <w:rFonts w:ascii="Martorelles" w:hAnsi="Martorelles"/>
        </w:rPr>
      </w:pPr>
      <w:r w:rsidRPr="005969D0">
        <w:rPr>
          <w:rFonts w:ascii="Martorelles" w:hAnsi="Martorelles"/>
        </w:rPr>
        <w:t>Alternativament i de forma potestativa, es pot interposar recurs de reposició davant el mateix òrgan que l’ha dictat en el termini d’un mes a comptar des del dia següent a la seva notificació.</w:t>
      </w:r>
    </w:p>
    <w:p w:rsidR="005969D0" w:rsidRPr="007C0020" w:rsidRDefault="005969D0" w:rsidP="00453729">
      <w:pPr>
        <w:spacing w:after="0" w:line="360" w:lineRule="auto"/>
        <w:jc w:val="both"/>
        <w:rPr>
          <w:rFonts w:ascii="Martorelles" w:hAnsi="Martorelles"/>
          <w:b/>
        </w:rPr>
      </w:pPr>
      <w:r w:rsidRPr="007C0020">
        <w:rPr>
          <w:rFonts w:ascii="Martorelles" w:hAnsi="Martorelles"/>
          <w:b/>
        </w:rPr>
        <w:t>12.- Criteris objectius d’atorgament de la subvenció</w:t>
      </w:r>
    </w:p>
    <w:p w:rsidR="005969D0" w:rsidRPr="005969D0" w:rsidRDefault="005969D0" w:rsidP="00453729">
      <w:pPr>
        <w:spacing w:after="0" w:line="360" w:lineRule="auto"/>
        <w:jc w:val="both"/>
        <w:rPr>
          <w:rFonts w:ascii="Martorelles" w:hAnsi="Martorelles"/>
        </w:rPr>
      </w:pPr>
      <w:r w:rsidRPr="005969D0">
        <w:rPr>
          <w:rFonts w:ascii="Martorelles" w:hAnsi="Martorelles"/>
        </w:rPr>
        <w:t>Les subvencions s’atorgaran a aquells sol·licitants que obtinguin millor valoració un cop aplicats els següents criteris objectius.</w:t>
      </w:r>
    </w:p>
    <w:p w:rsidR="005969D0" w:rsidRPr="005969D0" w:rsidRDefault="005969D0" w:rsidP="00453729">
      <w:pPr>
        <w:spacing w:after="0" w:line="360" w:lineRule="auto"/>
        <w:jc w:val="both"/>
        <w:rPr>
          <w:rFonts w:ascii="Martorelles" w:hAnsi="Martorelles"/>
        </w:rPr>
      </w:pPr>
      <w:r w:rsidRPr="005969D0">
        <w:rPr>
          <w:rFonts w:ascii="Martorelles" w:hAnsi="Martorelles"/>
        </w:rPr>
        <w:t>Per a la valoració de les sol·licituds presentades, únicament es tindran en compte els següents criteris objectius, aplicats d’acord a la ponderació indicada:</w:t>
      </w:r>
    </w:p>
    <w:p w:rsidR="005969D0" w:rsidRPr="005969D0" w:rsidRDefault="005969D0" w:rsidP="00453729">
      <w:pPr>
        <w:spacing w:after="0" w:line="360" w:lineRule="auto"/>
        <w:jc w:val="both"/>
        <w:rPr>
          <w:rFonts w:ascii="Martorelles" w:hAnsi="Martorelles"/>
        </w:rPr>
      </w:pPr>
      <w:r w:rsidRPr="005969D0">
        <w:rPr>
          <w:rFonts w:ascii="Martorelles" w:hAnsi="Martorelles"/>
        </w:rPr>
        <w:t>- Qualitat artística, originalitat, llegibilitat i capacitat de divulgació de l’obra presentada, amb fins a quatre punts.</w:t>
      </w:r>
    </w:p>
    <w:p w:rsidR="005969D0" w:rsidRPr="005969D0" w:rsidRDefault="005969D0" w:rsidP="00453729">
      <w:pPr>
        <w:spacing w:after="0" w:line="360" w:lineRule="auto"/>
        <w:jc w:val="both"/>
        <w:rPr>
          <w:rFonts w:ascii="Martorelles" w:hAnsi="Martorelles"/>
        </w:rPr>
      </w:pPr>
      <w:r w:rsidRPr="005969D0">
        <w:rPr>
          <w:rFonts w:ascii="Martorelles" w:hAnsi="Martorelles"/>
        </w:rPr>
        <w:t>- Inclusió d’elements que mostrin la diversitat del teixit associatiu existents fins a dos punts.</w:t>
      </w:r>
    </w:p>
    <w:p w:rsidR="005969D0" w:rsidRPr="005969D0" w:rsidRDefault="005969D0" w:rsidP="00453729">
      <w:pPr>
        <w:spacing w:after="0" w:line="360" w:lineRule="auto"/>
        <w:jc w:val="both"/>
        <w:rPr>
          <w:rFonts w:ascii="Martorelles" w:hAnsi="Martorelles"/>
        </w:rPr>
      </w:pPr>
      <w:r w:rsidRPr="005969D0">
        <w:rPr>
          <w:rFonts w:ascii="Martorelles" w:hAnsi="Martorelles"/>
        </w:rPr>
        <w:t>- Inclusió en el cartell de motius o imatges que puguin associar-se a la història i al patrimoni de Martorelles fins a quatre punts.</w:t>
      </w:r>
    </w:p>
    <w:p w:rsidR="005969D0" w:rsidRPr="007C0020" w:rsidRDefault="005969D0" w:rsidP="00453729">
      <w:pPr>
        <w:spacing w:after="0" w:line="360" w:lineRule="auto"/>
        <w:jc w:val="both"/>
        <w:rPr>
          <w:rFonts w:ascii="Martorelles" w:hAnsi="Martorelles"/>
          <w:b/>
        </w:rPr>
      </w:pPr>
      <w:bookmarkStart w:id="0" w:name="_GoBack"/>
      <w:r w:rsidRPr="007C0020">
        <w:rPr>
          <w:rFonts w:ascii="Martorelles" w:hAnsi="Martorelles"/>
          <w:b/>
        </w:rPr>
        <w:t>13.- Mitjans de notificació o publicació</w:t>
      </w:r>
    </w:p>
    <w:bookmarkEnd w:id="0"/>
    <w:p w:rsidR="005969D0" w:rsidRPr="005969D0" w:rsidRDefault="005969D0" w:rsidP="00453729">
      <w:pPr>
        <w:spacing w:after="0" w:line="360" w:lineRule="auto"/>
        <w:jc w:val="both"/>
        <w:rPr>
          <w:rFonts w:ascii="Martorelles" w:hAnsi="Martorelles"/>
        </w:rPr>
      </w:pPr>
      <w:r w:rsidRPr="005969D0">
        <w:rPr>
          <w:rFonts w:ascii="Martorelles" w:hAnsi="Martorell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5969D0" w:rsidRPr="005969D0" w:rsidRDefault="005969D0" w:rsidP="00453729">
      <w:pPr>
        <w:spacing w:after="0" w:line="360" w:lineRule="auto"/>
        <w:jc w:val="both"/>
        <w:rPr>
          <w:rFonts w:ascii="Martorelles" w:hAnsi="Martorelles"/>
        </w:rPr>
      </w:pPr>
    </w:p>
    <w:p w:rsidR="00B90756" w:rsidRPr="005969D0" w:rsidRDefault="00B90756" w:rsidP="00453729">
      <w:pPr>
        <w:spacing w:after="0" w:line="360" w:lineRule="auto"/>
        <w:jc w:val="both"/>
        <w:rPr>
          <w:rFonts w:ascii="Martorelles" w:hAnsi="Martorelles"/>
        </w:rPr>
      </w:pPr>
    </w:p>
    <w:sectPr w:rsidR="00B90756" w:rsidRPr="005969D0">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9D0" w:rsidRDefault="005969D0" w:rsidP="002A565B">
      <w:pPr>
        <w:spacing w:after="0" w:line="240" w:lineRule="auto"/>
      </w:pPr>
      <w:r>
        <w:separator/>
      </w:r>
    </w:p>
  </w:endnote>
  <w:endnote w:type="continuationSeparator" w:id="0">
    <w:p w:rsidR="005969D0" w:rsidRDefault="005969D0"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Martorelles Light">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eastAsia="ca-ES"/>
            </w:rPr>
            <w:drawing>
              <wp:inline distT="0" distB="0" distL="0" distR="0" wp14:anchorId="60D6EA01" wp14:editId="2FDC0CD8">
                <wp:extent cx="1114425" cy="343034"/>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 l’Ajuntament,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correu@martorelles.cat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9D0" w:rsidRDefault="005969D0" w:rsidP="002A565B">
      <w:pPr>
        <w:spacing w:after="0" w:line="240" w:lineRule="auto"/>
      </w:pPr>
      <w:r>
        <w:separator/>
      </w:r>
    </w:p>
  </w:footnote>
  <w:footnote w:type="continuationSeparator" w:id="0">
    <w:p w:rsidR="005969D0" w:rsidRDefault="005969D0" w:rsidP="002A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65B" w:rsidRDefault="002A565B">
    <w:pPr>
      <w:pStyle w:val="Encabezado"/>
    </w:pPr>
    <w:r>
      <w:rPr>
        <w:noProof/>
        <w:lang w:eastAsia="ca-ES"/>
      </w:rPr>
      <w:drawing>
        <wp:inline distT="0" distB="0" distL="0" distR="0" wp14:anchorId="047C6268" wp14:editId="32D7D8FE">
          <wp:extent cx="1733550" cy="526385"/>
          <wp:effectExtent l="0" t="0" r="0" b="762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9D0"/>
    <w:rsid w:val="0020031C"/>
    <w:rsid w:val="002A565B"/>
    <w:rsid w:val="003C0922"/>
    <w:rsid w:val="003E1AA3"/>
    <w:rsid w:val="00453729"/>
    <w:rsid w:val="004D5044"/>
    <w:rsid w:val="00562C57"/>
    <w:rsid w:val="005969D0"/>
    <w:rsid w:val="007C0020"/>
    <w:rsid w:val="007C16F1"/>
    <w:rsid w:val="007E6D33"/>
    <w:rsid w:val="008B161E"/>
    <w:rsid w:val="00A21AAF"/>
    <w:rsid w:val="00B57C6D"/>
    <w:rsid w:val="00B75FDD"/>
    <w:rsid w:val="00B90756"/>
    <w:rsid w:val="00DE3D40"/>
    <w:rsid w:val="00EA2B65"/>
    <w:rsid w:val="00FA56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E851EB"/>
  <w15:docId w15:val="{A6E35A2F-D6D6-4279-8E8F-E6F88DF41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33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Model%20documents\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13</TotalTime>
  <Pages>5</Pages>
  <Words>1090</Words>
  <Characters>6218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María del Mar Segura Hidalgo</dc:creator>
  <cp:lastModifiedBy>María del Mar Segura Hidalgo</cp:lastModifiedBy>
  <cp:revision>4</cp:revision>
  <dcterms:created xsi:type="dcterms:W3CDTF">2026-05-06T10:52:00Z</dcterms:created>
  <dcterms:modified xsi:type="dcterms:W3CDTF">2026-05-06T11:22:00Z</dcterms:modified>
</cp:coreProperties>
</file>