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25188" w14:textId="78349DB1" w:rsidR="00865845" w:rsidRDefault="00865845" w:rsidP="00865845">
      <w:pPr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Extracto de</w:t>
      </w:r>
      <w:r>
        <w:rPr>
          <w:szCs w:val="24"/>
        </w:rPr>
        <w:t xml:space="preserve">l Acuerdo de la Junta de Gobierno Local de 8 de mayo de 2026 </w:t>
      </w:r>
      <w:r w:rsidRPr="00D3698B">
        <w:rPr>
          <w:szCs w:val="24"/>
        </w:rPr>
        <w:t xml:space="preserve">por </w:t>
      </w:r>
      <w:r>
        <w:rPr>
          <w:szCs w:val="24"/>
        </w:rPr>
        <w:t>la</w:t>
      </w:r>
      <w:r w:rsidRPr="00D3698B">
        <w:rPr>
          <w:szCs w:val="24"/>
        </w:rPr>
        <w:t xml:space="preserve"> que se aprueban las </w:t>
      </w:r>
      <w:r>
        <w:rPr>
          <w:szCs w:val="24"/>
        </w:rPr>
        <w:t>B</w:t>
      </w:r>
      <w:r>
        <w:rPr>
          <w:rFonts w:ascii="Helvetica" w:eastAsiaTheme="minorHAnsi" w:hAnsi="Helvetica" w:cs="Helvetica"/>
          <w:szCs w:val="24"/>
          <w:lang w:eastAsia="en-US"/>
        </w:rPr>
        <w:t xml:space="preserve">ases que rigen la convocatoria del </w:t>
      </w:r>
      <w:r w:rsidR="00240910">
        <w:t>IX</w:t>
      </w:r>
      <w:r>
        <w:t xml:space="preserve"> Certamen Musical de Jóvenes Autores</w:t>
      </w:r>
      <w:r>
        <w:rPr>
          <w:rFonts w:ascii="Helvetica" w:eastAsiaTheme="minorHAnsi" w:hAnsi="Helvetica" w:cs="Helvetica"/>
          <w:szCs w:val="24"/>
          <w:lang w:eastAsia="en-US"/>
        </w:rPr>
        <w:t>, ejercicio 2026</w:t>
      </w:r>
      <w:r>
        <w:rPr>
          <w:szCs w:val="24"/>
        </w:rPr>
        <w:t>.</w:t>
      </w:r>
    </w:p>
    <w:p w14:paraId="69EE7EF5" w14:textId="77777777" w:rsidR="00865845" w:rsidRDefault="00865845" w:rsidP="00865845">
      <w:pPr>
        <w:rPr>
          <w:rFonts w:ascii="Helvetica" w:eastAsiaTheme="minorHAnsi" w:hAnsi="Helvetica" w:cs="Helvetica"/>
          <w:szCs w:val="24"/>
          <w:lang w:eastAsia="en-US"/>
        </w:rPr>
      </w:pPr>
    </w:p>
    <w:p w14:paraId="1CE03F96" w14:textId="77777777" w:rsidR="00865845" w:rsidRDefault="00865845" w:rsidP="00865845">
      <w:pPr>
        <w:spacing w:before="120" w:after="360"/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>de 17 de noviembre, General de Subvenciones, se publica el extracto de la convocatoria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(http://www.pap.minha</w:t>
      </w:r>
      <w:r>
        <w:rPr>
          <w:szCs w:val="24"/>
        </w:rPr>
        <w:t>f</w:t>
      </w:r>
      <w:r w:rsidRPr="00D3698B">
        <w:rPr>
          <w:szCs w:val="24"/>
        </w:rPr>
        <w:t>p.gob.es/bdnstrans/</w:t>
      </w:r>
      <w:r>
        <w:rPr>
          <w:szCs w:val="24"/>
        </w:rPr>
        <w:t>es/</w:t>
      </w:r>
      <w:r w:rsidRPr="00D3698B">
        <w:rPr>
          <w:szCs w:val="24"/>
        </w:rPr>
        <w:t>index):</w:t>
      </w:r>
    </w:p>
    <w:p w14:paraId="61F41D41" w14:textId="77777777" w:rsidR="00865845" w:rsidRDefault="00865845" w:rsidP="00865845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1º.- Beneficiarios.</w:t>
      </w:r>
    </w:p>
    <w:p w14:paraId="6D13368E" w14:textId="77777777" w:rsidR="00865845" w:rsidRDefault="00865845" w:rsidP="00865845">
      <w:pPr>
        <w:spacing w:before="120" w:after="360"/>
      </w:pPr>
      <w:r>
        <w:rPr>
          <w:rFonts w:ascii="Helvetica" w:eastAsiaTheme="minorHAnsi" w:hAnsi="Helvetica" w:cs="Helvetica"/>
          <w:szCs w:val="24"/>
          <w:lang w:eastAsia="en-US"/>
        </w:rPr>
        <w:tab/>
      </w:r>
      <w:r w:rsidRPr="00295636">
        <w:t>Podrán participar en el presente certamen jóvenes residentes en la Comunidad de Madrid con edades comprendidas entre los 16 y 35 años, ambas</w:t>
      </w:r>
      <w:r>
        <w:t xml:space="preserve"> inclusive.</w:t>
      </w:r>
    </w:p>
    <w:p w14:paraId="1520CDAA" w14:textId="77777777" w:rsidR="00865845" w:rsidRPr="00295636" w:rsidRDefault="00865845" w:rsidP="00865845">
      <w:pPr>
        <w:spacing w:before="120" w:after="360"/>
        <w:ind w:firstLine="709"/>
      </w:pPr>
      <w:r w:rsidRPr="00295636">
        <w:t>Los participantes no podrán ser músicos profesionales, entendiéndose por ello el dedicarse a la música como primera profesión.</w:t>
      </w:r>
    </w:p>
    <w:p w14:paraId="267EB1C6" w14:textId="77777777" w:rsidR="00865845" w:rsidRDefault="00865845" w:rsidP="00865845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2º.- Objeto.</w:t>
      </w:r>
    </w:p>
    <w:p w14:paraId="6576C98D" w14:textId="77777777" w:rsidR="00865845" w:rsidRDefault="00865845" w:rsidP="00865845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  <w:r>
        <w:t>E</w:t>
      </w:r>
      <w:r w:rsidRPr="006833A0">
        <w:t xml:space="preserve">l objetivo </w:t>
      </w:r>
      <w:r>
        <w:t xml:space="preserve">es </w:t>
      </w:r>
      <w:r w:rsidRPr="006833A0">
        <w:t>de apoyar, promover e incentivar al tejido de jóvenes músicos y bandas del municipio y de nuestro entorno más próximo, dando a conocer sus trabajos, premiando su espíritu creativo a través de la música, e inclus</w:t>
      </w:r>
      <w:r>
        <w:t>o, servir de inicio</w:t>
      </w:r>
      <w:r w:rsidRPr="006833A0">
        <w:t xml:space="preserve"> de una</w:t>
      </w:r>
      <w:r>
        <w:t xml:space="preserve"> futura</w:t>
      </w:r>
      <w:r w:rsidRPr="006833A0">
        <w:t xml:space="preserve"> carrera artística</w:t>
      </w:r>
    </w:p>
    <w:p w14:paraId="191F1126" w14:textId="77777777" w:rsidR="00865845" w:rsidRDefault="00865845" w:rsidP="00865845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3º.- Bases Reguladoras.</w:t>
      </w:r>
    </w:p>
    <w:p w14:paraId="57E199FF" w14:textId="70EB6DFD" w:rsidR="00865845" w:rsidRDefault="00865845" w:rsidP="00865845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 xml:space="preserve">Las Bases reguladoras fueron aprobadas por </w:t>
      </w:r>
      <w:r>
        <w:rPr>
          <w:szCs w:val="24"/>
        </w:rPr>
        <w:t xml:space="preserve">la Junta de Gobierno de 8 de mayo de 2026 </w:t>
      </w:r>
      <w:r>
        <w:rPr>
          <w:rFonts w:ascii="Helvetica" w:eastAsiaTheme="minorHAnsi" w:hAnsi="Helvetica" w:cs="Helvetica"/>
          <w:szCs w:val="24"/>
          <w:lang w:eastAsia="en-US"/>
        </w:rPr>
        <w:t>y se pueden consultar en la página web municipal, en el tablón de anuncios (</w:t>
      </w:r>
      <w:hyperlink r:id="rId8" w:history="1">
        <w:r w:rsidRPr="0024420A">
          <w:rPr>
            <w:rStyle w:val="Hipervnculo"/>
            <w:rFonts w:ascii="Helvetica" w:eastAsiaTheme="minorHAnsi" w:hAnsi="Helvetica" w:cs="Helvetica"/>
            <w:szCs w:val="24"/>
            <w:lang w:eastAsia="en-US"/>
          </w:rPr>
          <w:t>www.aytosanlorenzo.es</w:t>
        </w:r>
      </w:hyperlink>
      <w:r>
        <w:rPr>
          <w:rFonts w:ascii="Helvetica" w:eastAsiaTheme="minorHAnsi" w:hAnsi="Helvetica" w:cs="Helvetica"/>
          <w:szCs w:val="24"/>
          <w:lang w:eastAsia="en-US"/>
        </w:rPr>
        <w:t>).</w:t>
      </w:r>
    </w:p>
    <w:p w14:paraId="04DDB883" w14:textId="77777777" w:rsidR="00865845" w:rsidRDefault="00865845" w:rsidP="00865845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4º.- Plazo de presentación de solicitudes.</w:t>
      </w:r>
    </w:p>
    <w:p w14:paraId="48FC2A25" w14:textId="54807E57" w:rsidR="00865845" w:rsidRDefault="00865845" w:rsidP="00865845">
      <w:pPr>
        <w:rPr>
          <w:b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  <w:r>
        <w:t xml:space="preserve">Las solicitudes, junto con el resto de documentación exigida en las presentes Bases, se dirigirán a la </w:t>
      </w:r>
      <w:proofErr w:type="gramStart"/>
      <w:r>
        <w:t>Concejalía</w:t>
      </w:r>
      <w:proofErr w:type="gramEnd"/>
      <w:r>
        <w:t xml:space="preserve"> de Juventud y </w:t>
      </w:r>
      <w:r w:rsidRPr="00497F86">
        <w:t>el</w:t>
      </w:r>
      <w:r>
        <w:t xml:space="preserve"> plazo de admisión será hasta las</w:t>
      </w:r>
      <w:r w:rsidR="00240910" w:rsidRPr="00240910">
        <w:rPr>
          <w:rFonts w:ascii="Helvetica" w:eastAsiaTheme="minorHAnsi" w:hAnsi="Helvetica" w:cs="Helvetica"/>
          <w:sz w:val="22"/>
          <w:szCs w:val="22"/>
          <w:lang w:eastAsia="en-US"/>
        </w:rPr>
        <w:t xml:space="preserve"> </w:t>
      </w:r>
      <w:r w:rsidR="00240910" w:rsidRPr="00240910">
        <w:t>20:00 horas del 15 de junio de 2026</w:t>
      </w:r>
      <w:r>
        <w:rPr>
          <w:b/>
        </w:rPr>
        <w:t>.</w:t>
      </w:r>
    </w:p>
    <w:p w14:paraId="3C6EA15F" w14:textId="77777777" w:rsidR="004863CE" w:rsidRDefault="004863CE" w:rsidP="00865845">
      <w:pPr>
        <w:rPr>
          <w:b/>
        </w:rPr>
      </w:pPr>
    </w:p>
    <w:p w14:paraId="6D2D69F3" w14:textId="77777777" w:rsidR="004863CE" w:rsidRDefault="004863CE" w:rsidP="004863CE">
      <w:pPr>
        <w:autoSpaceDE/>
        <w:autoSpaceDN/>
        <w:adjustRightInd/>
        <w:spacing w:after="120"/>
        <w:ind w:firstLine="708"/>
      </w:pPr>
    </w:p>
    <w:p w14:paraId="7D5C15DF" w14:textId="79F2A83F" w:rsidR="004863CE" w:rsidRDefault="004863CE" w:rsidP="004863CE">
      <w:pPr>
        <w:autoSpaceDE/>
        <w:autoSpaceDN/>
        <w:adjustRightInd/>
        <w:spacing w:after="120"/>
        <w:ind w:firstLine="708"/>
      </w:pPr>
      <w:r>
        <w:lastRenderedPageBreak/>
        <w:t>En San Lorenzo de El Escorial, en la fecha que consta en el margen del presente documento, que es firmado digitalmente según inscripción que figura en el mismo.</w:t>
      </w:r>
    </w:p>
    <w:p w14:paraId="50C00758" w14:textId="77777777" w:rsidR="004863CE" w:rsidRPr="00204488" w:rsidRDefault="004863CE" w:rsidP="004863CE">
      <w:pPr>
        <w:spacing w:after="120"/>
        <w:jc w:val="center"/>
      </w:pPr>
      <w:r>
        <w:t>LA ALCALDESA, Carlota López Esteban.</w:t>
      </w:r>
    </w:p>
    <w:p w14:paraId="36C6A2B0" w14:textId="77777777" w:rsidR="004863CE" w:rsidRDefault="004863CE" w:rsidP="00865845">
      <w:pPr>
        <w:rPr>
          <w:b/>
        </w:rPr>
      </w:pPr>
    </w:p>
    <w:p w14:paraId="5E6FD499" w14:textId="77777777" w:rsidR="00C92D0E" w:rsidRPr="00204488" w:rsidRDefault="00C92D0E" w:rsidP="00C9021D"/>
    <w:sectPr w:rsidR="00C92D0E" w:rsidRPr="00204488" w:rsidSect="00453FA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13357" w14:textId="77777777" w:rsidR="003767B3" w:rsidRDefault="003767B3" w:rsidP="00C92D0E">
      <w:r>
        <w:separator/>
      </w:r>
    </w:p>
    <w:p w14:paraId="2EBB7FA7" w14:textId="77777777" w:rsidR="003767B3" w:rsidRDefault="003767B3" w:rsidP="00C92D0E"/>
  </w:endnote>
  <w:endnote w:type="continuationSeparator" w:id="0">
    <w:p w14:paraId="71765970" w14:textId="77777777" w:rsidR="003767B3" w:rsidRDefault="003767B3" w:rsidP="00C92D0E">
      <w:r>
        <w:continuationSeparator/>
      </w:r>
    </w:p>
    <w:p w14:paraId="64520935" w14:textId="77777777" w:rsidR="003767B3" w:rsidRDefault="003767B3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87741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07D13560" wp14:editId="7FF96B94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7223C03E" w14:textId="77777777" w:rsidR="003F6444" w:rsidRDefault="003F6444" w:rsidP="003F6444">
    <w:pPr>
      <w:pStyle w:val="Piedepgina"/>
      <w:rPr>
        <w:sz w:val="14"/>
        <w:szCs w:val="16"/>
      </w:rPr>
    </w:pPr>
  </w:p>
  <w:p w14:paraId="6092FD3D" w14:textId="77777777" w:rsidR="003F6444" w:rsidRDefault="003F6444" w:rsidP="003F6444">
    <w:pPr>
      <w:pStyle w:val="Piedepgina"/>
      <w:rPr>
        <w:sz w:val="14"/>
        <w:szCs w:val="16"/>
      </w:rPr>
    </w:pPr>
  </w:p>
  <w:p w14:paraId="0209EA9A" w14:textId="77777777" w:rsidR="003F6444" w:rsidRDefault="003767B3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 w14:anchorId="1EA10674"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left:0;text-align:left;margin-left:26.75pt;margin-top:4.1pt;width:379.65pt;height:30.45pt;z-index:251675648;mso-width-relative:margin;mso-height-relative:margin" filled="f" stroked="f">
          <v:textbox style="mso-next-textbox:#_x0000_s1044">
            <w:txbxContent>
              <w:p w14:paraId="150C3898" w14:textId="556214FF" w:rsidR="003F6444" w:rsidRPr="00B5193C" w:rsidRDefault="00865845" w:rsidP="003F6444">
                <w:pPr>
                  <w:rPr>
                    <w:color w:val="808080" w:themeColor="background1" w:themeShade="80"/>
                    <w:sz w:val="14"/>
                  </w:rPr>
                </w:pPr>
                <w:r>
                  <w:rPr>
                    <w:color w:val="808080" w:themeColor="background1" w:themeShade="80"/>
                    <w:sz w:val="14"/>
                  </w:rPr>
                  <w:t>Extracto BNDS 2026</w:t>
                </w: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5179B677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4559C6A1" w14:textId="77777777" w:rsidR="00EF2D8A" w:rsidRPr="00453FAE" w:rsidRDefault="003767B3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18DBD300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085E7C11" wp14:editId="2BCA59BD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443A5E13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0E37C5CA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0CAB836B" w14:textId="77777777" w:rsidR="000E2CD0" w:rsidRDefault="003767B3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 w14:anchorId="0CE17F08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0;text-align:left;margin-left:26.75pt;margin-top:4.1pt;width:379.65pt;height:35.9pt;z-index:251673600;mso-width-relative:margin;mso-height-relative:margin" filled="f" stroked="f">
              <v:textbox style="mso-next-textbox:#_x0000_s1039">
                <w:txbxContent>
                  <w:p w14:paraId="5B6D925C" w14:textId="77777777" w:rsidR="00B16C0C" w:rsidRDefault="003767B3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4354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1594C8EA" w14:textId="77777777" w:rsidR="000E2CD0" w:rsidRPr="000E2CD0" w:rsidRDefault="000E2CD0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2ADD59B8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08C7A404" w14:textId="77777777" w:rsidR="00EF2D8A" w:rsidRPr="000E2CD0" w:rsidRDefault="003767B3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A8BBF" w14:textId="77777777" w:rsidR="003767B3" w:rsidRDefault="003767B3" w:rsidP="00C92D0E">
      <w:r>
        <w:separator/>
      </w:r>
    </w:p>
    <w:p w14:paraId="4D0023C2" w14:textId="77777777" w:rsidR="003767B3" w:rsidRDefault="003767B3" w:rsidP="00C92D0E"/>
  </w:footnote>
  <w:footnote w:type="continuationSeparator" w:id="0">
    <w:p w14:paraId="602596E3" w14:textId="77777777" w:rsidR="003767B3" w:rsidRDefault="003767B3" w:rsidP="00C92D0E">
      <w:r>
        <w:continuationSeparator/>
      </w:r>
    </w:p>
    <w:p w14:paraId="1D1A6A8B" w14:textId="77777777" w:rsidR="003767B3" w:rsidRDefault="003767B3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9017" w14:textId="77777777" w:rsidR="00453FAE" w:rsidRDefault="00453FAE" w:rsidP="00453FAE">
    <w:pPr>
      <w:pStyle w:val="Encabezado"/>
      <w:jc w:val="center"/>
      <w:rPr>
        <w:noProof/>
      </w:rPr>
    </w:pPr>
  </w:p>
  <w:p w14:paraId="0B4C9335" w14:textId="77777777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4E95ABCC" wp14:editId="5EEC9151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767B3">
      <w:rPr>
        <w:noProof/>
      </w:rPr>
      <w:pict w14:anchorId="348FB2F5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left:0;text-align:left;margin-left:-78.2pt;margin-top:113.6pt;width:39.95pt;height:643.8pt;z-index:251671552;mso-position-horizontal-relative:text;mso-position-vertical-relative:text" stroked="f">
          <v:textbox style="layout-flow:vertical;mso-layout-flow-alt:bottom-to-top;mso-next-textbox:#_x0000_s1036">
            <w:txbxContent>
              <w:p w14:paraId="41D30171" w14:textId="77777777"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56EB13FB" w14:textId="77777777"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136A6C69" w14:textId="77777777"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5BFB4" w14:textId="77777777" w:rsidR="00791DA6" w:rsidRDefault="00791DA6" w:rsidP="00C92D0E">
    <w:pPr>
      <w:pStyle w:val="Encabezado"/>
    </w:pPr>
    <w:r>
      <w:tab/>
    </w:r>
  </w:p>
  <w:p w14:paraId="59C857F2" w14:textId="77777777" w:rsidR="00EF2D8A" w:rsidRDefault="003767B3" w:rsidP="00C92D0E">
    <w:pPr>
      <w:pStyle w:val="Encabezado"/>
    </w:pPr>
    <w:r>
      <w:rPr>
        <w:noProof/>
      </w:rPr>
      <w:pict w14:anchorId="22814305"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left:0;text-align:left;margin-left:-78.35pt;margin-top:115.8pt;width:39.95pt;height:643.8pt;z-index:251672576" stroked="f">
          <v:textbox style="layout-flow:vertical;mso-layout-flow-alt:bottom-to-top;mso-next-textbox:#_x0000_s1037">
            <w:txbxContent>
              <w:p w14:paraId="1263E251" w14:textId="77777777"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1CEE007D" w14:textId="77777777"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719584B0" w14:textId="77777777"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  <w:r w:rsidR="00791DA6">
      <w:tab/>
    </w:r>
    <w:r w:rsidR="00EF2D8A" w:rsidRPr="00191EDB">
      <w:rPr>
        <w:noProof/>
      </w:rPr>
      <w:drawing>
        <wp:inline distT="0" distB="0" distL="0" distR="0" wp14:anchorId="53F4D71B" wp14:editId="72ECFAC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904694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914508423">
    <w:abstractNumId w:val="18"/>
  </w:num>
  <w:num w:numId="3" w16cid:durableId="15424413">
    <w:abstractNumId w:val="18"/>
    <w:lvlOverride w:ilvl="0">
      <w:startOverride w:val="1"/>
    </w:lvlOverride>
  </w:num>
  <w:num w:numId="4" w16cid:durableId="1746492120">
    <w:abstractNumId w:val="1"/>
  </w:num>
  <w:num w:numId="5" w16cid:durableId="957102570">
    <w:abstractNumId w:val="35"/>
  </w:num>
  <w:num w:numId="6" w16cid:durableId="1027678611">
    <w:abstractNumId w:val="8"/>
  </w:num>
  <w:num w:numId="7" w16cid:durableId="1829706602">
    <w:abstractNumId w:val="31"/>
  </w:num>
  <w:num w:numId="8" w16cid:durableId="197085212">
    <w:abstractNumId w:val="28"/>
  </w:num>
  <w:num w:numId="9" w16cid:durableId="1980761390">
    <w:abstractNumId w:val="5"/>
  </w:num>
  <w:num w:numId="10" w16cid:durableId="124548545">
    <w:abstractNumId w:val="7"/>
  </w:num>
  <w:num w:numId="11" w16cid:durableId="1402024201">
    <w:abstractNumId w:val="15"/>
  </w:num>
  <w:num w:numId="12" w16cid:durableId="840394796">
    <w:abstractNumId w:val="27"/>
  </w:num>
  <w:num w:numId="13" w16cid:durableId="565840363">
    <w:abstractNumId w:val="22"/>
  </w:num>
  <w:num w:numId="14" w16cid:durableId="563224882">
    <w:abstractNumId w:val="23"/>
  </w:num>
  <w:num w:numId="15" w16cid:durableId="1672558777">
    <w:abstractNumId w:val="32"/>
  </w:num>
  <w:num w:numId="16" w16cid:durableId="278338729">
    <w:abstractNumId w:val="11"/>
  </w:num>
  <w:num w:numId="17" w16cid:durableId="2124614512">
    <w:abstractNumId w:val="21"/>
  </w:num>
  <w:num w:numId="18" w16cid:durableId="2142653117">
    <w:abstractNumId w:val="36"/>
  </w:num>
  <w:num w:numId="19" w16cid:durableId="1504853693">
    <w:abstractNumId w:val="30"/>
  </w:num>
  <w:num w:numId="20" w16cid:durableId="839927728">
    <w:abstractNumId w:val="33"/>
  </w:num>
  <w:num w:numId="21" w16cid:durableId="1487160106">
    <w:abstractNumId w:val="10"/>
  </w:num>
  <w:num w:numId="22" w16cid:durableId="1188955361">
    <w:abstractNumId w:val="24"/>
  </w:num>
  <w:num w:numId="23" w16cid:durableId="1721436918">
    <w:abstractNumId w:val="26"/>
  </w:num>
  <w:num w:numId="24" w16cid:durableId="340818023">
    <w:abstractNumId w:val="14"/>
  </w:num>
  <w:num w:numId="25" w16cid:durableId="964771440">
    <w:abstractNumId w:val="13"/>
  </w:num>
  <w:num w:numId="26" w16cid:durableId="1454401216">
    <w:abstractNumId w:val="9"/>
  </w:num>
  <w:num w:numId="27" w16cid:durableId="1392267400">
    <w:abstractNumId w:val="3"/>
  </w:num>
  <w:num w:numId="28" w16cid:durableId="1331177162">
    <w:abstractNumId w:val="20"/>
  </w:num>
  <w:num w:numId="29" w16cid:durableId="1489902466">
    <w:abstractNumId w:val="12"/>
  </w:num>
  <w:num w:numId="30" w16cid:durableId="131140926">
    <w:abstractNumId w:val="16"/>
  </w:num>
  <w:num w:numId="31" w16cid:durableId="17706912">
    <w:abstractNumId w:val="6"/>
  </w:num>
  <w:num w:numId="32" w16cid:durableId="1664118444">
    <w:abstractNumId w:val="2"/>
  </w:num>
  <w:num w:numId="33" w16cid:durableId="1634946218">
    <w:abstractNumId w:val="29"/>
  </w:num>
  <w:num w:numId="34" w16cid:durableId="1676110559">
    <w:abstractNumId w:val="17"/>
  </w:num>
  <w:num w:numId="35" w16cid:durableId="1198272658">
    <w:abstractNumId w:val="19"/>
  </w:num>
  <w:num w:numId="36" w16cid:durableId="1425881342">
    <w:abstractNumId w:val="34"/>
  </w:num>
  <w:num w:numId="37" w16cid:durableId="1804880381">
    <w:abstractNumId w:val="4"/>
  </w:num>
  <w:num w:numId="38" w16cid:durableId="176314106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65845"/>
    <w:rsid w:val="0000186B"/>
    <w:rsid w:val="00021F84"/>
    <w:rsid w:val="000D1BD3"/>
    <w:rsid w:val="000D2F6B"/>
    <w:rsid w:val="000E2CD0"/>
    <w:rsid w:val="001041E4"/>
    <w:rsid w:val="001049DD"/>
    <w:rsid w:val="00127D36"/>
    <w:rsid w:val="00191EDB"/>
    <w:rsid w:val="001B6281"/>
    <w:rsid w:val="001D5EA8"/>
    <w:rsid w:val="001F551C"/>
    <w:rsid w:val="00204488"/>
    <w:rsid w:val="00221B98"/>
    <w:rsid w:val="00240910"/>
    <w:rsid w:val="00255093"/>
    <w:rsid w:val="00261E25"/>
    <w:rsid w:val="00277F64"/>
    <w:rsid w:val="0029623C"/>
    <w:rsid w:val="002E56E2"/>
    <w:rsid w:val="0030372B"/>
    <w:rsid w:val="00331FCB"/>
    <w:rsid w:val="003767B3"/>
    <w:rsid w:val="003F6444"/>
    <w:rsid w:val="004104E6"/>
    <w:rsid w:val="004259A9"/>
    <w:rsid w:val="00453FAE"/>
    <w:rsid w:val="0047470B"/>
    <w:rsid w:val="004863CE"/>
    <w:rsid w:val="004E25CD"/>
    <w:rsid w:val="005326AB"/>
    <w:rsid w:val="00537923"/>
    <w:rsid w:val="005426ED"/>
    <w:rsid w:val="005867E8"/>
    <w:rsid w:val="0059091D"/>
    <w:rsid w:val="005962FD"/>
    <w:rsid w:val="005A15B7"/>
    <w:rsid w:val="0061239D"/>
    <w:rsid w:val="0064633B"/>
    <w:rsid w:val="00681104"/>
    <w:rsid w:val="00684354"/>
    <w:rsid w:val="00742038"/>
    <w:rsid w:val="00791DA6"/>
    <w:rsid w:val="00797975"/>
    <w:rsid w:val="007A55DC"/>
    <w:rsid w:val="007B6EA7"/>
    <w:rsid w:val="00823A96"/>
    <w:rsid w:val="00865845"/>
    <w:rsid w:val="008763A2"/>
    <w:rsid w:val="00881978"/>
    <w:rsid w:val="00893FCA"/>
    <w:rsid w:val="008942AF"/>
    <w:rsid w:val="008A2B71"/>
    <w:rsid w:val="008A3553"/>
    <w:rsid w:val="00950855"/>
    <w:rsid w:val="00973C4C"/>
    <w:rsid w:val="00995534"/>
    <w:rsid w:val="009A03F0"/>
    <w:rsid w:val="00B16C0C"/>
    <w:rsid w:val="00B34DA9"/>
    <w:rsid w:val="00B436F8"/>
    <w:rsid w:val="00B5193C"/>
    <w:rsid w:val="00B72F54"/>
    <w:rsid w:val="00B77A04"/>
    <w:rsid w:val="00BB79E8"/>
    <w:rsid w:val="00C102E3"/>
    <w:rsid w:val="00C15D1A"/>
    <w:rsid w:val="00C16CA7"/>
    <w:rsid w:val="00C9021D"/>
    <w:rsid w:val="00C92D0E"/>
    <w:rsid w:val="00C96B46"/>
    <w:rsid w:val="00CA49F1"/>
    <w:rsid w:val="00CA679F"/>
    <w:rsid w:val="00CD3791"/>
    <w:rsid w:val="00CE1174"/>
    <w:rsid w:val="00D166C6"/>
    <w:rsid w:val="00D16727"/>
    <w:rsid w:val="00D91FF6"/>
    <w:rsid w:val="00D92711"/>
    <w:rsid w:val="00DF04DC"/>
    <w:rsid w:val="00E95E88"/>
    <w:rsid w:val="00EB585B"/>
    <w:rsid w:val="00EF2D8A"/>
    <w:rsid w:val="00F8461D"/>
    <w:rsid w:val="00F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D65CC8"/>
  <w15:docId w15:val="{E89AC0AC-7CEA-45DF-AB90-4A291311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845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Fuerte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tosanlorenzo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3</TotalTime>
  <Pages>2</Pages>
  <Words>276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Perea Unceta</dc:creator>
  <cp:lastModifiedBy>Nerea Nekane Castañeda Zabala</cp:lastModifiedBy>
  <cp:revision>3</cp:revision>
  <cp:lastPrinted>2016-03-14T19:16:00Z</cp:lastPrinted>
  <dcterms:created xsi:type="dcterms:W3CDTF">2026-05-12T10:28:00Z</dcterms:created>
  <dcterms:modified xsi:type="dcterms:W3CDTF">2026-05-15T09:55:00Z</dcterms:modified>
</cp:coreProperties>
</file>