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CEA8E" w14:textId="77777777" w:rsidR="00D9412D" w:rsidRPr="00F95991" w:rsidRDefault="00D9412D" w:rsidP="0036414C">
      <w:pPr>
        <w:tabs>
          <w:tab w:val="left" w:pos="9252"/>
        </w:tabs>
        <w:ind w:right="522"/>
        <w:rPr>
          <w:rFonts w:ascii="Gill Sans" w:hAnsi="Gill Sans"/>
          <w:sz w:val="16"/>
          <w:szCs w:val="16"/>
          <w:lang w:val="es-ES"/>
        </w:rPr>
        <w:sectPr w:rsidR="00D9412D" w:rsidRPr="00F95991" w:rsidSect="002D5154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2127" w:right="363" w:bottom="278" w:left="794" w:header="0" w:footer="349" w:gutter="0"/>
          <w:cols w:space="720"/>
          <w:titlePg/>
          <w:docGrid w:linePitch="360"/>
        </w:sectPr>
      </w:pPr>
    </w:p>
    <w:p w14:paraId="579F017B" w14:textId="77777777" w:rsidR="004A6E0E" w:rsidRPr="00565765" w:rsidRDefault="00D12C4A" w:rsidP="004A6E0E">
      <w:pPr>
        <w:ind w:left="425" w:right="522"/>
        <w:jc w:val="center"/>
        <w:rPr>
          <w:rFonts w:ascii="Gill Sans" w:hAnsi="Gill Sans"/>
          <w:b/>
          <w:u w:val="single"/>
          <w:lang w:val="es-ES"/>
        </w:rPr>
      </w:pPr>
      <w:bookmarkStart w:id="0" w:name="texto"/>
      <w:bookmarkEnd w:id="0"/>
      <w:r w:rsidRPr="00565765">
        <w:rPr>
          <w:rFonts w:ascii="Gill Sans" w:hAnsi="Gill Sans"/>
          <w:b/>
          <w:u w:val="single"/>
          <w:lang w:val="es-ES"/>
        </w:rPr>
        <w:t>A</w:t>
      </w:r>
      <w:r w:rsidR="00ED2DF8" w:rsidRPr="00565765">
        <w:rPr>
          <w:rFonts w:ascii="Gill Sans" w:hAnsi="Gill Sans"/>
          <w:b/>
          <w:u w:val="single"/>
          <w:lang w:val="es-ES"/>
        </w:rPr>
        <w:t>nexo A</w:t>
      </w:r>
      <w:r w:rsidR="00565765">
        <w:rPr>
          <w:rFonts w:ascii="Gill Sans" w:hAnsi="Gill Sans"/>
          <w:b/>
          <w:u w:val="single"/>
          <w:lang w:val="es-ES"/>
        </w:rPr>
        <w:t xml:space="preserve"> DESCRIPTIVO DE LA OBRA </w:t>
      </w:r>
      <w:r w:rsidR="008453DF">
        <w:rPr>
          <w:rFonts w:ascii="Gill Sans" w:hAnsi="Gill Sans"/>
          <w:b/>
          <w:u w:val="single"/>
          <w:lang w:val="es-ES"/>
        </w:rPr>
        <w:t xml:space="preserve">O SERVICIO </w:t>
      </w:r>
      <w:r w:rsidR="00ED2DF8" w:rsidRPr="00565765">
        <w:rPr>
          <w:rFonts w:ascii="Gill Sans" w:hAnsi="Gill Sans"/>
          <w:b/>
          <w:u w:val="single"/>
          <w:lang w:val="es-ES"/>
        </w:rPr>
        <w:t xml:space="preserve">(S24) </w:t>
      </w:r>
    </w:p>
    <w:p w14:paraId="0A08B8DC" w14:textId="77777777" w:rsidR="005A5139" w:rsidRPr="00565765" w:rsidRDefault="005A5139" w:rsidP="004A6E0E">
      <w:pPr>
        <w:ind w:left="425" w:right="522"/>
        <w:jc w:val="center"/>
        <w:rPr>
          <w:rFonts w:ascii="Gill Sans" w:hAnsi="Gill Sans"/>
          <w:b/>
          <w:u w:val="single"/>
          <w:lang w:val="es-ES"/>
        </w:rPr>
      </w:pPr>
    </w:p>
    <w:p w14:paraId="0BA875FD" w14:textId="77777777" w:rsidR="004A6E0E" w:rsidRPr="00565765" w:rsidRDefault="004A6E0E" w:rsidP="004A6E0E">
      <w:pPr>
        <w:ind w:left="425" w:right="522"/>
        <w:jc w:val="center"/>
        <w:rPr>
          <w:rFonts w:ascii="Gill Sans" w:hAnsi="Gill Sans"/>
          <w:sz w:val="22"/>
          <w:szCs w:val="22"/>
          <w:lang w:val="es-ES"/>
        </w:rPr>
      </w:pPr>
      <w:r w:rsidRPr="00565765">
        <w:rPr>
          <w:rFonts w:ascii="Gill Sans" w:hAnsi="Gill Sans"/>
          <w:sz w:val="22"/>
          <w:szCs w:val="22"/>
          <w:lang w:val="es-ES"/>
        </w:rPr>
        <w:t xml:space="preserve"> PROGRAMA FOMENTO EMPLEO AGRARIO</w:t>
      </w:r>
      <w:r w:rsidR="00565765" w:rsidRPr="00565765">
        <w:rPr>
          <w:rFonts w:ascii="Gill Sans" w:hAnsi="Gill Sans"/>
          <w:sz w:val="22"/>
          <w:szCs w:val="22"/>
          <w:lang w:val="es-ES"/>
        </w:rPr>
        <w:t xml:space="preserve"> 202</w:t>
      </w:r>
      <w:r w:rsidR="004E5BA4">
        <w:rPr>
          <w:rFonts w:ascii="Gill Sans" w:hAnsi="Gill Sans"/>
          <w:sz w:val="22"/>
          <w:szCs w:val="22"/>
          <w:lang w:val="es-ES"/>
        </w:rPr>
        <w:t>6</w:t>
      </w:r>
      <w:r w:rsidR="00565765" w:rsidRPr="00565765">
        <w:rPr>
          <w:rFonts w:ascii="Gill Sans" w:hAnsi="Gill Sans"/>
          <w:sz w:val="22"/>
          <w:szCs w:val="22"/>
          <w:lang w:val="es-ES"/>
        </w:rPr>
        <w:t xml:space="preserve">. </w:t>
      </w:r>
      <w:r w:rsidR="00F117FD">
        <w:rPr>
          <w:rFonts w:ascii="Gill Sans" w:hAnsi="Gill Sans"/>
          <w:sz w:val="22"/>
          <w:szCs w:val="22"/>
          <w:lang w:val="es-ES"/>
        </w:rPr>
        <w:t>EMPLEO ESTABLE</w:t>
      </w:r>
    </w:p>
    <w:p w14:paraId="58C328E0" w14:textId="77777777" w:rsidR="004A6E0E" w:rsidRDefault="004A6E0E" w:rsidP="004A6E0E">
      <w:pPr>
        <w:ind w:left="425" w:right="522"/>
        <w:rPr>
          <w:rFonts w:ascii="Gill Sans" w:hAnsi="Gill Sans"/>
          <w:b/>
          <w:sz w:val="18"/>
          <w:szCs w:val="22"/>
          <w:u w:val="single"/>
          <w:lang w:val="es-ES"/>
        </w:rPr>
      </w:pPr>
    </w:p>
    <w:p w14:paraId="5203FB88" w14:textId="77777777" w:rsidR="00A50B52" w:rsidRPr="0085055E" w:rsidRDefault="00A50B52" w:rsidP="004A6E0E">
      <w:pPr>
        <w:ind w:left="425" w:right="522"/>
        <w:rPr>
          <w:rFonts w:ascii="Gill Sans" w:hAnsi="Gill Sans"/>
          <w:b/>
          <w:sz w:val="18"/>
          <w:szCs w:val="22"/>
          <w:u w:val="single"/>
          <w:lang w:val="es-ES"/>
        </w:rPr>
      </w:pPr>
    </w:p>
    <w:p w14:paraId="7DD5684B" w14:textId="77777777" w:rsidR="004A6E0E" w:rsidRPr="001A5B4A" w:rsidRDefault="004A6E0E" w:rsidP="0036414C">
      <w:pPr>
        <w:spacing w:line="360" w:lineRule="auto"/>
        <w:ind w:left="426" w:right="522"/>
        <w:jc w:val="both"/>
        <w:rPr>
          <w:rFonts w:ascii="Gill Sans" w:hAnsi="Gill Sans"/>
          <w:b/>
          <w:sz w:val="10"/>
          <w:szCs w:val="22"/>
          <w:lang w:val="es-ES"/>
        </w:rPr>
      </w:pPr>
    </w:p>
    <w:p w14:paraId="7F0F07EB" w14:textId="77777777" w:rsidR="00CE3087" w:rsidRPr="00CE3087" w:rsidRDefault="00CE3087" w:rsidP="0036414C">
      <w:pPr>
        <w:spacing w:line="360" w:lineRule="auto"/>
        <w:ind w:left="426" w:right="522"/>
        <w:jc w:val="both"/>
        <w:rPr>
          <w:rFonts w:ascii="Gill Sans" w:hAnsi="Gill Sans"/>
          <w:b/>
          <w:sz w:val="22"/>
          <w:szCs w:val="22"/>
          <w:lang w:val="es-ES"/>
        </w:rPr>
      </w:pPr>
      <w:r w:rsidRPr="00CE3087">
        <w:rPr>
          <w:rFonts w:ascii="Gill Sans" w:hAnsi="Gill Sans"/>
          <w:b/>
          <w:sz w:val="22"/>
          <w:szCs w:val="22"/>
          <w:lang w:val="es-ES"/>
        </w:rPr>
        <w:t>1.- IDENTIFICACIÓN:</w:t>
      </w:r>
    </w:p>
    <w:p w14:paraId="7EAFBA2E" w14:textId="69406CDE" w:rsidR="00CE3087" w:rsidRDefault="00CE3087" w:rsidP="008A0A12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ENTIDAD SOLICITANTE</w:t>
      </w:r>
      <w:r w:rsidR="00D44934">
        <w:rPr>
          <w:rFonts w:ascii="Gill Sans" w:hAnsi="Gill Sans"/>
          <w:sz w:val="22"/>
          <w:szCs w:val="22"/>
          <w:lang w:val="es-ES"/>
        </w:rPr>
        <w:t xml:space="preserve"> </w:t>
      </w:r>
      <w:r>
        <w:rPr>
          <w:rFonts w:ascii="Gill Sans" w:hAnsi="Gill Sans"/>
          <w:sz w:val="22"/>
          <w:szCs w:val="22"/>
          <w:lang w:val="es-ES"/>
        </w:rPr>
        <w:tab/>
      </w:r>
      <w:r w:rsidR="00D44934">
        <w:rPr>
          <w:rFonts w:ascii="Gill Sans" w:hAnsi="Gill Sans"/>
          <w:sz w:val="22"/>
          <w:szCs w:val="22"/>
          <w:lang w:val="es-ES"/>
        </w:rPr>
        <w:t xml:space="preserve"> </w:t>
      </w:r>
      <w:bookmarkStart w:id="1" w:name="_GoBack"/>
      <w:r w:rsidR="00D44934">
        <w:rPr>
          <w:rFonts w:ascii="Gill Sans" w:hAnsi="Gill Sans"/>
        </w:rPr>
        <w:object w:dxaOrig="225" w:dyaOrig="225" w14:anchorId="631ADD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81" type="#_x0000_t75" style="width:352.5pt;height:17.3pt" o:ole="">
            <v:imagedata r:id="rId12" o:title=""/>
          </v:shape>
          <w:control r:id="rId13" w:name="TextBox1" w:shapeid="_x0000_i1281"/>
        </w:object>
      </w:r>
      <w:bookmarkEnd w:id="1"/>
    </w:p>
    <w:p w14:paraId="368661A2" w14:textId="77777777" w:rsidR="008A0A12" w:rsidRDefault="008A0A12" w:rsidP="008A0A12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5C5C657B" w14:textId="77777777" w:rsidR="008A0A12" w:rsidRDefault="00CE3087" w:rsidP="008A0A12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DENOMINACIÓN PROYECTO</w:t>
      </w:r>
      <w:r w:rsidR="00A44662">
        <w:rPr>
          <w:rFonts w:ascii="Gill Sans" w:hAnsi="Gill Sans"/>
          <w:sz w:val="22"/>
          <w:szCs w:val="22"/>
          <w:lang w:val="es-ES"/>
        </w:rPr>
        <w:t xml:space="preserve"> </w:t>
      </w:r>
    </w:p>
    <w:p w14:paraId="5FAE1385" w14:textId="77777777" w:rsidR="008A0A12" w:rsidRPr="008A0A12" w:rsidRDefault="00A44662" w:rsidP="008A0A12">
      <w:pPr>
        <w:ind w:left="426" w:right="522"/>
        <w:jc w:val="both"/>
        <w:rPr>
          <w:rFonts w:ascii="Gill Sans" w:hAnsi="Gill Sans"/>
          <w:sz w:val="8"/>
          <w:szCs w:val="22"/>
          <w:lang w:val="es-ES"/>
        </w:rPr>
      </w:pPr>
      <w:r w:rsidRPr="008A0A12">
        <w:rPr>
          <w:rFonts w:ascii="Gill Sans" w:hAnsi="Gill Sans"/>
          <w:sz w:val="8"/>
          <w:szCs w:val="22"/>
          <w:lang w:val="es-ES"/>
        </w:rPr>
        <w:t xml:space="preserve"> </w:t>
      </w:r>
    </w:p>
    <w:p w14:paraId="342FCE7A" w14:textId="0104F1CC" w:rsidR="00CE3087" w:rsidRDefault="008A0A12" w:rsidP="008A0A12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</w:rPr>
        <w:object w:dxaOrig="225" w:dyaOrig="225" w14:anchorId="18AEE09F">
          <v:shape id="_x0000_i1099" type="#_x0000_t75" style="width:477.5pt;height:29.95pt" o:ole="">
            <v:imagedata r:id="rId14" o:title=""/>
          </v:shape>
          <w:control r:id="rId15" w:name="TextBox11" w:shapeid="_x0000_i1099"/>
        </w:object>
      </w:r>
    </w:p>
    <w:p w14:paraId="2910ED26" w14:textId="77777777" w:rsidR="008A0A12" w:rsidRDefault="008A0A12" w:rsidP="0036414C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09668195" w14:textId="0A64C16F" w:rsidR="004A6E0E" w:rsidRDefault="00CE3087" w:rsidP="0036414C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DURACIÓN PREVISTA (</w:t>
      </w:r>
      <w:r w:rsidR="00A44662">
        <w:rPr>
          <w:rFonts w:ascii="Gill Sans" w:hAnsi="Gill Sans"/>
          <w:sz w:val="22"/>
          <w:szCs w:val="22"/>
          <w:lang w:val="es-ES"/>
        </w:rPr>
        <w:t xml:space="preserve">Meses)  </w:t>
      </w:r>
      <w:r w:rsidR="00A44662">
        <w:rPr>
          <w:rFonts w:ascii="Gill Sans" w:hAnsi="Gill Sans"/>
        </w:rPr>
        <w:object w:dxaOrig="225" w:dyaOrig="225" w14:anchorId="07EBE4B2">
          <v:shape id="_x0000_i1101" type="#_x0000_t75" style="width:1in;height:17.3pt" o:ole="">
            <v:imagedata r:id="rId16" o:title=""/>
          </v:shape>
          <w:control r:id="rId17" w:name="TextBox2" w:shapeid="_x0000_i1101"/>
        </w:object>
      </w:r>
      <w:r w:rsidR="004A6E0E">
        <w:rPr>
          <w:rFonts w:ascii="Gill Sans" w:hAnsi="Gill Sans"/>
          <w:sz w:val="22"/>
          <w:szCs w:val="22"/>
          <w:lang w:val="es-ES"/>
        </w:rPr>
        <w:t xml:space="preserve">   FECHA PREVISTA DE INICIO:</w:t>
      </w:r>
      <w:r w:rsidR="002E4034">
        <w:rPr>
          <w:rFonts w:ascii="Gill Sans" w:hAnsi="Gill Sans"/>
          <w:sz w:val="22"/>
          <w:szCs w:val="22"/>
          <w:lang w:val="es-ES"/>
        </w:rPr>
        <w:t xml:space="preserve"> </w:t>
      </w:r>
      <w:r w:rsidR="00A44662">
        <w:rPr>
          <w:rFonts w:ascii="Gill Sans" w:hAnsi="Gill Sans"/>
          <w:sz w:val="22"/>
          <w:szCs w:val="22"/>
          <w:lang w:val="es-ES"/>
        </w:rPr>
        <w:t xml:space="preserve"> </w:t>
      </w:r>
      <w:r w:rsidR="00A44662">
        <w:rPr>
          <w:rFonts w:ascii="Gill Sans" w:hAnsi="Gill Sans"/>
        </w:rPr>
        <w:object w:dxaOrig="225" w:dyaOrig="225" w14:anchorId="7FB1253A">
          <v:shape id="_x0000_i1103" type="#_x0000_t75" style="width:97.35pt;height:17.3pt" o:ole="">
            <v:imagedata r:id="rId18" o:title=""/>
          </v:shape>
          <w:control r:id="rId19" w:name="TextBox21" w:shapeid="_x0000_i1103"/>
        </w:object>
      </w:r>
    </w:p>
    <w:p w14:paraId="3C85DC23" w14:textId="77777777" w:rsidR="00D12C4A" w:rsidRPr="0085055E" w:rsidRDefault="00D12C4A" w:rsidP="0036414C">
      <w:pPr>
        <w:ind w:left="425" w:right="522"/>
        <w:jc w:val="both"/>
        <w:rPr>
          <w:rFonts w:ascii="Gill Sans" w:hAnsi="Gill Sans"/>
          <w:b/>
          <w:szCs w:val="22"/>
          <w:lang w:val="es-ES"/>
        </w:rPr>
      </w:pPr>
    </w:p>
    <w:p w14:paraId="765B0E97" w14:textId="77777777" w:rsidR="00A50B52" w:rsidRDefault="00A50B52" w:rsidP="0036414C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1E4BBBEE" w14:textId="77777777" w:rsidR="00CE3087" w:rsidRDefault="00CE3087" w:rsidP="0036414C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 w:rsidRPr="00CE3087">
        <w:rPr>
          <w:rFonts w:ascii="Gill Sans" w:hAnsi="Gill Sans"/>
          <w:b/>
          <w:sz w:val="22"/>
          <w:szCs w:val="22"/>
          <w:lang w:val="es-ES"/>
        </w:rPr>
        <w:t>2.- DESCRIPCIÓN PROYECTO:</w:t>
      </w:r>
    </w:p>
    <w:p w14:paraId="5A7563B7" w14:textId="77777777" w:rsidR="001E6300" w:rsidRPr="00CE3087" w:rsidRDefault="001E6300" w:rsidP="0036414C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647F3D8B" w14:textId="77777777" w:rsidR="000C1B7C" w:rsidRPr="0085055E" w:rsidRDefault="000C1B7C" w:rsidP="00D12C4A">
      <w:pPr>
        <w:ind w:right="522" w:firstLine="425"/>
        <w:jc w:val="both"/>
        <w:rPr>
          <w:rFonts w:ascii="Gill Sans" w:hAnsi="Gill Sans"/>
          <w:sz w:val="16"/>
          <w:szCs w:val="22"/>
          <w:lang w:val="es-ES"/>
        </w:rPr>
      </w:pPr>
    </w:p>
    <w:p w14:paraId="0068E414" w14:textId="77777777" w:rsidR="00811C2B" w:rsidRDefault="005E366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2.1. Objetivo</w:t>
      </w:r>
      <w:r w:rsidR="000C1B7C">
        <w:rPr>
          <w:rFonts w:ascii="Gill Sans" w:hAnsi="Gill Sans"/>
          <w:sz w:val="22"/>
          <w:szCs w:val="22"/>
          <w:lang w:val="es-ES"/>
        </w:rPr>
        <w:t>.</w:t>
      </w:r>
    </w:p>
    <w:p w14:paraId="530279EE" w14:textId="77777777" w:rsidR="00811C2B" w:rsidRPr="00DB6F51" w:rsidRDefault="00811C2B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210C6ED0" w14:textId="50360E25" w:rsidR="005E3661" w:rsidRDefault="00A44662" w:rsidP="002D5154">
      <w:pPr>
        <w:ind w:right="522" w:firstLine="425"/>
        <w:jc w:val="both"/>
        <w:rPr>
          <w:rFonts w:ascii="Gill Sans" w:hAnsi="Gill Sans"/>
        </w:rPr>
      </w:pPr>
      <w:r>
        <w:rPr>
          <w:rFonts w:ascii="Gill Sans" w:hAnsi="Gill Sans"/>
          <w:sz w:val="22"/>
          <w:szCs w:val="22"/>
          <w:lang w:val="es-ES"/>
        </w:rPr>
        <w:t xml:space="preserve">     </w:t>
      </w:r>
      <w:r>
        <w:rPr>
          <w:rFonts w:ascii="Gill Sans" w:hAnsi="Gill Sans"/>
        </w:rPr>
        <w:object w:dxaOrig="225" w:dyaOrig="225" w14:anchorId="49EE147C">
          <v:shape id="_x0000_i1105" type="#_x0000_t75" style="width:456.75pt;height:65.1pt" o:ole="">
            <v:imagedata r:id="rId20" o:title=""/>
          </v:shape>
          <w:control r:id="rId21" w:name="TextBox12" w:shapeid="_x0000_i1105"/>
        </w:object>
      </w:r>
    </w:p>
    <w:p w14:paraId="7503F122" w14:textId="77777777" w:rsidR="001E6300" w:rsidRDefault="001E6300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3346A1CF" w14:textId="77777777" w:rsidR="001E6300" w:rsidRDefault="001E6300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37BA50CD" w14:textId="77777777" w:rsidR="005E3661" w:rsidRPr="0085055E" w:rsidRDefault="005E3661" w:rsidP="002D5154">
      <w:pPr>
        <w:ind w:right="522" w:firstLine="425"/>
        <w:jc w:val="both"/>
        <w:rPr>
          <w:rFonts w:ascii="Gill Sans" w:hAnsi="Gill Sans"/>
          <w:sz w:val="6"/>
          <w:szCs w:val="22"/>
          <w:lang w:val="es-ES"/>
        </w:rPr>
      </w:pPr>
    </w:p>
    <w:p w14:paraId="01BA90B5" w14:textId="77777777" w:rsidR="00811C2B" w:rsidRDefault="005E366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2.2. Finalidad</w:t>
      </w:r>
      <w:r w:rsidR="000C1B7C">
        <w:rPr>
          <w:rFonts w:ascii="Gill Sans" w:hAnsi="Gill Sans"/>
          <w:sz w:val="22"/>
          <w:szCs w:val="22"/>
          <w:lang w:val="es-ES"/>
        </w:rPr>
        <w:t>.</w:t>
      </w:r>
    </w:p>
    <w:p w14:paraId="6D4E2720" w14:textId="77777777" w:rsidR="00DB6F51" w:rsidRDefault="00DB6F5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6A3FD961" w14:textId="12189AF9" w:rsidR="005E3661" w:rsidRDefault="00A44662" w:rsidP="002D5154">
      <w:pPr>
        <w:ind w:right="522" w:firstLine="425"/>
        <w:jc w:val="both"/>
        <w:rPr>
          <w:rFonts w:ascii="Gill Sans" w:hAnsi="Gill Sans"/>
        </w:rPr>
      </w:pPr>
      <w:r>
        <w:rPr>
          <w:rFonts w:ascii="Gill Sans" w:hAnsi="Gill Sans"/>
          <w:sz w:val="22"/>
          <w:szCs w:val="22"/>
          <w:lang w:val="es-ES"/>
        </w:rPr>
        <w:t xml:space="preserve">     </w:t>
      </w:r>
      <w:r>
        <w:rPr>
          <w:rFonts w:ascii="Gill Sans" w:hAnsi="Gill Sans"/>
        </w:rPr>
        <w:object w:dxaOrig="225" w:dyaOrig="225" w14:anchorId="4D94C0F9">
          <v:shape id="_x0000_i1107" type="#_x0000_t75" style="width:456.75pt;height:65.1pt" o:ole="">
            <v:imagedata r:id="rId20" o:title=""/>
          </v:shape>
          <w:control r:id="rId22" w:name="TextBox121" w:shapeid="_x0000_i1107"/>
        </w:object>
      </w:r>
    </w:p>
    <w:p w14:paraId="2E835E98" w14:textId="77777777" w:rsidR="001E6300" w:rsidRDefault="001E6300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00D0A678" w14:textId="77777777" w:rsidR="001E6300" w:rsidRDefault="001E6300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5F8EF460" w14:textId="77777777" w:rsidR="005E3661" w:rsidRPr="0085055E" w:rsidRDefault="005E3661" w:rsidP="002D5154">
      <w:pPr>
        <w:ind w:right="522" w:firstLine="425"/>
        <w:jc w:val="both"/>
        <w:rPr>
          <w:rFonts w:ascii="Gill Sans" w:hAnsi="Gill Sans"/>
          <w:sz w:val="6"/>
          <w:szCs w:val="22"/>
          <w:lang w:val="es-ES"/>
        </w:rPr>
      </w:pPr>
    </w:p>
    <w:p w14:paraId="0A41FC38" w14:textId="77777777" w:rsidR="00811C2B" w:rsidRDefault="005E366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2.3. Actuaciones a realizar</w:t>
      </w:r>
      <w:r w:rsidR="000C1B7C">
        <w:rPr>
          <w:rFonts w:ascii="Gill Sans" w:hAnsi="Gill Sans"/>
          <w:sz w:val="22"/>
          <w:szCs w:val="22"/>
          <w:lang w:val="es-ES"/>
        </w:rPr>
        <w:t>.</w:t>
      </w:r>
    </w:p>
    <w:p w14:paraId="20759A28" w14:textId="77777777" w:rsidR="00DB6F51" w:rsidRDefault="00DB6F5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5AA7B1A5" w14:textId="246A8DFC" w:rsidR="005E3661" w:rsidRDefault="00A44662" w:rsidP="002D5154">
      <w:pPr>
        <w:ind w:right="522" w:firstLine="425"/>
        <w:jc w:val="both"/>
        <w:rPr>
          <w:rFonts w:ascii="Gill Sans" w:hAnsi="Gill Sans"/>
        </w:rPr>
      </w:pPr>
      <w:r>
        <w:rPr>
          <w:rFonts w:ascii="Gill Sans" w:hAnsi="Gill Sans"/>
          <w:sz w:val="22"/>
          <w:szCs w:val="22"/>
          <w:lang w:val="es-ES"/>
        </w:rPr>
        <w:t xml:space="preserve"> </w:t>
      </w:r>
      <w:r w:rsidR="00811C2B">
        <w:rPr>
          <w:rFonts w:ascii="Gill Sans" w:hAnsi="Gill Sans"/>
          <w:sz w:val="22"/>
          <w:szCs w:val="22"/>
          <w:lang w:val="es-ES"/>
        </w:rPr>
        <w:t xml:space="preserve">   </w:t>
      </w:r>
      <w:r>
        <w:rPr>
          <w:rFonts w:ascii="Gill Sans" w:hAnsi="Gill Sans"/>
          <w:sz w:val="22"/>
          <w:szCs w:val="22"/>
          <w:lang w:val="es-ES"/>
        </w:rPr>
        <w:t xml:space="preserve"> </w:t>
      </w:r>
      <w:r>
        <w:rPr>
          <w:rFonts w:ascii="Gill Sans" w:hAnsi="Gill Sans"/>
        </w:rPr>
        <w:object w:dxaOrig="225" w:dyaOrig="225" w14:anchorId="5EBBE7D2">
          <v:shape id="_x0000_i1109" type="#_x0000_t75" style="width:456.75pt;height:65.1pt" o:ole="">
            <v:imagedata r:id="rId20" o:title=""/>
          </v:shape>
          <w:control r:id="rId23" w:name="TextBox13" w:shapeid="_x0000_i1109"/>
        </w:object>
      </w:r>
    </w:p>
    <w:p w14:paraId="6E56DADC" w14:textId="77777777" w:rsidR="00DB6F51" w:rsidRDefault="00DB6F5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1517148C" w14:textId="77777777" w:rsidR="00DB6F51" w:rsidRDefault="00DB6F5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317C049E" w14:textId="77777777" w:rsidR="00DB6F51" w:rsidRDefault="00DB6F5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7DC9FF5B" w14:textId="77777777" w:rsidR="005E3661" w:rsidRPr="0085055E" w:rsidRDefault="005E3661" w:rsidP="002D5154">
      <w:pPr>
        <w:ind w:right="522" w:firstLine="425"/>
        <w:jc w:val="both"/>
        <w:rPr>
          <w:rFonts w:ascii="Gill Sans" w:hAnsi="Gill Sans"/>
          <w:sz w:val="6"/>
          <w:szCs w:val="22"/>
          <w:lang w:val="es-ES"/>
        </w:rPr>
      </w:pPr>
    </w:p>
    <w:p w14:paraId="49563DB8" w14:textId="77777777" w:rsidR="00DB6F51" w:rsidRDefault="005E366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 xml:space="preserve">2.4 Características, </w:t>
      </w:r>
      <w:r w:rsidRPr="00657AC3">
        <w:rPr>
          <w:rFonts w:ascii="Gill Sans" w:hAnsi="Gill Sans"/>
          <w:sz w:val="22"/>
          <w:szCs w:val="22"/>
          <w:lang w:val="es-ES"/>
        </w:rPr>
        <w:t>ubicación, dimensiones, etc.</w:t>
      </w:r>
    </w:p>
    <w:p w14:paraId="0C8A98D5" w14:textId="77777777" w:rsidR="00DB6F51" w:rsidRPr="00DB6F51" w:rsidRDefault="00DB6F51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3C15E6D1" w14:textId="25F9195D" w:rsidR="005E3661" w:rsidRDefault="00DB6F51" w:rsidP="002D5154">
      <w:pPr>
        <w:ind w:right="522" w:firstLine="425"/>
        <w:jc w:val="both"/>
        <w:rPr>
          <w:rFonts w:ascii="Gill Sans" w:hAnsi="Gill Sans"/>
        </w:rPr>
      </w:pPr>
      <w:r>
        <w:rPr>
          <w:rFonts w:ascii="Gill Sans" w:hAnsi="Gill Sans"/>
          <w:sz w:val="22"/>
          <w:szCs w:val="22"/>
          <w:lang w:val="es-ES"/>
        </w:rPr>
        <w:t xml:space="preserve">  </w:t>
      </w:r>
      <w:r w:rsidR="00A44662">
        <w:rPr>
          <w:rFonts w:ascii="Gill Sans" w:hAnsi="Gill Sans"/>
          <w:sz w:val="22"/>
          <w:szCs w:val="22"/>
          <w:lang w:val="es-ES"/>
        </w:rPr>
        <w:t xml:space="preserve">   </w:t>
      </w:r>
      <w:r w:rsidR="00A44662">
        <w:rPr>
          <w:rFonts w:ascii="Gill Sans" w:hAnsi="Gill Sans"/>
        </w:rPr>
        <w:object w:dxaOrig="225" w:dyaOrig="225" w14:anchorId="69B95B8C">
          <v:shape id="_x0000_i1111" type="#_x0000_t75" style="width:456.75pt;height:65.1pt" o:ole="">
            <v:imagedata r:id="rId20" o:title=""/>
          </v:shape>
          <w:control r:id="rId24" w:name="TextBox23" w:shapeid="_x0000_i1111"/>
        </w:object>
      </w:r>
    </w:p>
    <w:p w14:paraId="2F44A5AF" w14:textId="77777777" w:rsidR="001E6300" w:rsidRDefault="001E6300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77950888" w14:textId="77777777" w:rsidR="001E6300" w:rsidRPr="00657AC3" w:rsidRDefault="001E6300" w:rsidP="002D5154">
      <w:pPr>
        <w:ind w:right="522" w:firstLine="425"/>
        <w:jc w:val="both"/>
        <w:rPr>
          <w:rFonts w:ascii="Gill Sans" w:hAnsi="Gill Sans"/>
          <w:sz w:val="22"/>
          <w:szCs w:val="22"/>
          <w:lang w:val="es-ES"/>
        </w:rPr>
      </w:pPr>
    </w:p>
    <w:p w14:paraId="2B754111" w14:textId="77777777" w:rsidR="005E3661" w:rsidRPr="0085055E" w:rsidRDefault="005E3661" w:rsidP="002D5154">
      <w:pPr>
        <w:ind w:left="426" w:right="522"/>
        <w:jc w:val="both"/>
        <w:rPr>
          <w:rFonts w:ascii="Gill Sans" w:hAnsi="Gill Sans"/>
          <w:sz w:val="6"/>
          <w:szCs w:val="22"/>
          <w:lang w:val="es-ES"/>
        </w:rPr>
      </w:pPr>
    </w:p>
    <w:p w14:paraId="4C4E0629" w14:textId="77777777" w:rsidR="00DB6F51" w:rsidRDefault="005E3661" w:rsidP="002D5154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2.5 Otra información y detalles del proyecto</w:t>
      </w:r>
      <w:r w:rsidR="000C1B7C">
        <w:rPr>
          <w:rFonts w:ascii="Gill Sans" w:hAnsi="Gill Sans"/>
          <w:sz w:val="22"/>
          <w:szCs w:val="22"/>
          <w:lang w:val="es-ES"/>
        </w:rPr>
        <w:t>.</w:t>
      </w:r>
    </w:p>
    <w:p w14:paraId="684F3CB1" w14:textId="77777777" w:rsidR="00DB6F51" w:rsidRDefault="00DB6F51" w:rsidP="002D5154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42D83E6C" w14:textId="30CA8F3D" w:rsidR="005E3661" w:rsidRDefault="00DB6F51" w:rsidP="002D5154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 xml:space="preserve">    </w:t>
      </w:r>
      <w:r w:rsidR="00A44662">
        <w:rPr>
          <w:rFonts w:ascii="Gill Sans" w:hAnsi="Gill Sans"/>
          <w:sz w:val="22"/>
          <w:szCs w:val="22"/>
          <w:lang w:val="es-ES"/>
        </w:rPr>
        <w:t xml:space="preserve"> </w:t>
      </w:r>
      <w:r w:rsidR="00A44662">
        <w:rPr>
          <w:rFonts w:ascii="Gill Sans" w:hAnsi="Gill Sans"/>
        </w:rPr>
        <w:object w:dxaOrig="225" w:dyaOrig="225" w14:anchorId="06F9F828">
          <v:shape id="_x0000_i1113" type="#_x0000_t75" style="width:456.75pt;height:65.1pt" o:ole="">
            <v:imagedata r:id="rId20" o:title=""/>
          </v:shape>
          <w:control r:id="rId25" w:name="TextBox231" w:shapeid="_x0000_i1113"/>
        </w:object>
      </w:r>
    </w:p>
    <w:p w14:paraId="7CDF9331" w14:textId="77777777" w:rsidR="004A6E0E" w:rsidRPr="0085055E" w:rsidRDefault="004A6E0E" w:rsidP="0036414C">
      <w:pPr>
        <w:spacing w:line="360" w:lineRule="auto"/>
        <w:ind w:left="426" w:right="522"/>
        <w:jc w:val="both"/>
        <w:rPr>
          <w:rFonts w:ascii="Gill Sans" w:hAnsi="Gill Sans"/>
          <w:sz w:val="20"/>
          <w:szCs w:val="22"/>
          <w:lang w:val="es-ES"/>
        </w:rPr>
      </w:pPr>
    </w:p>
    <w:p w14:paraId="281EB677" w14:textId="77777777" w:rsidR="001E6300" w:rsidRDefault="001E6300" w:rsidP="0036414C">
      <w:pPr>
        <w:spacing w:line="360" w:lineRule="auto"/>
        <w:ind w:left="426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3D4AA9DB" w14:textId="77777777" w:rsidR="004A6E0E" w:rsidRPr="00633CCA" w:rsidRDefault="004A6E0E" w:rsidP="0036414C">
      <w:pPr>
        <w:spacing w:line="360" w:lineRule="auto"/>
        <w:ind w:left="426" w:right="522"/>
        <w:jc w:val="both"/>
        <w:rPr>
          <w:rFonts w:ascii="Gill Sans" w:hAnsi="Gill Sans"/>
          <w:b/>
          <w:sz w:val="22"/>
          <w:szCs w:val="22"/>
          <w:lang w:val="es-ES"/>
        </w:rPr>
      </w:pPr>
      <w:r w:rsidRPr="00633CCA">
        <w:rPr>
          <w:rFonts w:ascii="Gill Sans" w:hAnsi="Gill Sans"/>
          <w:b/>
          <w:sz w:val="22"/>
          <w:szCs w:val="22"/>
          <w:lang w:val="es-ES"/>
        </w:rPr>
        <w:t>3.-</w:t>
      </w:r>
      <w:r>
        <w:rPr>
          <w:rFonts w:ascii="Gill Sans" w:hAnsi="Gill Sans"/>
          <w:sz w:val="22"/>
          <w:szCs w:val="22"/>
          <w:lang w:val="es-ES"/>
        </w:rPr>
        <w:t xml:space="preserve"> </w:t>
      </w:r>
      <w:r w:rsidRPr="00633CCA">
        <w:rPr>
          <w:rFonts w:ascii="Gill Sans" w:hAnsi="Gill Sans"/>
          <w:b/>
          <w:sz w:val="22"/>
          <w:szCs w:val="22"/>
          <w:lang w:val="es-ES"/>
        </w:rPr>
        <w:t>MANO DE OBRA REQUERIDA PARA LA EJECUCIÓN DEL PROYECTO CUYA SUBVENCIÓN SE SOLICITA:</w:t>
      </w:r>
    </w:p>
    <w:tbl>
      <w:tblPr>
        <w:tblStyle w:val="Tablaconcuadrcula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1984"/>
        <w:gridCol w:w="992"/>
        <w:gridCol w:w="3289"/>
        <w:gridCol w:w="1531"/>
        <w:gridCol w:w="1843"/>
      </w:tblGrid>
      <w:tr w:rsidR="003B533E" w14:paraId="0C7DC008" w14:textId="77777777" w:rsidTr="00F32A31">
        <w:trPr>
          <w:trHeight w:val="880"/>
        </w:trPr>
        <w:tc>
          <w:tcPr>
            <w:tcW w:w="2976" w:type="dxa"/>
            <w:gridSpan w:val="2"/>
            <w:vAlign w:val="center"/>
          </w:tcPr>
          <w:p w14:paraId="7462F9FE" w14:textId="77777777" w:rsidR="003B533E" w:rsidRDefault="003B533E" w:rsidP="00F32A31">
            <w:pPr>
              <w:spacing w:line="360" w:lineRule="auto"/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Número de trabajadores</w:t>
            </w:r>
          </w:p>
          <w:p w14:paraId="141D7166" w14:textId="672EA09C" w:rsidR="00A44662" w:rsidRDefault="00A44662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3EB1D865">
                <v:shape id="_x0000_i1115" type="#_x0000_t75" style="width:1in;height:17.3pt" o:ole="">
                  <v:imagedata r:id="rId16" o:title=""/>
                </v:shape>
                <w:control r:id="rId26" w:name="TextBox24" w:shapeid="_x0000_i1115"/>
              </w:object>
            </w:r>
          </w:p>
        </w:tc>
        <w:tc>
          <w:tcPr>
            <w:tcW w:w="3289" w:type="dxa"/>
            <w:vAlign w:val="center"/>
          </w:tcPr>
          <w:p w14:paraId="48940DBA" w14:textId="77777777" w:rsidR="003B533E" w:rsidRDefault="003B533E" w:rsidP="00A44662">
            <w:pPr>
              <w:spacing w:line="360" w:lineRule="auto"/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Categorías</w:t>
            </w:r>
          </w:p>
          <w:p w14:paraId="72DF70D5" w14:textId="77777777" w:rsidR="00A44662" w:rsidRDefault="00A44662" w:rsidP="00A44662">
            <w:pPr>
              <w:spacing w:line="360" w:lineRule="auto"/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</w:tc>
        <w:tc>
          <w:tcPr>
            <w:tcW w:w="1531" w:type="dxa"/>
          </w:tcPr>
          <w:p w14:paraId="00F89A89" w14:textId="77777777" w:rsidR="003B533E" w:rsidRDefault="003B533E" w:rsidP="00A44662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Jornadas previstas</w:t>
            </w:r>
          </w:p>
          <w:p w14:paraId="5C4D36AF" w14:textId="2D84019B" w:rsidR="00A44662" w:rsidRDefault="00A44662" w:rsidP="00A44662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47C76791">
                <v:shape id="_x0000_i1117" type="#_x0000_t75" style="width:34.55pt;height:17.3pt" o:ole="">
                  <v:imagedata r:id="rId27" o:title=""/>
                </v:shape>
                <w:control r:id="rId28" w:name="TextBox2411" w:shapeid="_x0000_i1117"/>
              </w:object>
            </w:r>
          </w:p>
        </w:tc>
        <w:tc>
          <w:tcPr>
            <w:tcW w:w="1843" w:type="dxa"/>
          </w:tcPr>
          <w:p w14:paraId="1937CB44" w14:textId="77777777" w:rsidR="003B533E" w:rsidRDefault="00C61061" w:rsidP="00A44662">
            <w:pPr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% sobre Total Jornadas</w:t>
            </w:r>
          </w:p>
        </w:tc>
      </w:tr>
      <w:tr w:rsidR="003B533E" w14:paraId="7162EC3F" w14:textId="77777777" w:rsidTr="00A50B52">
        <w:trPr>
          <w:trHeight w:val="881"/>
        </w:trPr>
        <w:tc>
          <w:tcPr>
            <w:tcW w:w="1984" w:type="dxa"/>
          </w:tcPr>
          <w:p w14:paraId="4F3C9B97" w14:textId="77777777" w:rsidR="00A50B52" w:rsidRDefault="00A50B52" w:rsidP="004A6E0E">
            <w:pPr>
              <w:spacing w:line="360" w:lineRule="auto"/>
              <w:ind w:right="522"/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</w:p>
          <w:p w14:paraId="6329E1E5" w14:textId="77777777" w:rsidR="003B533E" w:rsidRDefault="003B533E" w:rsidP="004A6E0E">
            <w:pPr>
              <w:spacing w:line="360" w:lineRule="auto"/>
              <w:ind w:right="522"/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Cualificados</w:t>
            </w:r>
          </w:p>
        </w:tc>
        <w:tc>
          <w:tcPr>
            <w:tcW w:w="992" w:type="dxa"/>
            <w:vAlign w:val="center"/>
          </w:tcPr>
          <w:p w14:paraId="58CBF990" w14:textId="73B7CE9C" w:rsidR="003B533E" w:rsidRDefault="001A5B4A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47DD0D74">
                <v:shape id="_x0000_i1119" type="#_x0000_t75" style="width:34.55pt;height:17.3pt" o:ole="">
                  <v:imagedata r:id="rId27" o:title=""/>
                </v:shape>
                <w:control r:id="rId29" w:name="TextBox24111" w:shapeid="_x0000_i1119"/>
              </w:object>
            </w:r>
          </w:p>
        </w:tc>
        <w:tc>
          <w:tcPr>
            <w:tcW w:w="3289" w:type="dxa"/>
            <w:vAlign w:val="center"/>
          </w:tcPr>
          <w:p w14:paraId="2431EE51" w14:textId="77777777" w:rsidR="003B533E" w:rsidRDefault="003B533E" w:rsidP="001A5B4A">
            <w:pPr>
              <w:spacing w:line="360" w:lineRule="auto"/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  <w:p w14:paraId="2A906D92" w14:textId="41698AFD" w:rsidR="003B533E" w:rsidRDefault="001A5B4A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 xml:space="preserve">       </w:t>
            </w:r>
            <w:r>
              <w:rPr>
                <w:rFonts w:ascii="Gill Sans" w:hAnsi="Gill Sans"/>
              </w:rPr>
              <w:object w:dxaOrig="225" w:dyaOrig="225" w14:anchorId="0659E493">
                <v:shape id="_x0000_i1121" type="#_x0000_t75" style="width:82.35pt;height:17.3pt" o:ole="">
                  <v:imagedata r:id="rId30" o:title=""/>
                </v:shape>
                <w:control r:id="rId31" w:name="TextBox241124" w:shapeid="_x0000_i1121"/>
              </w:object>
            </w:r>
          </w:p>
          <w:p w14:paraId="01C85335" w14:textId="77777777" w:rsidR="003B533E" w:rsidRDefault="003B533E" w:rsidP="001A5B4A">
            <w:pPr>
              <w:spacing w:line="360" w:lineRule="auto"/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</w:tc>
        <w:tc>
          <w:tcPr>
            <w:tcW w:w="1531" w:type="dxa"/>
            <w:vAlign w:val="center"/>
          </w:tcPr>
          <w:p w14:paraId="7D2CD192" w14:textId="296D6E37" w:rsidR="001A5B4A" w:rsidRDefault="001A5B4A" w:rsidP="001A5B4A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41A28F2E">
                <v:shape id="_x0000_i1123" type="#_x0000_t75" style="width:34.55pt;height:17.3pt" o:ole="">
                  <v:imagedata r:id="rId27" o:title=""/>
                </v:shape>
                <w:control r:id="rId32" w:name="TextBox24113" w:shapeid="_x0000_i1123"/>
              </w:object>
            </w:r>
          </w:p>
        </w:tc>
        <w:tc>
          <w:tcPr>
            <w:tcW w:w="1843" w:type="dxa"/>
            <w:vAlign w:val="center"/>
          </w:tcPr>
          <w:p w14:paraId="3B70CC85" w14:textId="0D739B5C" w:rsidR="003B533E" w:rsidRDefault="001A5B4A" w:rsidP="001A5B4A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145B9EE5">
                <v:shape id="_x0000_i1125" type="#_x0000_t75" style="width:34.55pt;height:17.3pt" o:ole="">
                  <v:imagedata r:id="rId27" o:title=""/>
                </v:shape>
                <w:control r:id="rId33" w:name="TextBox24114" w:shapeid="_x0000_i1125"/>
              </w:object>
            </w:r>
          </w:p>
        </w:tc>
      </w:tr>
      <w:tr w:rsidR="003B533E" w14:paraId="7DF2DFD8" w14:textId="77777777" w:rsidTr="00F32A31">
        <w:trPr>
          <w:trHeight w:val="584"/>
        </w:trPr>
        <w:tc>
          <w:tcPr>
            <w:tcW w:w="1984" w:type="dxa"/>
          </w:tcPr>
          <w:p w14:paraId="7B0E163C" w14:textId="77777777" w:rsidR="003B533E" w:rsidRDefault="003B533E" w:rsidP="003B533E">
            <w:pPr>
              <w:spacing w:line="360" w:lineRule="auto"/>
              <w:ind w:right="34"/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No cualificados</w:t>
            </w:r>
          </w:p>
        </w:tc>
        <w:tc>
          <w:tcPr>
            <w:tcW w:w="992" w:type="dxa"/>
            <w:vAlign w:val="center"/>
          </w:tcPr>
          <w:p w14:paraId="6677E49F" w14:textId="78061663" w:rsidR="003B533E" w:rsidRDefault="001A5B4A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19EB8019">
                <v:shape id="_x0000_i1127" type="#_x0000_t75" style="width:34.55pt;height:17.3pt" o:ole="">
                  <v:imagedata r:id="rId27" o:title=""/>
                </v:shape>
                <w:control r:id="rId34" w:name="TextBox24112" w:shapeid="_x0000_i1127"/>
              </w:object>
            </w:r>
          </w:p>
        </w:tc>
        <w:tc>
          <w:tcPr>
            <w:tcW w:w="3289" w:type="dxa"/>
            <w:vAlign w:val="center"/>
          </w:tcPr>
          <w:p w14:paraId="208A8619" w14:textId="535DA0E3" w:rsidR="003B533E" w:rsidRDefault="001A5B4A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 xml:space="preserve">       </w:t>
            </w:r>
            <w:r>
              <w:rPr>
                <w:rFonts w:ascii="Gill Sans" w:hAnsi="Gill Sans"/>
              </w:rPr>
              <w:object w:dxaOrig="225" w:dyaOrig="225" w14:anchorId="7A9E0ECD">
                <v:shape id="_x0000_i1129" type="#_x0000_t75" style="width:82.35pt;height:17.3pt" o:ole="">
                  <v:imagedata r:id="rId30" o:title=""/>
                </v:shape>
                <w:control r:id="rId35" w:name="TextBox2411241" w:shapeid="_x0000_i1129"/>
              </w:object>
            </w:r>
          </w:p>
        </w:tc>
        <w:tc>
          <w:tcPr>
            <w:tcW w:w="1531" w:type="dxa"/>
            <w:vAlign w:val="center"/>
          </w:tcPr>
          <w:p w14:paraId="7D473ADB" w14:textId="7B1477BF" w:rsidR="001A5B4A" w:rsidRDefault="00F32A31" w:rsidP="00F32A31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1CAAD8DE">
                <v:shape id="_x0000_i1131" type="#_x0000_t75" style="width:34.55pt;height:17.3pt" o:ole="">
                  <v:imagedata r:id="rId27" o:title=""/>
                </v:shape>
                <w:control r:id="rId36" w:name="TextBox241131" w:shapeid="_x0000_i1131"/>
              </w:object>
            </w:r>
          </w:p>
        </w:tc>
        <w:tc>
          <w:tcPr>
            <w:tcW w:w="1843" w:type="dxa"/>
            <w:vAlign w:val="center"/>
          </w:tcPr>
          <w:p w14:paraId="30A9D23B" w14:textId="5A229A8B" w:rsidR="003B533E" w:rsidRDefault="001A5B4A" w:rsidP="001A5B4A">
            <w:pPr>
              <w:ind w:right="-108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614E8301">
                <v:shape id="_x0000_i1133" type="#_x0000_t75" style="width:34.55pt;height:17.3pt" o:ole="">
                  <v:imagedata r:id="rId27" o:title=""/>
                </v:shape>
                <w:control r:id="rId37" w:name="TextBox241123" w:shapeid="_x0000_i1133"/>
              </w:object>
            </w:r>
          </w:p>
        </w:tc>
      </w:tr>
    </w:tbl>
    <w:p w14:paraId="69826D6F" w14:textId="77777777" w:rsidR="003F78A1" w:rsidRPr="0085055E" w:rsidRDefault="003F78A1" w:rsidP="00633CCA">
      <w:pPr>
        <w:ind w:firstLine="426"/>
        <w:rPr>
          <w:rFonts w:ascii="Gill Sans" w:hAnsi="Gill Sans"/>
          <w:sz w:val="8"/>
          <w:szCs w:val="22"/>
          <w:lang w:val="es-ES"/>
        </w:rPr>
      </w:pPr>
    </w:p>
    <w:p w14:paraId="4BAD20DA" w14:textId="3607298A" w:rsidR="005E3661" w:rsidRDefault="003F78A1" w:rsidP="003F78A1">
      <w:pPr>
        <w:ind w:left="426"/>
        <w:rPr>
          <w:rFonts w:ascii="Gill Sans" w:hAnsi="Gill Sans"/>
          <w:sz w:val="22"/>
          <w:szCs w:val="22"/>
          <w:lang w:val="es-ES"/>
        </w:rPr>
      </w:pPr>
      <w:r w:rsidRPr="003F78A1">
        <w:rPr>
          <w:rFonts w:ascii="Gill Sans" w:hAnsi="Gill Sans"/>
          <w:b/>
          <w:sz w:val="22"/>
          <w:szCs w:val="22"/>
          <w:lang w:val="es-ES"/>
        </w:rPr>
        <w:t>Convenio colectivo de aplicación:</w:t>
      </w:r>
      <w:r w:rsidR="00D12C4A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A44662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A44662">
        <w:rPr>
          <w:rFonts w:ascii="Gill Sans" w:hAnsi="Gill Sans"/>
        </w:rPr>
        <w:object w:dxaOrig="225" w:dyaOrig="225" w14:anchorId="1C04ACB6">
          <v:shape id="_x0000_i1135" type="#_x0000_t75" style="width:316.2pt;height:17.3pt" o:ole="">
            <v:imagedata r:id="rId38" o:title=""/>
          </v:shape>
          <w:control r:id="rId39" w:name="TextBox22" w:shapeid="_x0000_i1135"/>
        </w:object>
      </w:r>
    </w:p>
    <w:p w14:paraId="4BD229C1" w14:textId="77777777" w:rsidR="005E3661" w:rsidRPr="00D40698" w:rsidRDefault="005E3661" w:rsidP="003F78A1">
      <w:pPr>
        <w:ind w:left="426"/>
        <w:rPr>
          <w:rFonts w:ascii="Gill Sans" w:hAnsi="Gill Sans"/>
          <w:sz w:val="32"/>
          <w:szCs w:val="22"/>
          <w:lang w:val="es-ES"/>
        </w:rPr>
      </w:pPr>
    </w:p>
    <w:p w14:paraId="5898B3CB" w14:textId="77777777" w:rsidR="001E6300" w:rsidRDefault="001E6300" w:rsidP="003F78A1">
      <w:pPr>
        <w:ind w:left="426"/>
        <w:rPr>
          <w:rFonts w:ascii="Gill Sans" w:hAnsi="Gill Sans"/>
          <w:b/>
          <w:sz w:val="22"/>
          <w:szCs w:val="22"/>
          <w:lang w:val="es-ES"/>
        </w:rPr>
      </w:pPr>
    </w:p>
    <w:p w14:paraId="7536550D" w14:textId="77777777" w:rsidR="00CE3087" w:rsidRPr="00113BCF" w:rsidRDefault="00633CCA" w:rsidP="003F78A1">
      <w:pPr>
        <w:ind w:left="426"/>
        <w:rPr>
          <w:rFonts w:ascii="Gill Sans" w:hAnsi="Gill Sans"/>
          <w:b/>
          <w:sz w:val="22"/>
          <w:szCs w:val="22"/>
          <w:lang w:val="es-ES"/>
        </w:rPr>
      </w:pPr>
      <w:r w:rsidRPr="007C6CDA">
        <w:rPr>
          <w:rFonts w:ascii="Gill Sans" w:hAnsi="Gill Sans"/>
          <w:b/>
          <w:sz w:val="22"/>
          <w:szCs w:val="22"/>
          <w:lang w:val="es-ES"/>
        </w:rPr>
        <w:t>4</w:t>
      </w:r>
      <w:r w:rsidR="00DD01D9" w:rsidRPr="00113BCF">
        <w:rPr>
          <w:rFonts w:ascii="Gill Sans" w:hAnsi="Gill Sans"/>
          <w:b/>
          <w:sz w:val="22"/>
          <w:szCs w:val="22"/>
          <w:lang w:val="es-ES"/>
        </w:rPr>
        <w:t>.- PLAN DE FINANCIACIÓN:</w:t>
      </w:r>
    </w:p>
    <w:p w14:paraId="4069B98D" w14:textId="0C9D63CC" w:rsidR="001C7DD1" w:rsidRDefault="00DD01D9" w:rsidP="00150897">
      <w:pPr>
        <w:spacing w:line="276" w:lineRule="auto"/>
        <w:ind w:left="1440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Solicitud</w:t>
      </w:r>
      <w:r w:rsidR="007B710F">
        <w:rPr>
          <w:rFonts w:ascii="Gill Sans" w:hAnsi="Gill Sans"/>
          <w:sz w:val="22"/>
          <w:szCs w:val="22"/>
          <w:lang w:val="es-ES"/>
        </w:rPr>
        <w:t xml:space="preserve"> de subvención de mano de obra</w:t>
      </w:r>
      <w:r>
        <w:rPr>
          <w:rFonts w:ascii="Gill Sans" w:hAnsi="Gill Sans"/>
          <w:sz w:val="22"/>
          <w:szCs w:val="22"/>
          <w:lang w:val="es-ES"/>
        </w:rPr>
        <w:t xml:space="preserve"> S</w:t>
      </w:r>
      <w:r w:rsidR="001C7DD1">
        <w:rPr>
          <w:rFonts w:ascii="Gill Sans" w:hAnsi="Gill Sans"/>
          <w:sz w:val="22"/>
          <w:szCs w:val="22"/>
          <w:lang w:val="es-ES"/>
        </w:rPr>
        <w:t>EP</w:t>
      </w:r>
      <w:r>
        <w:rPr>
          <w:rFonts w:ascii="Gill Sans" w:hAnsi="Gill Sans"/>
          <w:sz w:val="22"/>
          <w:szCs w:val="22"/>
          <w:lang w:val="es-ES"/>
        </w:rPr>
        <w:t>E</w:t>
      </w:r>
      <w:r w:rsidR="007B710F">
        <w:rPr>
          <w:rFonts w:ascii="Gill Sans" w:hAnsi="Gill Sans"/>
          <w:sz w:val="22"/>
          <w:szCs w:val="22"/>
          <w:lang w:val="es-ES"/>
        </w:rPr>
        <w:t>:</w:t>
      </w:r>
      <w:r w:rsidR="00150897">
        <w:rPr>
          <w:rFonts w:ascii="Gill Sans" w:hAnsi="Gill Sans"/>
          <w:sz w:val="22"/>
          <w:szCs w:val="22"/>
          <w:lang w:val="es-ES"/>
        </w:rPr>
        <w:tab/>
      </w:r>
      <w:r w:rsidR="002D5154">
        <w:rPr>
          <w:rFonts w:ascii="Gill Sans" w:hAnsi="Gill Sans"/>
        </w:rPr>
        <w:object w:dxaOrig="225" w:dyaOrig="225" w14:anchorId="7A627271">
          <v:shape id="_x0000_i1137" type="#_x0000_t75" style="width:215.4pt;height:17.3pt" o:ole="">
            <v:imagedata r:id="rId40" o:title=""/>
          </v:shape>
          <w:control r:id="rId41" w:name="TextBox232" w:shapeid="_x0000_i1137"/>
        </w:object>
      </w:r>
    </w:p>
    <w:p w14:paraId="33002A5E" w14:textId="6C537CA2" w:rsidR="00DD01D9" w:rsidRDefault="00DD01D9" w:rsidP="00150897">
      <w:pPr>
        <w:spacing w:line="276" w:lineRule="auto"/>
        <w:ind w:left="1440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Aportación Junta de Andalucía – Diputación:</w:t>
      </w:r>
      <w:r w:rsidR="00150897">
        <w:rPr>
          <w:rFonts w:ascii="Gill Sans" w:hAnsi="Gill Sans"/>
          <w:sz w:val="22"/>
          <w:szCs w:val="22"/>
          <w:lang w:val="es-ES"/>
        </w:rPr>
        <w:tab/>
      </w:r>
      <w:r w:rsidR="002D5154">
        <w:rPr>
          <w:rFonts w:ascii="Gill Sans" w:hAnsi="Gill Sans"/>
        </w:rPr>
        <w:object w:dxaOrig="225" w:dyaOrig="225" w14:anchorId="2DCD5F53">
          <v:shape id="_x0000_i1139" type="#_x0000_t75" style="width:215.4pt;height:17.3pt" o:ole="">
            <v:imagedata r:id="rId40" o:title=""/>
          </v:shape>
          <w:control r:id="rId42" w:name="TextBox2321" w:shapeid="_x0000_i1139"/>
        </w:object>
      </w:r>
    </w:p>
    <w:p w14:paraId="28663151" w14:textId="2710CC3A" w:rsidR="00DD01D9" w:rsidRDefault="00DD01D9" w:rsidP="00150897">
      <w:pPr>
        <w:spacing w:line="276" w:lineRule="auto"/>
        <w:ind w:left="1440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Aportación a cargo de la Corporación solicitante:</w:t>
      </w:r>
      <w:r w:rsidR="004A6E0E">
        <w:rPr>
          <w:rFonts w:ascii="Gill Sans" w:hAnsi="Gill Sans"/>
          <w:sz w:val="22"/>
          <w:szCs w:val="22"/>
          <w:lang w:val="es-ES"/>
        </w:rPr>
        <w:t xml:space="preserve"> </w:t>
      </w:r>
      <w:r w:rsidR="002D5154">
        <w:rPr>
          <w:rFonts w:ascii="Gill Sans" w:hAnsi="Gill Sans"/>
          <w:sz w:val="22"/>
          <w:szCs w:val="22"/>
          <w:lang w:val="es-ES"/>
        </w:rPr>
        <w:t xml:space="preserve"> </w:t>
      </w:r>
      <w:r w:rsidR="002D5154">
        <w:rPr>
          <w:rFonts w:ascii="Gill Sans" w:hAnsi="Gill Sans"/>
        </w:rPr>
        <w:object w:dxaOrig="225" w:dyaOrig="225" w14:anchorId="3ACEB9CF">
          <v:shape id="_x0000_i1141" type="#_x0000_t75" style="width:204.5pt;height:17.3pt" o:ole="">
            <v:imagedata r:id="rId43" o:title=""/>
          </v:shape>
          <w:control r:id="rId44" w:name="TextBox2322" w:shapeid="_x0000_i1141"/>
        </w:object>
      </w:r>
    </w:p>
    <w:p w14:paraId="737EA9BE" w14:textId="76308606" w:rsidR="004A6E0E" w:rsidRDefault="00DD01D9" w:rsidP="00150897">
      <w:pPr>
        <w:spacing w:line="276" w:lineRule="auto"/>
        <w:ind w:left="1440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Otras apor</w:t>
      </w:r>
      <w:r w:rsidR="00EF1D38">
        <w:rPr>
          <w:rFonts w:ascii="Gill Sans" w:hAnsi="Gill Sans"/>
          <w:sz w:val="22"/>
          <w:szCs w:val="22"/>
          <w:lang w:val="es-ES"/>
        </w:rPr>
        <w:t xml:space="preserve">taciones: </w:t>
      </w:r>
      <w:r w:rsidR="002D5154">
        <w:rPr>
          <w:rFonts w:ascii="Gill Sans" w:hAnsi="Gill Sans"/>
          <w:sz w:val="22"/>
          <w:szCs w:val="22"/>
          <w:lang w:val="es-ES"/>
        </w:rPr>
        <w:t xml:space="preserve"> </w:t>
      </w:r>
      <w:r w:rsidR="002D5154">
        <w:rPr>
          <w:rFonts w:ascii="Gill Sans" w:hAnsi="Gill Sans"/>
        </w:rPr>
        <w:object w:dxaOrig="225" w:dyaOrig="225" w14:anchorId="27BB1F0E">
          <v:shape id="_x0000_i1143" type="#_x0000_t75" style="width:336.95pt;height:17.3pt" o:ole="">
            <v:imagedata r:id="rId45" o:title=""/>
          </v:shape>
          <w:control r:id="rId46" w:name="TextBox2323" w:shapeid="_x0000_i1143"/>
        </w:object>
      </w:r>
    </w:p>
    <w:p w14:paraId="5D42DC80" w14:textId="1205D561" w:rsidR="00DD01D9" w:rsidRDefault="00EF1D38" w:rsidP="00150897">
      <w:pPr>
        <w:spacing w:line="276" w:lineRule="auto"/>
        <w:ind w:left="1440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TOTAL:</w:t>
      </w:r>
      <w:r w:rsidR="004A6E0E">
        <w:rPr>
          <w:rFonts w:ascii="Gill Sans" w:hAnsi="Gill Sans"/>
          <w:sz w:val="22"/>
          <w:szCs w:val="22"/>
          <w:lang w:val="es-ES"/>
        </w:rPr>
        <w:t xml:space="preserve"> </w:t>
      </w:r>
      <w:r w:rsidR="002D5154">
        <w:rPr>
          <w:rFonts w:ascii="Gill Sans" w:hAnsi="Gill Sans"/>
          <w:sz w:val="22"/>
          <w:szCs w:val="22"/>
          <w:lang w:val="es-ES"/>
        </w:rPr>
        <w:t xml:space="preserve"> </w:t>
      </w:r>
      <w:r w:rsidR="002D5154">
        <w:rPr>
          <w:rFonts w:ascii="Gill Sans" w:hAnsi="Gill Sans"/>
        </w:rPr>
        <w:object w:dxaOrig="225" w:dyaOrig="225" w14:anchorId="50A3224B">
          <v:shape id="_x0000_i1145" type="#_x0000_t75" style="width:314.5pt;height:17.3pt" o:ole="">
            <v:imagedata r:id="rId47" o:title=""/>
          </v:shape>
          <w:control r:id="rId48" w:name="TextBox23231" w:shapeid="_x0000_i1145"/>
        </w:object>
      </w:r>
      <w:r w:rsidR="00DD01D9">
        <w:rPr>
          <w:rFonts w:ascii="Gill Sans" w:hAnsi="Gill Sans"/>
          <w:sz w:val="22"/>
          <w:szCs w:val="22"/>
          <w:lang w:val="es-ES"/>
        </w:rPr>
        <w:tab/>
      </w:r>
      <w:r w:rsidR="00DD01D9">
        <w:rPr>
          <w:rFonts w:ascii="Gill Sans" w:hAnsi="Gill Sans"/>
          <w:sz w:val="22"/>
          <w:szCs w:val="22"/>
          <w:lang w:val="es-ES"/>
        </w:rPr>
        <w:tab/>
      </w:r>
    </w:p>
    <w:p w14:paraId="69120BB7" w14:textId="77777777" w:rsidR="00483A65" w:rsidRDefault="00483A65" w:rsidP="002D5154">
      <w:pPr>
        <w:spacing w:line="276" w:lineRule="auto"/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745856ED" w14:textId="77777777" w:rsidR="00483A65" w:rsidRDefault="00483A65" w:rsidP="002D5154">
      <w:pPr>
        <w:spacing w:line="276" w:lineRule="auto"/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7C0BAE11" w14:textId="77777777" w:rsidR="00A50B52" w:rsidRDefault="00A50B52" w:rsidP="002D5154">
      <w:pPr>
        <w:spacing w:line="276" w:lineRule="auto"/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6721B8A3" w14:textId="77777777" w:rsidR="00A50B52" w:rsidRDefault="00A50B52" w:rsidP="002D5154">
      <w:pPr>
        <w:spacing w:line="276" w:lineRule="auto"/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13B525CD" w14:textId="77777777" w:rsidR="001E6300" w:rsidRDefault="001E6300" w:rsidP="005E3661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2777E21F" w14:textId="77777777" w:rsidR="001E6300" w:rsidRDefault="001E6300" w:rsidP="005E3661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3D2A7F07" w14:textId="77777777" w:rsidR="005E3661" w:rsidRPr="00657AC3" w:rsidRDefault="00D12C4A" w:rsidP="005E3661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t>5.-</w:t>
      </w:r>
      <w:r w:rsidR="005E3661" w:rsidRPr="00657AC3">
        <w:rPr>
          <w:rFonts w:ascii="Gill Sans" w:hAnsi="Gill Sans"/>
          <w:b/>
          <w:sz w:val="22"/>
          <w:szCs w:val="22"/>
          <w:lang w:val="es-ES"/>
        </w:rPr>
        <w:t>IMPACTO DEL PROYECTO EN EL ÁMBITO DE</w:t>
      </w:r>
      <w:r w:rsidR="005E3661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5E3661" w:rsidRPr="00657AC3">
        <w:rPr>
          <w:rFonts w:ascii="Gill Sans" w:hAnsi="Gill Sans"/>
          <w:b/>
          <w:sz w:val="22"/>
          <w:szCs w:val="22"/>
          <w:lang w:val="es-ES"/>
        </w:rPr>
        <w:t>L</w:t>
      </w:r>
      <w:r w:rsidR="005E3661">
        <w:rPr>
          <w:rFonts w:ascii="Gill Sans" w:hAnsi="Gill Sans"/>
          <w:b/>
          <w:sz w:val="22"/>
          <w:szCs w:val="22"/>
          <w:lang w:val="es-ES"/>
        </w:rPr>
        <w:t>A</w:t>
      </w:r>
      <w:r w:rsidR="005E3661" w:rsidRPr="00657AC3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5E3661">
        <w:rPr>
          <w:rFonts w:ascii="Gill Sans" w:hAnsi="Gill Sans"/>
          <w:b/>
          <w:sz w:val="22"/>
          <w:szCs w:val="22"/>
          <w:lang w:val="es-ES"/>
        </w:rPr>
        <w:t xml:space="preserve">CORPORACIÓN LOCAL </w:t>
      </w:r>
      <w:r w:rsidR="005E3661" w:rsidRPr="00657AC3">
        <w:rPr>
          <w:rFonts w:ascii="Gill Sans" w:hAnsi="Gill Sans"/>
          <w:b/>
          <w:sz w:val="22"/>
          <w:szCs w:val="22"/>
          <w:lang w:val="es-ES"/>
        </w:rPr>
        <w:t xml:space="preserve">SOLICITANTE, </w:t>
      </w:r>
      <w:r w:rsidR="005E3661">
        <w:rPr>
          <w:rFonts w:ascii="Gill Sans" w:hAnsi="Gill Sans"/>
          <w:b/>
          <w:sz w:val="22"/>
          <w:szCs w:val="22"/>
          <w:lang w:val="es-ES"/>
        </w:rPr>
        <w:t xml:space="preserve">MODELO DE GESTIÓN DEL MISMO Y </w:t>
      </w:r>
      <w:r w:rsidR="005E3661" w:rsidRPr="00657AC3">
        <w:rPr>
          <w:rFonts w:ascii="Gill Sans" w:hAnsi="Gill Sans"/>
          <w:b/>
          <w:sz w:val="22"/>
          <w:szCs w:val="22"/>
          <w:lang w:val="es-ES"/>
        </w:rPr>
        <w:t>RELACIÓN CON OTROS PLANES Y ACTUACIONES DE DESARROLLO</w:t>
      </w:r>
      <w:r w:rsidR="007C6CDA">
        <w:rPr>
          <w:rFonts w:ascii="Gill Sans" w:hAnsi="Gill Sans"/>
          <w:b/>
          <w:sz w:val="22"/>
          <w:szCs w:val="22"/>
          <w:lang w:val="es-ES"/>
        </w:rPr>
        <w:t>.</w:t>
      </w:r>
    </w:p>
    <w:p w14:paraId="2257F920" w14:textId="77777777" w:rsidR="007F73CB" w:rsidRDefault="005E3661" w:rsidP="005E3661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 xml:space="preserve">(Qué </w:t>
      </w:r>
      <w:r w:rsidRPr="00657AC3">
        <w:rPr>
          <w:rFonts w:ascii="Gill Sans" w:hAnsi="Gill Sans"/>
          <w:sz w:val="22"/>
          <w:szCs w:val="22"/>
          <w:lang w:val="es-ES"/>
        </w:rPr>
        <w:t>benef</w:t>
      </w:r>
      <w:r>
        <w:rPr>
          <w:rFonts w:ascii="Gill Sans" w:hAnsi="Gill Sans"/>
          <w:sz w:val="22"/>
          <w:szCs w:val="22"/>
          <w:lang w:val="es-ES"/>
        </w:rPr>
        <w:t>icios se espera obtener, con qué</w:t>
      </w:r>
      <w:r w:rsidRPr="00657AC3">
        <w:rPr>
          <w:rFonts w:ascii="Gill Sans" w:hAnsi="Gill Sans"/>
          <w:sz w:val="22"/>
          <w:szCs w:val="22"/>
          <w:lang w:val="es-ES"/>
        </w:rPr>
        <w:t xml:space="preserve"> otros planes o programas de desarrollo se encuentra conectado el proyecto, justificación de la necesidad)</w:t>
      </w:r>
      <w:r w:rsidR="007C6CDA">
        <w:rPr>
          <w:rFonts w:ascii="Gill Sans" w:hAnsi="Gill Sans"/>
          <w:sz w:val="22"/>
          <w:szCs w:val="22"/>
          <w:lang w:val="es-ES"/>
        </w:rPr>
        <w:t>.</w:t>
      </w:r>
    </w:p>
    <w:p w14:paraId="23FD0257" w14:textId="77777777" w:rsidR="00EC08A1" w:rsidRDefault="00EC08A1" w:rsidP="005E3661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3C4F828C" w14:textId="77777777" w:rsidR="00222F99" w:rsidRPr="00222F99" w:rsidRDefault="00222F99" w:rsidP="005E3661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514FFE83" w14:textId="32D5B656" w:rsidR="007F73CB" w:rsidRDefault="00222F99" w:rsidP="005E3661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</w:rPr>
        <w:object w:dxaOrig="225" w:dyaOrig="225" w14:anchorId="1D6778A8">
          <v:shape id="_x0000_i1147" type="#_x0000_t75" style="width:482.1pt;height:80.05pt" o:ole="">
            <v:imagedata r:id="rId49" o:title=""/>
          </v:shape>
          <w:control r:id="rId50" w:name="TextBox14" w:shapeid="_x0000_i1147"/>
        </w:object>
      </w:r>
    </w:p>
    <w:p w14:paraId="04E3D6A3" w14:textId="77777777" w:rsidR="00D12C4A" w:rsidRDefault="00D12C4A" w:rsidP="00AB5083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33ADE609" w14:textId="77777777" w:rsidR="00483A65" w:rsidRDefault="00483A65" w:rsidP="00AB5083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315EB14D" w14:textId="77777777" w:rsidR="00A50B52" w:rsidRDefault="00A50B52" w:rsidP="00AB5083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18C49C22" w14:textId="77777777" w:rsidR="00A50B52" w:rsidRDefault="00A50B52" w:rsidP="00AB5083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49A690EE" w14:textId="77777777" w:rsidR="00EC08A1" w:rsidRDefault="00EC08A1" w:rsidP="00AB5083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1612C65E" w14:textId="77777777" w:rsidR="00456845" w:rsidRDefault="00633CCA" w:rsidP="00456845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t>6</w:t>
      </w:r>
      <w:r w:rsidR="009677FD" w:rsidRPr="00113BCF">
        <w:rPr>
          <w:rFonts w:ascii="Gill Sans" w:hAnsi="Gill Sans"/>
          <w:b/>
          <w:sz w:val="22"/>
          <w:szCs w:val="22"/>
          <w:lang w:val="es-ES"/>
        </w:rPr>
        <w:t xml:space="preserve">.- </w:t>
      </w:r>
      <w:r w:rsidR="00456845" w:rsidRPr="00454818">
        <w:rPr>
          <w:rFonts w:ascii="Gill Sans" w:hAnsi="Gill Sans"/>
          <w:b/>
          <w:sz w:val="22"/>
          <w:szCs w:val="22"/>
          <w:lang w:val="es-ES"/>
        </w:rPr>
        <w:t>VIABILIDAD, COMPETENCIA,</w:t>
      </w:r>
      <w:r w:rsidR="00456845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456845" w:rsidRPr="00657AC3">
        <w:rPr>
          <w:rFonts w:ascii="Gill Sans" w:hAnsi="Gill Sans"/>
          <w:b/>
          <w:sz w:val="22"/>
          <w:szCs w:val="22"/>
          <w:lang w:val="es-ES"/>
        </w:rPr>
        <w:t>TITU</w:t>
      </w:r>
      <w:r w:rsidR="00456845">
        <w:rPr>
          <w:rFonts w:ascii="Gill Sans" w:hAnsi="Gill Sans"/>
          <w:b/>
          <w:sz w:val="22"/>
          <w:szCs w:val="22"/>
          <w:lang w:val="es-ES"/>
        </w:rPr>
        <w:t>LARIDAD Y DISPONIBILIDAD DE LOS TERRENOS</w:t>
      </w:r>
      <w:r w:rsidR="00456845" w:rsidRPr="00657AC3">
        <w:rPr>
          <w:rFonts w:ascii="Gill Sans" w:hAnsi="Gill Sans"/>
          <w:b/>
          <w:sz w:val="22"/>
          <w:szCs w:val="22"/>
          <w:lang w:val="es-ES"/>
        </w:rPr>
        <w:t xml:space="preserve"> </w:t>
      </w:r>
      <w:r w:rsidR="00456845">
        <w:rPr>
          <w:rFonts w:ascii="Gill Sans" w:hAnsi="Gill Sans"/>
          <w:b/>
          <w:sz w:val="22"/>
          <w:szCs w:val="22"/>
          <w:lang w:val="es-ES"/>
        </w:rPr>
        <w:t>O BIENES OBJETO DE ACTUACIÓN.</w:t>
      </w:r>
    </w:p>
    <w:p w14:paraId="6950B7B2" w14:textId="77777777" w:rsidR="00456845" w:rsidRDefault="00456845" w:rsidP="00456845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 w:rsidRPr="00657AC3">
        <w:rPr>
          <w:rFonts w:ascii="Gill Sans" w:hAnsi="Gill Sans"/>
          <w:sz w:val="22"/>
          <w:szCs w:val="22"/>
          <w:lang w:val="es-ES"/>
        </w:rPr>
        <w:t xml:space="preserve">(Detallar si los terrenos y bienes objeto de actuación son de titularidad pública y </w:t>
      </w:r>
      <w:r>
        <w:rPr>
          <w:rFonts w:ascii="Gill Sans" w:hAnsi="Gill Sans"/>
          <w:sz w:val="22"/>
          <w:szCs w:val="22"/>
          <w:lang w:val="es-ES"/>
        </w:rPr>
        <w:t>si existe algún i</w:t>
      </w:r>
      <w:r w:rsidRPr="00657AC3">
        <w:rPr>
          <w:rFonts w:ascii="Gill Sans" w:hAnsi="Gill Sans"/>
          <w:sz w:val="22"/>
          <w:szCs w:val="22"/>
          <w:lang w:val="es-ES"/>
        </w:rPr>
        <w:t xml:space="preserve">mpedimento legal </w:t>
      </w:r>
      <w:r>
        <w:rPr>
          <w:rFonts w:ascii="Gill Sans" w:hAnsi="Gill Sans"/>
          <w:sz w:val="22"/>
          <w:szCs w:val="22"/>
          <w:lang w:val="es-ES"/>
        </w:rPr>
        <w:t xml:space="preserve">de ocupación, viabilidad, competencia, etc. </w:t>
      </w:r>
      <w:r w:rsidRPr="00657AC3">
        <w:rPr>
          <w:rFonts w:ascii="Gill Sans" w:hAnsi="Gill Sans"/>
          <w:sz w:val="22"/>
          <w:szCs w:val="22"/>
          <w:lang w:val="es-ES"/>
        </w:rPr>
        <w:t>para la ejecución del proyecto</w:t>
      </w:r>
      <w:r>
        <w:rPr>
          <w:rFonts w:ascii="Gill Sans" w:hAnsi="Gill Sans"/>
          <w:sz w:val="22"/>
          <w:szCs w:val="22"/>
          <w:lang w:val="es-ES"/>
        </w:rPr>
        <w:t>. En caso de requerirse permiso o licencia de otro organismo, indicar estado actual de la solicitud</w:t>
      </w:r>
      <w:r w:rsidRPr="00657AC3">
        <w:rPr>
          <w:rFonts w:ascii="Gill Sans" w:hAnsi="Gill Sans"/>
          <w:sz w:val="22"/>
          <w:szCs w:val="22"/>
          <w:lang w:val="es-ES"/>
        </w:rPr>
        <w:t>)</w:t>
      </w:r>
      <w:r w:rsidR="007C6CDA">
        <w:rPr>
          <w:rFonts w:ascii="Gill Sans" w:hAnsi="Gill Sans"/>
          <w:sz w:val="22"/>
          <w:szCs w:val="22"/>
          <w:lang w:val="es-ES"/>
        </w:rPr>
        <w:t>.</w:t>
      </w:r>
    </w:p>
    <w:p w14:paraId="58A426AB" w14:textId="77777777" w:rsidR="00EC08A1" w:rsidRDefault="00EC08A1" w:rsidP="00456845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2C6C4364" w14:textId="77777777" w:rsidR="00222F99" w:rsidRPr="00222F99" w:rsidRDefault="00222F99" w:rsidP="00456845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506221ED" w14:textId="09EF23F4" w:rsidR="007F73CB" w:rsidRDefault="00222F99" w:rsidP="00AB5083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</w:rPr>
        <w:object w:dxaOrig="225" w:dyaOrig="225" w14:anchorId="258C7D9B">
          <v:shape id="_x0000_i1149" type="#_x0000_t75" style="width:482.1pt;height:81.8pt" o:ole="">
            <v:imagedata r:id="rId51" o:title=""/>
          </v:shape>
          <w:control r:id="rId52" w:name="TextBox141" w:shapeid="_x0000_i1149"/>
        </w:object>
      </w:r>
    </w:p>
    <w:p w14:paraId="5FBC6FB1" w14:textId="77777777" w:rsidR="007F73CB" w:rsidRDefault="007F73CB" w:rsidP="00AB5083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5B15B709" w14:textId="77777777" w:rsidR="00EC08A1" w:rsidRDefault="00EC08A1" w:rsidP="00AB5083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6B1BB706" w14:textId="77777777" w:rsidR="00483A65" w:rsidRDefault="00483A65" w:rsidP="00AB5083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21494A75" w14:textId="77777777" w:rsidR="00A50B52" w:rsidRDefault="00A50B52" w:rsidP="00AB5083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13BA25ED" w14:textId="77777777" w:rsidR="00A50B52" w:rsidRPr="00657AC3" w:rsidRDefault="00A50B52" w:rsidP="00AB5083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674DAA25" w14:textId="77777777" w:rsidR="0036414C" w:rsidRPr="00113BCF" w:rsidRDefault="00633CCA" w:rsidP="007F7A14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t>7</w:t>
      </w:r>
      <w:r w:rsidR="0036414C" w:rsidRPr="00113BCF">
        <w:rPr>
          <w:rFonts w:ascii="Gill Sans" w:hAnsi="Gill Sans"/>
          <w:b/>
          <w:sz w:val="22"/>
          <w:szCs w:val="22"/>
          <w:lang w:val="es-ES"/>
        </w:rPr>
        <w:t>.- APOYOS TÉCNICOS DE LA ENTIDAD SOLICITANTE AL PROYECTO</w:t>
      </w:r>
      <w:r w:rsidR="007C6CDA">
        <w:rPr>
          <w:rFonts w:ascii="Gill Sans" w:hAnsi="Gill Sans"/>
          <w:b/>
          <w:sz w:val="22"/>
          <w:szCs w:val="22"/>
          <w:lang w:val="es-ES"/>
        </w:rPr>
        <w:t>.</w:t>
      </w:r>
    </w:p>
    <w:p w14:paraId="29853E5C" w14:textId="77777777" w:rsidR="0036414C" w:rsidRDefault="0036414C" w:rsidP="007F7A14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>(Detallar, aquellos apoyos técnicos o de otro tipo con los que la Entidad colaborará al desarrollo adecuado del proyecto, diferentes de la aportación econ</w:t>
      </w:r>
      <w:r w:rsidR="00550EB5">
        <w:rPr>
          <w:rFonts w:ascii="Gill Sans" w:hAnsi="Gill Sans"/>
          <w:sz w:val="22"/>
          <w:szCs w:val="22"/>
          <w:lang w:val="es-ES"/>
        </w:rPr>
        <w:t>ómica prevista en el Aptdo. Nº 4</w:t>
      </w:r>
      <w:r>
        <w:rPr>
          <w:rFonts w:ascii="Gill Sans" w:hAnsi="Gill Sans"/>
          <w:sz w:val="22"/>
          <w:szCs w:val="22"/>
          <w:lang w:val="es-ES"/>
        </w:rPr>
        <w:t>)</w:t>
      </w:r>
      <w:r w:rsidR="007C6CDA">
        <w:rPr>
          <w:rFonts w:ascii="Gill Sans" w:hAnsi="Gill Sans"/>
          <w:sz w:val="22"/>
          <w:szCs w:val="22"/>
          <w:lang w:val="es-ES"/>
        </w:rPr>
        <w:t>.</w:t>
      </w:r>
    </w:p>
    <w:p w14:paraId="77B61EFE" w14:textId="77777777" w:rsidR="00EC08A1" w:rsidRDefault="00EC08A1" w:rsidP="007F7A14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20CFF2BB" w14:textId="77777777" w:rsidR="007F73CB" w:rsidRPr="00222F99" w:rsidRDefault="007F73CB" w:rsidP="007F7A1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649FBE88" w14:textId="7F982B5A" w:rsidR="007F73CB" w:rsidRDefault="00222F99" w:rsidP="007F7A14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</w:rPr>
        <w:object w:dxaOrig="225" w:dyaOrig="225" w14:anchorId="19BB5C1B">
          <v:shape id="_x0000_i1151" type="#_x0000_t75" style="width:482.1pt;height:88.7pt" o:ole="">
            <v:imagedata r:id="rId53" o:title=""/>
          </v:shape>
          <w:control r:id="rId54" w:name="TextBox1411" w:shapeid="_x0000_i1151"/>
        </w:object>
      </w:r>
    </w:p>
    <w:p w14:paraId="5F5D5600" w14:textId="77777777" w:rsidR="00222F99" w:rsidRDefault="00222F99" w:rsidP="007F7A14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1AB91BBD" w14:textId="77777777" w:rsidR="00EC08A1" w:rsidRDefault="00EC08A1" w:rsidP="007F7A14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4A69DE0D" w14:textId="77777777" w:rsidR="00EC08A1" w:rsidRDefault="00EC08A1" w:rsidP="007F7A14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5A7881FF" w14:textId="77777777" w:rsidR="001C7DD1" w:rsidRDefault="00633CCA" w:rsidP="008C6E04">
      <w:pPr>
        <w:ind w:left="425" w:right="522"/>
        <w:jc w:val="both"/>
        <w:rPr>
          <w:rFonts w:ascii="Gill Sans" w:hAnsi="Gill Sans"/>
          <w:b/>
          <w:sz w:val="22"/>
          <w:szCs w:val="22"/>
        </w:rPr>
      </w:pPr>
      <w:r>
        <w:rPr>
          <w:rFonts w:ascii="Gill Sans" w:hAnsi="Gill Sans"/>
          <w:b/>
          <w:sz w:val="22"/>
          <w:szCs w:val="22"/>
          <w:lang w:val="es-ES"/>
        </w:rPr>
        <w:t>8</w:t>
      </w:r>
      <w:r w:rsidR="001C7DD1">
        <w:rPr>
          <w:rFonts w:ascii="Gill Sans" w:hAnsi="Gill Sans"/>
          <w:b/>
          <w:sz w:val="22"/>
          <w:szCs w:val="22"/>
          <w:lang w:val="es-ES"/>
        </w:rPr>
        <w:t xml:space="preserve">.- </w:t>
      </w:r>
      <w:r w:rsidR="00EC08A1" w:rsidRPr="00657AC3">
        <w:rPr>
          <w:rFonts w:ascii="Gill Sans" w:hAnsi="Gill Sans"/>
          <w:b/>
          <w:sz w:val="22"/>
          <w:szCs w:val="22"/>
        </w:rPr>
        <w:t>CREACIÓN DE EMPLEO PREVISTA</w:t>
      </w:r>
      <w:r w:rsidR="00EC08A1">
        <w:rPr>
          <w:rFonts w:ascii="Gill Sans" w:hAnsi="Gill Sans"/>
          <w:b/>
          <w:sz w:val="22"/>
          <w:szCs w:val="22"/>
        </w:rPr>
        <w:t xml:space="preserve"> (máximo 20 puntos).</w:t>
      </w:r>
    </w:p>
    <w:p w14:paraId="5C1FF558" w14:textId="77777777" w:rsidR="00483A65" w:rsidRDefault="00483A65" w:rsidP="008C6E04">
      <w:pPr>
        <w:ind w:left="425" w:right="522"/>
        <w:jc w:val="both"/>
        <w:rPr>
          <w:rFonts w:ascii="Gill Sans" w:hAnsi="Gill Sans"/>
          <w:b/>
          <w:sz w:val="22"/>
          <w:szCs w:val="22"/>
        </w:rPr>
      </w:pPr>
    </w:p>
    <w:p w14:paraId="5114056A" w14:textId="77777777" w:rsidR="00EC08A1" w:rsidRDefault="00EC08A1" w:rsidP="008C6E04">
      <w:pPr>
        <w:ind w:left="425" w:right="522"/>
        <w:jc w:val="both"/>
        <w:rPr>
          <w:rFonts w:ascii="Gill Sans" w:hAnsi="Gill Sans"/>
          <w:b/>
          <w:sz w:val="22"/>
          <w:szCs w:val="22"/>
        </w:rPr>
      </w:pPr>
    </w:p>
    <w:tbl>
      <w:tblPr>
        <w:tblpPr w:leftFromText="141" w:rightFromText="141" w:vertAnchor="text" w:horzAnchor="page" w:tblpX="1279" w:tblpY="-56"/>
        <w:tblW w:w="9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6521"/>
        <w:gridCol w:w="1913"/>
      </w:tblGrid>
      <w:tr w:rsidR="00EC08A1" w14:paraId="622F1446" w14:textId="77777777" w:rsidTr="00CF1BC9">
        <w:trPr>
          <w:trHeight w:val="692"/>
        </w:trPr>
        <w:tc>
          <w:tcPr>
            <w:tcW w:w="97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208230" w14:textId="77777777" w:rsidR="00EC08A1" w:rsidRPr="00A924AD" w:rsidRDefault="00EC08A1" w:rsidP="00CF1BC9">
            <w:pPr>
              <w:rPr>
                <w:rFonts w:ascii="Gill Sans" w:hAnsi="Gill Sans" w:cs="Calibri"/>
                <w:color w:val="000000"/>
                <w:sz w:val="22"/>
                <w:szCs w:val="22"/>
                <w:lang w:val="es-ES"/>
              </w:rPr>
            </w:pPr>
            <w:r w:rsidRPr="00A924AD">
              <w:rPr>
                <w:rFonts w:ascii="Gill Sans" w:hAnsi="Gill Sans" w:cs="Calibri"/>
                <w:color w:val="000000"/>
                <w:sz w:val="22"/>
                <w:szCs w:val="22"/>
                <w:lang w:val="es-ES"/>
              </w:rPr>
              <w:t>Empleos</w:t>
            </w:r>
            <w:r w:rsidRPr="00A924AD">
              <w:rPr>
                <w:rFonts w:ascii="Gill Sans" w:hAnsi="Gill Sans" w:cs="Calibri"/>
                <w:b/>
                <w:bCs/>
                <w:color w:val="000000"/>
                <w:sz w:val="22"/>
                <w:szCs w:val="22"/>
                <w:lang w:val="es-ES"/>
              </w:rPr>
              <w:t xml:space="preserve">, </w:t>
            </w:r>
            <w:r w:rsidRPr="00A924AD">
              <w:rPr>
                <w:rFonts w:ascii="Gill Sans" w:hAnsi="Gill Sans" w:cs="Calibri"/>
                <w:color w:val="000000"/>
                <w:sz w:val="22"/>
                <w:szCs w:val="22"/>
                <w:lang w:val="es-ES"/>
              </w:rPr>
              <w:t>directos o indirectos, que se prevé generar como consecuencia de la realización del proyecto (no incluir la mano de obra interviniente en el mismo).</w:t>
            </w:r>
          </w:p>
        </w:tc>
      </w:tr>
      <w:tr w:rsidR="00EC08A1" w14:paraId="53453B57" w14:textId="77777777" w:rsidTr="00CF1BC9">
        <w:trPr>
          <w:trHeight w:val="546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99B0B" w14:textId="77777777" w:rsidR="00EC08A1" w:rsidRPr="00A924AD" w:rsidRDefault="00EC08A1" w:rsidP="00CF1BC9">
            <w:pPr>
              <w:jc w:val="center"/>
              <w:rPr>
                <w:rFonts w:ascii="Gill Sans" w:hAnsi="Gill Sans" w:cs="Calibri"/>
                <w:color w:val="000000"/>
                <w:sz w:val="22"/>
                <w:szCs w:val="22"/>
              </w:rPr>
            </w:pPr>
            <w:r w:rsidRPr="00A924AD">
              <w:rPr>
                <w:rFonts w:ascii="Gill Sans" w:hAnsi="Gill Sans" w:cs="Calibri"/>
                <w:color w:val="000000"/>
                <w:sz w:val="22"/>
                <w:szCs w:val="22"/>
                <w:lang w:val="es-ES"/>
              </w:rPr>
              <w:t xml:space="preserve">Nº de empleos 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DD821" w14:textId="77777777" w:rsidR="00EC08A1" w:rsidRPr="00A924AD" w:rsidRDefault="00EC08A1" w:rsidP="00CF1BC9">
            <w:pPr>
              <w:jc w:val="both"/>
              <w:rPr>
                <w:rFonts w:ascii="Gill Sans" w:hAnsi="Gill Sans" w:cs="Calibri"/>
                <w:color w:val="000000"/>
                <w:sz w:val="22"/>
                <w:szCs w:val="22"/>
              </w:rPr>
            </w:pPr>
            <w:r w:rsidRPr="00A924AD">
              <w:rPr>
                <w:rFonts w:ascii="Gill Sans" w:hAnsi="Gill Sans" w:cs="Calibri"/>
                <w:color w:val="000000"/>
                <w:sz w:val="22"/>
                <w:szCs w:val="22"/>
                <w:lang w:val="es-ES"/>
              </w:rPr>
              <w:t>  Categorías o funciones que realizarán una vez finalizado el proyecto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FC92961" w14:textId="77777777" w:rsidR="00EC08A1" w:rsidRPr="00A924AD" w:rsidRDefault="00EC08A1" w:rsidP="00CF1BC9">
            <w:pPr>
              <w:jc w:val="center"/>
              <w:rPr>
                <w:rFonts w:ascii="Gill Sans" w:hAnsi="Gill Sans" w:cs="Calibri"/>
                <w:color w:val="000000"/>
                <w:sz w:val="22"/>
                <w:szCs w:val="22"/>
                <w:lang w:val="es-ES"/>
              </w:rPr>
            </w:pPr>
            <w:r>
              <w:rPr>
                <w:rFonts w:ascii="Gill Sans" w:hAnsi="Gill Sans" w:cs="Calibri"/>
                <w:color w:val="000000"/>
                <w:sz w:val="22"/>
                <w:szCs w:val="22"/>
                <w:lang w:val="es-ES"/>
              </w:rPr>
              <w:t>Autovaloración (puntos)</w:t>
            </w:r>
          </w:p>
        </w:tc>
      </w:tr>
      <w:tr w:rsidR="00EC08A1" w14:paraId="3EC3B7F1" w14:textId="77777777" w:rsidTr="007C5FD5">
        <w:trPr>
          <w:trHeight w:val="2116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24EED" w14:textId="77777777" w:rsidR="00EC08A1" w:rsidRPr="00EF6F27" w:rsidRDefault="00EC08A1" w:rsidP="00CF1BC9">
            <w:pPr>
              <w:jc w:val="center"/>
              <w:rPr>
                <w:rFonts w:ascii="Gill Sans" w:hAnsi="Gill Sans" w:cs="Calibri"/>
                <w:color w:val="000000"/>
                <w:sz w:val="22"/>
                <w:szCs w:val="22"/>
              </w:rPr>
            </w:pPr>
            <w:r w:rsidRPr="00EF6F27">
              <w:rPr>
                <w:rFonts w:ascii="Gill Sans" w:hAnsi="Gill Sans" w:cs="Calibri"/>
                <w:color w:val="000000"/>
                <w:sz w:val="22"/>
                <w:szCs w:val="22"/>
              </w:rPr>
              <w:t>Nº de puestos fijos a jornada completa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A972A" w14:textId="77777777" w:rsidR="00EC08A1" w:rsidRPr="00EC08A1" w:rsidRDefault="00EC08A1" w:rsidP="00CF1BC9">
            <w:pPr>
              <w:jc w:val="both"/>
              <w:rPr>
                <w:rFonts w:ascii="Gill Sans" w:hAnsi="Gill Sans" w:cs="Calibri"/>
                <w:color w:val="000000"/>
                <w:sz w:val="2"/>
                <w:szCs w:val="22"/>
                <w:lang w:val="es-ES"/>
              </w:rPr>
            </w:pPr>
            <w:r w:rsidRPr="00EC08A1">
              <w:rPr>
                <w:rFonts w:ascii="Gill Sans" w:hAnsi="Gill Sans" w:cs="Calibri"/>
                <w:color w:val="000000"/>
                <w:sz w:val="6"/>
                <w:szCs w:val="22"/>
                <w:lang w:val="es-ES"/>
              </w:rPr>
              <w:t> </w:t>
            </w:r>
          </w:p>
          <w:p w14:paraId="3EA60185" w14:textId="36C1B0CC" w:rsidR="00EC08A1" w:rsidRDefault="00EC08A1" w:rsidP="00CF1BC9">
            <w:pPr>
              <w:jc w:val="both"/>
              <w:rPr>
                <w:rFonts w:ascii="Gill Sans" w:hAnsi="Gill Sans" w:cs="Calibri"/>
                <w:color w:val="000000"/>
                <w:sz w:val="22"/>
                <w:szCs w:val="22"/>
              </w:rPr>
            </w:pPr>
            <w:r>
              <w:rPr>
                <w:rFonts w:ascii="Gill Sans" w:hAnsi="Gill Sans"/>
              </w:rPr>
              <w:object w:dxaOrig="225" w:dyaOrig="225" w14:anchorId="43C94582">
                <v:shape id="_x0000_i1153" type="#_x0000_t75" style="width:313.35pt;height:89.85pt" o:ole="">
                  <v:imagedata r:id="rId55" o:title=""/>
                </v:shape>
                <w:control r:id="rId56" w:name="TextBox2411242" w:shapeid="_x0000_i1153"/>
              </w:object>
            </w:r>
          </w:p>
          <w:p w14:paraId="01952E4D" w14:textId="77777777" w:rsidR="00EC08A1" w:rsidRPr="00EC08A1" w:rsidRDefault="00EC08A1" w:rsidP="00CF1BC9">
            <w:pPr>
              <w:jc w:val="both"/>
              <w:rPr>
                <w:rFonts w:ascii="Gill Sans" w:hAnsi="Gill Sans" w:cs="Calibri"/>
                <w:color w:val="000000"/>
                <w:sz w:val="2"/>
                <w:szCs w:val="22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1DF16D" w14:textId="7CC20031" w:rsidR="00EC08A1" w:rsidRPr="00A924AD" w:rsidRDefault="00B77195" w:rsidP="00B77195">
            <w:pPr>
              <w:jc w:val="center"/>
              <w:rPr>
                <w:rFonts w:ascii="Gill Sans" w:hAnsi="Gill Sans" w:cs="Calibri"/>
                <w:color w:val="000000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1B7C73EE">
                <v:shape id="_x0000_i1155" type="#_x0000_t75" style="width:34.55pt;height:17.3pt" o:ole="">
                  <v:imagedata r:id="rId27" o:title=""/>
                </v:shape>
                <w:control r:id="rId57" w:name="TextBox25" w:shapeid="_x0000_i1155"/>
              </w:object>
            </w:r>
          </w:p>
        </w:tc>
      </w:tr>
      <w:tr w:rsidR="00EC08A1" w14:paraId="14213194" w14:textId="77777777" w:rsidTr="007C5FD5">
        <w:trPr>
          <w:trHeight w:val="2089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47994" w14:textId="77777777" w:rsidR="00CF1BC9" w:rsidRPr="00CF1BC9" w:rsidRDefault="00CF1BC9" w:rsidP="00CF1BC9">
            <w:pPr>
              <w:jc w:val="center"/>
              <w:rPr>
                <w:rFonts w:ascii="Gill Sans" w:hAnsi="Gill Sans" w:cs="Calibri"/>
                <w:color w:val="000000"/>
                <w:sz w:val="4"/>
                <w:szCs w:val="22"/>
              </w:rPr>
            </w:pPr>
          </w:p>
          <w:p w14:paraId="10692B97" w14:textId="77777777" w:rsidR="00EC08A1" w:rsidRPr="00EF6F27" w:rsidRDefault="00EC08A1" w:rsidP="00CF1BC9">
            <w:pPr>
              <w:jc w:val="center"/>
              <w:rPr>
                <w:rFonts w:ascii="Gill Sans" w:hAnsi="Gill Sans" w:cs="Calibri"/>
                <w:color w:val="000000"/>
                <w:sz w:val="22"/>
                <w:szCs w:val="22"/>
              </w:rPr>
            </w:pPr>
            <w:r w:rsidRPr="00EF6F27">
              <w:rPr>
                <w:rFonts w:ascii="Gill Sans" w:hAnsi="Gill Sans" w:cs="Calibri"/>
                <w:color w:val="000000"/>
                <w:sz w:val="22"/>
                <w:szCs w:val="22"/>
              </w:rPr>
              <w:t xml:space="preserve">Nº de </w:t>
            </w:r>
            <w:r w:rsidRPr="001A573A">
              <w:rPr>
                <w:rFonts w:ascii="Gill Sans" w:hAnsi="Gill Sans" w:cs="Calibri"/>
                <w:color w:val="000000"/>
                <w:sz w:val="22"/>
                <w:szCs w:val="22"/>
                <w:lang w:val="es-ES"/>
              </w:rPr>
              <w:t>puestos</w:t>
            </w:r>
            <w:r w:rsidRPr="00EF6F27">
              <w:rPr>
                <w:rFonts w:ascii="Gill Sans" w:hAnsi="Gill Sans" w:cs="Calibri"/>
                <w:color w:val="000000"/>
                <w:sz w:val="22"/>
                <w:szCs w:val="22"/>
              </w:rPr>
              <w:t xml:space="preserve"> fijos a jornada parcial</w:t>
            </w:r>
          </w:p>
          <w:p w14:paraId="2DB9E70B" w14:textId="77777777" w:rsidR="00EC08A1" w:rsidRPr="00CF1BC9" w:rsidRDefault="00EC08A1" w:rsidP="00CF1BC9">
            <w:pPr>
              <w:jc w:val="center"/>
              <w:rPr>
                <w:rFonts w:ascii="Gill Sans" w:hAnsi="Gill Sans" w:cs="Calibri"/>
                <w:color w:val="000000"/>
                <w:sz w:val="6"/>
                <w:szCs w:val="22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E16AC2" w14:textId="695D2005" w:rsidR="00EC08A1" w:rsidRPr="00D849CD" w:rsidRDefault="00937DF0" w:rsidP="00CF1BC9">
            <w:pPr>
              <w:rPr>
                <w:rFonts w:ascii="Gill Sans" w:hAnsi="Gill Sans" w:cs="Calibri"/>
                <w:color w:val="000000"/>
                <w:sz w:val="22"/>
                <w:szCs w:val="22"/>
              </w:rPr>
            </w:pPr>
            <w:r>
              <w:rPr>
                <w:rFonts w:ascii="Gill Sans" w:hAnsi="Gill Sans"/>
              </w:rPr>
              <w:object w:dxaOrig="225" w:dyaOrig="225" w14:anchorId="107833ED">
                <v:shape id="_x0000_i1157" type="#_x0000_t75" style="width:313.35pt;height:89.85pt" o:ole="">
                  <v:imagedata r:id="rId55" o:title=""/>
                </v:shape>
                <w:control r:id="rId58" w:name="TextBox251" w:shapeid="_x0000_i1157"/>
              </w:object>
            </w:r>
          </w:p>
          <w:p w14:paraId="15C9858C" w14:textId="77777777" w:rsidR="00EC08A1" w:rsidRPr="00CF1BC9" w:rsidRDefault="00EC08A1" w:rsidP="00CF1BC9">
            <w:pPr>
              <w:jc w:val="center"/>
              <w:rPr>
                <w:rFonts w:ascii="Gill Sans" w:hAnsi="Gill Sans" w:cs="Calibri"/>
                <w:color w:val="000000"/>
                <w:sz w:val="8"/>
                <w:szCs w:val="22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150301" w14:textId="4490E624" w:rsidR="00EC08A1" w:rsidRPr="00D849CD" w:rsidRDefault="00B77195" w:rsidP="00B77195">
            <w:pPr>
              <w:jc w:val="center"/>
              <w:rPr>
                <w:rFonts w:ascii="Gill Sans" w:hAnsi="Gill Sans" w:cs="Calibri"/>
                <w:color w:val="000000"/>
                <w:sz w:val="22"/>
                <w:szCs w:val="22"/>
              </w:rPr>
            </w:pPr>
            <w:r>
              <w:rPr>
                <w:rFonts w:ascii="Gill Sans" w:hAnsi="Gill Sans"/>
              </w:rPr>
              <w:object w:dxaOrig="225" w:dyaOrig="225" w14:anchorId="6E6CC2FE">
                <v:shape id="_x0000_i1159" type="#_x0000_t75" style="width:34.55pt;height:17.3pt" o:ole="">
                  <v:imagedata r:id="rId27" o:title=""/>
                </v:shape>
                <w:control r:id="rId59" w:name="TextBox2511" w:shapeid="_x0000_i1159"/>
              </w:object>
            </w:r>
          </w:p>
        </w:tc>
      </w:tr>
      <w:tr w:rsidR="00EC08A1" w14:paraId="08DB059A" w14:textId="77777777" w:rsidTr="007C5FD5">
        <w:trPr>
          <w:trHeight w:val="2105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7CA1D" w14:textId="77777777" w:rsidR="00EC08A1" w:rsidRPr="00EF6F27" w:rsidRDefault="00EC08A1" w:rsidP="00CF1BC9">
            <w:pPr>
              <w:jc w:val="center"/>
              <w:rPr>
                <w:rFonts w:ascii="Gill Sans" w:hAnsi="Gill Sans" w:cs="Calibri"/>
                <w:color w:val="000000"/>
                <w:sz w:val="22"/>
                <w:szCs w:val="22"/>
              </w:rPr>
            </w:pPr>
            <w:r w:rsidRPr="00EF6F27">
              <w:rPr>
                <w:rFonts w:ascii="Gill Sans" w:hAnsi="Gill Sans" w:cs="Calibri"/>
                <w:color w:val="000000"/>
                <w:sz w:val="22"/>
                <w:szCs w:val="22"/>
              </w:rPr>
              <w:t xml:space="preserve">Nº de </w:t>
            </w:r>
            <w:r w:rsidRPr="00B77195">
              <w:rPr>
                <w:rFonts w:ascii="Gill Sans" w:hAnsi="Gill Sans" w:cs="Calibri"/>
                <w:color w:val="000000"/>
                <w:sz w:val="22"/>
                <w:szCs w:val="22"/>
                <w:lang w:val="es-ES"/>
              </w:rPr>
              <w:t>puestos</w:t>
            </w:r>
            <w:r w:rsidRPr="00EF6F27">
              <w:rPr>
                <w:rFonts w:ascii="Gill Sans" w:hAnsi="Gill Sans" w:cs="Calibri"/>
                <w:color w:val="000000"/>
                <w:sz w:val="22"/>
                <w:szCs w:val="22"/>
              </w:rPr>
              <w:t xml:space="preserve"> </w:t>
            </w:r>
            <w:r w:rsidRPr="00EF244F">
              <w:rPr>
                <w:rFonts w:ascii="Gill Sans" w:hAnsi="Gill Sans" w:cs="Calibri"/>
                <w:color w:val="000000"/>
                <w:sz w:val="22"/>
                <w:szCs w:val="22"/>
                <w:lang w:val="es-ES"/>
              </w:rPr>
              <w:t>fijos</w:t>
            </w:r>
            <w:r w:rsidRPr="00EF6F27">
              <w:rPr>
                <w:rFonts w:ascii="Gill Sans" w:hAnsi="Gill Sans" w:cs="Calibri"/>
                <w:color w:val="000000"/>
                <w:sz w:val="22"/>
                <w:szCs w:val="22"/>
              </w:rPr>
              <w:t xml:space="preserve"> discontinuos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1A217" w14:textId="77777777" w:rsidR="00EC08A1" w:rsidRPr="00CF1BC9" w:rsidRDefault="00EC08A1" w:rsidP="00937DF0">
            <w:pPr>
              <w:rPr>
                <w:rFonts w:ascii="Gill Sans" w:hAnsi="Gill Sans" w:cs="Calibri"/>
                <w:color w:val="000000"/>
                <w:sz w:val="6"/>
                <w:szCs w:val="22"/>
              </w:rPr>
            </w:pPr>
          </w:p>
          <w:p w14:paraId="1C0400E2" w14:textId="41CDB6A0" w:rsidR="00EC08A1" w:rsidRDefault="00937DF0" w:rsidP="00CF1BC9">
            <w:pPr>
              <w:rPr>
                <w:rFonts w:ascii="Gill Sans" w:hAnsi="Gill Sans" w:cs="Calibri"/>
                <w:color w:val="000000"/>
                <w:sz w:val="22"/>
                <w:szCs w:val="22"/>
              </w:rPr>
            </w:pPr>
            <w:r>
              <w:rPr>
                <w:rFonts w:ascii="Gill Sans" w:hAnsi="Gill Sans"/>
              </w:rPr>
              <w:object w:dxaOrig="225" w:dyaOrig="225" w14:anchorId="5D817771">
                <v:shape id="_x0000_i1161" type="#_x0000_t75" style="width:313.35pt;height:89.85pt" o:ole="">
                  <v:imagedata r:id="rId55" o:title=""/>
                </v:shape>
                <w:control r:id="rId60" w:name="TextBox2512" w:shapeid="_x0000_i1161"/>
              </w:object>
            </w:r>
          </w:p>
          <w:p w14:paraId="60A29E3D" w14:textId="77777777" w:rsidR="00EC08A1" w:rsidRPr="00CF1BC9" w:rsidRDefault="00EC08A1" w:rsidP="00CF1BC9">
            <w:pPr>
              <w:rPr>
                <w:rFonts w:ascii="Gill Sans" w:hAnsi="Gill Sans" w:cs="Calibri"/>
                <w:color w:val="000000"/>
                <w:sz w:val="6"/>
                <w:szCs w:val="22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9D7695" w14:textId="11CC3E97" w:rsidR="00EC08A1" w:rsidRDefault="00B77195" w:rsidP="00B77195">
            <w:pPr>
              <w:jc w:val="center"/>
              <w:rPr>
                <w:rFonts w:ascii="Gill Sans" w:hAnsi="Gill Sans" w:cs="Calibri"/>
                <w:color w:val="000000"/>
                <w:sz w:val="22"/>
                <w:szCs w:val="22"/>
              </w:rPr>
            </w:pPr>
            <w:r>
              <w:rPr>
                <w:rFonts w:ascii="Gill Sans" w:hAnsi="Gill Sans"/>
              </w:rPr>
              <w:object w:dxaOrig="225" w:dyaOrig="225" w14:anchorId="4AD01CEA">
                <v:shape id="_x0000_i1163" type="#_x0000_t75" style="width:34.55pt;height:17.3pt" o:ole="">
                  <v:imagedata r:id="rId27" o:title=""/>
                </v:shape>
                <w:control r:id="rId61" w:name="TextBox241143" w:shapeid="_x0000_i1163"/>
              </w:object>
            </w:r>
          </w:p>
        </w:tc>
      </w:tr>
    </w:tbl>
    <w:p w14:paraId="5572A5C2" w14:textId="77777777" w:rsidR="007C5FD5" w:rsidRDefault="007C5FD5" w:rsidP="008C6E04">
      <w:pPr>
        <w:ind w:left="425" w:right="522"/>
        <w:jc w:val="both"/>
        <w:rPr>
          <w:rFonts w:ascii="Gill Sans" w:hAnsi="Gill Sans"/>
          <w:b/>
          <w:sz w:val="22"/>
          <w:szCs w:val="22"/>
        </w:rPr>
      </w:pPr>
    </w:p>
    <w:p w14:paraId="2A4DE1E3" w14:textId="77777777" w:rsidR="00A0629D" w:rsidRDefault="00A0629D" w:rsidP="008C6E04">
      <w:pPr>
        <w:ind w:left="425" w:right="522"/>
        <w:jc w:val="both"/>
        <w:rPr>
          <w:rFonts w:ascii="Gill Sans" w:hAnsi="Gill Sans"/>
          <w:b/>
          <w:sz w:val="22"/>
          <w:szCs w:val="22"/>
        </w:rPr>
      </w:pPr>
    </w:p>
    <w:p w14:paraId="08DF9636" w14:textId="77777777" w:rsidR="006D1CF4" w:rsidRDefault="006D1CF4" w:rsidP="006D1CF4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t xml:space="preserve">9.- </w:t>
      </w:r>
      <w:r w:rsidR="008453DF" w:rsidRPr="00A94DE7">
        <w:rPr>
          <w:rFonts w:ascii="Gill Sans" w:hAnsi="Gill Sans"/>
          <w:b/>
          <w:sz w:val="22"/>
          <w:szCs w:val="22"/>
          <w:lang w:val="es-ES"/>
        </w:rPr>
        <w:t>PROYECTOS PRESENTADOS EN CONVOCATORIAS, EN RÉGIMEN DE CONCURRENCIA COMPETITIVA, DE EJERCICIOS ANTERIORES Y NO FUERON SUBVENCIONADOS POR PUNTUACIÓN INSUFICIENTE (máximo 10 puntos).</w:t>
      </w:r>
    </w:p>
    <w:p w14:paraId="049259CE" w14:textId="77777777" w:rsidR="00537EC5" w:rsidRPr="00A94DE7" w:rsidRDefault="00537EC5" w:rsidP="006D1CF4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7D8BF28C" w14:textId="77777777" w:rsidR="00EC08A1" w:rsidRPr="00A94DE7" w:rsidRDefault="00EC08A1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10"/>
        <w:gridCol w:w="3559"/>
        <w:gridCol w:w="3107"/>
      </w:tblGrid>
      <w:tr w:rsidR="00537EC5" w:rsidRPr="00A94DE7" w14:paraId="16BBD032" w14:textId="77777777" w:rsidTr="003B5C66">
        <w:trPr>
          <w:jc w:val="center"/>
        </w:trPr>
        <w:tc>
          <w:tcPr>
            <w:tcW w:w="3110" w:type="dxa"/>
            <w:tcBorders>
              <w:bottom w:val="single" w:sz="4" w:space="0" w:color="auto"/>
            </w:tcBorders>
          </w:tcPr>
          <w:p w14:paraId="7CE4E655" w14:textId="77777777" w:rsidR="00537EC5" w:rsidRPr="00A94DE7" w:rsidRDefault="00537EC5" w:rsidP="003B5C66">
            <w:pPr>
              <w:ind w:right="522"/>
              <w:jc w:val="both"/>
              <w:rPr>
                <w:rFonts w:ascii="Gill Sans" w:hAnsi="Gill Sans"/>
                <w:sz w:val="16"/>
                <w:szCs w:val="16"/>
                <w:lang w:val="es-ES"/>
              </w:rPr>
            </w:pPr>
            <w:r w:rsidRPr="007C2D13">
              <w:rPr>
                <w:rFonts w:ascii="Gill Sans" w:hAnsi="Gill Sans"/>
                <w:sz w:val="16"/>
                <w:szCs w:val="16"/>
                <w:lang w:val="es-ES"/>
              </w:rPr>
              <w:t>Año</w:t>
            </w:r>
            <w:r>
              <w:rPr>
                <w:rFonts w:ascii="Gill Sans" w:hAnsi="Gill Sans"/>
                <w:sz w:val="16"/>
                <w:szCs w:val="16"/>
                <w:lang w:val="es-ES"/>
              </w:rPr>
              <w:t>s</w:t>
            </w:r>
            <w:r w:rsidRPr="007C2D13">
              <w:rPr>
                <w:rFonts w:ascii="Gill Sans" w:hAnsi="Gill Sans"/>
                <w:sz w:val="16"/>
                <w:szCs w:val="16"/>
                <w:lang w:val="es-ES"/>
              </w:rPr>
              <w:t xml:space="preserve"> de convocatorias anteriores en que no fueron destinatarios de obras o servicios subvencionados de Empleo Estable</w:t>
            </w:r>
          </w:p>
        </w:tc>
        <w:tc>
          <w:tcPr>
            <w:tcW w:w="3559" w:type="dxa"/>
            <w:tcBorders>
              <w:bottom w:val="single" w:sz="4" w:space="0" w:color="auto"/>
            </w:tcBorders>
            <w:vAlign w:val="center"/>
          </w:tcPr>
          <w:p w14:paraId="74654648" w14:textId="77777777" w:rsidR="00537EC5" w:rsidRPr="00A94DE7" w:rsidRDefault="00537EC5" w:rsidP="003B5C66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A94DE7">
              <w:rPr>
                <w:rFonts w:ascii="Gill Sans" w:hAnsi="Gill Sans"/>
                <w:sz w:val="22"/>
                <w:szCs w:val="22"/>
                <w:lang w:val="es-ES"/>
              </w:rPr>
              <w:t>Denominación del proyecto</w:t>
            </w:r>
          </w:p>
          <w:p w14:paraId="6C463EA6" w14:textId="77777777" w:rsidR="00537EC5" w:rsidRPr="00A94DE7" w:rsidRDefault="00537EC5" w:rsidP="003B5C66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14:paraId="5DDE684E" w14:textId="77777777" w:rsidR="00537EC5" w:rsidRPr="00A94DE7" w:rsidRDefault="00537EC5" w:rsidP="003B5C66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A94DE7">
              <w:rPr>
                <w:rFonts w:ascii="Gill Sans" w:hAnsi="Gill Sans"/>
                <w:sz w:val="22"/>
                <w:szCs w:val="22"/>
                <w:lang w:val="es-ES"/>
              </w:rPr>
              <w:t>Autovaloración</w:t>
            </w:r>
          </w:p>
          <w:p w14:paraId="385457DF" w14:textId="77777777" w:rsidR="00537EC5" w:rsidRPr="00A94DE7" w:rsidRDefault="00537EC5" w:rsidP="003B5C66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A94DE7">
              <w:rPr>
                <w:rFonts w:ascii="Gill Sans" w:hAnsi="Gill Sans"/>
                <w:sz w:val="22"/>
                <w:szCs w:val="22"/>
                <w:lang w:val="es-ES"/>
              </w:rPr>
              <w:t>(puntos)</w:t>
            </w:r>
          </w:p>
        </w:tc>
      </w:tr>
      <w:tr w:rsidR="00537EC5" w14:paraId="125E2442" w14:textId="77777777" w:rsidTr="003B5C66">
        <w:trPr>
          <w:trHeight w:val="561"/>
          <w:jc w:val="center"/>
        </w:trPr>
        <w:tc>
          <w:tcPr>
            <w:tcW w:w="3110" w:type="dxa"/>
            <w:vMerge w:val="restart"/>
            <w:tcBorders>
              <w:right w:val="single" w:sz="4" w:space="0" w:color="auto"/>
            </w:tcBorders>
            <w:vAlign w:val="center"/>
          </w:tcPr>
          <w:p w14:paraId="3E2EBAE6" w14:textId="77777777" w:rsidR="00537EC5" w:rsidRPr="009E2537" w:rsidRDefault="00537EC5" w:rsidP="003B5C66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C4CDE4" w14:textId="5BBA4733" w:rsidR="00537EC5" w:rsidRPr="009E2537" w:rsidRDefault="00537EC5" w:rsidP="003B5C66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2CF2284E">
                <v:shape id="_x0000_i1165" type="#_x0000_t75" style="width:141.1pt;height:17.3pt" o:ole="">
                  <v:imagedata r:id="rId62" o:title=""/>
                </v:shape>
                <w:control r:id="rId63" w:name="TextBox252211" w:shapeid="_x0000_i1165"/>
              </w:object>
            </w:r>
          </w:p>
        </w:tc>
        <w:tc>
          <w:tcPr>
            <w:tcW w:w="3107" w:type="dxa"/>
            <w:vMerge w:val="restart"/>
            <w:tcBorders>
              <w:left w:val="single" w:sz="4" w:space="0" w:color="auto"/>
            </w:tcBorders>
            <w:vAlign w:val="center"/>
          </w:tcPr>
          <w:p w14:paraId="161B707C" w14:textId="77777777" w:rsidR="00537EC5" w:rsidRDefault="00537EC5" w:rsidP="003B5C66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b/>
                <w:sz w:val="22"/>
                <w:szCs w:val="22"/>
                <w:lang w:val="es-ES"/>
              </w:rPr>
              <w:t xml:space="preserve">           </w:t>
            </w:r>
          </w:p>
          <w:p w14:paraId="35B6F18E" w14:textId="294C87D9" w:rsidR="00537EC5" w:rsidRPr="009E2537" w:rsidRDefault="00537EC5" w:rsidP="003B5C66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b/>
                <w:sz w:val="22"/>
                <w:szCs w:val="22"/>
                <w:lang w:val="es-ES"/>
              </w:rPr>
              <w:t xml:space="preserve">                   </w:t>
            </w:r>
            <w:r>
              <w:rPr>
                <w:rFonts w:ascii="Gill Sans" w:hAnsi="Gill Sans"/>
              </w:rPr>
              <w:object w:dxaOrig="225" w:dyaOrig="225" w14:anchorId="6101165F">
                <v:shape id="_x0000_i1167" type="#_x0000_t75" style="width:42.05pt;height:17.3pt" o:ole="">
                  <v:imagedata r:id="rId64" o:title=""/>
                </v:shape>
                <w:control r:id="rId65" w:name="TextBox241141131311" w:shapeid="_x0000_i1167"/>
              </w:object>
            </w:r>
          </w:p>
          <w:p w14:paraId="465DAA61" w14:textId="77777777" w:rsidR="00537EC5" w:rsidRPr="009E2537" w:rsidRDefault="00537EC5" w:rsidP="003B5C66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</w:p>
        </w:tc>
      </w:tr>
      <w:tr w:rsidR="00537EC5" w:rsidRPr="009E2537" w14:paraId="43B25EF8" w14:textId="77777777" w:rsidTr="003B5C66">
        <w:tblPrEx>
          <w:jc w:val="left"/>
        </w:tblPrEx>
        <w:trPr>
          <w:trHeight w:val="561"/>
        </w:trPr>
        <w:tc>
          <w:tcPr>
            <w:tcW w:w="3110" w:type="dxa"/>
            <w:vMerge/>
            <w:tcBorders>
              <w:right w:val="single" w:sz="4" w:space="0" w:color="auto"/>
            </w:tcBorders>
          </w:tcPr>
          <w:p w14:paraId="40A1A35C" w14:textId="77777777" w:rsidR="00537EC5" w:rsidRPr="009E2537" w:rsidRDefault="00537EC5" w:rsidP="003B5C66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E0C8" w14:textId="6622B2E5" w:rsidR="00537EC5" w:rsidRPr="009E2537" w:rsidRDefault="00537EC5" w:rsidP="003B5C66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01C412C8">
                <v:shape id="_x0000_i1169" type="#_x0000_t75" style="width:141.1pt;height:17.3pt" o:ole="">
                  <v:imagedata r:id="rId62" o:title=""/>
                </v:shape>
                <w:control r:id="rId66" w:name="TextBox252221" w:shapeid="_x0000_i1169"/>
              </w:object>
            </w:r>
          </w:p>
        </w:tc>
        <w:tc>
          <w:tcPr>
            <w:tcW w:w="3107" w:type="dxa"/>
            <w:vMerge/>
            <w:tcBorders>
              <w:left w:val="single" w:sz="4" w:space="0" w:color="auto"/>
            </w:tcBorders>
          </w:tcPr>
          <w:p w14:paraId="1A3022C3" w14:textId="77777777" w:rsidR="00537EC5" w:rsidRPr="009E2537" w:rsidRDefault="00537EC5" w:rsidP="003B5C66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</w:p>
        </w:tc>
      </w:tr>
    </w:tbl>
    <w:p w14:paraId="2CF2188D" w14:textId="77777777" w:rsidR="00A94DE7" w:rsidRPr="00A94DE7" w:rsidRDefault="00A94DE7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5EA4A580" w14:textId="77777777" w:rsidR="00A94DE7" w:rsidRPr="00A94DE7" w:rsidRDefault="00A94DE7" w:rsidP="00A94DE7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6D6DF5E4" w14:textId="77777777" w:rsidR="00EC08A1" w:rsidRDefault="00EC08A1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2E7F163A" w14:textId="77777777" w:rsidR="00DA6BDD" w:rsidRDefault="00DA6BDD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5C848636" w14:textId="77777777" w:rsidR="00DA6BDD" w:rsidRDefault="00DA6BDD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631DA8F8" w14:textId="77777777" w:rsidR="008453DF" w:rsidRPr="005B04A4" w:rsidRDefault="00A0629D" w:rsidP="008453DF">
      <w:pPr>
        <w:ind w:left="425" w:right="522"/>
        <w:jc w:val="both"/>
        <w:rPr>
          <w:rFonts w:ascii="Gill Sans" w:hAnsi="Gill Sans"/>
          <w:b/>
          <w:sz w:val="22"/>
          <w:szCs w:val="22"/>
          <w:highlight w:val="yellow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t xml:space="preserve">10.- </w:t>
      </w:r>
      <w:r w:rsidR="008453DF" w:rsidRPr="00A94DE7">
        <w:rPr>
          <w:rFonts w:ascii="Gill Sans" w:hAnsi="Gill Sans"/>
          <w:b/>
          <w:sz w:val="22"/>
          <w:szCs w:val="22"/>
          <w:lang w:val="es-ES"/>
        </w:rPr>
        <w:t>PROYECTOS LOCALIZADOS EN MUNICIPIOS QUE NO FUERON DESTINATARIOS DE OBRAS O SERVICIOS SUBVENCIONADOS DE EMPLEO ESTABLE EN CONVOCATORIAS EN RÉGIMEN DE CONCURRENCIA COMPETITIVA DE EJERCICIOS ANTERIORES (máximo 10 puntos).</w:t>
      </w:r>
    </w:p>
    <w:p w14:paraId="03E82CC1" w14:textId="77777777" w:rsidR="00A0629D" w:rsidRDefault="00A0629D" w:rsidP="00A0629D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7D09A8D9" w14:textId="77777777" w:rsidR="007C2D13" w:rsidRPr="00A94DE7" w:rsidRDefault="007C2D13" w:rsidP="007C2D13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10"/>
        <w:gridCol w:w="3559"/>
        <w:gridCol w:w="3107"/>
      </w:tblGrid>
      <w:tr w:rsidR="007C2D13" w:rsidRPr="00A94DE7" w14:paraId="7CE6ECF9" w14:textId="77777777" w:rsidTr="00537EC5">
        <w:trPr>
          <w:jc w:val="center"/>
        </w:trPr>
        <w:tc>
          <w:tcPr>
            <w:tcW w:w="3110" w:type="dxa"/>
            <w:tcBorders>
              <w:bottom w:val="single" w:sz="4" w:space="0" w:color="auto"/>
            </w:tcBorders>
          </w:tcPr>
          <w:p w14:paraId="769F8AA2" w14:textId="77777777" w:rsidR="007C2D13" w:rsidRPr="00A94DE7" w:rsidRDefault="007C2D13" w:rsidP="00A50B52">
            <w:pPr>
              <w:ind w:right="522"/>
              <w:jc w:val="both"/>
              <w:rPr>
                <w:rFonts w:ascii="Gill Sans" w:hAnsi="Gill Sans"/>
                <w:sz w:val="16"/>
                <w:szCs w:val="16"/>
                <w:lang w:val="es-ES"/>
              </w:rPr>
            </w:pPr>
            <w:r w:rsidRPr="007C2D13">
              <w:rPr>
                <w:rFonts w:ascii="Gill Sans" w:hAnsi="Gill Sans"/>
                <w:sz w:val="16"/>
                <w:szCs w:val="16"/>
                <w:lang w:val="es-ES"/>
              </w:rPr>
              <w:t>Año</w:t>
            </w:r>
            <w:r w:rsidR="00E23A11">
              <w:rPr>
                <w:rFonts w:ascii="Gill Sans" w:hAnsi="Gill Sans"/>
                <w:sz w:val="16"/>
                <w:szCs w:val="16"/>
                <w:lang w:val="es-ES"/>
              </w:rPr>
              <w:t>s</w:t>
            </w:r>
            <w:r w:rsidRPr="007C2D13">
              <w:rPr>
                <w:rFonts w:ascii="Gill Sans" w:hAnsi="Gill Sans"/>
                <w:sz w:val="16"/>
                <w:szCs w:val="16"/>
                <w:lang w:val="es-ES"/>
              </w:rPr>
              <w:t xml:space="preserve"> de convocatorias anteriores en que no fueron destinatarios de obras o servicios subvencionados de Empleo Estable</w:t>
            </w:r>
          </w:p>
        </w:tc>
        <w:tc>
          <w:tcPr>
            <w:tcW w:w="3559" w:type="dxa"/>
            <w:tcBorders>
              <w:bottom w:val="single" w:sz="4" w:space="0" w:color="auto"/>
            </w:tcBorders>
            <w:vAlign w:val="center"/>
          </w:tcPr>
          <w:p w14:paraId="61966827" w14:textId="77777777" w:rsidR="007C2D13" w:rsidRPr="00A94DE7" w:rsidRDefault="007C2D13" w:rsidP="00A50B52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A94DE7">
              <w:rPr>
                <w:rFonts w:ascii="Gill Sans" w:hAnsi="Gill Sans"/>
                <w:sz w:val="22"/>
                <w:szCs w:val="22"/>
                <w:lang w:val="es-ES"/>
              </w:rPr>
              <w:t>Denominación del proyecto</w:t>
            </w:r>
          </w:p>
          <w:p w14:paraId="62269162" w14:textId="77777777" w:rsidR="007C2D13" w:rsidRPr="00A94DE7" w:rsidRDefault="007C2D13" w:rsidP="00A50B52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14:paraId="7CA4480C" w14:textId="77777777" w:rsidR="007C2D13" w:rsidRPr="00A94DE7" w:rsidRDefault="007C2D13" w:rsidP="00A50B52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A94DE7">
              <w:rPr>
                <w:rFonts w:ascii="Gill Sans" w:hAnsi="Gill Sans"/>
                <w:sz w:val="22"/>
                <w:szCs w:val="22"/>
                <w:lang w:val="es-ES"/>
              </w:rPr>
              <w:t>Autovaloración</w:t>
            </w:r>
          </w:p>
          <w:p w14:paraId="456CE055" w14:textId="77777777" w:rsidR="007C2D13" w:rsidRPr="00A94DE7" w:rsidRDefault="007C2D13" w:rsidP="00A50B52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A94DE7">
              <w:rPr>
                <w:rFonts w:ascii="Gill Sans" w:hAnsi="Gill Sans"/>
                <w:sz w:val="22"/>
                <w:szCs w:val="22"/>
                <w:lang w:val="es-ES"/>
              </w:rPr>
              <w:t>(puntos)</w:t>
            </w:r>
          </w:p>
        </w:tc>
      </w:tr>
      <w:tr w:rsidR="00537EC5" w14:paraId="53E50C22" w14:textId="77777777" w:rsidTr="00537EC5">
        <w:trPr>
          <w:trHeight w:val="561"/>
          <w:jc w:val="center"/>
        </w:trPr>
        <w:tc>
          <w:tcPr>
            <w:tcW w:w="3110" w:type="dxa"/>
            <w:vMerge w:val="restart"/>
            <w:tcBorders>
              <w:right w:val="single" w:sz="4" w:space="0" w:color="auto"/>
            </w:tcBorders>
            <w:vAlign w:val="center"/>
          </w:tcPr>
          <w:p w14:paraId="421E1354" w14:textId="77777777" w:rsidR="00537EC5" w:rsidRPr="009E2537" w:rsidRDefault="00537EC5" w:rsidP="00A50B52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D8558F" w14:textId="336AE18A" w:rsidR="00537EC5" w:rsidRPr="009E2537" w:rsidRDefault="00537EC5" w:rsidP="00A50B52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5A113515">
                <v:shape id="_x0000_i1171" type="#_x0000_t75" style="width:141.1pt;height:17.3pt" o:ole="">
                  <v:imagedata r:id="rId62" o:title=""/>
                </v:shape>
                <w:control r:id="rId67" w:name="TextBox25221" w:shapeid="_x0000_i1171"/>
              </w:object>
            </w:r>
          </w:p>
        </w:tc>
        <w:tc>
          <w:tcPr>
            <w:tcW w:w="3107" w:type="dxa"/>
            <w:vMerge w:val="restart"/>
            <w:tcBorders>
              <w:left w:val="single" w:sz="4" w:space="0" w:color="auto"/>
            </w:tcBorders>
            <w:vAlign w:val="center"/>
          </w:tcPr>
          <w:p w14:paraId="045712D7" w14:textId="77777777" w:rsidR="00537EC5" w:rsidRDefault="00537EC5" w:rsidP="00A50B52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b/>
                <w:sz w:val="22"/>
                <w:szCs w:val="22"/>
                <w:lang w:val="es-ES"/>
              </w:rPr>
              <w:t xml:space="preserve">           </w:t>
            </w:r>
          </w:p>
          <w:p w14:paraId="1B7A64F3" w14:textId="221576BF" w:rsidR="00537EC5" w:rsidRPr="009E2537" w:rsidRDefault="00537EC5" w:rsidP="00A50B52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b/>
                <w:sz w:val="22"/>
                <w:szCs w:val="22"/>
                <w:lang w:val="es-ES"/>
              </w:rPr>
              <w:t xml:space="preserve">                   </w:t>
            </w:r>
            <w:r>
              <w:rPr>
                <w:rFonts w:ascii="Gill Sans" w:hAnsi="Gill Sans"/>
              </w:rPr>
              <w:object w:dxaOrig="225" w:dyaOrig="225" w14:anchorId="612E49D6">
                <v:shape id="_x0000_i1173" type="#_x0000_t75" style="width:42.05pt;height:17.3pt" o:ole="">
                  <v:imagedata r:id="rId64" o:title=""/>
                </v:shape>
                <w:control r:id="rId68" w:name="TextBox24114113131" w:shapeid="_x0000_i1173"/>
              </w:object>
            </w:r>
          </w:p>
          <w:p w14:paraId="417F8383" w14:textId="77777777" w:rsidR="00537EC5" w:rsidRPr="009E2537" w:rsidRDefault="00537EC5" w:rsidP="003B5C66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</w:p>
        </w:tc>
      </w:tr>
      <w:tr w:rsidR="00537EC5" w:rsidRPr="009E2537" w14:paraId="70BBF181" w14:textId="77777777" w:rsidTr="00537EC5">
        <w:tblPrEx>
          <w:jc w:val="left"/>
        </w:tblPrEx>
        <w:trPr>
          <w:trHeight w:val="561"/>
        </w:trPr>
        <w:tc>
          <w:tcPr>
            <w:tcW w:w="3110" w:type="dxa"/>
            <w:vMerge/>
            <w:tcBorders>
              <w:right w:val="single" w:sz="4" w:space="0" w:color="auto"/>
            </w:tcBorders>
          </w:tcPr>
          <w:p w14:paraId="150F6280" w14:textId="77777777" w:rsidR="00537EC5" w:rsidRPr="009E2537" w:rsidRDefault="00537EC5" w:rsidP="003B5C66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</w:p>
        </w:tc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7C6E" w14:textId="60C05870" w:rsidR="00537EC5" w:rsidRPr="009E2537" w:rsidRDefault="00537EC5" w:rsidP="003B5C66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47D3741A">
                <v:shape id="_x0000_i1175" type="#_x0000_t75" style="width:141.1pt;height:17.3pt" o:ole="">
                  <v:imagedata r:id="rId62" o:title=""/>
                </v:shape>
                <w:control r:id="rId69" w:name="TextBox25222" w:shapeid="_x0000_i1175"/>
              </w:object>
            </w:r>
          </w:p>
        </w:tc>
        <w:tc>
          <w:tcPr>
            <w:tcW w:w="3107" w:type="dxa"/>
            <w:vMerge/>
            <w:tcBorders>
              <w:left w:val="single" w:sz="4" w:space="0" w:color="auto"/>
            </w:tcBorders>
          </w:tcPr>
          <w:p w14:paraId="33AC36B8" w14:textId="77777777" w:rsidR="00537EC5" w:rsidRPr="009E2537" w:rsidRDefault="00537EC5" w:rsidP="003B5C66">
            <w:pPr>
              <w:ind w:right="522"/>
              <w:jc w:val="both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</w:p>
        </w:tc>
      </w:tr>
    </w:tbl>
    <w:p w14:paraId="752CD8B2" w14:textId="77777777" w:rsidR="007C2D13" w:rsidRDefault="007C2D13" w:rsidP="007C2D13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5482282A" w14:textId="77777777" w:rsidR="007C2D13" w:rsidRDefault="007C2D13" w:rsidP="007C2D13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204BA4B5" w14:textId="77777777" w:rsidR="006D1CF4" w:rsidRDefault="006D1CF4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7D1B0E60" w14:textId="77777777" w:rsidR="00A50B52" w:rsidRDefault="00A50B52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120375C9" w14:textId="77777777" w:rsidR="007E579B" w:rsidRDefault="007E579B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29CA4BB4" w14:textId="77777777" w:rsidR="00A94DE7" w:rsidRDefault="00A94DE7" w:rsidP="00A94DE7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t xml:space="preserve">11.- MEJORA DE LA EMPLEABILIAD EN COMPETENCIAS Y EMPLEOS VERDES Y DIGITALES, MEDIANTE ACCIONES FORMATIVAS (máximo 10 puntos).   </w:t>
      </w:r>
    </w:p>
    <w:p w14:paraId="50C70E42" w14:textId="77777777" w:rsidR="00A94DE7" w:rsidRDefault="00A94DE7" w:rsidP="00A94DE7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 w:rsidRPr="00DA6BDD">
        <w:rPr>
          <w:rFonts w:ascii="Gill Sans" w:hAnsi="Gill Sans"/>
          <w:sz w:val="22"/>
          <w:szCs w:val="22"/>
          <w:lang w:val="es-ES"/>
        </w:rPr>
        <w:t>Detallar cada acción formativa dirigida a trabajadores seleccionados para ejecutar la obra o servicio (número de horas, contenido, entidad, nombre de la acción, competencias, etc.)</w:t>
      </w:r>
      <w:r>
        <w:rPr>
          <w:rFonts w:ascii="Gill Sans" w:hAnsi="Gill Sans"/>
          <w:sz w:val="22"/>
          <w:szCs w:val="22"/>
          <w:lang w:val="es-ES"/>
        </w:rPr>
        <w:t xml:space="preserve"> </w:t>
      </w:r>
    </w:p>
    <w:p w14:paraId="7F7AD9F5" w14:textId="77777777" w:rsidR="00A94DE7" w:rsidRPr="001E6300" w:rsidRDefault="00A94DE7" w:rsidP="00A94DE7">
      <w:pPr>
        <w:ind w:left="425" w:right="522"/>
        <w:jc w:val="both"/>
        <w:rPr>
          <w:rFonts w:ascii="Gill Sans" w:hAnsi="Gill Sans"/>
          <w:sz w:val="6"/>
          <w:szCs w:val="22"/>
          <w:lang w:val="es-ES"/>
        </w:rPr>
      </w:pPr>
    </w:p>
    <w:p w14:paraId="27087FFF" w14:textId="77777777" w:rsidR="00A94DE7" w:rsidRPr="005B70C2" w:rsidRDefault="00A94DE7" w:rsidP="00A94DE7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0C231402" w14:textId="77777777" w:rsidR="00A94DE7" w:rsidRDefault="00A94DE7" w:rsidP="00A94DE7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tbl>
      <w:tblPr>
        <w:tblStyle w:val="Tablaconcuadrcula"/>
        <w:tblW w:w="0" w:type="auto"/>
        <w:tblInd w:w="1120" w:type="dxa"/>
        <w:tblLayout w:type="fixed"/>
        <w:tblLook w:val="04A0" w:firstRow="1" w:lastRow="0" w:firstColumn="1" w:lastColumn="0" w:noHBand="0" w:noVBand="1"/>
      </w:tblPr>
      <w:tblGrid>
        <w:gridCol w:w="4645"/>
        <w:gridCol w:w="2126"/>
        <w:gridCol w:w="2126"/>
      </w:tblGrid>
      <w:tr w:rsidR="00A94DE7" w14:paraId="6F261452" w14:textId="77777777" w:rsidTr="00A94DE7">
        <w:trPr>
          <w:trHeight w:val="454"/>
        </w:trPr>
        <w:tc>
          <w:tcPr>
            <w:tcW w:w="4645" w:type="dxa"/>
            <w:vAlign w:val="center"/>
          </w:tcPr>
          <w:p w14:paraId="38C3574F" w14:textId="77777777" w:rsidR="00A94DE7" w:rsidRPr="00E03045" w:rsidRDefault="00A94DE7" w:rsidP="00A94DE7">
            <w:pPr>
              <w:ind w:right="522"/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E03045">
              <w:rPr>
                <w:rFonts w:ascii="Gill Sans" w:hAnsi="Gill Sans"/>
                <w:sz w:val="22"/>
                <w:szCs w:val="22"/>
                <w:lang w:val="es-ES"/>
              </w:rPr>
              <w:t>Acción formativa 1</w:t>
            </w:r>
            <w:r>
              <w:rPr>
                <w:rFonts w:ascii="Gill Sans" w:hAnsi="Gill Sans"/>
                <w:sz w:val="22"/>
                <w:szCs w:val="22"/>
                <w:lang w:val="es-ES"/>
              </w:rPr>
              <w:t>:</w:t>
            </w:r>
          </w:p>
        </w:tc>
        <w:tc>
          <w:tcPr>
            <w:tcW w:w="2126" w:type="dxa"/>
          </w:tcPr>
          <w:p w14:paraId="38F94F96" w14:textId="77777777" w:rsidR="00A94DE7" w:rsidRPr="005D7D17" w:rsidRDefault="00A94DE7" w:rsidP="00A94DE7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Nº de horas de formación</w:t>
            </w:r>
          </w:p>
        </w:tc>
        <w:tc>
          <w:tcPr>
            <w:tcW w:w="2126" w:type="dxa"/>
          </w:tcPr>
          <w:p w14:paraId="4F6EF7D2" w14:textId="77777777" w:rsidR="00A94DE7" w:rsidRPr="005D7D17" w:rsidRDefault="00A94DE7" w:rsidP="00A94DE7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5D7D17">
              <w:rPr>
                <w:rFonts w:ascii="Gill Sans" w:hAnsi="Gill Sans"/>
                <w:sz w:val="22"/>
                <w:szCs w:val="22"/>
                <w:lang w:val="es-ES"/>
              </w:rPr>
              <w:t>Autovaloración (puntos)</w:t>
            </w:r>
          </w:p>
        </w:tc>
      </w:tr>
      <w:tr w:rsidR="00A94DE7" w14:paraId="532AE4FE" w14:textId="77777777" w:rsidTr="00A94DE7">
        <w:trPr>
          <w:trHeight w:val="1985"/>
        </w:trPr>
        <w:tc>
          <w:tcPr>
            <w:tcW w:w="4645" w:type="dxa"/>
            <w:vAlign w:val="center"/>
          </w:tcPr>
          <w:p w14:paraId="22E6703F" w14:textId="4B1425B6" w:rsidR="00A94DE7" w:rsidRDefault="00A94DE7" w:rsidP="00A94DE7">
            <w:pPr>
              <w:ind w:right="522"/>
              <w:jc w:val="center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1619EFBA">
                <v:shape id="_x0000_i1177" type="#_x0000_t75" style="width:220.6pt;height:70.25pt" o:ole="">
                  <v:imagedata r:id="rId70" o:title=""/>
                </v:shape>
                <w:control r:id="rId71" w:name="TextBox24112421112" w:shapeid="_x0000_i1177"/>
              </w:object>
            </w:r>
          </w:p>
        </w:tc>
        <w:tc>
          <w:tcPr>
            <w:tcW w:w="2126" w:type="dxa"/>
            <w:vAlign w:val="center"/>
          </w:tcPr>
          <w:p w14:paraId="7D6CEE6F" w14:textId="217CB76E" w:rsidR="00A94DE7" w:rsidRPr="005D7D17" w:rsidRDefault="00A94DE7" w:rsidP="00A94DE7">
            <w:pPr>
              <w:ind w:right="522"/>
              <w:jc w:val="center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t xml:space="preserve">       </w:t>
            </w:r>
            <w:r>
              <w:rPr>
                <w:rFonts w:ascii="Gill Sans" w:hAnsi="Gill Sans"/>
              </w:rPr>
              <w:object w:dxaOrig="225" w:dyaOrig="225" w14:anchorId="7C0E63B8">
                <v:shape id="_x0000_i1179" type="#_x0000_t75" style="width:42.05pt;height:17.3pt" o:ole="">
                  <v:imagedata r:id="rId64" o:title=""/>
                </v:shape>
                <w:control r:id="rId72" w:name="TextBox24114114" w:shapeid="_x0000_i1179"/>
              </w:object>
            </w:r>
          </w:p>
        </w:tc>
        <w:tc>
          <w:tcPr>
            <w:tcW w:w="2126" w:type="dxa"/>
            <w:vAlign w:val="center"/>
          </w:tcPr>
          <w:p w14:paraId="57041873" w14:textId="7164CA2B" w:rsidR="00A94DE7" w:rsidRPr="005D7D17" w:rsidRDefault="00A94DE7" w:rsidP="00A94DE7">
            <w:pPr>
              <w:ind w:right="522"/>
              <w:jc w:val="center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t xml:space="preserve">      </w:t>
            </w:r>
            <w:r>
              <w:rPr>
                <w:rFonts w:ascii="Gill Sans" w:hAnsi="Gill Sans"/>
              </w:rPr>
              <w:object w:dxaOrig="225" w:dyaOrig="225" w14:anchorId="4F14900A">
                <v:shape id="_x0000_i1181" type="#_x0000_t75" style="width:42.05pt;height:17.3pt" o:ole="">
                  <v:imagedata r:id="rId64" o:title=""/>
                </v:shape>
                <w:control r:id="rId73" w:name="TextBox241141111" w:shapeid="_x0000_i1181"/>
              </w:object>
            </w:r>
          </w:p>
        </w:tc>
      </w:tr>
      <w:tr w:rsidR="00A94DE7" w14:paraId="25C739D2" w14:textId="77777777" w:rsidTr="00A94DE7">
        <w:tc>
          <w:tcPr>
            <w:tcW w:w="4645" w:type="dxa"/>
            <w:vAlign w:val="center"/>
          </w:tcPr>
          <w:p w14:paraId="2F9FCFB9" w14:textId="77777777" w:rsidR="00A94DE7" w:rsidRPr="00E03045" w:rsidRDefault="00A94DE7" w:rsidP="00A94DE7">
            <w:pPr>
              <w:ind w:right="522"/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E03045">
              <w:rPr>
                <w:rFonts w:ascii="Gill Sans" w:hAnsi="Gill Sans"/>
                <w:sz w:val="22"/>
                <w:szCs w:val="22"/>
                <w:lang w:val="es-ES"/>
              </w:rPr>
              <w:t>Acción formativa 2</w:t>
            </w:r>
            <w:r>
              <w:rPr>
                <w:rFonts w:ascii="Gill Sans" w:hAnsi="Gill Sans"/>
                <w:sz w:val="22"/>
                <w:szCs w:val="22"/>
                <w:lang w:val="es-ES"/>
              </w:rPr>
              <w:t>:</w:t>
            </w:r>
          </w:p>
        </w:tc>
        <w:tc>
          <w:tcPr>
            <w:tcW w:w="2126" w:type="dxa"/>
          </w:tcPr>
          <w:p w14:paraId="20F0B1D1" w14:textId="77777777" w:rsidR="00A94DE7" w:rsidRPr="005D7D17" w:rsidRDefault="00A94DE7" w:rsidP="00A94DE7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  <w:sz w:val="22"/>
                <w:szCs w:val="22"/>
                <w:lang w:val="es-ES"/>
              </w:rPr>
              <w:t>Nº de horas de formación</w:t>
            </w:r>
          </w:p>
        </w:tc>
        <w:tc>
          <w:tcPr>
            <w:tcW w:w="2126" w:type="dxa"/>
          </w:tcPr>
          <w:p w14:paraId="4CE26EF3" w14:textId="77777777" w:rsidR="00A94DE7" w:rsidRPr="005D7D17" w:rsidRDefault="00A94DE7" w:rsidP="00A94DE7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5D7D17">
              <w:rPr>
                <w:rFonts w:ascii="Gill Sans" w:hAnsi="Gill Sans"/>
                <w:sz w:val="22"/>
                <w:szCs w:val="22"/>
                <w:lang w:val="es-ES"/>
              </w:rPr>
              <w:t>Autovaloración (puntos)</w:t>
            </w:r>
          </w:p>
        </w:tc>
      </w:tr>
      <w:tr w:rsidR="00A94DE7" w14:paraId="289975B7" w14:textId="77777777" w:rsidTr="00A94DE7">
        <w:trPr>
          <w:trHeight w:val="1985"/>
        </w:trPr>
        <w:tc>
          <w:tcPr>
            <w:tcW w:w="4645" w:type="dxa"/>
            <w:vAlign w:val="center"/>
          </w:tcPr>
          <w:p w14:paraId="6701E316" w14:textId="47525183" w:rsidR="00A94DE7" w:rsidRDefault="00A94DE7" w:rsidP="00A94DE7">
            <w:pPr>
              <w:ind w:right="522"/>
              <w:jc w:val="center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62E6B5C2">
                <v:shape id="_x0000_i1183" type="#_x0000_t75" style="width:220.6pt;height:70.25pt" o:ole="">
                  <v:imagedata r:id="rId70" o:title=""/>
                </v:shape>
                <w:control r:id="rId74" w:name="TextBox241124211112" w:shapeid="_x0000_i1183"/>
              </w:object>
            </w:r>
          </w:p>
        </w:tc>
        <w:tc>
          <w:tcPr>
            <w:tcW w:w="2126" w:type="dxa"/>
            <w:vAlign w:val="center"/>
          </w:tcPr>
          <w:p w14:paraId="4E71ACDE" w14:textId="1E9D154B" w:rsidR="00A94DE7" w:rsidRPr="005D7D17" w:rsidRDefault="00A94DE7" w:rsidP="00A94DE7">
            <w:pPr>
              <w:ind w:right="522"/>
              <w:jc w:val="center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t xml:space="preserve">       </w:t>
            </w:r>
            <w:r>
              <w:rPr>
                <w:rFonts w:ascii="Gill Sans" w:hAnsi="Gill Sans"/>
              </w:rPr>
              <w:object w:dxaOrig="225" w:dyaOrig="225" w14:anchorId="47D7C36B">
                <v:shape id="_x0000_i1185" type="#_x0000_t75" style="width:42.05pt;height:17.3pt" o:ole="">
                  <v:imagedata r:id="rId64" o:title=""/>
                </v:shape>
                <w:control r:id="rId75" w:name="TextBox241141121" w:shapeid="_x0000_i1185"/>
              </w:object>
            </w:r>
          </w:p>
        </w:tc>
        <w:tc>
          <w:tcPr>
            <w:tcW w:w="2126" w:type="dxa"/>
            <w:vAlign w:val="center"/>
          </w:tcPr>
          <w:p w14:paraId="7A018D5F" w14:textId="555BC6EC" w:rsidR="00A94DE7" w:rsidRPr="005D7D17" w:rsidRDefault="00A94DE7" w:rsidP="00A94DE7">
            <w:pPr>
              <w:ind w:right="522"/>
              <w:jc w:val="center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t xml:space="preserve">       </w:t>
            </w:r>
            <w:r>
              <w:rPr>
                <w:rFonts w:ascii="Gill Sans" w:hAnsi="Gill Sans"/>
              </w:rPr>
              <w:object w:dxaOrig="225" w:dyaOrig="225" w14:anchorId="3B70C7F2">
                <v:shape id="_x0000_i1187" type="#_x0000_t75" style="width:42.05pt;height:17.3pt" o:ole="">
                  <v:imagedata r:id="rId64" o:title=""/>
                </v:shape>
                <w:control r:id="rId76" w:name="TextBox241141132" w:shapeid="_x0000_i1187"/>
              </w:object>
            </w:r>
          </w:p>
        </w:tc>
      </w:tr>
    </w:tbl>
    <w:p w14:paraId="68C5F46D" w14:textId="77777777" w:rsidR="00A94DE7" w:rsidRDefault="00A94DE7" w:rsidP="00F8477C">
      <w:pPr>
        <w:ind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0D3EEA12" w14:textId="77777777" w:rsidR="00A50B52" w:rsidRDefault="00A50B52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16ED7A07" w14:textId="380DC94A" w:rsidR="00A449AE" w:rsidRDefault="00E86A2D" w:rsidP="00A449AE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sz w:val="10"/>
          <w:szCs w:val="22"/>
          <w:lang w:val="es-ES"/>
        </w:rPr>
        <w:br/>
      </w:r>
      <w:r w:rsidR="00A449AE">
        <w:rPr>
          <w:rFonts w:ascii="Gill Sans" w:hAnsi="Gill Sans"/>
          <w:b/>
          <w:sz w:val="22"/>
          <w:szCs w:val="22"/>
          <w:lang w:val="es-ES"/>
        </w:rPr>
        <w:t>12.- INTEGRACIÓN DEL PRINCIPIO DE IGUALDAD (máximo 10 puntos).</w:t>
      </w:r>
    </w:p>
    <w:p w14:paraId="2F6F0E93" w14:textId="77777777" w:rsidR="00A449AE" w:rsidRDefault="00A449AE" w:rsidP="00A449AE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528EE170" w14:textId="77777777" w:rsidR="00A94DE7" w:rsidRPr="00937DF0" w:rsidRDefault="00A94DE7" w:rsidP="00A94DE7">
      <w:pPr>
        <w:ind w:left="425" w:right="522"/>
        <w:jc w:val="both"/>
        <w:rPr>
          <w:rFonts w:ascii="Gill Sans" w:hAnsi="Gill Sans"/>
          <w:b/>
          <w:sz w:val="14"/>
          <w:szCs w:val="22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928"/>
        <w:gridCol w:w="1989"/>
      </w:tblGrid>
      <w:tr w:rsidR="00A94DE7" w14:paraId="5A7149F0" w14:textId="77777777" w:rsidTr="00A94DE7">
        <w:trPr>
          <w:trHeight w:val="871"/>
          <w:jc w:val="center"/>
        </w:trPr>
        <w:tc>
          <w:tcPr>
            <w:tcW w:w="4928" w:type="dxa"/>
          </w:tcPr>
          <w:p w14:paraId="4E6B5CD4" w14:textId="77777777" w:rsidR="00A94DE7" w:rsidRPr="00C51F88" w:rsidRDefault="00A94DE7" w:rsidP="00A94DE7">
            <w:pPr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C51F88">
              <w:rPr>
                <w:rFonts w:ascii="Gill Sans" w:hAnsi="Gill Sans"/>
                <w:sz w:val="22"/>
                <w:szCs w:val="22"/>
                <w:lang w:val="es-ES"/>
              </w:rPr>
              <w:t>Porcentaje de mujeres que la entidad se compromete a solicitar en la oferta de empleo y cumplir en la selección de personal</w:t>
            </w:r>
            <w:r>
              <w:rPr>
                <w:rFonts w:ascii="Gill Sans" w:hAnsi="Gill Sans"/>
                <w:sz w:val="22"/>
                <w:szCs w:val="22"/>
                <w:lang w:val="es-ES"/>
              </w:rPr>
              <w:t>.</w:t>
            </w:r>
            <w:r w:rsidRPr="00C51F88">
              <w:rPr>
                <w:rFonts w:ascii="Gill Sans" w:hAnsi="Gill Sans"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07D51460" w14:textId="77777777" w:rsidR="00A94DE7" w:rsidRDefault="00A94DE7" w:rsidP="00A94DE7">
            <w:pPr>
              <w:ind w:right="404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C51F88">
              <w:rPr>
                <w:rFonts w:ascii="Gill Sans" w:hAnsi="Gill Sans"/>
                <w:sz w:val="22"/>
                <w:szCs w:val="22"/>
                <w:lang w:val="es-ES"/>
              </w:rPr>
              <w:t>Autovaloración</w:t>
            </w:r>
          </w:p>
          <w:p w14:paraId="147B54CF" w14:textId="77777777" w:rsidR="00A94DE7" w:rsidRPr="00C51F88" w:rsidRDefault="00A94DE7" w:rsidP="00A94DE7">
            <w:pPr>
              <w:ind w:right="404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C51F88">
              <w:rPr>
                <w:rFonts w:ascii="Gill Sans" w:hAnsi="Gill Sans"/>
                <w:sz w:val="22"/>
                <w:szCs w:val="22"/>
                <w:lang w:val="es-ES"/>
              </w:rPr>
              <w:t>(puntos)</w:t>
            </w:r>
          </w:p>
        </w:tc>
      </w:tr>
      <w:tr w:rsidR="00A94DE7" w14:paraId="782506DE" w14:textId="77777777" w:rsidTr="00A94DE7">
        <w:trPr>
          <w:trHeight w:val="445"/>
          <w:jc w:val="center"/>
        </w:trPr>
        <w:tc>
          <w:tcPr>
            <w:tcW w:w="4928" w:type="dxa"/>
            <w:vAlign w:val="center"/>
          </w:tcPr>
          <w:p w14:paraId="472E53A1" w14:textId="4F0039A1" w:rsidR="00A94DE7" w:rsidRDefault="00A94DE7" w:rsidP="00A94DE7">
            <w:pPr>
              <w:ind w:right="522"/>
              <w:jc w:val="center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t xml:space="preserve">           </w:t>
            </w:r>
            <w:r>
              <w:rPr>
                <w:rFonts w:ascii="Gill Sans" w:hAnsi="Gill Sans"/>
              </w:rPr>
              <w:object w:dxaOrig="225" w:dyaOrig="225" w14:anchorId="70B37437">
                <v:shape id="_x0000_i1189" type="#_x0000_t75" style="width:124.4pt;height:17.3pt" o:ole="">
                  <v:imagedata r:id="rId77" o:title=""/>
                </v:shape>
                <w:control r:id="rId78" w:name="TextBox2521" w:shapeid="_x0000_i1189"/>
              </w:object>
            </w:r>
          </w:p>
        </w:tc>
        <w:tc>
          <w:tcPr>
            <w:tcW w:w="1989" w:type="dxa"/>
            <w:vAlign w:val="center"/>
          </w:tcPr>
          <w:p w14:paraId="574B205A" w14:textId="664C2F0F" w:rsidR="00A94DE7" w:rsidRDefault="00A94DE7" w:rsidP="00A94DE7">
            <w:pPr>
              <w:ind w:right="522"/>
              <w:jc w:val="center"/>
              <w:rPr>
                <w:rFonts w:ascii="Gill Sans" w:hAnsi="Gill Sans"/>
                <w:b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t xml:space="preserve">     </w:t>
            </w:r>
            <w:r>
              <w:rPr>
                <w:rFonts w:ascii="Gill Sans" w:hAnsi="Gill Sans"/>
              </w:rPr>
              <w:object w:dxaOrig="225" w:dyaOrig="225" w14:anchorId="2F7E5200">
                <v:shape id="_x0000_i1191" type="#_x0000_t75" style="width:42.05pt;height:17.3pt" o:ole="">
                  <v:imagedata r:id="rId64" o:title=""/>
                </v:shape>
                <w:control r:id="rId79" w:name="TextBox2411411312" w:shapeid="_x0000_i1191"/>
              </w:object>
            </w:r>
          </w:p>
        </w:tc>
      </w:tr>
    </w:tbl>
    <w:p w14:paraId="3F855B40" w14:textId="77777777" w:rsidR="00A94DE7" w:rsidRDefault="00A94DE7" w:rsidP="00A94DE7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7A0A6F9A" w14:textId="77777777" w:rsidR="00A449AE" w:rsidRDefault="00A449AE" w:rsidP="00A449AE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7D68607A" w14:textId="77777777" w:rsidR="0074021A" w:rsidRDefault="0074021A" w:rsidP="00A449AE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284A1A23" w14:textId="77777777" w:rsidR="006D1CF4" w:rsidRDefault="006D1CF4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3DD98742" w14:textId="77777777" w:rsidR="00483A65" w:rsidRDefault="00483A65" w:rsidP="00483A65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t>1</w:t>
      </w:r>
      <w:r w:rsidR="008453DF">
        <w:rPr>
          <w:rFonts w:ascii="Gill Sans" w:hAnsi="Gill Sans"/>
          <w:b/>
          <w:sz w:val="22"/>
          <w:szCs w:val="22"/>
          <w:lang w:val="es-ES"/>
        </w:rPr>
        <w:t>3</w:t>
      </w:r>
      <w:r>
        <w:rPr>
          <w:rFonts w:ascii="Gill Sans" w:hAnsi="Gill Sans"/>
          <w:b/>
          <w:sz w:val="22"/>
          <w:szCs w:val="22"/>
          <w:lang w:val="es-ES"/>
        </w:rPr>
        <w:t>.- RATIO DE DEMANDANTES AGRARIOS SOBRE DEMANDANTES TOTALES Y DE AFILIADOS SEASS SOBRE AFILIADOS TOTALES DEL MUNICIPIO DESTINATARIO DE LA OBRA O SERVICIO (según valores de la base séptima de la convocatoria) (máximo 10 puntos por cada ratio).</w:t>
      </w:r>
    </w:p>
    <w:p w14:paraId="5D26C0F2" w14:textId="77777777" w:rsidR="00DA6BDD" w:rsidRDefault="00DA6BDD" w:rsidP="00483A65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32C4F92E" w14:textId="77777777" w:rsidR="00483A65" w:rsidRDefault="00483A65" w:rsidP="00483A65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tbl>
      <w:tblPr>
        <w:tblStyle w:val="Tablaconcuadrcula"/>
        <w:tblW w:w="0" w:type="auto"/>
        <w:tblInd w:w="425" w:type="dxa"/>
        <w:tblLook w:val="04A0" w:firstRow="1" w:lastRow="0" w:firstColumn="1" w:lastColumn="0" w:noHBand="0" w:noVBand="1"/>
      </w:tblPr>
      <w:tblGrid>
        <w:gridCol w:w="4786"/>
        <w:gridCol w:w="1996"/>
        <w:gridCol w:w="3370"/>
      </w:tblGrid>
      <w:tr w:rsidR="00483A65" w14:paraId="72D9E977" w14:textId="77777777" w:rsidTr="00996B9D">
        <w:trPr>
          <w:trHeight w:val="454"/>
        </w:trPr>
        <w:tc>
          <w:tcPr>
            <w:tcW w:w="4786" w:type="dxa"/>
            <w:vAlign w:val="center"/>
          </w:tcPr>
          <w:p w14:paraId="49981774" w14:textId="77777777" w:rsidR="00483A65" w:rsidRPr="003D2C8B" w:rsidRDefault="00483A65" w:rsidP="00483A65">
            <w:pPr>
              <w:ind w:right="522"/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3D2C8B">
              <w:rPr>
                <w:rFonts w:ascii="Gill Sans" w:hAnsi="Gill Sans"/>
                <w:sz w:val="22"/>
                <w:szCs w:val="22"/>
                <w:lang w:val="es-ES"/>
              </w:rPr>
              <w:t xml:space="preserve">Ratio </w:t>
            </w:r>
          </w:p>
        </w:tc>
        <w:tc>
          <w:tcPr>
            <w:tcW w:w="1996" w:type="dxa"/>
            <w:vAlign w:val="center"/>
          </w:tcPr>
          <w:p w14:paraId="6AC88A64" w14:textId="77777777" w:rsidR="00483A65" w:rsidRPr="003D2C8B" w:rsidRDefault="00483A65" w:rsidP="00483A65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3D2C8B">
              <w:rPr>
                <w:rFonts w:ascii="Gill Sans" w:hAnsi="Gill Sans"/>
                <w:sz w:val="22"/>
                <w:szCs w:val="22"/>
                <w:lang w:val="es-ES"/>
              </w:rPr>
              <w:t>Valor del ratio</w:t>
            </w:r>
          </w:p>
        </w:tc>
        <w:tc>
          <w:tcPr>
            <w:tcW w:w="3370" w:type="dxa"/>
            <w:vAlign w:val="center"/>
          </w:tcPr>
          <w:p w14:paraId="2A720295" w14:textId="77777777" w:rsidR="00483A65" w:rsidRPr="003D2C8B" w:rsidRDefault="00483A65" w:rsidP="00483A65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3D2C8B">
              <w:rPr>
                <w:rFonts w:ascii="Gill Sans" w:hAnsi="Gill Sans"/>
                <w:sz w:val="22"/>
                <w:szCs w:val="22"/>
                <w:lang w:val="es-ES"/>
              </w:rPr>
              <w:t>Autovaloración (puntos)</w:t>
            </w:r>
          </w:p>
        </w:tc>
      </w:tr>
      <w:tr w:rsidR="00483A65" w14:paraId="2CAD1F54" w14:textId="77777777" w:rsidTr="00996B9D">
        <w:trPr>
          <w:trHeight w:val="454"/>
        </w:trPr>
        <w:tc>
          <w:tcPr>
            <w:tcW w:w="4786" w:type="dxa"/>
            <w:vAlign w:val="center"/>
          </w:tcPr>
          <w:p w14:paraId="2CDE642E" w14:textId="77777777" w:rsidR="00483A65" w:rsidRPr="008A04D6" w:rsidRDefault="00483A65" w:rsidP="00483A65">
            <w:pPr>
              <w:ind w:right="522"/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8A04D6">
              <w:rPr>
                <w:rFonts w:ascii="Gill Sans" w:hAnsi="Gill Sans"/>
                <w:sz w:val="22"/>
                <w:szCs w:val="22"/>
                <w:lang w:val="es-ES"/>
              </w:rPr>
              <w:t>Demandantes agrarios</w:t>
            </w:r>
            <w:r>
              <w:rPr>
                <w:rFonts w:ascii="Gill Sans" w:hAnsi="Gill Sans"/>
                <w:sz w:val="22"/>
                <w:szCs w:val="22"/>
                <w:lang w:val="es-ES"/>
              </w:rPr>
              <w:t xml:space="preserve"> </w:t>
            </w:r>
            <w:r w:rsidRPr="008A04D6">
              <w:rPr>
                <w:rFonts w:ascii="Gill Sans" w:hAnsi="Gill Sans"/>
                <w:sz w:val="22"/>
                <w:szCs w:val="22"/>
                <w:lang w:val="es-ES"/>
              </w:rPr>
              <w:t>/</w:t>
            </w:r>
            <w:r>
              <w:rPr>
                <w:rFonts w:ascii="Gill Sans" w:hAnsi="Gill Sans"/>
                <w:sz w:val="22"/>
                <w:szCs w:val="22"/>
                <w:lang w:val="es-ES"/>
              </w:rPr>
              <w:t xml:space="preserve"> Total demandantes</w:t>
            </w:r>
          </w:p>
        </w:tc>
        <w:tc>
          <w:tcPr>
            <w:tcW w:w="1996" w:type="dxa"/>
            <w:vAlign w:val="center"/>
          </w:tcPr>
          <w:p w14:paraId="6AB60C8E" w14:textId="2C237AAD" w:rsidR="00483A65" w:rsidRPr="003D2C8B" w:rsidRDefault="00483A65" w:rsidP="00483A65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t xml:space="preserve">      </w:t>
            </w:r>
            <w:r>
              <w:rPr>
                <w:rFonts w:ascii="Gill Sans" w:hAnsi="Gill Sans"/>
              </w:rPr>
              <w:object w:dxaOrig="225" w:dyaOrig="225" w14:anchorId="1C1C92C2">
                <v:shape id="_x0000_i1193" type="#_x0000_t75" style="width:42.05pt;height:17.3pt" o:ole="">
                  <v:imagedata r:id="rId64" o:title=""/>
                </v:shape>
                <w:control r:id="rId80" w:name="TextBox2411411311" w:shapeid="_x0000_i1193"/>
              </w:object>
            </w:r>
          </w:p>
        </w:tc>
        <w:tc>
          <w:tcPr>
            <w:tcW w:w="3370" w:type="dxa"/>
            <w:vAlign w:val="center"/>
          </w:tcPr>
          <w:p w14:paraId="650C873D" w14:textId="6AFC7F0C" w:rsidR="00483A65" w:rsidRPr="003D2C8B" w:rsidRDefault="00483A65" w:rsidP="00483A65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0F36DE44">
                <v:shape id="_x0000_i1195" type="#_x0000_t75" style="width:42.05pt;height:17.3pt" o:ole="">
                  <v:imagedata r:id="rId64" o:title=""/>
                </v:shape>
                <w:control r:id="rId81" w:name="TextBox24114113112" w:shapeid="_x0000_i1195"/>
              </w:object>
            </w:r>
          </w:p>
        </w:tc>
      </w:tr>
      <w:tr w:rsidR="00483A65" w14:paraId="0F725BA9" w14:textId="77777777" w:rsidTr="00996B9D">
        <w:trPr>
          <w:trHeight w:val="454"/>
        </w:trPr>
        <w:tc>
          <w:tcPr>
            <w:tcW w:w="4786" w:type="dxa"/>
            <w:vAlign w:val="center"/>
          </w:tcPr>
          <w:p w14:paraId="0897B023" w14:textId="77777777" w:rsidR="00483A65" w:rsidRPr="003D2C8B" w:rsidRDefault="00483A65" w:rsidP="00483A65">
            <w:pPr>
              <w:ind w:right="522"/>
              <w:jc w:val="both"/>
              <w:rPr>
                <w:rFonts w:ascii="Gill Sans" w:hAnsi="Gill Sans"/>
                <w:sz w:val="22"/>
                <w:szCs w:val="22"/>
                <w:lang w:val="es-ES"/>
              </w:rPr>
            </w:pPr>
            <w:r w:rsidRPr="003D2C8B">
              <w:rPr>
                <w:rFonts w:ascii="Gill Sans" w:hAnsi="Gill Sans"/>
                <w:sz w:val="22"/>
                <w:szCs w:val="22"/>
                <w:lang w:val="es-ES"/>
              </w:rPr>
              <w:t>Af</w:t>
            </w:r>
            <w:r>
              <w:rPr>
                <w:rFonts w:ascii="Gill Sans" w:hAnsi="Gill Sans"/>
                <w:sz w:val="22"/>
                <w:szCs w:val="22"/>
                <w:lang w:val="es-ES"/>
              </w:rPr>
              <w:t>i</w:t>
            </w:r>
            <w:r w:rsidRPr="003D2C8B">
              <w:rPr>
                <w:rFonts w:ascii="Gill Sans" w:hAnsi="Gill Sans"/>
                <w:sz w:val="22"/>
                <w:szCs w:val="22"/>
                <w:lang w:val="es-ES"/>
              </w:rPr>
              <w:t xml:space="preserve">liados </w:t>
            </w:r>
            <w:r>
              <w:rPr>
                <w:rFonts w:ascii="Gill Sans" w:hAnsi="Gill Sans"/>
                <w:sz w:val="22"/>
                <w:szCs w:val="22"/>
                <w:lang w:val="es-ES"/>
              </w:rPr>
              <w:t>SEASS / Total afiliados</w:t>
            </w:r>
          </w:p>
        </w:tc>
        <w:tc>
          <w:tcPr>
            <w:tcW w:w="1996" w:type="dxa"/>
            <w:vAlign w:val="center"/>
          </w:tcPr>
          <w:p w14:paraId="3E4CE14B" w14:textId="5F19AF35" w:rsidR="00483A65" w:rsidRPr="003D2C8B" w:rsidRDefault="00483A65" w:rsidP="00483A65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t xml:space="preserve">      </w:t>
            </w:r>
            <w:r>
              <w:rPr>
                <w:rFonts w:ascii="Gill Sans" w:hAnsi="Gill Sans"/>
              </w:rPr>
              <w:object w:dxaOrig="225" w:dyaOrig="225" w14:anchorId="46F99C9C">
                <v:shape id="_x0000_i1197" type="#_x0000_t75" style="width:42.05pt;height:17.3pt" o:ole="">
                  <v:imagedata r:id="rId64" o:title=""/>
                </v:shape>
                <w:control r:id="rId82" w:name="TextBox24114113111" w:shapeid="_x0000_i1197"/>
              </w:object>
            </w:r>
          </w:p>
        </w:tc>
        <w:tc>
          <w:tcPr>
            <w:tcW w:w="3370" w:type="dxa"/>
            <w:vAlign w:val="center"/>
          </w:tcPr>
          <w:p w14:paraId="266BC507" w14:textId="5BB36C40" w:rsidR="00483A65" w:rsidRPr="003D2C8B" w:rsidRDefault="00483A65" w:rsidP="00483A65">
            <w:pPr>
              <w:ind w:right="522"/>
              <w:jc w:val="center"/>
              <w:rPr>
                <w:rFonts w:ascii="Gill Sans" w:hAnsi="Gill Sans"/>
                <w:sz w:val="22"/>
                <w:szCs w:val="22"/>
                <w:lang w:val="es-ES"/>
              </w:rPr>
            </w:pPr>
            <w:r>
              <w:rPr>
                <w:rFonts w:ascii="Gill Sans" w:hAnsi="Gill Sans"/>
              </w:rPr>
              <w:object w:dxaOrig="225" w:dyaOrig="225" w14:anchorId="70F9F891">
                <v:shape id="_x0000_i1199" type="#_x0000_t75" style="width:42.05pt;height:17.3pt" o:ole="">
                  <v:imagedata r:id="rId64" o:title=""/>
                </v:shape>
                <w:control r:id="rId83" w:name="TextBox24114113113" w:shapeid="_x0000_i1199"/>
              </w:object>
            </w:r>
          </w:p>
        </w:tc>
      </w:tr>
    </w:tbl>
    <w:p w14:paraId="31332C20" w14:textId="77777777" w:rsidR="006D1CF4" w:rsidRDefault="006D1CF4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13309747" w14:textId="77777777" w:rsidR="00483A65" w:rsidRDefault="00483A65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4A28357E" w14:textId="77777777" w:rsidR="001E6300" w:rsidRDefault="001E6300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0398ED2E" w14:textId="77777777" w:rsidR="00483A65" w:rsidRDefault="00483A65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1CCFBF5A" w14:textId="77777777" w:rsidR="00FF0E42" w:rsidRDefault="00FF0E42" w:rsidP="00483A65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68EC97AA" w14:textId="77777777" w:rsidR="007C5FD5" w:rsidRDefault="007C5FD5" w:rsidP="00483A65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578348E5" w14:textId="77777777" w:rsidR="00FF0E42" w:rsidRDefault="00FF0E42" w:rsidP="00483A65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629067DC" w14:textId="77777777" w:rsidR="00483A65" w:rsidRDefault="00483A65" w:rsidP="00483A65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>
        <w:rPr>
          <w:rFonts w:ascii="Gill Sans" w:hAnsi="Gill Sans"/>
          <w:b/>
          <w:sz w:val="22"/>
          <w:szCs w:val="22"/>
          <w:lang w:val="es-ES"/>
        </w:rPr>
        <w:t>1</w:t>
      </w:r>
      <w:r w:rsidR="008453DF">
        <w:rPr>
          <w:rFonts w:ascii="Gill Sans" w:hAnsi="Gill Sans"/>
          <w:b/>
          <w:sz w:val="22"/>
          <w:szCs w:val="22"/>
          <w:lang w:val="es-ES"/>
        </w:rPr>
        <w:t>4</w:t>
      </w:r>
      <w:r>
        <w:rPr>
          <w:rFonts w:ascii="Gill Sans" w:hAnsi="Gill Sans"/>
          <w:b/>
          <w:sz w:val="22"/>
          <w:szCs w:val="22"/>
          <w:lang w:val="es-ES"/>
        </w:rPr>
        <w:t>.</w:t>
      </w:r>
      <w:r w:rsidRPr="005B70C2">
        <w:rPr>
          <w:rFonts w:ascii="Gill Sans" w:hAnsi="Gill Sans"/>
          <w:b/>
          <w:sz w:val="22"/>
          <w:szCs w:val="22"/>
          <w:lang w:val="es-ES"/>
        </w:rPr>
        <w:t>- C</w:t>
      </w:r>
      <w:r w:rsidRPr="00657AC3">
        <w:rPr>
          <w:rFonts w:ascii="Gill Sans" w:hAnsi="Gill Sans"/>
          <w:b/>
          <w:sz w:val="22"/>
          <w:szCs w:val="22"/>
          <w:lang w:val="es-ES"/>
        </w:rPr>
        <w:t>OLABORACIÓN AL PROYECTO DEL SEPE EN AÑOS ANTERIORES</w:t>
      </w:r>
      <w:r>
        <w:rPr>
          <w:rFonts w:ascii="Gill Sans" w:hAnsi="Gill Sans"/>
          <w:b/>
          <w:sz w:val="22"/>
          <w:szCs w:val="22"/>
          <w:lang w:val="es-ES"/>
        </w:rPr>
        <w:t>.</w:t>
      </w:r>
    </w:p>
    <w:p w14:paraId="58ED47A0" w14:textId="77777777" w:rsidR="00483A65" w:rsidRDefault="00483A65" w:rsidP="00483A65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 w:rsidRPr="00657AC3">
        <w:rPr>
          <w:rFonts w:ascii="Gill Sans" w:hAnsi="Gill Sans"/>
          <w:sz w:val="22"/>
          <w:szCs w:val="22"/>
          <w:lang w:val="es-ES"/>
        </w:rPr>
        <w:t xml:space="preserve">(Explicar si este </w:t>
      </w:r>
      <w:r>
        <w:rPr>
          <w:rFonts w:ascii="Gill Sans" w:hAnsi="Gill Sans"/>
          <w:sz w:val="22"/>
          <w:szCs w:val="22"/>
          <w:lang w:val="es-ES"/>
        </w:rPr>
        <w:t>p</w:t>
      </w:r>
      <w:r w:rsidRPr="00657AC3">
        <w:rPr>
          <w:rFonts w:ascii="Gill Sans" w:hAnsi="Gill Sans"/>
          <w:sz w:val="22"/>
          <w:szCs w:val="22"/>
          <w:lang w:val="es-ES"/>
        </w:rPr>
        <w:t>royecto se ha iniciado en años anteriores. En caso afirmativo, detallar si se ha financiado a través de Proyectos Garantía de Renta</w:t>
      </w:r>
      <w:r>
        <w:rPr>
          <w:rFonts w:ascii="Gill Sans" w:hAnsi="Gill Sans"/>
          <w:sz w:val="22"/>
          <w:szCs w:val="22"/>
          <w:lang w:val="es-ES"/>
        </w:rPr>
        <w:t>s</w:t>
      </w:r>
      <w:r w:rsidRPr="00657AC3">
        <w:rPr>
          <w:rFonts w:ascii="Gill Sans" w:hAnsi="Gill Sans"/>
          <w:sz w:val="22"/>
          <w:szCs w:val="22"/>
          <w:lang w:val="es-ES"/>
        </w:rPr>
        <w:t xml:space="preserve"> o Proyectos Generadores de Empleo Estable, cuantías aplicadas y ejercicios económicos, así como la situación en que se encuentra actualmente).</w:t>
      </w:r>
    </w:p>
    <w:p w14:paraId="21E1A3C3" w14:textId="77777777" w:rsidR="007C5FD5" w:rsidRDefault="007C5FD5" w:rsidP="00483A65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68543320" w14:textId="77777777" w:rsidR="00483A65" w:rsidRDefault="00483A65" w:rsidP="00483A65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013A30D0" w14:textId="63089E6A" w:rsidR="00483A65" w:rsidRDefault="00483A65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  <w:r>
        <w:rPr>
          <w:rFonts w:ascii="Gill Sans" w:hAnsi="Gill Sans"/>
        </w:rPr>
        <w:object w:dxaOrig="225" w:dyaOrig="225" w14:anchorId="40C1C218">
          <v:shape id="_x0000_i1201" type="#_x0000_t75" style="width:482.1pt;height:128.45pt" o:ole="">
            <v:imagedata r:id="rId84" o:title=""/>
          </v:shape>
          <w:control r:id="rId85" w:name="TextBox141111" w:shapeid="_x0000_i1201"/>
        </w:object>
      </w:r>
    </w:p>
    <w:p w14:paraId="306F5B67" w14:textId="77777777" w:rsidR="00483A65" w:rsidRDefault="00483A65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3B124EF8" w14:textId="77777777" w:rsidR="00483A65" w:rsidRDefault="00483A65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486C4930" w14:textId="77777777" w:rsidR="00483A65" w:rsidRDefault="00483A65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7D40845C" w14:textId="77777777" w:rsidR="00483A65" w:rsidRDefault="00483A65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2F22BA07" w14:textId="77777777" w:rsidR="0074021A" w:rsidRDefault="00E86A2D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  <w:r>
        <w:rPr>
          <w:rFonts w:ascii="Gill Sans" w:hAnsi="Gill Sans"/>
          <w:sz w:val="10"/>
          <w:szCs w:val="22"/>
          <w:lang w:val="es-ES"/>
        </w:rPr>
        <w:br/>
      </w:r>
      <w:r>
        <w:rPr>
          <w:rFonts w:ascii="Gill Sans" w:hAnsi="Gill Sans"/>
          <w:sz w:val="10"/>
          <w:szCs w:val="22"/>
          <w:lang w:val="es-ES"/>
        </w:rPr>
        <w:br/>
      </w:r>
      <w:r>
        <w:rPr>
          <w:rFonts w:ascii="Gill Sans" w:hAnsi="Gill Sans"/>
          <w:sz w:val="10"/>
          <w:szCs w:val="22"/>
          <w:lang w:val="es-ES"/>
        </w:rPr>
        <w:br/>
      </w:r>
      <w:r>
        <w:rPr>
          <w:rFonts w:ascii="Gill Sans" w:hAnsi="Gill Sans"/>
          <w:sz w:val="10"/>
          <w:szCs w:val="22"/>
          <w:lang w:val="es-ES"/>
        </w:rPr>
        <w:br/>
      </w:r>
    </w:p>
    <w:p w14:paraId="62477B14" w14:textId="77777777" w:rsidR="0074021A" w:rsidRDefault="0074021A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6B49949E" w14:textId="77777777" w:rsidR="00483A65" w:rsidRDefault="00483A65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00D74FE3" w14:textId="4377F4DD" w:rsidR="00F8477C" w:rsidRDefault="00F8477C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  <w:r>
        <w:rPr>
          <w:rFonts w:ascii="Gill Sans" w:hAnsi="Gill Sans"/>
          <w:sz w:val="10"/>
          <w:szCs w:val="22"/>
          <w:lang w:val="es-ES"/>
        </w:rPr>
        <w:br/>
      </w:r>
      <w:r>
        <w:rPr>
          <w:rFonts w:ascii="Gill Sans" w:hAnsi="Gill Sans"/>
          <w:sz w:val="10"/>
          <w:szCs w:val="22"/>
          <w:lang w:val="es-ES"/>
        </w:rPr>
        <w:br/>
      </w:r>
      <w:r>
        <w:rPr>
          <w:rFonts w:ascii="Gill Sans" w:hAnsi="Gill Sans"/>
          <w:sz w:val="10"/>
          <w:szCs w:val="22"/>
          <w:lang w:val="es-ES"/>
        </w:rPr>
        <w:br/>
      </w:r>
      <w:r>
        <w:rPr>
          <w:rFonts w:ascii="Gill Sans" w:hAnsi="Gill Sans"/>
          <w:sz w:val="10"/>
          <w:szCs w:val="22"/>
          <w:lang w:val="es-ES"/>
        </w:rPr>
        <w:br/>
      </w:r>
      <w:r>
        <w:rPr>
          <w:rFonts w:ascii="Gill Sans" w:hAnsi="Gill Sans"/>
          <w:sz w:val="10"/>
          <w:szCs w:val="22"/>
          <w:lang w:val="es-ES"/>
        </w:rPr>
        <w:br/>
      </w:r>
    </w:p>
    <w:p w14:paraId="6BF993A8" w14:textId="77777777" w:rsidR="00F8477C" w:rsidRDefault="00F8477C">
      <w:pPr>
        <w:rPr>
          <w:rFonts w:ascii="Gill Sans" w:hAnsi="Gill Sans"/>
          <w:sz w:val="10"/>
          <w:szCs w:val="22"/>
          <w:lang w:val="es-ES"/>
        </w:rPr>
      </w:pPr>
      <w:r>
        <w:rPr>
          <w:rFonts w:ascii="Gill Sans" w:hAnsi="Gill Sans"/>
          <w:sz w:val="10"/>
          <w:szCs w:val="22"/>
          <w:lang w:val="es-ES"/>
        </w:rPr>
        <w:br w:type="page"/>
      </w:r>
    </w:p>
    <w:p w14:paraId="27323DB8" w14:textId="77777777" w:rsidR="00483A65" w:rsidRDefault="00483A65" w:rsidP="00483A65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  <w:r w:rsidRPr="003D2C8B">
        <w:rPr>
          <w:rFonts w:ascii="Gill Sans" w:hAnsi="Gill Sans"/>
          <w:b/>
          <w:sz w:val="22"/>
          <w:szCs w:val="22"/>
          <w:lang w:val="es-ES"/>
        </w:rPr>
        <w:lastRenderedPageBreak/>
        <w:t>1</w:t>
      </w:r>
      <w:r w:rsidR="008453DF">
        <w:rPr>
          <w:rFonts w:ascii="Gill Sans" w:hAnsi="Gill Sans"/>
          <w:b/>
          <w:sz w:val="22"/>
          <w:szCs w:val="22"/>
          <w:lang w:val="es-ES"/>
        </w:rPr>
        <w:t>5</w:t>
      </w:r>
      <w:r w:rsidRPr="003D2C8B">
        <w:rPr>
          <w:rFonts w:ascii="Gill Sans" w:hAnsi="Gill Sans"/>
          <w:b/>
          <w:sz w:val="22"/>
          <w:szCs w:val="22"/>
          <w:lang w:val="es-ES"/>
        </w:rPr>
        <w:t>.- RESULTADOS CONSEGUIDOS CON PROYECTOS GENERADORES DE EMPLEO ESTABLE EN LOS CINCO AÑOS ANTERIORES</w:t>
      </w:r>
      <w:r>
        <w:rPr>
          <w:rFonts w:ascii="Gill Sans" w:hAnsi="Gill Sans"/>
          <w:b/>
          <w:sz w:val="22"/>
          <w:szCs w:val="22"/>
          <w:lang w:val="es-ES"/>
        </w:rPr>
        <w:t>.</w:t>
      </w:r>
    </w:p>
    <w:p w14:paraId="4D768BCB" w14:textId="77777777" w:rsidR="00483A65" w:rsidRDefault="00483A65" w:rsidP="00483A65">
      <w:pPr>
        <w:ind w:left="425" w:right="522"/>
        <w:jc w:val="both"/>
        <w:rPr>
          <w:rFonts w:ascii="Gill Sans" w:hAnsi="Gill Sans"/>
          <w:b/>
          <w:sz w:val="22"/>
          <w:szCs w:val="22"/>
          <w:lang w:val="es-ES"/>
        </w:rPr>
      </w:pPr>
    </w:p>
    <w:p w14:paraId="57DDBD51" w14:textId="77777777" w:rsidR="00FF0E42" w:rsidRDefault="00483A65" w:rsidP="00E86A2D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  <w:r w:rsidRPr="002446E9">
        <w:rPr>
          <w:rFonts w:ascii="Gill Sans" w:hAnsi="Gill Sans"/>
          <w:sz w:val="22"/>
          <w:szCs w:val="22"/>
          <w:lang w:val="es-ES"/>
        </w:rPr>
        <w:t xml:space="preserve">Si se han recibido subvenciones en años anteriores para otros </w:t>
      </w:r>
      <w:r>
        <w:rPr>
          <w:rFonts w:ascii="Gill Sans" w:hAnsi="Gill Sans"/>
          <w:sz w:val="22"/>
          <w:szCs w:val="22"/>
          <w:lang w:val="es-ES"/>
        </w:rPr>
        <w:t>P</w:t>
      </w:r>
      <w:r w:rsidRPr="002446E9">
        <w:rPr>
          <w:rFonts w:ascii="Gill Sans" w:hAnsi="Gill Sans"/>
          <w:sz w:val="22"/>
          <w:szCs w:val="22"/>
          <w:lang w:val="es-ES"/>
        </w:rPr>
        <w:t xml:space="preserve">royectos </w:t>
      </w:r>
      <w:r>
        <w:rPr>
          <w:rFonts w:ascii="Gill Sans" w:hAnsi="Gill Sans"/>
          <w:sz w:val="22"/>
          <w:szCs w:val="22"/>
          <w:lang w:val="es-ES"/>
        </w:rPr>
        <w:t>G</w:t>
      </w:r>
      <w:r w:rsidRPr="002446E9">
        <w:rPr>
          <w:rFonts w:ascii="Gill Sans" w:hAnsi="Gill Sans"/>
          <w:sz w:val="22"/>
          <w:szCs w:val="22"/>
          <w:lang w:val="es-ES"/>
        </w:rPr>
        <w:t xml:space="preserve">eneradores de </w:t>
      </w:r>
      <w:r>
        <w:rPr>
          <w:rFonts w:ascii="Gill Sans" w:hAnsi="Gill Sans"/>
          <w:sz w:val="22"/>
          <w:szCs w:val="22"/>
          <w:lang w:val="es-ES"/>
        </w:rPr>
        <w:t>E</w:t>
      </w:r>
      <w:r w:rsidRPr="002446E9">
        <w:rPr>
          <w:rFonts w:ascii="Gill Sans" w:hAnsi="Gill Sans"/>
          <w:sz w:val="22"/>
          <w:szCs w:val="22"/>
          <w:lang w:val="es-ES"/>
        </w:rPr>
        <w:t xml:space="preserve">mpleo </w:t>
      </w:r>
      <w:r>
        <w:rPr>
          <w:rFonts w:ascii="Gill Sans" w:hAnsi="Gill Sans"/>
          <w:sz w:val="22"/>
          <w:szCs w:val="22"/>
          <w:lang w:val="es-ES"/>
        </w:rPr>
        <w:t>E</w:t>
      </w:r>
      <w:r w:rsidRPr="002446E9">
        <w:rPr>
          <w:rFonts w:ascii="Gill Sans" w:hAnsi="Gill Sans"/>
          <w:sz w:val="22"/>
          <w:szCs w:val="22"/>
          <w:lang w:val="es-ES"/>
        </w:rPr>
        <w:t>stable indicar:</w:t>
      </w:r>
    </w:p>
    <w:p w14:paraId="70B4ACB5" w14:textId="77777777" w:rsidR="00FF0E42" w:rsidRPr="002446E9" w:rsidRDefault="00FF0E42" w:rsidP="00483A65">
      <w:pPr>
        <w:ind w:left="42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5E528540" w14:textId="77777777" w:rsidR="00483A65" w:rsidRDefault="00483A65" w:rsidP="00483A65">
      <w:pPr>
        <w:pStyle w:val="Prrafodelista"/>
        <w:numPr>
          <w:ilvl w:val="0"/>
          <w:numId w:val="5"/>
        </w:numPr>
        <w:ind w:right="522"/>
        <w:jc w:val="both"/>
        <w:rPr>
          <w:rFonts w:ascii="Gill Sans" w:hAnsi="Gill Sans"/>
          <w:sz w:val="22"/>
          <w:szCs w:val="22"/>
          <w:lang w:val="es-ES"/>
        </w:rPr>
      </w:pPr>
      <w:r w:rsidRPr="002446E9">
        <w:rPr>
          <w:rFonts w:ascii="Gill Sans" w:hAnsi="Gill Sans"/>
          <w:sz w:val="22"/>
          <w:szCs w:val="22"/>
          <w:lang w:val="es-ES"/>
        </w:rPr>
        <w:t>Año</w:t>
      </w:r>
      <w:r w:rsidR="00731EC5">
        <w:rPr>
          <w:rFonts w:ascii="Gill Sans" w:hAnsi="Gill Sans"/>
          <w:sz w:val="22"/>
          <w:szCs w:val="22"/>
          <w:lang w:val="es-ES"/>
        </w:rPr>
        <w:t>s</w:t>
      </w:r>
      <w:r w:rsidRPr="002446E9">
        <w:rPr>
          <w:rFonts w:ascii="Gill Sans" w:hAnsi="Gill Sans"/>
          <w:sz w:val="22"/>
          <w:szCs w:val="22"/>
          <w:lang w:val="es-ES"/>
        </w:rPr>
        <w:t xml:space="preserve"> de ejecución</w:t>
      </w:r>
      <w:r>
        <w:rPr>
          <w:rFonts w:ascii="Gill Sans" w:hAnsi="Gill Sans"/>
          <w:sz w:val="22"/>
          <w:szCs w:val="22"/>
          <w:lang w:val="es-ES"/>
        </w:rPr>
        <w:t xml:space="preserve">. </w:t>
      </w:r>
    </w:p>
    <w:p w14:paraId="1ECEDEDD" w14:textId="091FB7AE" w:rsidR="00483A65" w:rsidRDefault="00996B9D" w:rsidP="00483A65">
      <w:pPr>
        <w:pStyle w:val="Prrafodelista"/>
        <w:ind w:left="785" w:right="522"/>
        <w:jc w:val="both"/>
        <w:rPr>
          <w:rFonts w:ascii="Gill Sans" w:hAnsi="Gill Sans"/>
        </w:rPr>
      </w:pPr>
      <w:r>
        <w:rPr>
          <w:rFonts w:ascii="Gill Sans" w:hAnsi="Gill Sans"/>
        </w:rPr>
        <w:object w:dxaOrig="225" w:dyaOrig="225" w14:anchorId="643FF074">
          <v:shape id="_x0000_i1203" type="#_x0000_t75" style="width:473.45pt;height:65.1pt" o:ole="">
            <v:imagedata r:id="rId86" o:title=""/>
          </v:shape>
          <w:control r:id="rId87" w:name="TextBox241141131111" w:shapeid="_x0000_i1203"/>
        </w:object>
      </w:r>
    </w:p>
    <w:p w14:paraId="01488C5F" w14:textId="77777777" w:rsidR="00FF0E42" w:rsidRPr="002446E9" w:rsidRDefault="00FF0E42" w:rsidP="00483A65">
      <w:pPr>
        <w:pStyle w:val="Prrafodelista"/>
        <w:ind w:left="78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573DC1F2" w14:textId="77777777" w:rsidR="00483A65" w:rsidRDefault="00483A65" w:rsidP="00483A65">
      <w:pPr>
        <w:pStyle w:val="Prrafodelista"/>
        <w:numPr>
          <w:ilvl w:val="0"/>
          <w:numId w:val="5"/>
        </w:numPr>
        <w:ind w:right="522"/>
        <w:jc w:val="both"/>
        <w:rPr>
          <w:rFonts w:ascii="Gill Sans" w:hAnsi="Gill Sans"/>
          <w:sz w:val="22"/>
          <w:szCs w:val="22"/>
          <w:lang w:val="es-ES"/>
        </w:rPr>
      </w:pPr>
      <w:r w:rsidRPr="002446E9">
        <w:rPr>
          <w:rFonts w:ascii="Gill Sans" w:hAnsi="Gill Sans"/>
          <w:sz w:val="22"/>
          <w:szCs w:val="22"/>
          <w:lang w:val="es-ES"/>
        </w:rPr>
        <w:t>Situación en la que se encuentra actualmente el proyecto fina</w:t>
      </w:r>
      <w:r>
        <w:rPr>
          <w:rFonts w:ascii="Gill Sans" w:hAnsi="Gill Sans"/>
          <w:sz w:val="22"/>
          <w:szCs w:val="22"/>
          <w:lang w:val="es-ES"/>
        </w:rPr>
        <w:t>n</w:t>
      </w:r>
      <w:r w:rsidRPr="002446E9">
        <w:rPr>
          <w:rFonts w:ascii="Gill Sans" w:hAnsi="Gill Sans"/>
          <w:sz w:val="22"/>
          <w:szCs w:val="22"/>
          <w:lang w:val="es-ES"/>
        </w:rPr>
        <w:t>ciado</w:t>
      </w:r>
      <w:r>
        <w:rPr>
          <w:rFonts w:ascii="Gill Sans" w:hAnsi="Gill Sans"/>
          <w:sz w:val="22"/>
          <w:szCs w:val="22"/>
          <w:lang w:val="es-ES"/>
        </w:rPr>
        <w:t>.</w:t>
      </w:r>
    </w:p>
    <w:p w14:paraId="77464BE9" w14:textId="77777777" w:rsidR="00FF0E42" w:rsidRPr="00FF0E42" w:rsidRDefault="00FF0E42" w:rsidP="00FF0E42">
      <w:pPr>
        <w:pStyle w:val="Prrafodelista"/>
        <w:ind w:left="785" w:right="522"/>
        <w:jc w:val="both"/>
        <w:rPr>
          <w:rFonts w:ascii="Gill Sans" w:hAnsi="Gill Sans"/>
          <w:sz w:val="12"/>
          <w:szCs w:val="22"/>
          <w:lang w:val="es-ES"/>
        </w:rPr>
      </w:pPr>
    </w:p>
    <w:p w14:paraId="5EDB1DA2" w14:textId="7B789752" w:rsidR="00996B9D" w:rsidRDefault="00996B9D" w:rsidP="00996B9D">
      <w:pPr>
        <w:pStyle w:val="Prrafodelista"/>
        <w:ind w:left="785" w:right="522"/>
        <w:jc w:val="both"/>
        <w:rPr>
          <w:rFonts w:ascii="Gill Sans" w:hAnsi="Gill Sans"/>
        </w:rPr>
      </w:pPr>
      <w:r>
        <w:rPr>
          <w:rFonts w:ascii="Gill Sans" w:hAnsi="Gill Sans"/>
        </w:rPr>
        <w:object w:dxaOrig="225" w:dyaOrig="225" w14:anchorId="03F874E6">
          <v:shape id="_x0000_i1205" type="#_x0000_t75" style="width:473.45pt;height:65.1pt" o:ole="">
            <v:imagedata r:id="rId86" o:title=""/>
          </v:shape>
          <w:control r:id="rId88" w:name="TextBox241124211111" w:shapeid="_x0000_i1205"/>
        </w:object>
      </w:r>
    </w:p>
    <w:p w14:paraId="170CB096" w14:textId="77777777" w:rsidR="00FF0E42" w:rsidRPr="002446E9" w:rsidRDefault="00FF0E42" w:rsidP="00996B9D">
      <w:pPr>
        <w:pStyle w:val="Prrafodelista"/>
        <w:ind w:left="785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5CDF3113" w14:textId="77777777" w:rsidR="00483A65" w:rsidRDefault="00483A65" w:rsidP="00483A65">
      <w:pPr>
        <w:pStyle w:val="Prrafodelista"/>
        <w:numPr>
          <w:ilvl w:val="0"/>
          <w:numId w:val="5"/>
        </w:numPr>
        <w:ind w:right="522"/>
        <w:jc w:val="both"/>
        <w:rPr>
          <w:rFonts w:ascii="Gill Sans" w:hAnsi="Gill Sans"/>
          <w:sz w:val="22"/>
          <w:szCs w:val="22"/>
          <w:lang w:val="es-ES"/>
        </w:rPr>
      </w:pPr>
      <w:r w:rsidRPr="002446E9">
        <w:rPr>
          <w:rFonts w:ascii="Gill Sans" w:hAnsi="Gill Sans"/>
          <w:sz w:val="22"/>
          <w:szCs w:val="22"/>
          <w:lang w:val="es-ES"/>
        </w:rPr>
        <w:t>Finalidad que cumplen y beneficios que ha supuesto para el municipio o comarca.</w:t>
      </w:r>
    </w:p>
    <w:p w14:paraId="796A83C9" w14:textId="77777777" w:rsidR="00FF0E42" w:rsidRPr="00FF0E42" w:rsidRDefault="00FF0E42" w:rsidP="00FF0E42">
      <w:pPr>
        <w:pStyle w:val="Prrafodelista"/>
        <w:ind w:left="78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064EA6B7" w14:textId="4D563B60" w:rsidR="00996B9D" w:rsidRDefault="00937DF0" w:rsidP="00996B9D">
      <w:pPr>
        <w:pStyle w:val="Prrafodelista"/>
        <w:ind w:left="785" w:right="522"/>
        <w:jc w:val="both"/>
        <w:rPr>
          <w:rFonts w:ascii="Gill Sans" w:hAnsi="Gill Sans"/>
        </w:rPr>
      </w:pPr>
      <w:r>
        <w:rPr>
          <w:rFonts w:ascii="Gill Sans" w:hAnsi="Gill Sans"/>
        </w:rPr>
        <w:object w:dxaOrig="225" w:dyaOrig="225" w14:anchorId="6DA95E77">
          <v:shape id="_x0000_i1207" type="#_x0000_t75" style="width:473.45pt;height:65.1pt" o:ole="">
            <v:imagedata r:id="rId86" o:title=""/>
          </v:shape>
          <w:control r:id="rId89" w:name="TextBox2411242111111" w:shapeid="_x0000_i1207"/>
        </w:object>
      </w:r>
    </w:p>
    <w:p w14:paraId="125E7527" w14:textId="77777777" w:rsidR="001B148C" w:rsidRDefault="001B148C" w:rsidP="00996B9D">
      <w:pPr>
        <w:pStyle w:val="Prrafodelista"/>
        <w:ind w:left="785" w:right="522"/>
        <w:jc w:val="both"/>
        <w:rPr>
          <w:rFonts w:ascii="Gill Sans" w:hAnsi="Gill Sans"/>
        </w:rPr>
      </w:pPr>
    </w:p>
    <w:p w14:paraId="4CC11543" w14:textId="77777777" w:rsidR="00483A65" w:rsidRDefault="00483A65" w:rsidP="00483A65">
      <w:pPr>
        <w:pStyle w:val="Prrafodelista"/>
        <w:numPr>
          <w:ilvl w:val="0"/>
          <w:numId w:val="5"/>
        </w:numPr>
        <w:ind w:right="522"/>
        <w:jc w:val="both"/>
        <w:rPr>
          <w:rFonts w:ascii="Gill Sans" w:hAnsi="Gill Sans"/>
          <w:sz w:val="22"/>
          <w:szCs w:val="22"/>
          <w:lang w:val="es-ES"/>
        </w:rPr>
      </w:pPr>
      <w:r w:rsidRPr="002446E9">
        <w:rPr>
          <w:rFonts w:ascii="Gill Sans" w:hAnsi="Gill Sans"/>
          <w:sz w:val="22"/>
          <w:szCs w:val="22"/>
          <w:lang w:val="es-ES"/>
        </w:rPr>
        <w:t>Otros datos de interés</w:t>
      </w:r>
      <w:r>
        <w:rPr>
          <w:rFonts w:ascii="Gill Sans" w:hAnsi="Gill Sans"/>
          <w:sz w:val="22"/>
          <w:szCs w:val="22"/>
          <w:lang w:val="es-ES"/>
        </w:rPr>
        <w:t>.</w:t>
      </w:r>
    </w:p>
    <w:p w14:paraId="265978BE" w14:textId="77777777" w:rsidR="00FF0E42" w:rsidRPr="00FF0E42" w:rsidRDefault="00FF0E42" w:rsidP="00FF0E42">
      <w:pPr>
        <w:pStyle w:val="Prrafodelista"/>
        <w:ind w:left="78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5179DCDA" w14:textId="45F07655" w:rsidR="00996B9D" w:rsidRPr="002446E9" w:rsidRDefault="00937DF0" w:rsidP="00996B9D">
      <w:pPr>
        <w:pStyle w:val="Prrafodelista"/>
        <w:ind w:left="785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</w:rPr>
        <w:object w:dxaOrig="225" w:dyaOrig="225" w14:anchorId="1599DCF1">
          <v:shape id="_x0000_i1209" type="#_x0000_t75" style="width:473.45pt;height:65.1pt" o:ole="">
            <v:imagedata r:id="rId86" o:title=""/>
          </v:shape>
          <w:control r:id="rId90" w:name="TextBox24112421111111" w:shapeid="_x0000_i1209"/>
        </w:object>
      </w:r>
    </w:p>
    <w:p w14:paraId="4B1A6A24" w14:textId="77777777" w:rsidR="00483A65" w:rsidRDefault="00483A65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4F66C3D7" w14:textId="77777777" w:rsidR="008A0A12" w:rsidRDefault="008A0A12" w:rsidP="00E86A2D">
      <w:pPr>
        <w:ind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3473E400" w14:textId="77777777" w:rsidR="008A0A12" w:rsidRDefault="008A0A12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5CFEA61F" w14:textId="77777777" w:rsidR="0074021A" w:rsidRDefault="0074021A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3037D019" w14:textId="77777777" w:rsidR="00483A65" w:rsidRDefault="00483A65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68372AF1" w14:textId="77777777" w:rsidR="00483A65" w:rsidRPr="00E86A2D" w:rsidRDefault="00996B9D" w:rsidP="00E86A2D">
      <w:pPr>
        <w:spacing w:line="360" w:lineRule="auto"/>
        <w:ind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 xml:space="preserve">El firmante de este anexo declara responsablemente la veracidad de la información contenida en el mismo, y adquiere el compromiso de realizar las acciones formativas indicadas en el punto </w:t>
      </w:r>
      <w:r w:rsidR="00DA6BDD">
        <w:rPr>
          <w:rFonts w:ascii="Gill Sans" w:hAnsi="Gill Sans"/>
          <w:sz w:val="22"/>
          <w:szCs w:val="22"/>
          <w:lang w:val="es-ES"/>
        </w:rPr>
        <w:t>11</w:t>
      </w:r>
      <w:r>
        <w:rPr>
          <w:rFonts w:ascii="Gill Sans" w:hAnsi="Gill Sans"/>
          <w:sz w:val="22"/>
          <w:szCs w:val="22"/>
          <w:lang w:val="es-ES"/>
        </w:rPr>
        <w:t>, y de solicitar en la oferta de empleo, y cumplir en la selección de personal, el p</w:t>
      </w:r>
      <w:r w:rsidRPr="00C51F88">
        <w:rPr>
          <w:rFonts w:ascii="Gill Sans" w:hAnsi="Gill Sans"/>
          <w:sz w:val="22"/>
          <w:szCs w:val="22"/>
          <w:lang w:val="es-ES"/>
        </w:rPr>
        <w:t xml:space="preserve">orcentaje de mujeres </w:t>
      </w:r>
      <w:r>
        <w:rPr>
          <w:rFonts w:ascii="Gill Sans" w:hAnsi="Gill Sans"/>
          <w:sz w:val="22"/>
          <w:szCs w:val="22"/>
          <w:lang w:val="es-ES"/>
        </w:rPr>
        <w:t>indicado en el punto 1</w:t>
      </w:r>
      <w:r w:rsidR="00DA6BDD">
        <w:rPr>
          <w:rFonts w:ascii="Gill Sans" w:hAnsi="Gill Sans"/>
          <w:sz w:val="22"/>
          <w:szCs w:val="22"/>
          <w:lang w:val="es-ES"/>
        </w:rPr>
        <w:t>2</w:t>
      </w:r>
      <w:r>
        <w:rPr>
          <w:rFonts w:ascii="Gill Sans" w:hAnsi="Gill Sans"/>
          <w:sz w:val="22"/>
          <w:szCs w:val="22"/>
          <w:lang w:val="es-ES"/>
        </w:rPr>
        <w:t>.</w:t>
      </w:r>
    </w:p>
    <w:p w14:paraId="277753EB" w14:textId="77777777" w:rsidR="00483A65" w:rsidRDefault="00483A65" w:rsidP="008C6E04">
      <w:pPr>
        <w:ind w:left="425" w:right="522"/>
        <w:jc w:val="both"/>
        <w:rPr>
          <w:rFonts w:ascii="Gill Sans" w:hAnsi="Gill Sans"/>
          <w:sz w:val="10"/>
          <w:szCs w:val="22"/>
          <w:lang w:val="es-ES"/>
        </w:rPr>
      </w:pPr>
    </w:p>
    <w:p w14:paraId="27DB1538" w14:textId="77777777" w:rsidR="00FB534A" w:rsidRDefault="007F7A14" w:rsidP="0036414C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ab/>
      </w:r>
    </w:p>
    <w:p w14:paraId="1AC9DDB0" w14:textId="62CBE4E5" w:rsidR="007F7A14" w:rsidRDefault="007F7A14" w:rsidP="00FB534A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 w:rsidR="00E64716">
        <w:rPr>
          <w:rFonts w:ascii="Gill Sans" w:hAnsi="Gill Sans"/>
          <w:sz w:val="22"/>
          <w:szCs w:val="22"/>
          <w:lang w:val="es-ES"/>
        </w:rPr>
        <w:t xml:space="preserve">    </w:t>
      </w:r>
      <w:r w:rsidR="00FB534A">
        <w:rPr>
          <w:rFonts w:ascii="Gill Sans" w:hAnsi="Gill Sans"/>
        </w:rPr>
        <w:object w:dxaOrig="225" w:dyaOrig="225" w14:anchorId="4ABDB7A2">
          <v:shape id="_x0000_i1211" type="#_x0000_t75" style="width:124.4pt;height:17.3pt" o:ole="">
            <v:imagedata r:id="rId77" o:title=""/>
          </v:shape>
          <w:control r:id="rId91" w:name="TextBox241141" w:shapeid="_x0000_i1211"/>
        </w:object>
      </w:r>
      <w:r w:rsidR="00E64716">
        <w:rPr>
          <w:rFonts w:ascii="Gill Sans" w:hAnsi="Gill Sans"/>
          <w:sz w:val="22"/>
          <w:szCs w:val="22"/>
          <w:lang w:val="es-ES"/>
        </w:rPr>
        <w:t xml:space="preserve">    </w:t>
      </w:r>
      <w:r w:rsidR="00FB534A">
        <w:rPr>
          <w:rFonts w:ascii="Gill Sans" w:hAnsi="Gill Sans"/>
          <w:sz w:val="22"/>
          <w:szCs w:val="22"/>
          <w:lang w:val="es-ES"/>
        </w:rPr>
        <w:t xml:space="preserve"> a  </w:t>
      </w:r>
      <w:r w:rsidR="00FB534A">
        <w:rPr>
          <w:rFonts w:ascii="Gill Sans" w:hAnsi="Gill Sans"/>
        </w:rPr>
        <w:object w:dxaOrig="225" w:dyaOrig="225" w14:anchorId="6B3A9086">
          <v:shape id="_x0000_i1213" type="#_x0000_t75" style="width:40.3pt;height:17.3pt" o:ole="">
            <v:imagedata r:id="rId92" o:title=""/>
          </v:shape>
          <w:control r:id="rId93" w:name="TextBox24112421" w:shapeid="_x0000_i1213"/>
        </w:object>
      </w:r>
      <w:r w:rsidR="00FB534A">
        <w:rPr>
          <w:rFonts w:ascii="Gill Sans" w:hAnsi="Gill Sans"/>
          <w:sz w:val="22"/>
          <w:szCs w:val="22"/>
          <w:lang w:val="es-ES"/>
        </w:rPr>
        <w:t xml:space="preserve">   </w:t>
      </w:r>
      <w:r>
        <w:rPr>
          <w:rFonts w:ascii="Gill Sans" w:hAnsi="Gill Sans"/>
          <w:sz w:val="22"/>
          <w:szCs w:val="22"/>
          <w:lang w:val="es-ES"/>
        </w:rPr>
        <w:t>de</w:t>
      </w:r>
      <w:r w:rsidR="00FB534A">
        <w:rPr>
          <w:rFonts w:ascii="Gill Sans" w:hAnsi="Gill Sans"/>
          <w:sz w:val="22"/>
          <w:szCs w:val="22"/>
          <w:lang w:val="es-ES"/>
        </w:rPr>
        <w:t xml:space="preserve">    </w:t>
      </w:r>
      <w:r w:rsidR="00FB534A">
        <w:rPr>
          <w:rFonts w:ascii="Gill Sans" w:hAnsi="Gill Sans"/>
        </w:rPr>
        <w:object w:dxaOrig="225" w:dyaOrig="225" w14:anchorId="40C75A3E">
          <v:shape id="_x0000_i1215" type="#_x0000_t75" style="width:76.05pt;height:17.3pt" o:ole="">
            <v:imagedata r:id="rId94" o:title=""/>
          </v:shape>
          <w:control r:id="rId95" w:name="TextBox241142" w:shapeid="_x0000_i1215"/>
        </w:object>
      </w:r>
      <w:r w:rsidR="00FB534A">
        <w:rPr>
          <w:rFonts w:ascii="Gill Sans" w:hAnsi="Gill Sans"/>
          <w:sz w:val="22"/>
          <w:szCs w:val="22"/>
          <w:lang w:val="es-ES"/>
        </w:rPr>
        <w:t xml:space="preserve">   </w:t>
      </w:r>
      <w:r>
        <w:rPr>
          <w:rFonts w:ascii="Gill Sans" w:hAnsi="Gill Sans"/>
          <w:sz w:val="22"/>
          <w:szCs w:val="22"/>
          <w:lang w:val="es-ES"/>
        </w:rPr>
        <w:t>de</w:t>
      </w:r>
      <w:r w:rsidR="00FB534A">
        <w:rPr>
          <w:rFonts w:ascii="Gill Sans" w:hAnsi="Gill Sans"/>
          <w:sz w:val="22"/>
          <w:szCs w:val="22"/>
          <w:lang w:val="es-ES"/>
        </w:rPr>
        <w:t xml:space="preserve">   </w:t>
      </w:r>
      <w:r w:rsidR="00FB534A">
        <w:rPr>
          <w:rFonts w:ascii="Gill Sans" w:hAnsi="Gill Sans"/>
        </w:rPr>
        <w:object w:dxaOrig="225" w:dyaOrig="225" w14:anchorId="3ADDD637">
          <v:shape id="_x0000_i1217" type="#_x0000_t75" style="width:40.3pt;height:17.3pt" o:ole="">
            <v:imagedata r:id="rId92" o:title=""/>
          </v:shape>
          <w:control r:id="rId96" w:name="TextBox24112422" w:shapeid="_x0000_i1217"/>
        </w:object>
      </w:r>
    </w:p>
    <w:p w14:paraId="4D4A6255" w14:textId="77777777" w:rsidR="00FB534A" w:rsidRDefault="00FB534A" w:rsidP="00FB534A">
      <w:pPr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39AB35F7" w14:textId="77777777" w:rsidR="004A6E0E" w:rsidRDefault="007F7A14" w:rsidP="00E86A2D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 w:rsidR="00E64716">
        <w:rPr>
          <w:rFonts w:ascii="Gill Sans" w:hAnsi="Gill Sans"/>
          <w:sz w:val="22"/>
          <w:szCs w:val="22"/>
          <w:lang w:val="es-ES"/>
        </w:rPr>
        <w:t xml:space="preserve">         </w:t>
      </w:r>
      <w:r>
        <w:rPr>
          <w:rFonts w:ascii="Gill Sans" w:hAnsi="Gill Sans"/>
          <w:sz w:val="22"/>
          <w:szCs w:val="22"/>
          <w:lang w:val="es-ES"/>
        </w:rPr>
        <w:t>EL RESPONSABLE DE LA CORPORACIÓN</w:t>
      </w:r>
    </w:p>
    <w:p w14:paraId="78420B76" w14:textId="77777777" w:rsidR="004A6E0E" w:rsidRDefault="004A6E0E" w:rsidP="0036414C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</w:p>
    <w:p w14:paraId="18BE99B1" w14:textId="77777777" w:rsidR="007D1B52" w:rsidRPr="00DD01D9" w:rsidRDefault="007F7A14" w:rsidP="0036414C">
      <w:pPr>
        <w:spacing w:line="360" w:lineRule="auto"/>
        <w:ind w:left="426" w:right="522"/>
        <w:jc w:val="both"/>
        <w:rPr>
          <w:rFonts w:ascii="Gill Sans" w:hAnsi="Gill Sans"/>
          <w:sz w:val="22"/>
          <w:szCs w:val="22"/>
          <w:lang w:val="es-ES"/>
        </w:rPr>
      </w:pP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</w:r>
      <w:r>
        <w:rPr>
          <w:rFonts w:ascii="Gill Sans" w:hAnsi="Gill Sans"/>
          <w:sz w:val="22"/>
          <w:szCs w:val="22"/>
          <w:lang w:val="es-ES"/>
        </w:rPr>
        <w:tab/>
        <w:t>Fdo.__________________________________________</w:t>
      </w:r>
    </w:p>
    <w:sectPr w:rsidR="007D1B52" w:rsidRPr="00DD01D9" w:rsidSect="00F623A2">
      <w:headerReference w:type="default" r:id="rId97"/>
      <w:headerReference w:type="first" r:id="rId98"/>
      <w:type w:val="continuous"/>
      <w:pgSz w:w="11907" w:h="16840" w:code="9"/>
      <w:pgMar w:top="2241" w:right="480" w:bottom="278" w:left="840" w:header="0" w:footer="96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C5739" w14:textId="77777777" w:rsidR="00E23A11" w:rsidRDefault="00E23A11">
      <w:r>
        <w:separator/>
      </w:r>
    </w:p>
  </w:endnote>
  <w:endnote w:type="continuationSeparator" w:id="0">
    <w:p w14:paraId="016E843A" w14:textId="77777777" w:rsidR="00E23A11" w:rsidRDefault="00E23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">
    <w:altName w:val="Calibri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CC4C5" w14:textId="77777777" w:rsidR="00E23A11" w:rsidRDefault="00E23A11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6167EF1" wp14:editId="5810D30B">
              <wp:simplePos x="0" y="0"/>
              <wp:positionH relativeFrom="column">
                <wp:posOffset>6057900</wp:posOffset>
              </wp:positionH>
              <wp:positionV relativeFrom="paragraph">
                <wp:posOffset>409575</wp:posOffset>
              </wp:positionV>
              <wp:extent cx="678180" cy="0"/>
              <wp:effectExtent l="0" t="0" r="26670" b="19050"/>
              <wp:wrapNone/>
              <wp:docPr id="15" name="15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818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1E213E2" id="15 Conector recto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7pt,32.25pt" to="530.4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" strokecolor="black [3213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87D31A1" wp14:editId="15E59ECB">
              <wp:simplePos x="0" y="0"/>
              <wp:positionH relativeFrom="column">
                <wp:posOffset>5959475</wp:posOffset>
              </wp:positionH>
              <wp:positionV relativeFrom="paragraph">
                <wp:posOffset>163830</wp:posOffset>
              </wp:positionV>
              <wp:extent cx="838200" cy="452120"/>
              <wp:effectExtent l="0" t="0" r="0" b="5080"/>
              <wp:wrapNone/>
              <wp:docPr id="13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0" cy="452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A9E982" w14:textId="77777777" w:rsidR="00E23A11" w:rsidRPr="000C3A92" w:rsidRDefault="00E23A11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</w:pPr>
                          <w:r w:rsidRPr="000C3A92"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  <w:t>MINISTERIO</w:t>
                          </w:r>
                        </w:p>
                        <w:p w14:paraId="38700A07" w14:textId="77777777" w:rsidR="00E23A11" w:rsidRDefault="00E23A11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</w:pPr>
                          <w:r w:rsidRPr="000C3A92"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  <w:t>DE</w:t>
                          </w:r>
                          <w: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  <w:t xml:space="preserve"> TRABAJO</w:t>
                          </w:r>
                        </w:p>
                        <w:p w14:paraId="3D3D744D" w14:textId="77777777" w:rsidR="00E23A11" w:rsidRPr="000C3A92" w:rsidRDefault="00E23A11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  <w:t>Y ECONOMIA SOCIAL</w:t>
                          </w:r>
                        </w:p>
                        <w:p w14:paraId="79A38BEE" w14:textId="77777777" w:rsidR="00E23A11" w:rsidRPr="000C3A92" w:rsidRDefault="00E23A11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</w:pPr>
                        </w:p>
                        <w:p w14:paraId="123C2120" w14:textId="77777777" w:rsidR="00E23A11" w:rsidRPr="000C3A92" w:rsidRDefault="00E23A11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</w:pPr>
                          <w:r w:rsidRPr="000C3A92">
                            <w:rPr>
                              <w:rFonts w:ascii="Gill Sans" w:hAnsi="Gill Sans"/>
                              <w:sz w:val="8"/>
                              <w:szCs w:val="8"/>
                              <w:lang w:val="es-ES"/>
                            </w:rPr>
                            <w:t>SERVICIO PÚBLICO</w:t>
                          </w:r>
                        </w:p>
                        <w:p w14:paraId="27CF7F40" w14:textId="77777777" w:rsidR="00E23A11" w:rsidRDefault="00E23A11" w:rsidP="00381616">
                          <w:pPr>
                            <w:rPr>
                              <w:rFonts w:ascii="Gill Sans" w:hAnsi="Gill Sans"/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Gill Sans" w:hAnsi="Gill Sans"/>
                              <w:sz w:val="8"/>
                              <w:szCs w:val="8"/>
                            </w:rPr>
                            <w:t>DE EMPLEO ESTATAL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7D31A1" id="_x0000_t202" coordsize="21600,21600" o:spt="202" path="m,l,21600r21600,l21600,xe">
              <v:stroke joinstyle="miter"/>
              <v:path gradientshapeok="t" o:connecttype="rect"/>
            </v:shapetype>
            <v:shape id="Text Box 53" o:spid="_x0000_s1026" type="#_x0000_t202" style="position:absolute;margin-left:469.25pt;margin-top:12.9pt;width:66pt;height:35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LPatgIAALo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" filled="f" stroked="f">
              <v:textbox>
                <w:txbxContent>
                  <w:p w14:paraId="53A9E982" w14:textId="77777777" w:rsidR="00E23A11" w:rsidRPr="000C3A92" w:rsidRDefault="00E23A11" w:rsidP="00381616">
                    <w:pP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</w:pPr>
                    <w:r w:rsidRPr="000C3A92"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  <w:t>MINISTERIO</w:t>
                    </w:r>
                  </w:p>
                  <w:p w14:paraId="38700A07" w14:textId="77777777" w:rsidR="00E23A11" w:rsidRDefault="00E23A11" w:rsidP="00381616">
                    <w:pP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</w:pPr>
                    <w:r w:rsidRPr="000C3A92"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  <w:t>DE</w:t>
                    </w:r>
                    <w: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  <w:t xml:space="preserve"> TRABAJO</w:t>
                    </w:r>
                  </w:p>
                  <w:p w14:paraId="3D3D744D" w14:textId="77777777" w:rsidR="00E23A11" w:rsidRPr="000C3A92" w:rsidRDefault="00E23A11" w:rsidP="00381616">
                    <w:pP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  <w:t>Y ECONOMIA SOCIAL</w:t>
                    </w:r>
                  </w:p>
                  <w:p w14:paraId="79A38BEE" w14:textId="77777777" w:rsidR="00E23A11" w:rsidRPr="000C3A92" w:rsidRDefault="00E23A11" w:rsidP="00381616">
                    <w:pP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</w:pPr>
                  </w:p>
                  <w:p w14:paraId="123C2120" w14:textId="77777777" w:rsidR="00E23A11" w:rsidRPr="000C3A92" w:rsidRDefault="00E23A11" w:rsidP="00381616">
                    <w:pPr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</w:pPr>
                    <w:r w:rsidRPr="000C3A92">
                      <w:rPr>
                        <w:rFonts w:ascii="Gill Sans" w:hAnsi="Gill Sans"/>
                        <w:sz w:val="8"/>
                        <w:szCs w:val="8"/>
                        <w:lang w:val="es-ES"/>
                      </w:rPr>
                      <w:t>SERVICIO PÚBLICO</w:t>
                    </w:r>
                  </w:p>
                  <w:p w14:paraId="27CF7F40" w14:textId="77777777" w:rsidR="00E23A11" w:rsidRDefault="00E23A11" w:rsidP="00381616">
                    <w:pPr>
                      <w:rPr>
                        <w:rFonts w:ascii="Gill Sans" w:hAnsi="Gill Sans"/>
                        <w:sz w:val="8"/>
                        <w:szCs w:val="8"/>
                      </w:rPr>
                    </w:pPr>
                    <w:r>
                      <w:rPr>
                        <w:rFonts w:ascii="Gill Sans" w:hAnsi="Gill Sans"/>
                        <w:sz w:val="8"/>
                        <w:szCs w:val="8"/>
                      </w:rPr>
                      <w:t>DE EMPLEO ESTATAL</w:t>
                    </w:r>
                  </w:p>
                </w:txbxContent>
              </v:textbox>
            </v:shape>
          </w:pict>
        </mc:Fallback>
      </mc:AlternateContent>
    </w:r>
    <w:r w:rsidRPr="006C0F73">
      <w:rPr>
        <w:noProof/>
        <w:lang w:val="es-ES" w:eastAsia="es-ES"/>
      </w:rPr>
      <w:drawing>
        <wp:anchor distT="0" distB="0" distL="114300" distR="114300" simplePos="0" relativeHeight="251673600" behindDoc="0" locked="0" layoutInCell="1" allowOverlap="1" wp14:anchorId="25099928" wp14:editId="7C454AFA">
          <wp:simplePos x="0" y="0"/>
          <wp:positionH relativeFrom="column">
            <wp:posOffset>125730</wp:posOffset>
          </wp:positionH>
          <wp:positionV relativeFrom="paragraph">
            <wp:posOffset>92075</wp:posOffset>
          </wp:positionV>
          <wp:extent cx="1329055" cy="372745"/>
          <wp:effectExtent l="0" t="0" r="4445" b="8255"/>
          <wp:wrapSquare wrapText="bothSides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BAJAMOS PARA TI (Cas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9055" cy="372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095A428C" wp14:editId="66B7B3B9">
              <wp:simplePos x="0" y="0"/>
              <wp:positionH relativeFrom="column">
                <wp:posOffset>123190</wp:posOffset>
              </wp:positionH>
              <wp:positionV relativeFrom="paragraph">
                <wp:posOffset>911225</wp:posOffset>
              </wp:positionV>
              <wp:extent cx="5562600" cy="342900"/>
              <wp:effectExtent l="0" t="0" r="635" b="3175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F8EB1" w14:textId="77777777" w:rsidR="00E23A11" w:rsidRPr="00B82B8E" w:rsidRDefault="00E23A11" w:rsidP="00295C4E">
                          <w:pPr>
                            <w:rPr>
                              <w:rFonts w:ascii="Gill Sans" w:hAnsi="Gill Sans"/>
                              <w:sz w:val="18"/>
                              <w:szCs w:val="18"/>
                              <w:lang w:val="es-ES"/>
                            </w:rPr>
                          </w:pPr>
                        </w:p>
                        <w:p w14:paraId="422220A0" w14:textId="77777777" w:rsidR="00E23A11" w:rsidRPr="00B82B8E" w:rsidRDefault="00E23A11" w:rsidP="00295C4E">
                          <w:pPr>
                            <w:rPr>
                              <w:rFonts w:ascii="Gill Sans" w:hAnsi="Gill Sans"/>
                              <w:sz w:val="18"/>
                              <w:szCs w:val="18"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0" tIns="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5A428C" id="Text Box 13" o:spid="_x0000_s1027" type="#_x0000_t202" style="position:absolute;margin-left:9.7pt;margin-top:71.75pt;width:438pt;height:2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" filled="f" stroked="f">
              <v:textbox inset="0,0,0">
                <w:txbxContent>
                  <w:p w14:paraId="774F8EB1" w14:textId="77777777" w:rsidR="00E23A11" w:rsidRPr="00B82B8E" w:rsidRDefault="00E23A11" w:rsidP="00295C4E">
                    <w:pPr>
                      <w:rPr>
                        <w:rFonts w:ascii="Gill Sans" w:hAnsi="Gill Sans"/>
                        <w:sz w:val="18"/>
                        <w:szCs w:val="18"/>
                        <w:lang w:val="es-ES"/>
                      </w:rPr>
                    </w:pPr>
                  </w:p>
                  <w:p w14:paraId="422220A0" w14:textId="77777777" w:rsidR="00E23A11" w:rsidRPr="00B82B8E" w:rsidRDefault="00E23A11" w:rsidP="00295C4E">
                    <w:pPr>
                      <w:rPr>
                        <w:rFonts w:ascii="Gill Sans" w:hAnsi="Gill Sans"/>
                        <w:sz w:val="18"/>
                        <w:szCs w:val="18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  <w:r>
      <w:tab/>
    </w: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DF9DE" w14:textId="77777777" w:rsidR="00E23A11" w:rsidRPr="00B82B8E" w:rsidRDefault="00E23A11" w:rsidP="00B82B8E">
    <w:pPr>
      <w:pStyle w:val="Piedepgina"/>
      <w:rPr>
        <w:lang w:val="es-ES"/>
      </w:rPr>
    </w:pPr>
  </w:p>
  <w:p w14:paraId="6B27974E" w14:textId="77777777" w:rsidR="00E23A11" w:rsidRDefault="00E23A11" w:rsidP="00F623A2">
    <w:pPr>
      <w:pStyle w:val="CABECERAYPIE"/>
      <w:framePr w:w="1725" w:hSpace="142" w:wrap="around" w:vAnchor="text" w:hAnchor="page" w:x="9867" w:y="1"/>
      <w:suppressOverlap/>
    </w:pP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4E71FF01" wp14:editId="0650B0EB">
              <wp:simplePos x="0" y="0"/>
              <wp:positionH relativeFrom="column">
                <wp:posOffset>123190</wp:posOffset>
              </wp:positionH>
              <wp:positionV relativeFrom="paragraph">
                <wp:posOffset>911225</wp:posOffset>
              </wp:positionV>
              <wp:extent cx="5562600" cy="342900"/>
              <wp:effectExtent l="0" t="0" r="0" b="0"/>
              <wp:wrapNone/>
              <wp:docPr id="2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1A19A7" w14:textId="77777777" w:rsidR="00E23A11" w:rsidRPr="00B82B8E" w:rsidRDefault="00E23A11" w:rsidP="00F623A2">
                          <w:pPr>
                            <w:rPr>
                              <w:rFonts w:ascii="Gill Sans" w:hAnsi="Gill Sans"/>
                              <w:sz w:val="18"/>
                              <w:szCs w:val="18"/>
                              <w:lang w:val="es-ES"/>
                            </w:rPr>
                          </w:pPr>
                        </w:p>
                        <w:p w14:paraId="3A56D450" w14:textId="77777777" w:rsidR="00E23A11" w:rsidRPr="00B82B8E" w:rsidRDefault="00E23A11" w:rsidP="00F623A2">
                          <w:pPr>
                            <w:rPr>
                              <w:rFonts w:ascii="Gill Sans" w:hAnsi="Gill Sans"/>
                              <w:sz w:val="18"/>
                              <w:szCs w:val="18"/>
                              <w:lang w:val="es-ES"/>
                            </w:rPr>
                          </w:pPr>
                        </w:p>
                        <w:p w14:paraId="301BE731" w14:textId="77777777" w:rsidR="00E23A11" w:rsidRDefault="00E23A11" w:rsidP="00F623A2"/>
                      </w:txbxContent>
                    </wps:txbx>
                    <wps:bodyPr rot="0" vert="horz" wrap="square" lIns="0" tIns="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71FF0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9.7pt;margin-top:71.75pt;width:438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" filled="f" stroked="f">
              <v:textbox inset="0,0,0">
                <w:txbxContent>
                  <w:p w14:paraId="2E1A19A7" w14:textId="77777777" w:rsidR="00E23A11" w:rsidRPr="00B82B8E" w:rsidRDefault="00E23A11" w:rsidP="00F623A2">
                    <w:pPr>
                      <w:rPr>
                        <w:rFonts w:ascii="Gill Sans" w:hAnsi="Gill Sans"/>
                        <w:sz w:val="18"/>
                        <w:szCs w:val="18"/>
                        <w:lang w:val="es-ES"/>
                      </w:rPr>
                    </w:pPr>
                  </w:p>
                  <w:p w14:paraId="3A56D450" w14:textId="77777777" w:rsidR="00E23A11" w:rsidRPr="00B82B8E" w:rsidRDefault="00E23A11" w:rsidP="00F623A2">
                    <w:pPr>
                      <w:rPr>
                        <w:rFonts w:ascii="Gill Sans" w:hAnsi="Gill Sans"/>
                        <w:sz w:val="18"/>
                        <w:szCs w:val="18"/>
                        <w:lang w:val="es-ES"/>
                      </w:rPr>
                    </w:pPr>
                  </w:p>
                  <w:p w14:paraId="301BE731" w14:textId="77777777" w:rsidR="00E23A11" w:rsidRDefault="00E23A11" w:rsidP="00F623A2"/>
                </w:txbxContent>
              </v:textbox>
            </v:shape>
          </w:pict>
        </mc:Fallback>
      </mc:AlternateContent>
    </w:r>
    <w:r>
      <w:t>Fondo Norte Edificio Estadio Nuevo Mirandilla</w:t>
    </w:r>
  </w:p>
  <w:p w14:paraId="68E48D7C" w14:textId="77777777" w:rsidR="00E23A11" w:rsidRDefault="00E23A11" w:rsidP="00F623A2">
    <w:pPr>
      <w:pStyle w:val="CABECERAYPIE"/>
      <w:framePr w:w="1725" w:hSpace="142" w:wrap="around" w:vAnchor="text" w:hAnchor="page" w:x="9867" w:y="1"/>
      <w:suppressOverlap/>
    </w:pPr>
    <w:r>
      <w:t>Plaza de Madrid s/n</w:t>
    </w:r>
  </w:p>
  <w:p w14:paraId="2314BB85" w14:textId="77777777" w:rsidR="00E23A11" w:rsidRDefault="00E23A11" w:rsidP="00F623A2">
    <w:pPr>
      <w:pStyle w:val="CABECERAYPIE"/>
      <w:framePr w:w="1725" w:hSpace="142" w:wrap="around" w:vAnchor="text" w:hAnchor="page" w:x="9867" w:y="1"/>
      <w:suppressOverlap/>
    </w:pPr>
    <w:r>
      <w:t>11010 Cádiz</w:t>
    </w:r>
  </w:p>
  <w:p w14:paraId="6D6A9F40" w14:textId="77777777" w:rsidR="00E23A11" w:rsidRDefault="00E23A11" w:rsidP="00F623A2">
    <w:pPr>
      <w:pStyle w:val="CABECERAYPIE"/>
      <w:framePr w:w="1725" w:hSpace="142" w:wrap="around" w:vAnchor="text" w:hAnchor="page" w:x="9867" w:y="1"/>
      <w:suppressOverlap/>
    </w:pPr>
    <w:r>
      <w:t>TEL: 956 998815</w:t>
    </w:r>
  </w:p>
  <w:p w14:paraId="2E6C5476" w14:textId="77777777" w:rsidR="00E23A11" w:rsidRDefault="00E23A11" w:rsidP="00B03E25">
    <w:pPr>
      <w:pStyle w:val="CABECERAYPIE"/>
      <w:framePr w:w="1725" w:hSpace="142" w:wrap="around" w:vAnchor="text" w:hAnchor="page" w:x="9867" w:y="1"/>
      <w:suppressOverlap/>
    </w:pPr>
    <w:r>
      <w:t xml:space="preserve">Código  DIR3: </w:t>
    </w:r>
    <w:r w:rsidRPr="00B03E25">
      <w:t>: EA0041555</w:t>
    </w: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09FDBE5" wp14:editId="6FC3C6B1">
              <wp:simplePos x="0" y="0"/>
              <wp:positionH relativeFrom="column">
                <wp:posOffset>5629910</wp:posOffset>
              </wp:positionH>
              <wp:positionV relativeFrom="paragraph">
                <wp:posOffset>0</wp:posOffset>
              </wp:positionV>
              <wp:extent cx="7620" cy="617220"/>
              <wp:effectExtent l="0" t="0" r="30480" b="11430"/>
              <wp:wrapNone/>
              <wp:docPr id="16" name="1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0" cy="61722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C96C183" id="16 Conector recto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3.3pt,0" to="443.9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" strokecolor="black [3213]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44AA60B9" wp14:editId="574D6CC0">
              <wp:simplePos x="0" y="0"/>
              <wp:positionH relativeFrom="column">
                <wp:posOffset>4067810</wp:posOffset>
              </wp:positionH>
              <wp:positionV relativeFrom="paragraph">
                <wp:posOffset>75565</wp:posOffset>
              </wp:positionV>
              <wp:extent cx="1287780" cy="213360"/>
              <wp:effectExtent l="0" t="0" r="26670" b="15240"/>
              <wp:wrapNone/>
              <wp:docPr id="9" name="9 Rectá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7780" cy="21336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rect w14:anchorId="1396C20B" id="9 Rectángulo" o:spid="_x0000_s1026" style="position:absolute;margin-left:320.3pt;margin-top:5.95pt;width:101.4pt;height:16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" filled="f" strokecolor="windowText" strokeweight=".25pt"/>
          </w:pict>
        </mc:Fallback>
      </mc:AlternateContent>
    </w:r>
  </w:p>
  <w:p w14:paraId="0CF0F03D" w14:textId="77777777" w:rsidR="00E23A11" w:rsidRDefault="00E23A11" w:rsidP="00F623A2">
    <w:pPr>
      <w:ind w:left="6480"/>
      <w:rPr>
        <w:rFonts w:ascii="Arial" w:hAnsi="Arial" w:cs="Arial"/>
        <w:sz w:val="14"/>
        <w:szCs w:val="14"/>
      </w:rPr>
    </w:pPr>
    <w:r w:rsidRPr="006C0F73">
      <w:rPr>
        <w:noProof/>
        <w:lang w:val="es-ES" w:eastAsia="es-ES"/>
      </w:rPr>
      <w:drawing>
        <wp:anchor distT="0" distB="0" distL="114300" distR="114300" simplePos="0" relativeHeight="251682816" behindDoc="0" locked="0" layoutInCell="1" allowOverlap="1" wp14:anchorId="5051EFE5" wp14:editId="726CFE7A">
          <wp:simplePos x="0" y="0"/>
          <wp:positionH relativeFrom="column">
            <wp:posOffset>284480</wp:posOffset>
          </wp:positionH>
          <wp:positionV relativeFrom="paragraph">
            <wp:posOffset>26035</wp:posOffset>
          </wp:positionV>
          <wp:extent cx="1329055" cy="372745"/>
          <wp:effectExtent l="0" t="0" r="4445" b="8255"/>
          <wp:wrapSquare wrapText="bothSides"/>
          <wp:docPr id="1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BAJAMOS PARA TI (Cas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9055" cy="372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23CFE93" w14:textId="77777777" w:rsidR="00E23A11" w:rsidRPr="00A93FCE" w:rsidRDefault="00E23A11" w:rsidP="00F623A2">
    <w:pPr>
      <w:rPr>
        <w:rFonts w:ascii="Arial" w:hAnsi="Arial" w:cs="Arial"/>
        <w:sz w:val="14"/>
        <w:szCs w:val="14"/>
      </w:rPr>
    </w:pPr>
  </w:p>
  <w:p w14:paraId="48FEF989" w14:textId="77777777" w:rsidR="00E23A11" w:rsidRPr="00A93FCE" w:rsidRDefault="00E23A11" w:rsidP="00F623A2">
    <w:pPr>
      <w:rPr>
        <w:rFonts w:ascii="Arial" w:hAnsi="Arial" w:cs="Arial"/>
        <w:sz w:val="14"/>
        <w:szCs w:val="14"/>
      </w:rPr>
    </w:pPr>
    <w:r>
      <w:tab/>
    </w:r>
    <w:r>
      <w:tab/>
    </w:r>
    <w:r>
      <w:tab/>
    </w:r>
    <w:r>
      <w:tab/>
    </w:r>
    <w:r>
      <w:tab/>
    </w:r>
    <w:r>
      <w:tab/>
    </w:r>
    <w:r w:rsidRPr="00A93FCE">
      <w:rPr>
        <w:rFonts w:ascii="Arial" w:hAnsi="Arial" w:cs="Arial"/>
        <w:sz w:val="14"/>
        <w:szCs w:val="14"/>
      </w:rPr>
      <w:t>C</w:t>
    </w:r>
    <w:r>
      <w:rPr>
        <w:rFonts w:ascii="Arial" w:hAnsi="Arial" w:cs="Arial"/>
        <w:sz w:val="14"/>
        <w:szCs w:val="14"/>
      </w:rPr>
      <w:t>ORREO ELECTRÓNICO:</w:t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</w:t>
    </w:r>
    <w:r>
      <w:rPr>
        <w:rFonts w:ascii="Arial" w:hAnsi="Arial" w:cs="Arial"/>
        <w:sz w:val="14"/>
        <w:szCs w:val="14"/>
      </w:rPr>
      <w:t>dp11.pfea</w:t>
    </w:r>
    <w:r w:rsidRPr="00A93FCE">
      <w:rPr>
        <w:rFonts w:ascii="Arial" w:hAnsi="Arial" w:cs="Arial"/>
        <w:sz w:val="14"/>
        <w:szCs w:val="14"/>
      </w:rPr>
      <w:t>@sepe.es</w:t>
    </w:r>
  </w:p>
  <w:p w14:paraId="78B7D615" w14:textId="77777777" w:rsidR="00E23A11" w:rsidRDefault="00E23A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AB11D" w14:textId="77777777" w:rsidR="00E23A11" w:rsidRDefault="00E23A11">
      <w:r>
        <w:separator/>
      </w:r>
    </w:p>
  </w:footnote>
  <w:footnote w:type="continuationSeparator" w:id="0">
    <w:p w14:paraId="1590ECC2" w14:textId="77777777" w:rsidR="00E23A11" w:rsidRDefault="00E23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B78E4" w14:textId="77777777" w:rsidR="00E23A11" w:rsidRPr="007532EE" w:rsidRDefault="00E23A11">
    <w:pPr>
      <w:pStyle w:val="Encabezado"/>
      <w:rPr>
        <w:lang w:val="es-ES"/>
      </w:rPr>
    </w:pPr>
    <w:r>
      <w:rPr>
        <w:lang w:val="es-ES"/>
      </w:rPr>
      <w:t>sd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C9043" w14:textId="77777777" w:rsidR="00E23A11" w:rsidRDefault="00E23A11" w:rsidP="006C10C9">
    <w:pPr>
      <w:pStyle w:val="Encabezado"/>
      <w:tabs>
        <w:tab w:val="clear" w:pos="4252"/>
        <w:tab w:val="clear" w:pos="8504"/>
        <w:tab w:val="left" w:pos="1929"/>
        <w:tab w:val="left" w:pos="4294"/>
      </w:tabs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76A942" wp14:editId="534815C7">
              <wp:simplePos x="0" y="0"/>
              <wp:positionH relativeFrom="column">
                <wp:posOffset>5027930</wp:posOffset>
              </wp:positionH>
              <wp:positionV relativeFrom="paragraph">
                <wp:posOffset>883920</wp:posOffset>
              </wp:positionV>
              <wp:extent cx="1791970" cy="247650"/>
              <wp:effectExtent l="0" t="0" r="0" b="0"/>
              <wp:wrapNone/>
              <wp:docPr id="6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970" cy="247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0DAAE2" w14:textId="77777777" w:rsidR="00E23A11" w:rsidRPr="00850981" w:rsidRDefault="00E23A11" w:rsidP="0061028F">
                          <w:pPr>
                            <w:rPr>
                              <w:rFonts w:ascii="Gill Sans" w:hAnsi="Gill Sans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16"/>
                              <w:szCs w:val="16"/>
                              <w:lang w:val="es-ES"/>
                            </w:rPr>
                            <w:t>DIRECCIÓN PROVINCIAL CÁDIZ</w:t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6A942" id="_x0000_t202" coordsize="21600,21600" o:spt="202" path="m,l,21600r21600,l21600,xe">
              <v:stroke joinstyle="miter"/>
              <v:path gradientshapeok="t" o:connecttype="rect"/>
            </v:shapetype>
            <v:shape id="Text Box 74" o:spid="_x0000_s1028" type="#_x0000_t202" style="position:absolute;margin-left:395.9pt;margin-top:69.6pt;width:141.1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" filled="f" stroked="f">
              <v:textbox inset="1.5pt,1.5pt,1.5pt,1.5pt">
                <w:txbxContent>
                  <w:p w14:paraId="6C0DAAE2" w14:textId="77777777" w:rsidR="00E23A11" w:rsidRPr="00850981" w:rsidRDefault="00E23A11" w:rsidP="0061028F">
                    <w:pPr>
                      <w:rPr>
                        <w:rFonts w:ascii="Gill Sans" w:hAnsi="Gill Sans"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16"/>
                        <w:szCs w:val="16"/>
                        <w:lang w:val="es-ES"/>
                      </w:rPr>
                      <w:t>DIRECCIÓN PROVINCIAL CÁDIZ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0F78541B" wp14:editId="163F3700">
              <wp:simplePos x="0" y="0"/>
              <wp:positionH relativeFrom="column">
                <wp:posOffset>638810</wp:posOffset>
              </wp:positionH>
              <wp:positionV relativeFrom="paragraph">
                <wp:posOffset>510540</wp:posOffset>
              </wp:positionV>
              <wp:extent cx="1897380" cy="571500"/>
              <wp:effectExtent l="0" t="0" r="0" b="0"/>
              <wp:wrapSquare wrapText="bothSides"/>
              <wp:docPr id="5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738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C60CA" w14:textId="77777777" w:rsidR="00E23A11" w:rsidRPr="004F0CFE" w:rsidRDefault="00E23A11" w:rsidP="00F95991">
                          <w:pPr>
                            <w:tabs>
                              <w:tab w:val="left" w:pos="2340"/>
                            </w:tabs>
                            <w:rPr>
                              <w:sz w:val="8"/>
                              <w:szCs w:val="8"/>
                              <w:lang w:val="es-ES"/>
                            </w:rPr>
                          </w:pPr>
                          <w:r w:rsidRPr="009F3A0B"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MINISTERIO</w:t>
                          </w:r>
                        </w:p>
                        <w:p w14:paraId="5FCA02E4" w14:textId="77777777" w:rsidR="00E23A11" w:rsidRDefault="00E23A11" w:rsidP="00B03E25">
                          <w:pPr>
                            <w:tabs>
                              <w:tab w:val="left" w:pos="1320"/>
                            </w:tabs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D</w:t>
                          </w:r>
                          <w:r w:rsidRPr="009F3A0B"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 xml:space="preserve">E </w:t>
                          </w: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TRABAJO</w:t>
                          </w:r>
                        </w:p>
                        <w:p w14:paraId="63DDD90A" w14:textId="77777777" w:rsidR="00E23A11" w:rsidRPr="00381AE0" w:rsidRDefault="00E23A11" w:rsidP="00B03E25">
                          <w:pPr>
                            <w:tabs>
                              <w:tab w:val="left" w:pos="1320"/>
                            </w:tabs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Y ECONOMIA SOCIAL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78541B" id="Text Box 37" o:spid="_x0000_s1029" type="#_x0000_t202" style="position:absolute;margin-left:50.3pt;margin-top:40.2pt;width:149.4pt;height: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" filled="f" stroked="f">
              <v:textbox>
                <w:txbxContent>
                  <w:p w14:paraId="336C60CA" w14:textId="77777777" w:rsidR="00E23A11" w:rsidRPr="004F0CFE" w:rsidRDefault="00E23A11" w:rsidP="00F95991">
                    <w:pPr>
                      <w:tabs>
                        <w:tab w:val="left" w:pos="2340"/>
                      </w:tabs>
                      <w:rPr>
                        <w:sz w:val="8"/>
                        <w:szCs w:val="8"/>
                        <w:lang w:val="es-ES"/>
                      </w:rPr>
                    </w:pPr>
                    <w:r w:rsidRPr="009F3A0B"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MINISTERIO</w:t>
                    </w:r>
                  </w:p>
                  <w:p w14:paraId="5FCA02E4" w14:textId="77777777" w:rsidR="00E23A11" w:rsidRDefault="00E23A11" w:rsidP="00B03E25">
                    <w:pPr>
                      <w:tabs>
                        <w:tab w:val="left" w:pos="1320"/>
                      </w:tabs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D</w:t>
                    </w:r>
                    <w:r w:rsidRPr="009F3A0B"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 xml:space="preserve">E </w:t>
                    </w: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TRABAJO</w:t>
                    </w:r>
                  </w:p>
                  <w:p w14:paraId="63DDD90A" w14:textId="77777777" w:rsidR="00E23A11" w:rsidRPr="00381AE0" w:rsidRDefault="00E23A11" w:rsidP="00B03E25">
                    <w:pPr>
                      <w:tabs>
                        <w:tab w:val="left" w:pos="1320"/>
                      </w:tabs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Y ECONOMIA SOCIAL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122DAE67" wp14:editId="7D88701E">
          <wp:simplePos x="0" y="0"/>
          <wp:positionH relativeFrom="page">
            <wp:posOffset>430530</wp:posOffset>
          </wp:positionH>
          <wp:positionV relativeFrom="page">
            <wp:posOffset>297180</wp:posOffset>
          </wp:positionV>
          <wp:extent cx="727710" cy="792480"/>
          <wp:effectExtent l="19050" t="0" r="0" b="0"/>
          <wp:wrapThrough wrapText="bothSides">
            <wp:wrapPolygon edited="0">
              <wp:start x="-565" y="0"/>
              <wp:lineTo x="-565" y="21288"/>
              <wp:lineTo x="21487" y="21288"/>
              <wp:lineTo x="21487" y="0"/>
              <wp:lineTo x="-565" y="0"/>
            </wp:wrapPolygon>
          </wp:wrapThrough>
          <wp:docPr id="17" name="Imagen 17" descr="e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9" descr="es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792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  <w:lang w:val="es-ES" w:eastAsia="es-ES"/>
      </w:rPr>
      <w:drawing>
        <wp:inline distT="0" distB="0" distL="0" distR="0" wp14:anchorId="764232C5" wp14:editId="64A2A3C7">
          <wp:extent cx="1511935" cy="310515"/>
          <wp:effectExtent l="0" t="0" r="0" b="0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PE_COMPLEJO_FONDO_GRIS_TEXTO_NEGR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1935" cy="310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45432" w14:textId="77777777" w:rsidR="00E23A11" w:rsidRPr="007532EE" w:rsidRDefault="00E23A11" w:rsidP="00381616">
    <w:pPr>
      <w:pStyle w:val="Encabezado"/>
      <w:tabs>
        <w:tab w:val="clear" w:pos="8504"/>
      </w:tabs>
      <w:rPr>
        <w:lang w:val="es-ES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A6B89CD" wp14:editId="6A92647F">
              <wp:simplePos x="0" y="0"/>
              <wp:positionH relativeFrom="column">
                <wp:posOffset>640080</wp:posOffset>
              </wp:positionH>
              <wp:positionV relativeFrom="paragraph">
                <wp:posOffset>601980</wp:posOffset>
              </wp:positionV>
              <wp:extent cx="1882140" cy="571500"/>
              <wp:effectExtent l="0" t="0" r="0" b="0"/>
              <wp:wrapSquare wrapText="bothSides"/>
              <wp:docPr id="3" name="Text 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214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C4CD51" w14:textId="77777777" w:rsidR="00E23A11" w:rsidRPr="004F0CFE" w:rsidRDefault="00E23A11" w:rsidP="009677FD">
                          <w:pPr>
                            <w:tabs>
                              <w:tab w:val="left" w:pos="2340"/>
                            </w:tabs>
                            <w:rPr>
                              <w:sz w:val="8"/>
                              <w:szCs w:val="8"/>
                              <w:lang w:val="es-ES"/>
                            </w:rPr>
                          </w:pPr>
                          <w:r w:rsidRPr="009F3A0B"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MINISTERIO</w:t>
                          </w:r>
                        </w:p>
                        <w:p w14:paraId="67055B5D" w14:textId="77777777" w:rsidR="00E23A11" w:rsidRPr="009F3A0B" w:rsidRDefault="00E23A11" w:rsidP="009677FD">
                          <w:pPr>
                            <w:tabs>
                              <w:tab w:val="left" w:pos="1320"/>
                            </w:tabs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D</w:t>
                          </w:r>
                          <w:r w:rsidRPr="009F3A0B"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 xml:space="preserve">E </w:t>
                          </w: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TRABAJO</w:t>
                          </w:r>
                        </w:p>
                        <w:p w14:paraId="538EEECD" w14:textId="77777777" w:rsidR="00E23A11" w:rsidRPr="00381AE0" w:rsidRDefault="00E23A11" w:rsidP="009677FD">
                          <w:pPr>
                            <w:tabs>
                              <w:tab w:val="left" w:pos="2340"/>
                            </w:tabs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20"/>
                              <w:szCs w:val="20"/>
                              <w:lang w:val="es-ES"/>
                            </w:rPr>
                            <w:t>Y ECONOMÍA SOCIAL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6B89CD" id="_x0000_t202" coordsize="21600,21600" o:spt="202" path="m,l,21600r21600,l21600,xe">
              <v:stroke joinstyle="miter"/>
              <v:path gradientshapeok="t" o:connecttype="rect"/>
            </v:shapetype>
            <v:shape id="Text Box 78" o:spid="_x0000_s1031" type="#_x0000_t202" style="position:absolute;margin-left:50.4pt;margin-top:47.4pt;width:148.2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u60uQ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" filled="f" stroked="f">
              <v:textbox>
                <w:txbxContent>
                  <w:p w14:paraId="26C4CD51" w14:textId="77777777" w:rsidR="00E23A11" w:rsidRPr="004F0CFE" w:rsidRDefault="00E23A11" w:rsidP="009677FD">
                    <w:pPr>
                      <w:tabs>
                        <w:tab w:val="left" w:pos="2340"/>
                      </w:tabs>
                      <w:rPr>
                        <w:sz w:val="8"/>
                        <w:szCs w:val="8"/>
                        <w:lang w:val="es-ES"/>
                      </w:rPr>
                    </w:pPr>
                    <w:r w:rsidRPr="009F3A0B"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MINISTERIO</w:t>
                    </w:r>
                  </w:p>
                  <w:p w14:paraId="67055B5D" w14:textId="77777777" w:rsidR="00E23A11" w:rsidRPr="009F3A0B" w:rsidRDefault="00E23A11" w:rsidP="009677FD">
                    <w:pPr>
                      <w:tabs>
                        <w:tab w:val="left" w:pos="1320"/>
                      </w:tabs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D</w:t>
                    </w:r>
                    <w:r w:rsidRPr="009F3A0B"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 xml:space="preserve">E </w:t>
                    </w: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TRABAJO</w:t>
                    </w:r>
                  </w:p>
                  <w:p w14:paraId="538EEECD" w14:textId="77777777" w:rsidR="00E23A11" w:rsidRPr="00381AE0" w:rsidRDefault="00E23A11" w:rsidP="009677FD">
                    <w:pPr>
                      <w:tabs>
                        <w:tab w:val="left" w:pos="2340"/>
                      </w:tabs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20"/>
                        <w:szCs w:val="20"/>
                        <w:lang w:val="es-ES"/>
                      </w:rPr>
                      <w:t>Y ECONOMÍA SOCIAL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D2652FA" wp14:editId="1249F772">
              <wp:simplePos x="0" y="0"/>
              <wp:positionH relativeFrom="column">
                <wp:posOffset>5029200</wp:posOffset>
              </wp:positionH>
              <wp:positionV relativeFrom="paragraph">
                <wp:posOffset>883920</wp:posOffset>
              </wp:positionV>
              <wp:extent cx="1769110" cy="232410"/>
              <wp:effectExtent l="0" t="0" r="2540" b="0"/>
              <wp:wrapNone/>
              <wp:docPr id="4" name="Text 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232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B53223" w14:textId="77777777" w:rsidR="00E23A11" w:rsidRPr="00850981" w:rsidRDefault="00E23A11" w:rsidP="00381616">
                          <w:pPr>
                            <w:rPr>
                              <w:rFonts w:ascii="Gill Sans" w:hAnsi="Gill Sans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rFonts w:ascii="Gill Sans" w:hAnsi="Gill Sans"/>
                              <w:sz w:val="16"/>
                              <w:szCs w:val="16"/>
                              <w:lang w:val="es-ES"/>
                            </w:rPr>
                            <w:t>DIRECCIÓN PROVINCIAL CÁDIZ</w:t>
                          </w:r>
                        </w:p>
                        <w:p w14:paraId="6D5132BE" w14:textId="77777777" w:rsidR="00E23A11" w:rsidRPr="00850981" w:rsidRDefault="00E23A11" w:rsidP="009677FD">
                          <w:pPr>
                            <w:jc w:val="center"/>
                            <w:rPr>
                              <w:rFonts w:ascii="Gill Sans" w:hAnsi="Gill Sans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2652FA" id="Text Box 79" o:spid="_x0000_s1032" type="#_x0000_t202" style="position:absolute;margin-left:396pt;margin-top:69.6pt;width:139.3pt;height:18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" filled="f" stroked="f">
              <v:textbox inset="1.5pt,1.5pt,1.5pt,1.5pt">
                <w:txbxContent>
                  <w:p w14:paraId="27B53223" w14:textId="77777777" w:rsidR="00E23A11" w:rsidRPr="00850981" w:rsidRDefault="00E23A11" w:rsidP="00381616">
                    <w:pPr>
                      <w:rPr>
                        <w:rFonts w:ascii="Gill Sans" w:hAnsi="Gill Sans"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rFonts w:ascii="Gill Sans" w:hAnsi="Gill Sans"/>
                        <w:sz w:val="16"/>
                        <w:szCs w:val="16"/>
                        <w:lang w:val="es-ES"/>
                      </w:rPr>
                      <w:t>DIRECCIÓN PROVINCIAL CÁDIZ</w:t>
                    </w:r>
                  </w:p>
                  <w:p w14:paraId="6D5132BE" w14:textId="77777777" w:rsidR="00E23A11" w:rsidRPr="00850981" w:rsidRDefault="00E23A11" w:rsidP="009677FD">
                    <w:pPr>
                      <w:jc w:val="center"/>
                      <w:rPr>
                        <w:rFonts w:ascii="Gill Sans" w:hAnsi="Gill Sans"/>
                        <w:sz w:val="16"/>
                        <w:szCs w:val="16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  <w:r w:rsidRPr="009677FD"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3AA693DA" wp14:editId="2382D7F5">
          <wp:simplePos x="0" y="0"/>
          <wp:positionH relativeFrom="page">
            <wp:posOffset>468630</wp:posOffset>
          </wp:positionH>
          <wp:positionV relativeFrom="page">
            <wp:posOffset>358140</wp:posOffset>
          </wp:positionV>
          <wp:extent cx="727710" cy="792480"/>
          <wp:effectExtent l="19050" t="0" r="0" b="0"/>
          <wp:wrapThrough wrapText="bothSides">
            <wp:wrapPolygon edited="0">
              <wp:start x="-565" y="0"/>
              <wp:lineTo x="-565" y="21288"/>
              <wp:lineTo x="21487" y="21288"/>
              <wp:lineTo x="21487" y="0"/>
              <wp:lineTo x="-565" y="0"/>
            </wp:wrapPolygon>
          </wp:wrapThrough>
          <wp:docPr id="11" name="Imagen 69" descr="e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9" descr="es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792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  <w:t xml:space="preserve">      </w:t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>
      <w:rPr>
        <w:noProof/>
        <w:lang w:val="es-ES" w:eastAsia="es-ES"/>
      </w:rPr>
      <w:drawing>
        <wp:inline distT="0" distB="0" distL="0" distR="0" wp14:anchorId="6DA38999" wp14:editId="35E2AA3E">
          <wp:extent cx="1511935" cy="310515"/>
          <wp:effectExtent l="0" t="0" r="0" b="0"/>
          <wp:docPr id="1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PE_COMPLEJO_FONDO_GRIS_TEXTO_NEGR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1935" cy="310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3CE84" w14:textId="77777777" w:rsidR="00E23A11" w:rsidRPr="00686BF3" w:rsidRDefault="00E23A11" w:rsidP="00686BF3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474CF"/>
    <w:multiLevelType w:val="hybridMultilevel"/>
    <w:tmpl w:val="3474B332"/>
    <w:lvl w:ilvl="0" w:tplc="C28E73DC">
      <w:start w:val="10"/>
      <w:numFmt w:val="bullet"/>
      <w:lvlText w:val="-"/>
      <w:lvlJc w:val="left"/>
      <w:pPr>
        <w:ind w:left="785" w:hanging="360"/>
      </w:pPr>
      <w:rPr>
        <w:rFonts w:ascii="Gill Sans" w:eastAsia="Times New Roman" w:hAnsi="Gill Sans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97173CF"/>
    <w:multiLevelType w:val="hybridMultilevel"/>
    <w:tmpl w:val="92C8A326"/>
    <w:lvl w:ilvl="0" w:tplc="9C18E08A">
      <w:numFmt w:val="bullet"/>
      <w:lvlText w:val="-"/>
      <w:lvlJc w:val="left"/>
      <w:pPr>
        <w:ind w:left="180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2" w15:restartNumberingAfterBreak="0">
    <w:nsid w:val="2BB60FA9"/>
    <w:multiLevelType w:val="hybridMultilevel"/>
    <w:tmpl w:val="7E5C1268"/>
    <w:lvl w:ilvl="0" w:tplc="649624E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CF241B1"/>
    <w:multiLevelType w:val="hybridMultilevel"/>
    <w:tmpl w:val="235A8744"/>
    <w:lvl w:ilvl="0" w:tplc="2EB89116">
      <w:numFmt w:val="bullet"/>
      <w:lvlText w:val="-"/>
      <w:lvlJc w:val="left"/>
      <w:pPr>
        <w:ind w:left="150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 w15:restartNumberingAfterBreak="0">
    <w:nsid w:val="5F825BC8"/>
    <w:multiLevelType w:val="hybridMultilevel"/>
    <w:tmpl w:val="38A2E838"/>
    <w:lvl w:ilvl="0" w:tplc="10A4A4FE">
      <w:start w:val="9"/>
      <w:numFmt w:val="bullet"/>
      <w:lvlText w:val="-"/>
      <w:lvlJc w:val="left"/>
      <w:pPr>
        <w:ind w:left="1794" w:hanging="360"/>
      </w:pPr>
      <w:rPr>
        <w:rFonts w:ascii="Gill Sans" w:eastAsia="Times New Roman" w:hAnsi="Gill San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5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49b5xtWflG495wzj6w4saxV2UznQY5RJpLieKYcKzCVO7E/R4L60Pqasf8lkqJgX3CoqEo+KPORBnI69eaxlgA==" w:salt="M44icTx5O1n6TauiJr45Tg==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DDF"/>
    <w:rsid w:val="00020B78"/>
    <w:rsid w:val="000247A0"/>
    <w:rsid w:val="0002772E"/>
    <w:rsid w:val="00036893"/>
    <w:rsid w:val="00057951"/>
    <w:rsid w:val="00064C85"/>
    <w:rsid w:val="00066CDA"/>
    <w:rsid w:val="000737A2"/>
    <w:rsid w:val="00077143"/>
    <w:rsid w:val="000938F6"/>
    <w:rsid w:val="00096298"/>
    <w:rsid w:val="000C1B7C"/>
    <w:rsid w:val="000C7ADF"/>
    <w:rsid w:val="000E2A92"/>
    <w:rsid w:val="001103D1"/>
    <w:rsid w:val="00113BCF"/>
    <w:rsid w:val="00127A26"/>
    <w:rsid w:val="00131A38"/>
    <w:rsid w:val="0014026C"/>
    <w:rsid w:val="00150897"/>
    <w:rsid w:val="0015717D"/>
    <w:rsid w:val="001612C4"/>
    <w:rsid w:val="001760AF"/>
    <w:rsid w:val="00196BB1"/>
    <w:rsid w:val="001A573A"/>
    <w:rsid w:val="001A5B4A"/>
    <w:rsid w:val="001B148C"/>
    <w:rsid w:val="001C3D67"/>
    <w:rsid w:val="001C7DD1"/>
    <w:rsid w:val="001D6A2B"/>
    <w:rsid w:val="001E2D52"/>
    <w:rsid w:val="001E3922"/>
    <w:rsid w:val="001E6300"/>
    <w:rsid w:val="001F7048"/>
    <w:rsid w:val="00201848"/>
    <w:rsid w:val="002053A7"/>
    <w:rsid w:val="00207DFD"/>
    <w:rsid w:val="00217F15"/>
    <w:rsid w:val="00222F99"/>
    <w:rsid w:val="0023593F"/>
    <w:rsid w:val="00237E41"/>
    <w:rsid w:val="0026276A"/>
    <w:rsid w:val="00277191"/>
    <w:rsid w:val="002821C9"/>
    <w:rsid w:val="00283417"/>
    <w:rsid w:val="00284E35"/>
    <w:rsid w:val="00295476"/>
    <w:rsid w:val="00295C4E"/>
    <w:rsid w:val="002A3FA8"/>
    <w:rsid w:val="002A47C2"/>
    <w:rsid w:val="002B2907"/>
    <w:rsid w:val="002C10C3"/>
    <w:rsid w:val="002D31AE"/>
    <w:rsid w:val="002D5154"/>
    <w:rsid w:val="002E1FB0"/>
    <w:rsid w:val="002E4034"/>
    <w:rsid w:val="002F529C"/>
    <w:rsid w:val="003055C7"/>
    <w:rsid w:val="00315FED"/>
    <w:rsid w:val="0032038D"/>
    <w:rsid w:val="0033732B"/>
    <w:rsid w:val="0034183E"/>
    <w:rsid w:val="003424B5"/>
    <w:rsid w:val="00357F74"/>
    <w:rsid w:val="00360DB2"/>
    <w:rsid w:val="0036414C"/>
    <w:rsid w:val="00381616"/>
    <w:rsid w:val="00381AE0"/>
    <w:rsid w:val="0039287B"/>
    <w:rsid w:val="003956EE"/>
    <w:rsid w:val="003963D3"/>
    <w:rsid w:val="00396C18"/>
    <w:rsid w:val="003A4873"/>
    <w:rsid w:val="003B04C3"/>
    <w:rsid w:val="003B533E"/>
    <w:rsid w:val="003C4DD4"/>
    <w:rsid w:val="003E31E8"/>
    <w:rsid w:val="003F78A1"/>
    <w:rsid w:val="0040009D"/>
    <w:rsid w:val="004162BD"/>
    <w:rsid w:val="00416DEA"/>
    <w:rsid w:val="00426F71"/>
    <w:rsid w:val="00427365"/>
    <w:rsid w:val="00427BE1"/>
    <w:rsid w:val="00435D99"/>
    <w:rsid w:val="0044233B"/>
    <w:rsid w:val="004444C8"/>
    <w:rsid w:val="004507BD"/>
    <w:rsid w:val="00456845"/>
    <w:rsid w:val="00457F31"/>
    <w:rsid w:val="00461F07"/>
    <w:rsid w:val="004631DB"/>
    <w:rsid w:val="00466952"/>
    <w:rsid w:val="004733B1"/>
    <w:rsid w:val="004752AA"/>
    <w:rsid w:val="00483A65"/>
    <w:rsid w:val="004924A9"/>
    <w:rsid w:val="00493CB6"/>
    <w:rsid w:val="004948A5"/>
    <w:rsid w:val="004968A7"/>
    <w:rsid w:val="004A07FD"/>
    <w:rsid w:val="004A4639"/>
    <w:rsid w:val="004A4D61"/>
    <w:rsid w:val="004A6E0E"/>
    <w:rsid w:val="004B6D67"/>
    <w:rsid w:val="004B7819"/>
    <w:rsid w:val="004D4754"/>
    <w:rsid w:val="004E16AE"/>
    <w:rsid w:val="004E43B1"/>
    <w:rsid w:val="004E52DA"/>
    <w:rsid w:val="004E5BA4"/>
    <w:rsid w:val="004F2E47"/>
    <w:rsid w:val="004F5911"/>
    <w:rsid w:val="00517C75"/>
    <w:rsid w:val="00535759"/>
    <w:rsid w:val="00536840"/>
    <w:rsid w:val="00537EC5"/>
    <w:rsid w:val="00545163"/>
    <w:rsid w:val="005451C5"/>
    <w:rsid w:val="005504A6"/>
    <w:rsid w:val="00550EB5"/>
    <w:rsid w:val="00551C24"/>
    <w:rsid w:val="00555BE4"/>
    <w:rsid w:val="00565765"/>
    <w:rsid w:val="00565FF2"/>
    <w:rsid w:val="00596087"/>
    <w:rsid w:val="005A3ED0"/>
    <w:rsid w:val="005A5139"/>
    <w:rsid w:val="005A5C89"/>
    <w:rsid w:val="005B0F4E"/>
    <w:rsid w:val="005D1534"/>
    <w:rsid w:val="005E3661"/>
    <w:rsid w:val="006001C1"/>
    <w:rsid w:val="0061028F"/>
    <w:rsid w:val="00614784"/>
    <w:rsid w:val="00633CCA"/>
    <w:rsid w:val="00646D89"/>
    <w:rsid w:val="006536BD"/>
    <w:rsid w:val="006640CE"/>
    <w:rsid w:val="00677BAE"/>
    <w:rsid w:val="006826AC"/>
    <w:rsid w:val="00686BF3"/>
    <w:rsid w:val="006A219C"/>
    <w:rsid w:val="006A3EAA"/>
    <w:rsid w:val="006B7129"/>
    <w:rsid w:val="006C0711"/>
    <w:rsid w:val="006C10C9"/>
    <w:rsid w:val="006C13E3"/>
    <w:rsid w:val="006C3B53"/>
    <w:rsid w:val="006C499B"/>
    <w:rsid w:val="006D1CF4"/>
    <w:rsid w:val="006E1A66"/>
    <w:rsid w:val="006F06D9"/>
    <w:rsid w:val="006F2D1C"/>
    <w:rsid w:val="00703A48"/>
    <w:rsid w:val="0071042A"/>
    <w:rsid w:val="0071069F"/>
    <w:rsid w:val="00711E61"/>
    <w:rsid w:val="0071221D"/>
    <w:rsid w:val="00715826"/>
    <w:rsid w:val="00723250"/>
    <w:rsid w:val="007260CE"/>
    <w:rsid w:val="00731EC5"/>
    <w:rsid w:val="007363F8"/>
    <w:rsid w:val="0074021A"/>
    <w:rsid w:val="00750EFD"/>
    <w:rsid w:val="007532EE"/>
    <w:rsid w:val="00755783"/>
    <w:rsid w:val="00760183"/>
    <w:rsid w:val="00766D69"/>
    <w:rsid w:val="00770EBF"/>
    <w:rsid w:val="007A0248"/>
    <w:rsid w:val="007B046A"/>
    <w:rsid w:val="007B1772"/>
    <w:rsid w:val="007B3AC1"/>
    <w:rsid w:val="007B710F"/>
    <w:rsid w:val="007C2D13"/>
    <w:rsid w:val="007C589F"/>
    <w:rsid w:val="007C5FD5"/>
    <w:rsid w:val="007C6CDA"/>
    <w:rsid w:val="007D1B52"/>
    <w:rsid w:val="007D4E9A"/>
    <w:rsid w:val="007E579B"/>
    <w:rsid w:val="007E628B"/>
    <w:rsid w:val="007F1A6B"/>
    <w:rsid w:val="007F2477"/>
    <w:rsid w:val="007F73CB"/>
    <w:rsid w:val="007F7A14"/>
    <w:rsid w:val="00800D51"/>
    <w:rsid w:val="0080342F"/>
    <w:rsid w:val="00811C2B"/>
    <w:rsid w:val="00811F46"/>
    <w:rsid w:val="008400FD"/>
    <w:rsid w:val="008453DF"/>
    <w:rsid w:val="00846552"/>
    <w:rsid w:val="0085055E"/>
    <w:rsid w:val="00850981"/>
    <w:rsid w:val="00873743"/>
    <w:rsid w:val="00892ADB"/>
    <w:rsid w:val="008A0A12"/>
    <w:rsid w:val="008B7DDF"/>
    <w:rsid w:val="008C221E"/>
    <w:rsid w:val="008C6E04"/>
    <w:rsid w:val="008D12CB"/>
    <w:rsid w:val="008D4389"/>
    <w:rsid w:val="008D7D0A"/>
    <w:rsid w:val="008E750E"/>
    <w:rsid w:val="00912DF4"/>
    <w:rsid w:val="00922DA3"/>
    <w:rsid w:val="00924B6B"/>
    <w:rsid w:val="00937DF0"/>
    <w:rsid w:val="00946C74"/>
    <w:rsid w:val="009526D0"/>
    <w:rsid w:val="009578CF"/>
    <w:rsid w:val="00957939"/>
    <w:rsid w:val="00960175"/>
    <w:rsid w:val="009677FD"/>
    <w:rsid w:val="00996B9D"/>
    <w:rsid w:val="00996F6C"/>
    <w:rsid w:val="009A29D8"/>
    <w:rsid w:val="009A7F8E"/>
    <w:rsid w:val="009C33A6"/>
    <w:rsid w:val="00A017DE"/>
    <w:rsid w:val="00A03DA1"/>
    <w:rsid w:val="00A0629D"/>
    <w:rsid w:val="00A203B6"/>
    <w:rsid w:val="00A2761C"/>
    <w:rsid w:val="00A27A14"/>
    <w:rsid w:val="00A30552"/>
    <w:rsid w:val="00A44662"/>
    <w:rsid w:val="00A449AE"/>
    <w:rsid w:val="00A45CB7"/>
    <w:rsid w:val="00A50B52"/>
    <w:rsid w:val="00A565E9"/>
    <w:rsid w:val="00A72B38"/>
    <w:rsid w:val="00A73486"/>
    <w:rsid w:val="00A77875"/>
    <w:rsid w:val="00A94DE7"/>
    <w:rsid w:val="00AA72F6"/>
    <w:rsid w:val="00AB5083"/>
    <w:rsid w:val="00AB5FE9"/>
    <w:rsid w:val="00AD2C7A"/>
    <w:rsid w:val="00AD57CB"/>
    <w:rsid w:val="00AD660D"/>
    <w:rsid w:val="00AE05AA"/>
    <w:rsid w:val="00AF753A"/>
    <w:rsid w:val="00B03E25"/>
    <w:rsid w:val="00B06FCD"/>
    <w:rsid w:val="00B107E9"/>
    <w:rsid w:val="00B14E1C"/>
    <w:rsid w:val="00B14F44"/>
    <w:rsid w:val="00B1525A"/>
    <w:rsid w:val="00B218A7"/>
    <w:rsid w:val="00B57BB2"/>
    <w:rsid w:val="00B668A2"/>
    <w:rsid w:val="00B66AFE"/>
    <w:rsid w:val="00B77195"/>
    <w:rsid w:val="00B82B8E"/>
    <w:rsid w:val="00B87C6A"/>
    <w:rsid w:val="00B9235D"/>
    <w:rsid w:val="00B93899"/>
    <w:rsid w:val="00B9768D"/>
    <w:rsid w:val="00BC43F3"/>
    <w:rsid w:val="00BD496A"/>
    <w:rsid w:val="00BD6CE9"/>
    <w:rsid w:val="00BE56E9"/>
    <w:rsid w:val="00C00CFC"/>
    <w:rsid w:val="00C05D5C"/>
    <w:rsid w:val="00C12FBF"/>
    <w:rsid w:val="00C179AE"/>
    <w:rsid w:val="00C20F37"/>
    <w:rsid w:val="00C23290"/>
    <w:rsid w:val="00C24F5D"/>
    <w:rsid w:val="00C31B2F"/>
    <w:rsid w:val="00C50C01"/>
    <w:rsid w:val="00C517FF"/>
    <w:rsid w:val="00C61061"/>
    <w:rsid w:val="00C635B0"/>
    <w:rsid w:val="00C74534"/>
    <w:rsid w:val="00C77451"/>
    <w:rsid w:val="00C83346"/>
    <w:rsid w:val="00C83EFF"/>
    <w:rsid w:val="00C9093E"/>
    <w:rsid w:val="00C97872"/>
    <w:rsid w:val="00CA367F"/>
    <w:rsid w:val="00CB3F19"/>
    <w:rsid w:val="00CB69C4"/>
    <w:rsid w:val="00CC001B"/>
    <w:rsid w:val="00CC4083"/>
    <w:rsid w:val="00CC4539"/>
    <w:rsid w:val="00CC6402"/>
    <w:rsid w:val="00CC7A07"/>
    <w:rsid w:val="00CE092E"/>
    <w:rsid w:val="00CE3087"/>
    <w:rsid w:val="00CF1BA9"/>
    <w:rsid w:val="00CF1BC9"/>
    <w:rsid w:val="00CF5ED9"/>
    <w:rsid w:val="00D0208A"/>
    <w:rsid w:val="00D06F9C"/>
    <w:rsid w:val="00D12C4A"/>
    <w:rsid w:val="00D23256"/>
    <w:rsid w:val="00D32448"/>
    <w:rsid w:val="00D33722"/>
    <w:rsid w:val="00D3491F"/>
    <w:rsid w:val="00D37866"/>
    <w:rsid w:val="00D40698"/>
    <w:rsid w:val="00D42F09"/>
    <w:rsid w:val="00D44934"/>
    <w:rsid w:val="00D644D0"/>
    <w:rsid w:val="00D85271"/>
    <w:rsid w:val="00D866EF"/>
    <w:rsid w:val="00D91D14"/>
    <w:rsid w:val="00D9412D"/>
    <w:rsid w:val="00DA6BDD"/>
    <w:rsid w:val="00DB6F51"/>
    <w:rsid w:val="00DD01D9"/>
    <w:rsid w:val="00DF0D29"/>
    <w:rsid w:val="00DF76F1"/>
    <w:rsid w:val="00E11812"/>
    <w:rsid w:val="00E1758D"/>
    <w:rsid w:val="00E23A11"/>
    <w:rsid w:val="00E36D13"/>
    <w:rsid w:val="00E435E8"/>
    <w:rsid w:val="00E50457"/>
    <w:rsid w:val="00E517B5"/>
    <w:rsid w:val="00E64716"/>
    <w:rsid w:val="00E85282"/>
    <w:rsid w:val="00E86A2D"/>
    <w:rsid w:val="00E908D7"/>
    <w:rsid w:val="00EB1252"/>
    <w:rsid w:val="00EB6968"/>
    <w:rsid w:val="00EB6DAE"/>
    <w:rsid w:val="00EC0840"/>
    <w:rsid w:val="00EC08A1"/>
    <w:rsid w:val="00EC625F"/>
    <w:rsid w:val="00ED1699"/>
    <w:rsid w:val="00ED2DF8"/>
    <w:rsid w:val="00EF1D38"/>
    <w:rsid w:val="00EF244F"/>
    <w:rsid w:val="00EF3B76"/>
    <w:rsid w:val="00EF4302"/>
    <w:rsid w:val="00F00695"/>
    <w:rsid w:val="00F02049"/>
    <w:rsid w:val="00F02A00"/>
    <w:rsid w:val="00F117FD"/>
    <w:rsid w:val="00F145D2"/>
    <w:rsid w:val="00F1471C"/>
    <w:rsid w:val="00F25CEB"/>
    <w:rsid w:val="00F30EC1"/>
    <w:rsid w:val="00F32A31"/>
    <w:rsid w:val="00F33B15"/>
    <w:rsid w:val="00F37B1D"/>
    <w:rsid w:val="00F56584"/>
    <w:rsid w:val="00F623A2"/>
    <w:rsid w:val="00F64160"/>
    <w:rsid w:val="00F64C96"/>
    <w:rsid w:val="00F71A10"/>
    <w:rsid w:val="00F72538"/>
    <w:rsid w:val="00F82D4D"/>
    <w:rsid w:val="00F84575"/>
    <w:rsid w:val="00F8477C"/>
    <w:rsid w:val="00F95991"/>
    <w:rsid w:val="00F97CA1"/>
    <w:rsid w:val="00FA21B5"/>
    <w:rsid w:val="00FA2273"/>
    <w:rsid w:val="00FB0A91"/>
    <w:rsid w:val="00FB534A"/>
    <w:rsid w:val="00FD4FD2"/>
    <w:rsid w:val="00FE02E6"/>
    <w:rsid w:val="00FF08FB"/>
    <w:rsid w:val="00FF0E42"/>
    <w:rsid w:val="00FF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71E7ADA8"/>
  <w15:docId w15:val="{21987EB7-7168-4215-AC5D-6CC6EF73B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9412D"/>
    <w:rPr>
      <w:sz w:val="24"/>
      <w:szCs w:val="24"/>
      <w:lang w:val="en-GB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435E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435E8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668A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668A2"/>
    <w:rPr>
      <w:rFonts w:ascii="Tahoma" w:hAnsi="Tahoma" w:cs="Tahoma"/>
      <w:sz w:val="16"/>
      <w:szCs w:val="16"/>
      <w:lang w:val="en-GB" w:eastAsia="en-US"/>
    </w:rPr>
  </w:style>
  <w:style w:type="paragraph" w:styleId="Prrafodelista">
    <w:name w:val="List Paragraph"/>
    <w:basedOn w:val="Normal"/>
    <w:uiPriority w:val="34"/>
    <w:qFormat/>
    <w:rsid w:val="008D4389"/>
    <w:pPr>
      <w:ind w:left="720"/>
      <w:contextualSpacing/>
    </w:pPr>
  </w:style>
  <w:style w:type="paragraph" w:customStyle="1" w:styleId="Simple">
    <w:name w:val="Simple"/>
    <w:basedOn w:val="Normal"/>
    <w:rsid w:val="004A6E0E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  <w:lang w:val="es-ES" w:eastAsia="es-ES"/>
    </w:rPr>
  </w:style>
  <w:style w:type="table" w:styleId="Tablaconcuadrcula">
    <w:name w:val="Table Grid"/>
    <w:basedOn w:val="Tablanormal"/>
    <w:rsid w:val="004A6E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CERAYPIE">
    <w:name w:val="CABECERA Y PIE"/>
    <w:qFormat/>
    <w:rsid w:val="00F623A2"/>
    <w:rPr>
      <w:rFonts w:ascii="Arial" w:hAnsi="Arial" w:cs="Arial"/>
      <w:spacing w:val="-4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09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0.xml"/><Relationship Id="rId21" Type="http://schemas.openxmlformats.org/officeDocument/2006/relationships/control" Target="activeX/activeX5.xml"/><Relationship Id="rId42" Type="http://schemas.openxmlformats.org/officeDocument/2006/relationships/control" Target="activeX/activeX22.xml"/><Relationship Id="rId47" Type="http://schemas.openxmlformats.org/officeDocument/2006/relationships/image" Target="media/image15.wmf"/><Relationship Id="rId63" Type="http://schemas.openxmlformats.org/officeDocument/2006/relationships/control" Target="activeX/activeX35.xml"/><Relationship Id="rId68" Type="http://schemas.openxmlformats.org/officeDocument/2006/relationships/control" Target="activeX/activeX39.xml"/><Relationship Id="rId84" Type="http://schemas.openxmlformats.org/officeDocument/2006/relationships/image" Target="media/image24.wmf"/><Relationship Id="rId89" Type="http://schemas.openxmlformats.org/officeDocument/2006/relationships/control" Target="activeX/activeX56.xml"/><Relationship Id="rId16" Type="http://schemas.openxmlformats.org/officeDocument/2006/relationships/image" Target="media/image6.wmf"/><Relationship Id="rId11" Type="http://schemas.openxmlformats.org/officeDocument/2006/relationships/footer" Target="footer2.xml"/><Relationship Id="rId32" Type="http://schemas.openxmlformats.org/officeDocument/2006/relationships/control" Target="activeX/activeX14.xml"/><Relationship Id="rId37" Type="http://schemas.openxmlformats.org/officeDocument/2006/relationships/control" Target="activeX/activeX19.xml"/><Relationship Id="rId53" Type="http://schemas.openxmlformats.org/officeDocument/2006/relationships/image" Target="media/image18.wmf"/><Relationship Id="rId58" Type="http://schemas.openxmlformats.org/officeDocument/2006/relationships/control" Target="activeX/activeX31.xml"/><Relationship Id="rId74" Type="http://schemas.openxmlformats.org/officeDocument/2006/relationships/control" Target="activeX/activeX44.xml"/><Relationship Id="rId79" Type="http://schemas.openxmlformats.org/officeDocument/2006/relationships/control" Target="activeX/activeX48.xml"/><Relationship Id="rId5" Type="http://schemas.openxmlformats.org/officeDocument/2006/relationships/webSettings" Target="webSettings.xml"/><Relationship Id="rId90" Type="http://schemas.openxmlformats.org/officeDocument/2006/relationships/control" Target="activeX/activeX57.xml"/><Relationship Id="rId95" Type="http://schemas.openxmlformats.org/officeDocument/2006/relationships/control" Target="activeX/activeX60.xml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43" Type="http://schemas.openxmlformats.org/officeDocument/2006/relationships/image" Target="media/image13.wmf"/><Relationship Id="rId48" Type="http://schemas.openxmlformats.org/officeDocument/2006/relationships/control" Target="activeX/activeX25.xml"/><Relationship Id="rId64" Type="http://schemas.openxmlformats.org/officeDocument/2006/relationships/image" Target="media/image21.wmf"/><Relationship Id="rId69" Type="http://schemas.openxmlformats.org/officeDocument/2006/relationships/control" Target="activeX/activeX40.xml"/><Relationship Id="rId80" Type="http://schemas.openxmlformats.org/officeDocument/2006/relationships/control" Target="activeX/activeX49.xml"/><Relationship Id="rId85" Type="http://schemas.openxmlformats.org/officeDocument/2006/relationships/control" Target="activeX/activeX53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control" Target="activeX/activeX3.xml"/><Relationship Id="rId25" Type="http://schemas.openxmlformats.org/officeDocument/2006/relationships/control" Target="activeX/activeX9.xml"/><Relationship Id="rId33" Type="http://schemas.openxmlformats.org/officeDocument/2006/relationships/control" Target="activeX/activeX15.xml"/><Relationship Id="rId38" Type="http://schemas.openxmlformats.org/officeDocument/2006/relationships/image" Target="media/image11.wmf"/><Relationship Id="rId46" Type="http://schemas.openxmlformats.org/officeDocument/2006/relationships/control" Target="activeX/activeX24.xml"/><Relationship Id="rId59" Type="http://schemas.openxmlformats.org/officeDocument/2006/relationships/control" Target="activeX/activeX32.xml"/><Relationship Id="rId67" Type="http://schemas.openxmlformats.org/officeDocument/2006/relationships/control" Target="activeX/activeX38.xml"/><Relationship Id="rId20" Type="http://schemas.openxmlformats.org/officeDocument/2006/relationships/image" Target="media/image8.wmf"/><Relationship Id="rId41" Type="http://schemas.openxmlformats.org/officeDocument/2006/relationships/control" Target="activeX/activeX21.xml"/><Relationship Id="rId54" Type="http://schemas.openxmlformats.org/officeDocument/2006/relationships/control" Target="activeX/activeX28.xml"/><Relationship Id="rId62" Type="http://schemas.openxmlformats.org/officeDocument/2006/relationships/image" Target="media/image20.wmf"/><Relationship Id="rId70" Type="http://schemas.openxmlformats.org/officeDocument/2006/relationships/image" Target="media/image22.wmf"/><Relationship Id="rId75" Type="http://schemas.openxmlformats.org/officeDocument/2006/relationships/control" Target="activeX/activeX45.xml"/><Relationship Id="rId83" Type="http://schemas.openxmlformats.org/officeDocument/2006/relationships/control" Target="activeX/activeX52.xml"/><Relationship Id="rId88" Type="http://schemas.openxmlformats.org/officeDocument/2006/relationships/control" Target="activeX/activeX55.xml"/><Relationship Id="rId91" Type="http://schemas.openxmlformats.org/officeDocument/2006/relationships/control" Target="activeX/activeX58.xml"/><Relationship Id="rId96" Type="http://schemas.openxmlformats.org/officeDocument/2006/relationships/control" Target="activeX/activeX6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2.xml"/><Relationship Id="rId23" Type="http://schemas.openxmlformats.org/officeDocument/2006/relationships/control" Target="activeX/activeX7.xml"/><Relationship Id="rId28" Type="http://schemas.openxmlformats.org/officeDocument/2006/relationships/control" Target="activeX/activeX11.xml"/><Relationship Id="rId36" Type="http://schemas.openxmlformats.org/officeDocument/2006/relationships/control" Target="activeX/activeX18.xml"/><Relationship Id="rId49" Type="http://schemas.openxmlformats.org/officeDocument/2006/relationships/image" Target="media/image16.wmf"/><Relationship Id="rId57" Type="http://schemas.openxmlformats.org/officeDocument/2006/relationships/control" Target="activeX/activeX30.xml"/><Relationship Id="rId10" Type="http://schemas.openxmlformats.org/officeDocument/2006/relationships/header" Target="header2.xml"/><Relationship Id="rId31" Type="http://schemas.openxmlformats.org/officeDocument/2006/relationships/control" Target="activeX/activeX13.xml"/><Relationship Id="rId44" Type="http://schemas.openxmlformats.org/officeDocument/2006/relationships/control" Target="activeX/activeX23.xml"/><Relationship Id="rId52" Type="http://schemas.openxmlformats.org/officeDocument/2006/relationships/control" Target="activeX/activeX27.xml"/><Relationship Id="rId60" Type="http://schemas.openxmlformats.org/officeDocument/2006/relationships/control" Target="activeX/activeX33.xml"/><Relationship Id="rId65" Type="http://schemas.openxmlformats.org/officeDocument/2006/relationships/control" Target="activeX/activeX36.xml"/><Relationship Id="rId73" Type="http://schemas.openxmlformats.org/officeDocument/2006/relationships/control" Target="activeX/activeX43.xml"/><Relationship Id="rId78" Type="http://schemas.openxmlformats.org/officeDocument/2006/relationships/control" Target="activeX/activeX47.xml"/><Relationship Id="rId81" Type="http://schemas.openxmlformats.org/officeDocument/2006/relationships/control" Target="activeX/activeX50.xml"/><Relationship Id="rId86" Type="http://schemas.openxmlformats.org/officeDocument/2006/relationships/image" Target="media/image25.wmf"/><Relationship Id="rId94" Type="http://schemas.openxmlformats.org/officeDocument/2006/relationships/image" Target="media/image27.wmf"/><Relationship Id="rId9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control" Target="activeX/activeX1.xml"/><Relationship Id="rId18" Type="http://schemas.openxmlformats.org/officeDocument/2006/relationships/image" Target="media/image7.wmf"/><Relationship Id="rId39" Type="http://schemas.openxmlformats.org/officeDocument/2006/relationships/control" Target="activeX/activeX20.xml"/><Relationship Id="rId34" Type="http://schemas.openxmlformats.org/officeDocument/2006/relationships/control" Target="activeX/activeX16.xml"/><Relationship Id="rId50" Type="http://schemas.openxmlformats.org/officeDocument/2006/relationships/control" Target="activeX/activeX26.xml"/><Relationship Id="rId55" Type="http://schemas.openxmlformats.org/officeDocument/2006/relationships/image" Target="media/image19.wmf"/><Relationship Id="rId76" Type="http://schemas.openxmlformats.org/officeDocument/2006/relationships/control" Target="activeX/activeX46.xml"/><Relationship Id="rId97" Type="http://schemas.openxmlformats.org/officeDocument/2006/relationships/header" Target="header3.xml"/><Relationship Id="rId7" Type="http://schemas.openxmlformats.org/officeDocument/2006/relationships/endnotes" Target="endnotes.xml"/><Relationship Id="rId71" Type="http://schemas.openxmlformats.org/officeDocument/2006/relationships/control" Target="activeX/activeX41.xml"/><Relationship Id="rId92" Type="http://schemas.openxmlformats.org/officeDocument/2006/relationships/image" Target="media/image26.wmf"/><Relationship Id="rId2" Type="http://schemas.openxmlformats.org/officeDocument/2006/relationships/numbering" Target="numbering.xml"/><Relationship Id="rId29" Type="http://schemas.openxmlformats.org/officeDocument/2006/relationships/control" Target="activeX/activeX12.xml"/><Relationship Id="rId24" Type="http://schemas.openxmlformats.org/officeDocument/2006/relationships/control" Target="activeX/activeX8.xml"/><Relationship Id="rId40" Type="http://schemas.openxmlformats.org/officeDocument/2006/relationships/image" Target="media/image12.wmf"/><Relationship Id="rId45" Type="http://schemas.openxmlformats.org/officeDocument/2006/relationships/image" Target="media/image14.wmf"/><Relationship Id="rId66" Type="http://schemas.openxmlformats.org/officeDocument/2006/relationships/control" Target="activeX/activeX37.xml"/><Relationship Id="rId87" Type="http://schemas.openxmlformats.org/officeDocument/2006/relationships/control" Target="activeX/activeX54.xml"/><Relationship Id="rId61" Type="http://schemas.openxmlformats.org/officeDocument/2006/relationships/control" Target="activeX/activeX34.xml"/><Relationship Id="rId82" Type="http://schemas.openxmlformats.org/officeDocument/2006/relationships/control" Target="activeX/activeX51.xml"/><Relationship Id="rId19" Type="http://schemas.openxmlformats.org/officeDocument/2006/relationships/control" Target="activeX/activeX4.xml"/><Relationship Id="rId14" Type="http://schemas.openxmlformats.org/officeDocument/2006/relationships/image" Target="media/image5.wmf"/><Relationship Id="rId30" Type="http://schemas.openxmlformats.org/officeDocument/2006/relationships/image" Target="media/image10.wmf"/><Relationship Id="rId35" Type="http://schemas.openxmlformats.org/officeDocument/2006/relationships/control" Target="activeX/activeX17.xml"/><Relationship Id="rId56" Type="http://schemas.openxmlformats.org/officeDocument/2006/relationships/control" Target="activeX/activeX29.xml"/><Relationship Id="rId77" Type="http://schemas.openxmlformats.org/officeDocument/2006/relationships/image" Target="media/image23.wmf"/><Relationship Id="rId100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image" Target="media/image17.wmf"/><Relationship Id="rId72" Type="http://schemas.openxmlformats.org/officeDocument/2006/relationships/control" Target="activeX/activeX42.xml"/><Relationship Id="rId93" Type="http://schemas.openxmlformats.org/officeDocument/2006/relationships/control" Target="activeX/activeX59.xml"/><Relationship Id="rId98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0cba\Documents\PROFEA%20Virginia\Anexos%20de%20la%20Convocatoria%20PFEA%20-%20GR%202024\Anexo%20A%20descriptivo%20de%20lo%20obra%20%20Garant&#237;a%20Rentas_FORM2.dot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E4548-5D70-4906-8DB0-D196593F6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A descriptivo de lo obra  Garantía Rentas_FORM2</Template>
  <TotalTime>49</TotalTime>
  <Pages>7</Pages>
  <Words>1133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Wrox Press Ltd</Company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Sepe</dc:creator>
  <cp:lastModifiedBy>María Concepción Accame Benavides</cp:lastModifiedBy>
  <cp:revision>16</cp:revision>
  <cp:lastPrinted>2026-05-12T08:03:00Z</cp:lastPrinted>
  <dcterms:created xsi:type="dcterms:W3CDTF">2025-09-25T10:52:00Z</dcterms:created>
  <dcterms:modified xsi:type="dcterms:W3CDTF">2026-05-12T08:05:00Z</dcterms:modified>
</cp:coreProperties>
</file>