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F541F" w14:textId="77777777" w:rsidR="00AF446A" w:rsidRPr="00FF7466" w:rsidRDefault="00AF446A" w:rsidP="00AF446A">
      <w:pPr>
        <w:jc w:val="center"/>
        <w:rPr>
          <w:rFonts w:ascii="Times New Roman" w:hAnsi="Times New Roman" w:cs="Times New Roman"/>
        </w:rPr>
      </w:pPr>
      <w:r w:rsidRPr="00FF7466">
        <w:rPr>
          <w:rFonts w:ascii="Times New Roman" w:hAnsi="Times New Roman" w:cs="Times New Roman"/>
          <w:b/>
          <w:color w:val="000000"/>
        </w:rPr>
        <w:t>Conselleria de Industria, Turismo, Innovación y Comercio</w:t>
      </w:r>
    </w:p>
    <w:p w14:paraId="60EAE042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  <w:lang w:val="es-ES"/>
        </w:rPr>
      </w:pPr>
    </w:p>
    <w:p w14:paraId="2DAA2A41" w14:textId="35CAFA3A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  <w:i/>
          <w:iCs/>
        </w:rPr>
      </w:pPr>
      <w:r w:rsidRPr="00FF7466">
        <w:rPr>
          <w:rFonts w:ascii="Times New Roman" w:hAnsi="Times New Roman" w:cs="Times New Roman"/>
          <w:i/>
          <w:iCs/>
        </w:rPr>
        <w:t xml:space="preserve">EXTRACTO de la </w:t>
      </w:r>
      <w:r w:rsidRPr="00D453B9">
        <w:rPr>
          <w:rFonts w:ascii="Times New Roman" w:hAnsi="Times New Roman" w:cs="Times New Roman"/>
          <w:i/>
          <w:iCs/>
        </w:rPr>
        <w:t xml:space="preserve">Resolución de </w:t>
      </w:r>
      <w:r w:rsidR="00D453B9" w:rsidRPr="00D453B9">
        <w:rPr>
          <w:rFonts w:ascii="Times New Roman" w:hAnsi="Times New Roman" w:cs="Times New Roman"/>
          <w:i/>
          <w:iCs/>
        </w:rPr>
        <w:t>4</w:t>
      </w:r>
      <w:r w:rsidRPr="00D453B9">
        <w:rPr>
          <w:rFonts w:ascii="Times New Roman" w:hAnsi="Times New Roman" w:cs="Times New Roman"/>
          <w:i/>
          <w:iCs/>
        </w:rPr>
        <w:t xml:space="preserve"> de </w:t>
      </w:r>
      <w:r w:rsidR="00FF7466" w:rsidRPr="00D453B9">
        <w:rPr>
          <w:rFonts w:ascii="Times New Roman" w:hAnsi="Times New Roman" w:cs="Times New Roman"/>
          <w:i/>
          <w:iCs/>
        </w:rPr>
        <w:t>mayo</w:t>
      </w:r>
      <w:r w:rsidRPr="00D453B9">
        <w:rPr>
          <w:rFonts w:ascii="Times New Roman" w:hAnsi="Times New Roman" w:cs="Times New Roman"/>
          <w:i/>
          <w:iCs/>
        </w:rPr>
        <w:t xml:space="preserve"> de 2026, por</w:t>
      </w:r>
      <w:r w:rsidRPr="00FF7466">
        <w:rPr>
          <w:rFonts w:ascii="Times New Roman" w:hAnsi="Times New Roman" w:cs="Times New Roman"/>
          <w:i/>
          <w:iCs/>
        </w:rPr>
        <w:t xml:space="preserve"> la que se efectúa la convocatoria de las ayudas al impulso a la internacionalización de empresas exportadoras de la </w:t>
      </w:r>
      <w:proofErr w:type="spellStart"/>
      <w:r w:rsidRPr="00FF7466">
        <w:rPr>
          <w:rFonts w:ascii="Times New Roman" w:hAnsi="Times New Roman" w:cs="Times New Roman"/>
          <w:i/>
          <w:iCs/>
        </w:rPr>
        <w:t>Comunitat</w:t>
      </w:r>
      <w:proofErr w:type="spellEnd"/>
      <w:r w:rsidRPr="00FF7466">
        <w:rPr>
          <w:rFonts w:ascii="Times New Roman" w:hAnsi="Times New Roman" w:cs="Times New Roman"/>
          <w:i/>
          <w:iCs/>
        </w:rPr>
        <w:t xml:space="preserve"> Valenciana para el ejercicio 2026.</w:t>
      </w:r>
    </w:p>
    <w:p w14:paraId="7423D720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</w:p>
    <w:p w14:paraId="1E00ECD3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  <w:r w:rsidRPr="00FF7466">
        <w:rPr>
          <w:rFonts w:ascii="Times New Roman" w:hAnsi="Times New Roman" w:cs="Times New Roman"/>
        </w:rPr>
        <w:t>BDNS (</w:t>
      </w:r>
      <w:proofErr w:type="spellStart"/>
      <w:r w:rsidRPr="00FF7466">
        <w:rPr>
          <w:rFonts w:ascii="Times New Roman" w:hAnsi="Times New Roman" w:cs="Times New Roman"/>
        </w:rPr>
        <w:t>identif</w:t>
      </w:r>
      <w:proofErr w:type="spellEnd"/>
      <w:r w:rsidRPr="00FF7466">
        <w:rPr>
          <w:rFonts w:ascii="Times New Roman" w:hAnsi="Times New Roman" w:cs="Times New Roman"/>
        </w:rPr>
        <w:t>.):</w:t>
      </w:r>
    </w:p>
    <w:p w14:paraId="248A1A6B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</w:p>
    <w:p w14:paraId="61244473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  <w:r w:rsidRPr="00FF7466">
        <w:rPr>
          <w:rFonts w:ascii="Times New Roman" w:hAnsi="Times New Roman" w:cs="Times New Roman"/>
        </w:rPr>
        <w:t>De conformidad con lo previsto en los artículos 17.3.b) y 20.8.a) de la Ley 38/2003, de 17 de noviembre, general de subvenciones, se publica el extracto de la convocatoria, cuyo texto completo puede consultarse en la Base de datos nacional de subvenciones</w:t>
      </w:r>
    </w:p>
    <w:p w14:paraId="4762D7DA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</w:p>
    <w:p w14:paraId="35FFAB80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  <w:i/>
          <w:iCs/>
        </w:rPr>
      </w:pPr>
      <w:r w:rsidRPr="00FF7466">
        <w:rPr>
          <w:rFonts w:ascii="Times New Roman" w:hAnsi="Times New Roman" w:cs="Times New Roman"/>
          <w:i/>
          <w:iCs/>
        </w:rPr>
        <w:t>Primero. Beneficiarias</w:t>
      </w:r>
    </w:p>
    <w:p w14:paraId="2C631728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  <w:r w:rsidRPr="00FF7466">
        <w:rPr>
          <w:rFonts w:ascii="Times New Roman" w:hAnsi="Times New Roman" w:cs="Times New Roman"/>
          <w:bCs/>
        </w:rPr>
        <w:t xml:space="preserve">Podrán ser beneficiarias de las ayudas las empresas y las agrupaciones de interés económico, todas ellas con personalidad jurídica propia y domicilio social y fiscal en la </w:t>
      </w:r>
      <w:proofErr w:type="spellStart"/>
      <w:r w:rsidRPr="00FF7466">
        <w:rPr>
          <w:rFonts w:ascii="Times New Roman" w:hAnsi="Times New Roman" w:cs="Times New Roman"/>
          <w:bCs/>
        </w:rPr>
        <w:t>Comunitat</w:t>
      </w:r>
      <w:proofErr w:type="spellEnd"/>
      <w:r w:rsidRPr="00FF7466">
        <w:rPr>
          <w:rFonts w:ascii="Times New Roman" w:hAnsi="Times New Roman" w:cs="Times New Roman"/>
          <w:bCs/>
        </w:rPr>
        <w:t xml:space="preserve"> Valenciana.</w:t>
      </w:r>
    </w:p>
    <w:p w14:paraId="707C2236" w14:textId="77777777" w:rsidR="00AF446A" w:rsidRPr="00FF7466" w:rsidRDefault="00AF446A" w:rsidP="00AF446A">
      <w:pPr>
        <w:pStyle w:val="Standard"/>
        <w:jc w:val="both"/>
        <w:rPr>
          <w:rFonts w:ascii="Times New Roman" w:hAnsi="Times New Roman" w:cs="Times New Roman"/>
        </w:rPr>
      </w:pPr>
    </w:p>
    <w:p w14:paraId="653952CC" w14:textId="77777777" w:rsidR="00AF446A" w:rsidRPr="00FF7466" w:rsidRDefault="00AF446A" w:rsidP="00AF446A">
      <w:pPr>
        <w:pStyle w:val="Standard"/>
        <w:jc w:val="both"/>
        <w:rPr>
          <w:rFonts w:ascii="Times New Roman" w:hAnsi="Times New Roman" w:cs="Times New Roman"/>
          <w:bCs/>
          <w:i/>
          <w:iCs/>
        </w:rPr>
      </w:pPr>
      <w:r w:rsidRPr="00FF7466">
        <w:rPr>
          <w:rFonts w:ascii="Times New Roman" w:hAnsi="Times New Roman" w:cs="Times New Roman"/>
          <w:bCs/>
          <w:i/>
          <w:iCs/>
        </w:rPr>
        <w:t>Segundo. Objeto</w:t>
      </w:r>
    </w:p>
    <w:p w14:paraId="632A4C93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kern w:val="0"/>
          <w:szCs w:val="24"/>
          <w:lang w:val="es-ES_tradnl" w:eastAsia="en-US"/>
        </w:rPr>
      </w:pPr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>El objeto de la presente resolución es convocar, para el ejercicio 2026, ayudas con el objeto de impulsar la internacionalización de las empresas exportadoras valencianas y la promoción de sus productos (bienes y/o servicios) para promover su crecimiento, consolidar su presencia en los mercados internacionales y mejorar su competitividad exterior.</w:t>
      </w:r>
    </w:p>
    <w:p w14:paraId="68C895E4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kern w:val="0"/>
          <w:szCs w:val="24"/>
          <w:lang w:val="es-ES_tradnl" w:eastAsia="en-US"/>
        </w:rPr>
      </w:pPr>
    </w:p>
    <w:p w14:paraId="722B3AA5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i/>
          <w:iCs/>
          <w:kern w:val="0"/>
          <w:szCs w:val="24"/>
          <w:lang w:val="es-ES_tradnl" w:eastAsia="en-US"/>
        </w:rPr>
      </w:pPr>
      <w:r w:rsidRPr="00FF7466">
        <w:rPr>
          <w:rFonts w:ascii="Times New Roman" w:hAnsi="Times New Roman"/>
          <w:bCs/>
          <w:i/>
          <w:iCs/>
          <w:kern w:val="0"/>
          <w:szCs w:val="24"/>
          <w:lang w:val="es-ES_tradnl" w:eastAsia="en-US"/>
        </w:rPr>
        <w:t>Tercero. Bases reguladoras</w:t>
      </w:r>
    </w:p>
    <w:p w14:paraId="7F75BE94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kern w:val="0"/>
          <w:szCs w:val="24"/>
          <w:lang w:val="es-ES_tradnl" w:eastAsia="en-US"/>
        </w:rPr>
      </w:pPr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>Resolución de 2 de mayo de 2025, por la que se establecen las bases reguladoras para la concesión de ayudas en materia de internacionalización, disponible en:</w:t>
      </w:r>
    </w:p>
    <w:p w14:paraId="631D30AB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kern w:val="0"/>
          <w:szCs w:val="24"/>
          <w:lang w:val="es-ES_tradnl" w:eastAsia="en-US"/>
        </w:rPr>
      </w:pPr>
    </w:p>
    <w:p w14:paraId="71E10887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i/>
          <w:iCs/>
          <w:kern w:val="0"/>
          <w:szCs w:val="24"/>
          <w:lang w:val="es-ES_tradnl" w:eastAsia="en-US"/>
        </w:rPr>
      </w:pPr>
      <w:r w:rsidRPr="00FF7466">
        <w:rPr>
          <w:rFonts w:ascii="Times New Roman" w:hAnsi="Times New Roman"/>
          <w:bCs/>
          <w:i/>
          <w:iCs/>
          <w:kern w:val="0"/>
          <w:szCs w:val="24"/>
          <w:lang w:val="es-ES_tradnl" w:eastAsia="en-US"/>
        </w:rPr>
        <w:t>Cuarto. Financiación de las ayudas</w:t>
      </w:r>
    </w:p>
    <w:p w14:paraId="61111F46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bCs/>
          <w:kern w:val="0"/>
          <w:szCs w:val="24"/>
          <w:lang w:val="es-ES_tradnl" w:eastAsia="en-US"/>
        </w:rPr>
      </w:pPr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 xml:space="preserve">Para el ejercicio 2026, y de conformidad con lo que establecen los presupuestos de la Generalitat de 2025 prorrogados para 2026, las ayudas convocadas se financiarán con cargo a la línea S0459, Impulso a la internacionalización de empresas exportadoras </w:t>
      </w:r>
      <w:proofErr w:type="spellStart"/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>Comunitat</w:t>
      </w:r>
      <w:proofErr w:type="spellEnd"/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 xml:space="preserve"> Valenciana, en la aplicación presupuestaria G01110304.762A00, por un importe máximo estimado de 15.361.000 euros, procedentes de fondos propios de la Generalitat.</w:t>
      </w:r>
    </w:p>
    <w:p w14:paraId="68E9A08F" w14:textId="77777777" w:rsidR="00AF446A" w:rsidRPr="00FF7466" w:rsidRDefault="00AF446A" w:rsidP="00AF446A">
      <w:pPr>
        <w:pStyle w:val="Standard"/>
        <w:spacing w:line="240" w:lineRule="atLeast"/>
        <w:jc w:val="both"/>
        <w:rPr>
          <w:rFonts w:ascii="Times New Roman" w:hAnsi="Times New Roman" w:cs="Times New Roman"/>
          <w:lang w:val="es-ES"/>
        </w:rPr>
      </w:pPr>
    </w:p>
    <w:p w14:paraId="65C18FDF" w14:textId="77777777" w:rsidR="00AF446A" w:rsidRPr="00FF7466" w:rsidRDefault="00AF446A" w:rsidP="00AF446A">
      <w:pPr>
        <w:pStyle w:val="Standard"/>
        <w:jc w:val="both"/>
        <w:rPr>
          <w:rFonts w:ascii="Times New Roman" w:hAnsi="Times New Roman" w:cs="Times New Roman"/>
          <w:bCs/>
          <w:i/>
          <w:iCs/>
        </w:rPr>
      </w:pPr>
      <w:r w:rsidRPr="00FF7466">
        <w:rPr>
          <w:rFonts w:ascii="Times New Roman" w:hAnsi="Times New Roman" w:cs="Times New Roman"/>
          <w:bCs/>
          <w:i/>
          <w:iCs/>
        </w:rPr>
        <w:t>Quinto. Plazo de presentación de solicitudes</w:t>
      </w:r>
    </w:p>
    <w:p w14:paraId="4DB95CDD" w14:textId="77777777" w:rsidR="00AF446A" w:rsidRPr="00FF7466" w:rsidRDefault="00AF446A" w:rsidP="00AF446A">
      <w:pPr>
        <w:pStyle w:val="NormalWeb"/>
        <w:spacing w:before="0" w:after="0"/>
        <w:jc w:val="both"/>
        <w:rPr>
          <w:rFonts w:ascii="Times New Roman" w:hAnsi="Times New Roman"/>
          <w:szCs w:val="24"/>
        </w:rPr>
      </w:pPr>
      <w:r w:rsidRPr="00FF7466">
        <w:rPr>
          <w:rFonts w:ascii="Times New Roman" w:hAnsi="Times New Roman"/>
          <w:bCs/>
          <w:kern w:val="0"/>
          <w:szCs w:val="24"/>
          <w:lang w:val="es-ES_tradnl" w:eastAsia="en-US"/>
        </w:rPr>
        <w:t>El plazo de presentación de solicitudes y la documentación que debe acompañarla será desde el 11 de mayo y hasta el 15 de junio de 2026, ambos incluidos.</w:t>
      </w:r>
    </w:p>
    <w:p w14:paraId="5B2C77FB" w14:textId="77777777" w:rsidR="00AF446A" w:rsidRPr="00FF7466" w:rsidRDefault="00AF446A" w:rsidP="00AF446A">
      <w:pPr>
        <w:pStyle w:val="Standard"/>
        <w:spacing w:line="240" w:lineRule="atLeast"/>
        <w:ind w:firstLine="709"/>
        <w:jc w:val="both"/>
        <w:rPr>
          <w:rFonts w:ascii="Times New Roman" w:hAnsi="Times New Roman" w:cs="Times New Roman"/>
        </w:rPr>
      </w:pPr>
    </w:p>
    <w:p w14:paraId="5403AF06" w14:textId="77777777" w:rsidR="00AF446A" w:rsidRPr="00FF7466" w:rsidRDefault="00AF446A" w:rsidP="00AF446A">
      <w:pPr>
        <w:pStyle w:val="Standard"/>
        <w:spacing w:line="240" w:lineRule="atLeast"/>
        <w:ind w:firstLine="709"/>
        <w:jc w:val="both"/>
        <w:rPr>
          <w:rFonts w:ascii="Times New Roman" w:hAnsi="Times New Roman" w:cs="Times New Roman"/>
        </w:rPr>
      </w:pPr>
    </w:p>
    <w:p w14:paraId="4B7DA07B" w14:textId="4A3E383D" w:rsidR="009C1FAF" w:rsidRPr="00FF7466" w:rsidRDefault="00AF446A" w:rsidP="00AF446A">
      <w:pPr>
        <w:jc w:val="both"/>
        <w:rPr>
          <w:rFonts w:ascii="Times New Roman" w:hAnsi="Times New Roman" w:cs="Times New Roman"/>
        </w:rPr>
      </w:pPr>
      <w:r w:rsidRPr="00FF7466">
        <w:rPr>
          <w:rFonts w:ascii="Times New Roman" w:hAnsi="Times New Roman" w:cs="Times New Roman"/>
          <w:color w:val="000000"/>
        </w:rPr>
        <w:t xml:space="preserve">València, </w:t>
      </w:r>
      <w:r w:rsidRPr="00D453B9">
        <w:rPr>
          <w:rFonts w:ascii="Times New Roman" w:hAnsi="Times New Roman" w:cs="Times New Roman"/>
          <w:color w:val="000000"/>
        </w:rPr>
        <w:t xml:space="preserve">a </w:t>
      </w:r>
      <w:r w:rsidR="00D453B9" w:rsidRPr="00D453B9">
        <w:rPr>
          <w:rFonts w:ascii="Times New Roman" w:hAnsi="Times New Roman" w:cs="Times New Roman"/>
          <w:color w:val="000000"/>
        </w:rPr>
        <w:t>4</w:t>
      </w:r>
      <w:r w:rsidRPr="00D453B9">
        <w:rPr>
          <w:rFonts w:ascii="Times New Roman" w:hAnsi="Times New Roman" w:cs="Times New Roman"/>
          <w:color w:val="000000"/>
        </w:rPr>
        <w:t xml:space="preserve"> de </w:t>
      </w:r>
      <w:r w:rsidR="00FF7466" w:rsidRPr="00D453B9">
        <w:rPr>
          <w:rFonts w:ascii="Times New Roman" w:hAnsi="Times New Roman" w:cs="Times New Roman"/>
          <w:color w:val="000000"/>
        </w:rPr>
        <w:t>mayo de</w:t>
      </w:r>
      <w:r w:rsidRPr="00D453B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D453B9">
        <w:rPr>
          <w:rFonts w:ascii="Times New Roman" w:hAnsi="Times New Roman" w:cs="Times New Roman"/>
          <w:color w:val="000000"/>
        </w:rPr>
        <w:t>2026.–</w:t>
      </w:r>
      <w:proofErr w:type="gramEnd"/>
      <w:r w:rsidRPr="00D453B9">
        <w:rPr>
          <w:rFonts w:ascii="Times New Roman" w:hAnsi="Times New Roman" w:cs="Times New Roman"/>
          <w:color w:val="000000"/>
        </w:rPr>
        <w:t xml:space="preserve"> La</w:t>
      </w:r>
      <w:r w:rsidRPr="00FF7466">
        <w:rPr>
          <w:rFonts w:ascii="Times New Roman" w:hAnsi="Times New Roman" w:cs="Times New Roman"/>
          <w:color w:val="000000"/>
        </w:rPr>
        <w:t xml:space="preserve"> consellera de Industria, Turismo, Innovación y Comercio: Marian Cano García.</w:t>
      </w:r>
    </w:p>
    <w:p w14:paraId="41F028C8" w14:textId="77777777" w:rsidR="009C1FAF" w:rsidRDefault="009C1FAF">
      <w:pPr>
        <w:pStyle w:val="Standard"/>
        <w:spacing w:line="240" w:lineRule="atLeast"/>
        <w:ind w:firstLine="709"/>
        <w:jc w:val="both"/>
      </w:pPr>
    </w:p>
    <w:p w14:paraId="355963B6" w14:textId="77777777" w:rsidR="009C1FAF" w:rsidRDefault="009C1FAF">
      <w:pPr>
        <w:pStyle w:val="Standard"/>
        <w:spacing w:line="240" w:lineRule="atLeast"/>
        <w:ind w:firstLine="709"/>
        <w:jc w:val="both"/>
      </w:pPr>
    </w:p>
    <w:sectPr w:rsidR="009C1FAF">
      <w:headerReference w:type="default" r:id="rId7"/>
      <w:headerReference w:type="first" r:id="rId8"/>
      <w:pgSz w:w="11906" w:h="16838"/>
      <w:pgMar w:top="2902" w:right="1418" w:bottom="1418" w:left="2268" w:header="719" w:footer="9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36622" w14:textId="77777777" w:rsidR="00AF446A" w:rsidRDefault="00AF446A">
      <w:r>
        <w:separator/>
      </w:r>
    </w:p>
  </w:endnote>
  <w:endnote w:type="continuationSeparator" w:id="0">
    <w:p w14:paraId="20026387" w14:textId="77777777" w:rsidR="00AF446A" w:rsidRDefault="00AF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F9A61" w14:textId="77777777" w:rsidR="00AF446A" w:rsidRDefault="00AF446A">
      <w:r>
        <w:rPr>
          <w:color w:val="000000"/>
        </w:rPr>
        <w:separator/>
      </w:r>
    </w:p>
  </w:footnote>
  <w:footnote w:type="continuationSeparator" w:id="0">
    <w:p w14:paraId="2B4B9A08" w14:textId="77777777" w:rsidR="00AF446A" w:rsidRDefault="00AF4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6EDE3" w14:textId="77777777" w:rsidR="008F53BF" w:rsidRDefault="009C1FAF">
    <w:pPr>
      <w:pStyle w:val="Encabezado"/>
      <w:ind w:left="-993" w:right="851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B6CF262" wp14:editId="24DD18CE">
          <wp:simplePos x="0" y="0"/>
          <wp:positionH relativeFrom="margin">
            <wp:posOffset>4522470</wp:posOffset>
          </wp:positionH>
          <wp:positionV relativeFrom="paragraph">
            <wp:posOffset>-10795</wp:posOffset>
          </wp:positionV>
          <wp:extent cx="604800" cy="9000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8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00E0AC" w14:textId="77777777" w:rsidR="008F53BF" w:rsidRDefault="008F53BF">
    <w:pPr>
      <w:pStyle w:val="Encabezado"/>
    </w:pPr>
  </w:p>
  <w:p w14:paraId="32B82411" w14:textId="77777777" w:rsidR="008F53BF" w:rsidRDefault="008F53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62E3" w14:textId="77777777" w:rsidR="008F53BF" w:rsidRDefault="00242E7B">
    <w:pPr>
      <w:pStyle w:val="Encabezado"/>
      <w:ind w:left="1985" w:right="851"/>
      <w:rPr>
        <w:rFonts w:ascii="Roboto" w:hAnsi="Roboto" w:cs="Times New Roman"/>
        <w:color w:val="C00000"/>
        <w:sz w:val="16"/>
        <w:szCs w:val="16"/>
        <w:lang w:eastAsia="es-ES_tradnl"/>
      </w:rPr>
    </w:pPr>
    <w:r>
      <w:rPr>
        <w:rFonts w:ascii="Roboto" w:hAnsi="Roboto" w:cs="Times New Roman"/>
        <w:noProof/>
        <w:color w:val="C00000"/>
        <w:sz w:val="16"/>
        <w:szCs w:val="16"/>
        <w:lang w:eastAsia="es-ES_tradnl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28044FD" wp14:editId="1DD623D9">
              <wp:simplePos x="0" y="0"/>
              <wp:positionH relativeFrom="column">
                <wp:posOffset>-1047493</wp:posOffset>
              </wp:positionH>
              <wp:positionV relativeFrom="paragraph">
                <wp:posOffset>-355588</wp:posOffset>
              </wp:positionV>
              <wp:extent cx="6268736" cy="1448435"/>
              <wp:effectExtent l="0" t="0" r="0" b="0"/>
              <wp:wrapNone/>
              <wp:docPr id="450682941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8736" cy="1448435"/>
                        <a:chOff x="0" y="0"/>
                        <a:chExt cx="6268736" cy="1448435"/>
                      </a:xfrm>
                    </wpg:grpSpPr>
                    <pic:pic xmlns:pic="http://schemas.openxmlformats.org/drawingml/2006/picture">
                      <pic:nvPicPr>
                        <pic:cNvPr id="2" name="Imagen 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8540" cy="144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415073150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9036" y="476834"/>
                          <a:ext cx="521970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D02C71" id="Grupo 2" o:spid="_x0000_s1026" style="position:absolute;margin-left:-82.5pt;margin-top:-28pt;width:493.6pt;height:114.05pt;z-index:251664384" coordsize="62687,14484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" o:spid="_x0000_s1027" type="#_x0000_t75" style="position:absolute;width:22885;height:14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">
                <v:imagedata r:id="rId3" o:title=""/>
              </v:shape>
              <v:shape id="Imagen 1" o:spid="_x0000_s1028" type="#_x0000_t75" style="position:absolute;left:10490;top:4768;width:52197;height:7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">
                <v:imagedata r:id="rId4" o:title=""/>
              </v:shape>
            </v:group>
          </w:pict>
        </mc:Fallback>
      </mc:AlternateContent>
    </w:r>
  </w:p>
  <w:p w14:paraId="61A085F0" w14:textId="77777777" w:rsidR="008F53BF" w:rsidRDefault="008F53BF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D4410"/>
    <w:multiLevelType w:val="multilevel"/>
    <w:tmpl w:val="DA243162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148864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46A"/>
    <w:rsid w:val="00190BEE"/>
    <w:rsid w:val="001C4E9B"/>
    <w:rsid w:val="00210408"/>
    <w:rsid w:val="00242E7B"/>
    <w:rsid w:val="00291D28"/>
    <w:rsid w:val="00355E79"/>
    <w:rsid w:val="00431428"/>
    <w:rsid w:val="004871C4"/>
    <w:rsid w:val="004A2673"/>
    <w:rsid w:val="004B7F84"/>
    <w:rsid w:val="00500A26"/>
    <w:rsid w:val="00733CB9"/>
    <w:rsid w:val="00790057"/>
    <w:rsid w:val="00874896"/>
    <w:rsid w:val="008F53BF"/>
    <w:rsid w:val="009C1FAF"/>
    <w:rsid w:val="00A37BEC"/>
    <w:rsid w:val="00AF446A"/>
    <w:rsid w:val="00B06971"/>
    <w:rsid w:val="00B80877"/>
    <w:rsid w:val="00C12F07"/>
    <w:rsid w:val="00C566FF"/>
    <w:rsid w:val="00C876D1"/>
    <w:rsid w:val="00D2734D"/>
    <w:rsid w:val="00D453B9"/>
    <w:rsid w:val="00DA2629"/>
    <w:rsid w:val="00F344EC"/>
    <w:rsid w:val="00FA2AFD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058A"/>
  <w15:docId w15:val="{49E85B9B-95E1-413D-8277-7F6FEEC6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4"/>
        <w:szCs w:val="24"/>
        <w:lang w:val="es-ES_tradn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46A"/>
    <w:pPr>
      <w:widowControl/>
      <w:autoSpaceDN/>
      <w:textAlignment w:val="auto"/>
    </w:pPr>
    <w:rPr>
      <w:rFonts w:ascii="Liberation Serif" w:eastAsia="SimSun" w:hAnsi="Liberation Serif" w:cs="Mangal"/>
      <w:kern w:val="2"/>
      <w:lang w:val="es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p1">
    <w:name w:val="p1"/>
    <w:basedOn w:val="Standard"/>
    <w:rPr>
      <w:rFonts w:ascii="Times" w:eastAsia="Times" w:hAnsi="Times" w:cs="Times"/>
      <w:sz w:val="18"/>
      <w:szCs w:val="18"/>
      <w:lang w:eastAsia="es-ES_tradnl"/>
    </w:rPr>
  </w:style>
  <w:style w:type="paragraph" w:customStyle="1" w:styleId="p2">
    <w:name w:val="p2"/>
    <w:basedOn w:val="Standard"/>
    <w:rPr>
      <w:rFonts w:ascii="Times" w:eastAsia="Times" w:hAnsi="Times" w:cs="Times"/>
      <w:sz w:val="17"/>
      <w:szCs w:val="17"/>
      <w:lang w:eastAsia="es-ES_tradnl"/>
    </w:rPr>
  </w:style>
  <w:style w:type="paragraph" w:customStyle="1" w:styleId="p3">
    <w:name w:val="p3"/>
    <w:basedOn w:val="Standard"/>
    <w:pPr>
      <w:ind w:left="213"/>
    </w:pPr>
    <w:rPr>
      <w:rFonts w:ascii="Roboto" w:eastAsia="Roboto" w:hAnsi="Roboto" w:cs="Roboto"/>
      <w:color w:val="E42231"/>
      <w:sz w:val="12"/>
      <w:szCs w:val="12"/>
      <w:lang w:eastAsia="es-ES_tradnl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apple-converted-space">
    <w:name w:val="apple-converted-space"/>
    <w:basedOn w:val="Fuentedeprrafopredeter"/>
  </w:style>
  <w:style w:type="numbering" w:customStyle="1" w:styleId="Sinlista1">
    <w:name w:val="Sin lista1"/>
    <w:basedOn w:val="Sinlista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4B7F8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7F84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B7F84"/>
    <w:rPr>
      <w:color w:val="605E5C"/>
      <w:shd w:val="clear" w:color="auto" w:fill="E1DFDD"/>
    </w:rPr>
  </w:style>
  <w:style w:type="paragraph" w:styleId="NormalWeb">
    <w:name w:val="Normal (Web)"/>
    <w:uiPriority w:val="99"/>
    <w:qFormat/>
    <w:rsid w:val="00AF446A"/>
    <w:pPr>
      <w:widowControl/>
      <w:spacing w:before="280" w:after="119"/>
      <w:textAlignment w:val="auto"/>
    </w:pPr>
    <w:rPr>
      <w:rFonts w:cs="Times New Roman"/>
      <w:kern w:val="3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png"/><Relationship Id="rId4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20440914D\Downloads\DG%20Emprendimiento%20e%20Internacionalizaci&#243;n_cst_imagen%20(12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DG Emprendimiento e Internacionalización_cst_imagen (12)</Template>
  <TotalTime>2</TotalTime>
  <Pages>1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VIDAL JUAREZ, MARIA DEL CARMEN</dc:creator>
  <cp:lastModifiedBy>atencioprimaria_dtvcipi@gva.es</cp:lastModifiedBy>
  <cp:revision>3</cp:revision>
  <dcterms:created xsi:type="dcterms:W3CDTF">2026-04-30T12:15:00Z</dcterms:created>
  <dcterms:modified xsi:type="dcterms:W3CDTF">2026-05-05T06:23:00Z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