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35F9F" w14:textId="2F9179AF" w:rsidR="005054A0" w:rsidRPr="00260394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</w:t>
      </w:r>
      <w:r>
        <w:rPr>
          <w:b/>
          <w:bCs/>
          <w:color w:val="000000"/>
          <w:sz w:val="22"/>
          <w:szCs w:val="22"/>
          <w:u w:val="single"/>
        </w:rPr>
        <w:t>I</w:t>
      </w:r>
      <w:r w:rsidRPr="000B64AF">
        <w:rPr>
          <w:b/>
          <w:bCs/>
          <w:color w:val="000000"/>
          <w:sz w:val="22"/>
          <w:szCs w:val="22"/>
          <w:u w:val="single"/>
        </w:rPr>
        <w:t xml:space="preserve">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</w:t>
      </w:r>
      <w:r w:rsidR="00DC2429" w:rsidRPr="00DC2429">
        <w:rPr>
          <w:b/>
          <w:bCs/>
          <w:color w:val="000000"/>
          <w:sz w:val="22"/>
          <w:szCs w:val="22"/>
          <w:u w:val="single"/>
        </w:rPr>
        <w:t xml:space="preserve">COOPERACIÓN INTERNACIONAL </w:t>
      </w:r>
      <w:r w:rsidRPr="00260394">
        <w:rPr>
          <w:b/>
          <w:bCs/>
          <w:color w:val="000000"/>
          <w:sz w:val="22"/>
          <w:szCs w:val="22"/>
          <w:u w:val="single"/>
        </w:rPr>
        <w:t>202</w:t>
      </w:r>
      <w:r w:rsidR="00BA39A0">
        <w:rPr>
          <w:b/>
          <w:bCs/>
          <w:color w:val="000000"/>
          <w:sz w:val="22"/>
          <w:szCs w:val="22"/>
          <w:u w:val="single"/>
        </w:rPr>
        <w:t>6</w:t>
      </w:r>
    </w:p>
    <w:p w14:paraId="566828BB" w14:textId="77777777" w:rsidR="005054A0" w:rsidRPr="00AA01EB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74EF8332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391"/>
        <w:gridCol w:w="1950"/>
        <w:gridCol w:w="138"/>
        <w:gridCol w:w="1107"/>
        <w:gridCol w:w="2396"/>
      </w:tblGrid>
      <w:tr w:rsidR="005054A0" w:rsidRPr="00A41AA6" w14:paraId="2F399CAE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F945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F995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5054A0" w:rsidRPr="00A41AA6" w14:paraId="450DC31D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9A66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171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10E1E65C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3048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A1F4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045725F7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0D4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DE71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18BEA9E4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82895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9AA4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650F0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FDA5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08628736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488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0FF5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EF77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6A5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46E9D7AB" w14:textId="77777777" w:rsidR="005054A0" w:rsidRDefault="005054A0" w:rsidP="005054A0">
      <w:pPr>
        <w:jc w:val="both"/>
        <w:rPr>
          <w:sz w:val="22"/>
          <w:szCs w:val="22"/>
        </w:rPr>
      </w:pPr>
    </w:p>
    <w:p w14:paraId="140385AE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1391"/>
        <w:gridCol w:w="1950"/>
        <w:gridCol w:w="138"/>
        <w:gridCol w:w="1102"/>
        <w:gridCol w:w="2400"/>
      </w:tblGrid>
      <w:tr w:rsidR="005054A0" w:rsidRPr="00A41AA6" w14:paraId="34916B0B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C0D6B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BBE54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5054A0" w:rsidRPr="00A41AA6" w14:paraId="607954C2" w14:textId="77777777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4642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33D6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663B2FCF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8346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E46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2DEE8B53" w14:textId="77777777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5F87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7030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0682359E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3B73C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94899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DA3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A5881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421BFC07" w14:textId="7777777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9F54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2472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F578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BE16" w14:textId="77777777" w:rsidR="005054A0" w:rsidRDefault="005054A0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46A06E90" w14:textId="77777777" w:rsidR="005054A0" w:rsidRDefault="005054A0" w:rsidP="005054A0">
      <w:pPr>
        <w:pStyle w:val="Default"/>
      </w:pPr>
    </w:p>
    <w:p w14:paraId="13BE51DF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07579D66" w14:textId="77777777" w:rsidR="005054A0" w:rsidRDefault="005054A0" w:rsidP="005054A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FDEF2D6" w14:textId="78A519D4" w:rsidR="00FF6AA8" w:rsidRDefault="005054A0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PRIMERO.- Que solicito el pago del resto de la Subvención a </w:t>
      </w:r>
      <w:r w:rsidR="00DC2429">
        <w:rPr>
          <w:rFonts w:ascii="Times New Roman" w:hAnsi="Times New Roman" w:cs="Times New Roman"/>
          <w:sz w:val="22"/>
          <w:szCs w:val="22"/>
        </w:rPr>
        <w:t>Cooperación Internacional</w:t>
      </w:r>
      <w:r>
        <w:rPr>
          <w:rFonts w:ascii="Times New Roman" w:hAnsi="Times New Roman" w:cs="Times New Roman"/>
          <w:sz w:val="22"/>
          <w:szCs w:val="22"/>
        </w:rPr>
        <w:t xml:space="preserve"> 202</w:t>
      </w:r>
      <w:r w:rsidR="00BA39A0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 para proyectos: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FF6AA8" w:rsidRPr="00A41AA6" w14:paraId="3FF2FEFC" w14:textId="77777777">
        <w:tc>
          <w:tcPr>
            <w:tcW w:w="8710" w:type="dxa"/>
          </w:tcPr>
          <w:p w14:paraId="7716C791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682CE662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D8F1977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SEGUNDO.- Que no han variado las circunstancias de la solicitud o lo han hecho así: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8178"/>
      </w:tblGrid>
      <w:tr w:rsidR="00FF6AA8" w:rsidRPr="00A41AA6" w14:paraId="2B786E49" w14:textId="77777777">
        <w:tc>
          <w:tcPr>
            <w:tcW w:w="250" w:type="dxa"/>
          </w:tcPr>
          <w:p w14:paraId="15D0B83C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394" w:type="dxa"/>
          </w:tcPr>
          <w:p w14:paraId="03388CA6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6AA8" w:rsidRPr="00A41AA6" w14:paraId="0A2FDEC0" w14:textId="77777777">
        <w:tc>
          <w:tcPr>
            <w:tcW w:w="250" w:type="dxa"/>
          </w:tcPr>
          <w:p w14:paraId="462B9FEB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8394" w:type="dxa"/>
          </w:tcPr>
          <w:p w14:paraId="12A2CA19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FF6AA8" w:rsidRPr="00A41AA6" w14:paraId="0D93B5F9" w14:textId="77777777">
        <w:tc>
          <w:tcPr>
            <w:tcW w:w="250" w:type="dxa"/>
          </w:tcPr>
          <w:p w14:paraId="69813208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8394" w:type="dxa"/>
          </w:tcPr>
          <w:p w14:paraId="1C694549" w14:textId="77777777" w:rsidR="00FF6AA8" w:rsidRDefault="00FF6AA8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76B8CAA0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7C70516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74580884" w14:textId="63FCE478" w:rsidR="005054A0" w:rsidRPr="001E1CBE" w:rsidRDefault="005054A0" w:rsidP="00FF6AA8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202</w:t>
      </w:r>
      <w:r w:rsidR="00BA39A0">
        <w:rPr>
          <w:rFonts w:ascii="Times New Roman" w:hAnsi="Times New Roman" w:cs="Times New Roman"/>
          <w:sz w:val="22"/>
          <w:szCs w:val="22"/>
        </w:rPr>
        <w:t>6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704BA2AA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20AC578F" w14:textId="77777777" w:rsidR="005054A0" w:rsidRPr="00142B86" w:rsidRDefault="005054A0" w:rsidP="005054A0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p w14:paraId="49F8AFD6" w14:textId="77777777" w:rsidR="00C74B19" w:rsidRDefault="00C74B19" w:rsidP="005054A0">
      <w:pPr>
        <w:pStyle w:val="Default"/>
      </w:pPr>
    </w:p>
    <w:p w14:paraId="65A25697" w14:textId="77777777" w:rsidR="00C74B19" w:rsidRDefault="00C74B19" w:rsidP="005054A0">
      <w:pPr>
        <w:pStyle w:val="Default"/>
      </w:pPr>
    </w:p>
    <w:p w14:paraId="0EA7CFE9" w14:textId="647E8ADE" w:rsidR="005054A0" w:rsidRPr="006D0BD2" w:rsidRDefault="00545A0E" w:rsidP="005054A0">
      <w:pPr>
        <w:pStyle w:val="Defau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DC3D070" wp14:editId="01AE86FD">
                <wp:simplePos x="0" y="0"/>
                <wp:positionH relativeFrom="column">
                  <wp:posOffset>-227330</wp:posOffset>
                </wp:positionH>
                <wp:positionV relativeFrom="paragraph">
                  <wp:posOffset>241300</wp:posOffset>
                </wp:positionV>
                <wp:extent cx="5871845" cy="1438275"/>
                <wp:effectExtent l="0" t="0" r="0" b="0"/>
                <wp:wrapSquare wrapText="bothSides"/>
                <wp:docPr id="4277835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184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E178B" w14:textId="77777777" w:rsidR="005054A0" w:rsidRPr="00520F11" w:rsidRDefault="005054A0" w:rsidP="005054A0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      </w:r>
                            <w:hyperlink r:id="rId7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ayuntamiento@aytovillacanas.com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      </w:r>
                          </w:p>
                          <w:p w14:paraId="4AB9EE6F" w14:textId="77777777" w:rsidR="005054A0" w:rsidRPr="00520F11" w:rsidRDefault="005054A0" w:rsidP="005054A0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Contacto Delegado de Protección de Datos: Francisco Rojas: </w:t>
                            </w:r>
                            <w:hyperlink r:id="rId8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frojas@prevensystem.com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9FD0857" w14:textId="77777777" w:rsidR="005054A0" w:rsidRPr="00520F11" w:rsidRDefault="005054A0" w:rsidP="005054A0">
                            <w:pPr>
                              <w:spacing w:line="8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B35E0A6" w14:textId="77777777" w:rsidR="005054A0" w:rsidRPr="00520F11" w:rsidRDefault="005054A0" w:rsidP="005054A0">
                            <w:pPr>
                              <w:tabs>
                                <w:tab w:val="left" w:pos="2072"/>
                                <w:tab w:val="left" w:pos="2835"/>
                                <w:tab w:val="left" w:pos="4962"/>
                              </w:tabs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Si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No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</w:p>
                          <w:p w14:paraId="3CF8217D" w14:textId="77777777" w:rsidR="005054A0" w:rsidRDefault="005054A0" w:rsidP="005054A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C3D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7.9pt;margin-top:19pt;width:462.35pt;height:113.2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">
                <v:textbox>
                  <w:txbxContent>
                    <w:p w14:paraId="0E5E178B" w14:textId="77777777" w:rsidR="005054A0" w:rsidRPr="00520F11" w:rsidRDefault="005054A0" w:rsidP="005054A0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</w:r>
                      <w:hyperlink r:id="rId9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ayuntamiento@aytovillacanas.com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</w:r>
                    </w:p>
                    <w:p w14:paraId="4AB9EE6F" w14:textId="77777777" w:rsidR="005054A0" w:rsidRPr="00520F11" w:rsidRDefault="005054A0" w:rsidP="005054A0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 Contacto Delegado de Protección de Datos: Francisco Rojas: </w:t>
                      </w:r>
                      <w:hyperlink r:id="rId10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frojas@prevensystem.com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59FD0857" w14:textId="77777777" w:rsidR="005054A0" w:rsidRPr="00520F11" w:rsidRDefault="005054A0" w:rsidP="005054A0">
                      <w:pPr>
                        <w:spacing w:line="80" w:lineRule="exact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14:paraId="5B35E0A6" w14:textId="77777777" w:rsidR="005054A0" w:rsidRPr="00520F11" w:rsidRDefault="005054A0" w:rsidP="005054A0">
                      <w:pPr>
                        <w:tabs>
                          <w:tab w:val="left" w:pos="2072"/>
                          <w:tab w:val="left" w:pos="2835"/>
                          <w:tab w:val="left" w:pos="4962"/>
                        </w:tabs>
                        <w:spacing w:line="240" w:lineRule="exact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 xml:space="preserve"> Si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No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</w:p>
                    <w:p w14:paraId="3CF8217D" w14:textId="77777777" w:rsidR="005054A0" w:rsidRDefault="005054A0" w:rsidP="005054A0"/>
                  </w:txbxContent>
                </v:textbox>
                <w10:wrap type="square"/>
              </v:shape>
            </w:pict>
          </mc:Fallback>
        </mc:AlternateContent>
      </w:r>
    </w:p>
    <w:p w14:paraId="09603267" w14:textId="56DFD1A5" w:rsidR="005054A0" w:rsidRDefault="005054A0" w:rsidP="00222EB7">
      <w:pPr>
        <w:jc w:val="both"/>
        <w:rPr>
          <w:sz w:val="22"/>
          <w:szCs w:val="22"/>
        </w:rPr>
      </w:pPr>
    </w:p>
    <w:p w14:paraId="0061C226" w14:textId="274A13F1" w:rsidR="00FA368C" w:rsidRPr="00DD29DC" w:rsidRDefault="00FA368C" w:rsidP="005054A0">
      <w:pPr>
        <w:jc w:val="both"/>
        <w:rPr>
          <w:sz w:val="22"/>
          <w:szCs w:val="22"/>
        </w:rPr>
      </w:pPr>
    </w:p>
    <w:p w14:paraId="2E380693" w14:textId="77777777" w:rsidR="00644C82" w:rsidRPr="00DD29DC" w:rsidRDefault="00644C82" w:rsidP="00706F56">
      <w:pPr>
        <w:rPr>
          <w:sz w:val="22"/>
          <w:szCs w:val="22"/>
        </w:rPr>
      </w:pPr>
    </w:p>
    <w:sectPr w:rsidR="00644C82" w:rsidRPr="00DD29DC" w:rsidSect="005054A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5486C" w14:textId="77777777" w:rsidR="006A410D" w:rsidRDefault="006A410D">
      <w:r>
        <w:separator/>
      </w:r>
    </w:p>
  </w:endnote>
  <w:endnote w:type="continuationSeparator" w:id="0">
    <w:p w14:paraId="503A5992" w14:textId="77777777" w:rsidR="006A410D" w:rsidRDefault="006A4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6B29B" w14:textId="77777777" w:rsidR="00FF6AA8" w:rsidRDefault="00FF6A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AAC0" w14:textId="77777777" w:rsidR="00FF6AA8" w:rsidRDefault="00FF6A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7BBE" w14:textId="77777777" w:rsidR="00FF6AA8" w:rsidRDefault="00FF6A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18909" w14:textId="77777777" w:rsidR="006A410D" w:rsidRDefault="006A410D">
      <w:r>
        <w:separator/>
      </w:r>
    </w:p>
  </w:footnote>
  <w:footnote w:type="continuationSeparator" w:id="0">
    <w:p w14:paraId="46048EE9" w14:textId="77777777" w:rsidR="006A410D" w:rsidRDefault="006A41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BE0FB" w14:textId="77777777" w:rsidR="00FF6AA8" w:rsidRDefault="00FF6A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C0BE" w14:textId="4CE3BA7C" w:rsidR="005054A0" w:rsidRDefault="00545A0E" w:rsidP="005054A0">
    <w:pPr>
      <w:pStyle w:val="Encabezado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DBD2B56" wp14:editId="37BF9C80">
              <wp:simplePos x="0" y="0"/>
              <wp:positionH relativeFrom="page">
                <wp:posOffset>186055</wp:posOffset>
              </wp:positionH>
              <wp:positionV relativeFrom="page">
                <wp:posOffset>1219200</wp:posOffset>
              </wp:positionV>
              <wp:extent cx="1799590" cy="466725"/>
              <wp:effectExtent l="0" t="0" r="0" b="0"/>
              <wp:wrapNone/>
              <wp:docPr id="237580862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9590" cy="466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B85199" w14:textId="77777777" w:rsidR="005054A0" w:rsidRPr="00A861D3" w:rsidRDefault="005054A0" w:rsidP="005054A0">
                          <w:pPr>
                            <w:pStyle w:val="Textonotapie"/>
                            <w:jc w:val="center"/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</w:pPr>
                          <w:r w:rsidRPr="00A861D3"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  <w:t>Ayuntamiento de Villacañas</w:t>
                          </w:r>
                        </w:p>
                        <w:p w14:paraId="321F4582" w14:textId="77777777" w:rsidR="005054A0" w:rsidRPr="00D7649B" w:rsidRDefault="005054A0" w:rsidP="005054A0">
                          <w:pPr>
                            <w:pStyle w:val="Ttulo2"/>
                            <w:jc w:val="center"/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</w:pPr>
                          <w:r w:rsidRPr="00D7649B"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>925 560</w:t>
                          </w:r>
                          <w:r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 xml:space="preserve"> </w:t>
                          </w:r>
                          <w:r w:rsidRPr="00D7649B"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>342</w:t>
                          </w:r>
                          <w:r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</w:rPr>
                            <w:t xml:space="preserve"> - Pl. España 1 – 45860 (Toledo)  </w:t>
                          </w:r>
                        </w:p>
                        <w:p w14:paraId="74BA476B" w14:textId="77777777" w:rsidR="005054A0" w:rsidRPr="00D7649B" w:rsidRDefault="005054A0" w:rsidP="005054A0">
                          <w:pPr>
                            <w:jc w:val="center"/>
                            <w:rPr>
                              <w:rFonts w:ascii="Comic Sans MS" w:hAnsi="Comic Sans MS"/>
                              <w:smallCaps/>
                              <w:sz w:val="12"/>
                            </w:rPr>
                          </w:pPr>
                          <w:r w:rsidRPr="00D7649B">
                            <w:rPr>
                              <w:rFonts w:ascii="Comic Sans MS" w:hAnsi="Comic Sans MS"/>
                              <w:sz w:val="12"/>
                            </w:rPr>
                            <w:t>ayuntamiento@aytovillacanas.com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BD2B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style="position:absolute;left:0;text-align:left;margin-left:14.65pt;margin-top:96pt;width:141.7pt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" filled="f" stroked="f">
              <v:textbox>
                <w:txbxContent>
                  <w:p w14:paraId="58B85199" w14:textId="77777777" w:rsidR="005054A0" w:rsidRPr="00A861D3" w:rsidRDefault="005054A0" w:rsidP="005054A0">
                    <w:pPr>
                      <w:pStyle w:val="Textonotapie"/>
                      <w:jc w:val="center"/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</w:pPr>
                    <w:r w:rsidRPr="00A861D3"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  <w:t>Ayuntamiento de Villacañas</w:t>
                    </w:r>
                  </w:p>
                  <w:p w14:paraId="321F4582" w14:textId="77777777" w:rsidR="005054A0" w:rsidRPr="00D7649B" w:rsidRDefault="005054A0" w:rsidP="005054A0">
                    <w:pPr>
                      <w:pStyle w:val="Ttulo2"/>
                      <w:jc w:val="center"/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</w:pPr>
                    <w:r w:rsidRPr="00D7649B"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>925 560</w:t>
                    </w:r>
                    <w:r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 xml:space="preserve"> </w:t>
                    </w:r>
                    <w:r w:rsidRPr="00D7649B"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>342</w:t>
                    </w:r>
                    <w:r>
                      <w:rPr>
                        <w:rFonts w:ascii="Comic Sans MS" w:hAnsi="Comic Sans MS"/>
                        <w:b w:val="0"/>
                        <w:smallCaps/>
                        <w:sz w:val="12"/>
                      </w:rPr>
                      <w:t xml:space="preserve"> - Pl. España 1 – 45860 (Toledo)  </w:t>
                    </w:r>
                  </w:p>
                  <w:p w14:paraId="74BA476B" w14:textId="77777777" w:rsidR="005054A0" w:rsidRPr="00D7649B" w:rsidRDefault="005054A0" w:rsidP="005054A0">
                    <w:pPr>
                      <w:jc w:val="center"/>
                      <w:rPr>
                        <w:rFonts w:ascii="Comic Sans MS" w:hAnsi="Comic Sans MS"/>
                        <w:smallCaps/>
                        <w:sz w:val="12"/>
                      </w:rPr>
                    </w:pPr>
                    <w:r w:rsidRPr="00D7649B">
                      <w:rPr>
                        <w:rFonts w:ascii="Comic Sans MS" w:hAnsi="Comic Sans MS"/>
                        <w:sz w:val="12"/>
                      </w:rPr>
                      <w:t>ayuntamiento@aytovillacanas.com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0" allowOverlap="1" wp14:anchorId="7D344141" wp14:editId="3DD5D696">
          <wp:simplePos x="0" y="0"/>
          <wp:positionH relativeFrom="page">
            <wp:posOffset>861060</wp:posOffset>
          </wp:positionH>
          <wp:positionV relativeFrom="page">
            <wp:posOffset>321310</wp:posOffset>
          </wp:positionV>
          <wp:extent cx="449580" cy="929640"/>
          <wp:effectExtent l="0" t="0" r="0" b="0"/>
          <wp:wrapNone/>
          <wp:docPr id="1028" name="Imagen 201101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1101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B91003" w14:textId="77777777" w:rsidR="005054A0" w:rsidRDefault="005054A0" w:rsidP="005054A0">
    <w:pPr>
      <w:pStyle w:val="Encabezado"/>
    </w:pPr>
  </w:p>
  <w:p w14:paraId="64A83EDF" w14:textId="77777777" w:rsidR="005054A0" w:rsidRDefault="005054A0" w:rsidP="005054A0">
    <w:pPr>
      <w:pStyle w:val="Encabezado"/>
    </w:pPr>
  </w:p>
  <w:p w14:paraId="2580CD8D" w14:textId="77777777" w:rsidR="005054A0" w:rsidRDefault="005054A0" w:rsidP="005054A0">
    <w:pPr>
      <w:pStyle w:val="Encabezado"/>
    </w:pPr>
  </w:p>
  <w:p w14:paraId="595A5A36" w14:textId="77777777" w:rsidR="005054A0" w:rsidRDefault="005054A0" w:rsidP="005054A0">
    <w:pPr>
      <w:pStyle w:val="Encabezado"/>
    </w:pPr>
  </w:p>
  <w:p w14:paraId="7A43A819" w14:textId="77777777" w:rsidR="005054A0" w:rsidRDefault="005054A0" w:rsidP="005054A0">
    <w:pPr>
      <w:pStyle w:val="Encabezado"/>
    </w:pPr>
  </w:p>
  <w:p w14:paraId="1094C929" w14:textId="77777777" w:rsidR="005054A0" w:rsidRDefault="005054A0" w:rsidP="005054A0">
    <w:pPr>
      <w:pStyle w:val="Encabezado"/>
    </w:pPr>
  </w:p>
  <w:p w14:paraId="36F5E9F6" w14:textId="77777777" w:rsidR="005054A0" w:rsidRDefault="005054A0" w:rsidP="005054A0">
    <w:pPr>
      <w:pStyle w:val="Encabezado"/>
    </w:pPr>
  </w:p>
  <w:p w14:paraId="1D81BD9A" w14:textId="77777777" w:rsidR="00644C82" w:rsidRPr="005054A0" w:rsidRDefault="00644C82" w:rsidP="005054A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A94D5" w14:textId="77777777" w:rsidR="00FF6AA8" w:rsidRDefault="00FF6A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A3908"/>
    <w:multiLevelType w:val="singleLevel"/>
    <w:tmpl w:val="6AC44B6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1" w15:restartNumberingAfterBreak="0">
    <w:nsid w:val="4C3719E2"/>
    <w:multiLevelType w:val="singleLevel"/>
    <w:tmpl w:val="6FE2A5F2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EB07F2"/>
    <w:multiLevelType w:val="singleLevel"/>
    <w:tmpl w:val="F634D65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</w:abstractNum>
  <w:abstractNum w:abstractNumId="3" w15:restartNumberingAfterBreak="0">
    <w:nsid w:val="52693CC7"/>
    <w:multiLevelType w:val="singleLevel"/>
    <w:tmpl w:val="AAE20D7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" w15:restartNumberingAfterBreak="0">
    <w:nsid w:val="56210690"/>
    <w:multiLevelType w:val="singleLevel"/>
    <w:tmpl w:val="D09469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5" w15:restartNumberingAfterBreak="0">
    <w:nsid w:val="66755B84"/>
    <w:multiLevelType w:val="singleLevel"/>
    <w:tmpl w:val="6606543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num w:numId="1" w16cid:durableId="695273893">
    <w:abstractNumId w:val="1"/>
  </w:num>
  <w:num w:numId="2" w16cid:durableId="848564419">
    <w:abstractNumId w:val="3"/>
    <w:lvlOverride w:ilvl="0">
      <w:startOverride w:val="1"/>
    </w:lvlOverride>
  </w:num>
  <w:num w:numId="3" w16cid:durableId="1901088898">
    <w:abstractNumId w:val="4"/>
    <w:lvlOverride w:ilvl="0">
      <w:startOverride w:val="1"/>
    </w:lvlOverride>
  </w:num>
  <w:num w:numId="4" w16cid:durableId="1322197032">
    <w:abstractNumId w:val="2"/>
  </w:num>
  <w:num w:numId="5" w16cid:durableId="1781023582">
    <w:abstractNumId w:val="0"/>
    <w:lvlOverride w:ilvl="0">
      <w:startOverride w:val="1"/>
    </w:lvlOverride>
  </w:num>
  <w:num w:numId="6" w16cid:durableId="55713228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FA368C"/>
    <w:rsid w:val="000B2673"/>
    <w:rsid w:val="00125B3F"/>
    <w:rsid w:val="00131966"/>
    <w:rsid w:val="001468D4"/>
    <w:rsid w:val="001B1B9F"/>
    <w:rsid w:val="00222EB7"/>
    <w:rsid w:val="00247E90"/>
    <w:rsid w:val="00285EF3"/>
    <w:rsid w:val="002E69CA"/>
    <w:rsid w:val="003275E3"/>
    <w:rsid w:val="00364B0A"/>
    <w:rsid w:val="00366EC9"/>
    <w:rsid w:val="003A2E1D"/>
    <w:rsid w:val="004602EB"/>
    <w:rsid w:val="004633E9"/>
    <w:rsid w:val="004E282F"/>
    <w:rsid w:val="004E4EF7"/>
    <w:rsid w:val="005054A0"/>
    <w:rsid w:val="00545A0E"/>
    <w:rsid w:val="00556AC0"/>
    <w:rsid w:val="0060740F"/>
    <w:rsid w:val="00622764"/>
    <w:rsid w:val="00644C82"/>
    <w:rsid w:val="006A410D"/>
    <w:rsid w:val="00771B15"/>
    <w:rsid w:val="00777D30"/>
    <w:rsid w:val="008E50C8"/>
    <w:rsid w:val="00951CE9"/>
    <w:rsid w:val="009B5A76"/>
    <w:rsid w:val="009D6B41"/>
    <w:rsid w:val="00AE1B87"/>
    <w:rsid w:val="00B14EC1"/>
    <w:rsid w:val="00B21B7D"/>
    <w:rsid w:val="00BA39A0"/>
    <w:rsid w:val="00BF58F9"/>
    <w:rsid w:val="00C47E41"/>
    <w:rsid w:val="00C74002"/>
    <w:rsid w:val="00C74B19"/>
    <w:rsid w:val="00C92CC6"/>
    <w:rsid w:val="00D904C5"/>
    <w:rsid w:val="00DB7E4B"/>
    <w:rsid w:val="00DC2429"/>
    <w:rsid w:val="00DD29DC"/>
    <w:rsid w:val="00E53B59"/>
    <w:rsid w:val="00E71029"/>
    <w:rsid w:val="00F05C13"/>
    <w:rsid w:val="00FA368C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DC832D"/>
  <w15:docId w15:val="{C5056A49-6EF9-4226-875D-2813F3F5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FA368C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FA368C"/>
    <w:pPr>
      <w:jc w:val="center"/>
    </w:pPr>
    <w:rPr>
      <w:rFonts w:ascii="Arial" w:hAnsi="Arial"/>
      <w:b/>
      <w:sz w:val="20"/>
      <w:szCs w:val="20"/>
      <w:u w:val="single"/>
    </w:rPr>
  </w:style>
  <w:style w:type="character" w:customStyle="1" w:styleId="TextoindependienteCar">
    <w:name w:val="Texto independiente Car"/>
    <w:link w:val="Textoindependiente"/>
    <w:semiHidden/>
    <w:rsid w:val="00FA368C"/>
    <w:rPr>
      <w:rFonts w:ascii="Arial" w:hAnsi="Arial"/>
      <w:b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FA368C"/>
    <w:pPr>
      <w:ind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link w:val="Sangradetextonormal"/>
    <w:semiHidden/>
    <w:rsid w:val="00FA368C"/>
    <w:rPr>
      <w:rFonts w:ascii="Arial" w:hAnsi="Arial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FA368C"/>
    <w:pPr>
      <w:spacing w:after="120" w:line="480" w:lineRule="auto"/>
    </w:pPr>
    <w:rPr>
      <w:sz w:val="20"/>
      <w:szCs w:val="20"/>
    </w:rPr>
  </w:style>
  <w:style w:type="character" w:customStyle="1" w:styleId="Textoindependiente2Car">
    <w:name w:val="Texto independiente 2 Car"/>
    <w:link w:val="Textoindependiente2"/>
    <w:rsid w:val="00FA368C"/>
    <w:rPr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A368C"/>
    <w:pPr>
      <w:ind w:firstLine="705"/>
      <w:jc w:val="both"/>
    </w:pPr>
    <w:rPr>
      <w:rFonts w:ascii="Arial" w:hAnsi="Arial"/>
      <w:sz w:val="20"/>
      <w:szCs w:val="20"/>
    </w:rPr>
  </w:style>
  <w:style w:type="character" w:customStyle="1" w:styleId="Sangra2detindependienteCar">
    <w:name w:val="Sangría 2 de t. independiente Car"/>
    <w:link w:val="Sangra2detindependiente"/>
    <w:semiHidden/>
    <w:rsid w:val="00FA368C"/>
    <w:rPr>
      <w:rFonts w:ascii="Arial" w:hAnsi="Arial"/>
      <w:lang w:val="es-ES" w:eastAsia="es-ES"/>
    </w:rPr>
  </w:style>
  <w:style w:type="paragraph" w:customStyle="1" w:styleId="Default">
    <w:name w:val="Default"/>
    <w:rsid w:val="005054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s-ES_tradnl"/>
    </w:rPr>
  </w:style>
  <w:style w:type="table" w:styleId="Tablaconcuadrcula">
    <w:name w:val="Table Grid"/>
    <w:basedOn w:val="Tablanormal"/>
    <w:uiPriority w:val="59"/>
    <w:rsid w:val="00505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5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frojas@prevensystem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yuntamiento@aytovillacanas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0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597</CharactersWithSpaces>
  <SharedDoc>false</SharedDoc>
  <HLinks>
    <vt:vector size="24" baseType="variant">
      <vt:variant>
        <vt:i4>5111925</vt:i4>
      </vt:variant>
      <vt:variant>
        <vt:i4>9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6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  <vt:variant>
        <vt:i4>5111925</vt:i4>
      </vt:variant>
      <vt:variant>
        <vt:i4>3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0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</dc:creator>
  <cp:lastModifiedBy>Beatriz</cp:lastModifiedBy>
  <cp:revision>3</cp:revision>
  <cp:lastPrinted>2026-03-24T13:58:00Z</cp:lastPrinted>
  <dcterms:created xsi:type="dcterms:W3CDTF">2026-04-13T09:49:00Z</dcterms:created>
  <dcterms:modified xsi:type="dcterms:W3CDTF">2026-04-13T09:49:00Z</dcterms:modified>
</cp:coreProperties>
</file>