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BC161" w14:textId="10366326" w:rsidR="005054A0" w:rsidRPr="00260394" w:rsidRDefault="005054A0" w:rsidP="0072611D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</w:t>
      </w:r>
      <w:r w:rsidR="00DC2429" w:rsidRPr="00DC2429">
        <w:rPr>
          <w:b/>
          <w:bCs/>
          <w:color w:val="000000"/>
          <w:sz w:val="22"/>
          <w:szCs w:val="22"/>
          <w:u w:val="single"/>
        </w:rPr>
        <w:t xml:space="preserve">COOPERACIÓN INTERNACIONAL </w:t>
      </w:r>
      <w:r w:rsidRPr="00260394">
        <w:rPr>
          <w:b/>
          <w:bCs/>
          <w:color w:val="000000"/>
          <w:sz w:val="22"/>
          <w:szCs w:val="22"/>
          <w:u w:val="single"/>
        </w:rPr>
        <w:t>202</w:t>
      </w:r>
      <w:r w:rsidR="00BA39A0">
        <w:rPr>
          <w:b/>
          <w:bCs/>
          <w:color w:val="000000"/>
          <w:sz w:val="22"/>
          <w:szCs w:val="22"/>
          <w:u w:val="single"/>
        </w:rPr>
        <w:t>6</w:t>
      </w:r>
    </w:p>
    <w:p w14:paraId="6FC66AF2" w14:textId="77777777" w:rsidR="005054A0" w:rsidRPr="00AA01EB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A01B569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391"/>
        <w:gridCol w:w="1950"/>
        <w:gridCol w:w="138"/>
        <w:gridCol w:w="1107"/>
        <w:gridCol w:w="2396"/>
      </w:tblGrid>
      <w:tr w:rsidR="005054A0" w:rsidRPr="00A41AA6" w14:paraId="5E3DACF8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3B6A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02CF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5054A0" w:rsidRPr="00A41AA6" w14:paraId="43C0C89F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83FA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FE83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2570638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5E37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57BF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34BD5AD1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3EED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E6D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322D90B5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D60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6732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C50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F6B8B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65C0B869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4819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A07A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4769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783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2D6F9399" w14:textId="77777777" w:rsidR="005054A0" w:rsidRDefault="005054A0" w:rsidP="005054A0">
      <w:pPr>
        <w:jc w:val="both"/>
        <w:rPr>
          <w:sz w:val="22"/>
          <w:szCs w:val="22"/>
        </w:rPr>
      </w:pPr>
    </w:p>
    <w:p w14:paraId="2C7E2D4C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1391"/>
        <w:gridCol w:w="1950"/>
        <w:gridCol w:w="138"/>
        <w:gridCol w:w="1102"/>
        <w:gridCol w:w="2400"/>
      </w:tblGrid>
      <w:tr w:rsidR="005054A0" w:rsidRPr="00A41AA6" w14:paraId="6A73D0D1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98D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8750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5054A0" w:rsidRPr="00A41AA6" w14:paraId="085AAEF6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A13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272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0E83F4CB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BD0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E8F15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13546E3C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D34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57B4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2A9355A1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9F1B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A833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27AC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09DE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0EEE820A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BC0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6D40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DF8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2F7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6EFF72E0" w14:textId="77777777" w:rsidR="005054A0" w:rsidRDefault="005054A0" w:rsidP="005054A0">
      <w:pPr>
        <w:pStyle w:val="Default"/>
      </w:pPr>
    </w:p>
    <w:p w14:paraId="58E6F2E2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2F00BD84" w14:textId="77777777" w:rsidR="005054A0" w:rsidRDefault="005054A0" w:rsidP="005054A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A733CA1" w14:textId="354A6296" w:rsidR="005054A0" w:rsidRDefault="005054A0" w:rsidP="005054A0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PRIMERO.- Que solicita Subvención a </w:t>
      </w:r>
      <w:r w:rsidR="00DC2429">
        <w:rPr>
          <w:rFonts w:ascii="Times New Roman" w:hAnsi="Times New Roman" w:cs="Times New Roman"/>
          <w:sz w:val="22"/>
          <w:szCs w:val="22"/>
        </w:rPr>
        <w:t>Cooperación Internacional</w:t>
      </w:r>
      <w:r>
        <w:rPr>
          <w:rFonts w:ascii="Times New Roman" w:hAnsi="Times New Roman" w:cs="Times New Roman"/>
          <w:sz w:val="22"/>
          <w:szCs w:val="22"/>
        </w:rPr>
        <w:t xml:space="preserve"> 202</w:t>
      </w:r>
      <w:r w:rsidR="00BA39A0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para proyecto</w:t>
      </w:r>
      <w:r w:rsidR="00DC2429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FF6AA8" w:rsidRPr="00A41AA6" w14:paraId="58D8E82A" w14:textId="77777777">
        <w:tc>
          <w:tcPr>
            <w:tcW w:w="8710" w:type="dxa"/>
          </w:tcPr>
          <w:p w14:paraId="6F4F861D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144F872D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A017CC0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SEGUNDO.- Que existen </w:t>
      </w:r>
      <w:r w:rsidRPr="000B64AF">
        <w:rPr>
          <w:rFonts w:ascii="Times New Roman" w:hAnsi="Times New Roman" w:cs="Times New Roman"/>
          <w:sz w:val="22"/>
          <w:szCs w:val="22"/>
        </w:rPr>
        <w:t xml:space="preserve">otras subvenciones obtenidas o solicitadas para </w:t>
      </w:r>
      <w:r>
        <w:rPr>
          <w:rFonts w:ascii="Times New Roman" w:hAnsi="Times New Roman" w:cs="Times New Roman"/>
          <w:sz w:val="22"/>
          <w:szCs w:val="22"/>
        </w:rPr>
        <w:t>el mismo fin: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178"/>
      </w:tblGrid>
      <w:tr w:rsidR="00FF6AA8" w:rsidRPr="00A41AA6" w14:paraId="34563385" w14:textId="77777777">
        <w:tc>
          <w:tcPr>
            <w:tcW w:w="250" w:type="dxa"/>
          </w:tcPr>
          <w:p w14:paraId="361B9C74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</w:tcPr>
          <w:p w14:paraId="5C4DEBA6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6AA8" w:rsidRPr="00A41AA6" w14:paraId="1DEDE8B3" w14:textId="77777777">
        <w:tc>
          <w:tcPr>
            <w:tcW w:w="250" w:type="dxa"/>
          </w:tcPr>
          <w:p w14:paraId="6A034497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</w:tcPr>
          <w:p w14:paraId="1A6B3571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6AA8" w:rsidRPr="00A41AA6" w14:paraId="056AC33B" w14:textId="77777777">
        <w:tc>
          <w:tcPr>
            <w:tcW w:w="250" w:type="dxa"/>
          </w:tcPr>
          <w:p w14:paraId="4B04DACA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</w:tcPr>
          <w:p w14:paraId="144A6754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6BD06D5F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600C588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TERCERO.- Que no concurren </w:t>
      </w:r>
      <w:r w:rsidRPr="006D0BD2">
        <w:rPr>
          <w:rFonts w:ascii="Times New Roman" w:hAnsi="Times New Roman" w:cs="Times New Roman"/>
          <w:sz w:val="22"/>
          <w:szCs w:val="22"/>
        </w:rPr>
        <w:t>circunstancia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6D0BD2">
        <w:rPr>
          <w:rFonts w:ascii="Times New Roman" w:hAnsi="Times New Roman" w:cs="Times New Roman"/>
          <w:sz w:val="22"/>
          <w:szCs w:val="22"/>
        </w:rPr>
        <w:t xml:space="preserve"> del artículo 13.2 Ley 38/2003, de 17 de noviembre, General de Subvenciones</w:t>
      </w:r>
      <w:r>
        <w:rPr>
          <w:rFonts w:ascii="Times New Roman" w:hAnsi="Times New Roman" w:cs="Times New Roman"/>
          <w:sz w:val="22"/>
          <w:szCs w:val="22"/>
        </w:rPr>
        <w:t xml:space="preserve"> ni causas de</w:t>
      </w:r>
      <w:r w:rsidRPr="006D0BD2">
        <w:rPr>
          <w:rFonts w:ascii="Times New Roman" w:hAnsi="Times New Roman" w:cs="Times New Roman"/>
          <w:sz w:val="22"/>
          <w:szCs w:val="22"/>
        </w:rPr>
        <w:t xml:space="preserve"> prohibición previstas en los apartados 4.5, 4.6 y 30.4 de la Ley Orgánica 1/2002, de 22 de marzo, reguladora del Derecho de Asociación.</w:t>
      </w:r>
    </w:p>
    <w:p w14:paraId="56A6BB29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566FC0B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CUARTO.- Que </w:t>
      </w:r>
      <w:r w:rsidRPr="00A41AA6">
        <w:rPr>
          <w:rFonts w:ascii="Times New Roman" w:hAnsi="Times New Roman" w:cs="Times New Roman"/>
          <w:sz w:val="22"/>
          <w:szCs w:val="22"/>
        </w:rPr>
        <w:t>cono</w:t>
      </w:r>
      <w:r>
        <w:rPr>
          <w:rFonts w:ascii="Times New Roman" w:hAnsi="Times New Roman" w:cs="Times New Roman"/>
          <w:sz w:val="22"/>
          <w:szCs w:val="22"/>
        </w:rPr>
        <w:t>zco</w:t>
      </w:r>
      <w:r w:rsidRPr="00A41AA6">
        <w:rPr>
          <w:rFonts w:ascii="Times New Roman" w:hAnsi="Times New Roman" w:cs="Times New Roman"/>
          <w:sz w:val="22"/>
          <w:szCs w:val="22"/>
        </w:rPr>
        <w:t xml:space="preserve"> y acept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A41AA6">
        <w:rPr>
          <w:rFonts w:ascii="Times New Roman" w:hAnsi="Times New Roman" w:cs="Times New Roman"/>
          <w:sz w:val="22"/>
          <w:szCs w:val="22"/>
        </w:rPr>
        <w:t xml:space="preserve"> la normativa y de las bases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AE01E44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2F6029A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C0C1F">
        <w:rPr>
          <w:rFonts w:ascii="Times New Roman" w:hAnsi="Times New Roman" w:cs="Times New Roman"/>
          <w:sz w:val="22"/>
          <w:szCs w:val="22"/>
        </w:rPr>
        <w:t>QUINTO</w:t>
      </w:r>
      <w:r>
        <w:rPr>
          <w:rFonts w:ascii="Times New Roman" w:hAnsi="Times New Roman" w:cs="Times New Roman"/>
          <w:sz w:val="22"/>
          <w:szCs w:val="22"/>
        </w:rPr>
        <w:t>.-</w:t>
      </w:r>
      <w:r w:rsidRPr="008C0C1F">
        <w:rPr>
          <w:rFonts w:ascii="Times New Roman" w:hAnsi="Times New Roman" w:cs="Times New Roman"/>
          <w:sz w:val="22"/>
          <w:szCs w:val="22"/>
        </w:rPr>
        <w:t xml:space="preserve"> Que todos los datos aquí expuestos son ciertos y que puede acreditar 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C0C1F">
        <w:rPr>
          <w:rFonts w:ascii="Times New Roman" w:hAnsi="Times New Roman" w:cs="Times New Roman"/>
          <w:sz w:val="22"/>
          <w:szCs w:val="22"/>
        </w:rPr>
        <w:t>documentación previo requerimiento por parte del Ayuntamiento en cualquier momento.</w:t>
      </w:r>
      <w:r w:rsidRPr="008C0C1F">
        <w:rPr>
          <w:rFonts w:ascii="Times New Roman" w:hAnsi="Times New Roman" w:cs="Times New Roman"/>
          <w:sz w:val="22"/>
          <w:szCs w:val="22"/>
        </w:rPr>
        <w:cr/>
      </w:r>
    </w:p>
    <w:p w14:paraId="3241557D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0F796DDC" w14:textId="123126B2" w:rsidR="005054A0" w:rsidRPr="001E1CBE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Hlk161916611"/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E1CBE">
        <w:rPr>
          <w:rFonts w:ascii="Times New Roman" w:hAnsi="Times New Roman" w:cs="Times New Roman"/>
          <w:sz w:val="22"/>
          <w:szCs w:val="22"/>
        </w:rPr>
        <w:t>de 202</w:t>
      </w:r>
      <w:r w:rsidR="00BA39A0">
        <w:rPr>
          <w:rFonts w:ascii="Times New Roman" w:hAnsi="Times New Roman" w:cs="Times New Roman"/>
          <w:sz w:val="22"/>
          <w:szCs w:val="22"/>
        </w:rPr>
        <w:t>6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40785568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6371515E" w14:textId="77777777" w:rsidR="005054A0" w:rsidRPr="00142B86" w:rsidRDefault="005054A0" w:rsidP="005054A0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bookmarkEnd w:id="0"/>
    <w:p w14:paraId="2E380693" w14:textId="659A1078" w:rsidR="00644C82" w:rsidRPr="0072611D" w:rsidRDefault="0072611D" w:rsidP="0072611D">
      <w:pPr>
        <w:pStyle w:val="Defau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4445D80" wp14:editId="6C3C6FCE">
                <wp:simplePos x="0" y="0"/>
                <wp:positionH relativeFrom="column">
                  <wp:posOffset>-227330</wp:posOffset>
                </wp:positionH>
                <wp:positionV relativeFrom="paragraph">
                  <wp:posOffset>241300</wp:posOffset>
                </wp:positionV>
                <wp:extent cx="5871845" cy="1438275"/>
                <wp:effectExtent l="0" t="0" r="0" b="0"/>
                <wp:wrapSquare wrapText="bothSides"/>
                <wp:docPr id="177576957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184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049D4" w14:textId="77777777" w:rsidR="005054A0" w:rsidRPr="00520F11" w:rsidRDefault="005054A0" w:rsidP="005054A0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      </w:r>
                            <w:hyperlink r:id="rId7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ayuntamiento@aytovillacanas.com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      </w:r>
                          </w:p>
                          <w:p w14:paraId="3DBD2E7F" w14:textId="77777777" w:rsidR="005054A0" w:rsidRPr="00520F11" w:rsidRDefault="005054A0" w:rsidP="005054A0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Contacto Delegado de Protección de Datos: Francisco Rojas: </w:t>
                            </w:r>
                            <w:hyperlink r:id="rId8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frojas@prevensystem.com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DAD87DE" w14:textId="77777777" w:rsidR="005054A0" w:rsidRPr="00520F11" w:rsidRDefault="005054A0" w:rsidP="005054A0">
                            <w:pPr>
                              <w:spacing w:line="8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5421F4D" w14:textId="77777777" w:rsidR="005054A0" w:rsidRPr="00520F11" w:rsidRDefault="005054A0" w:rsidP="005054A0">
                            <w:pPr>
                              <w:tabs>
                                <w:tab w:val="left" w:pos="2072"/>
                                <w:tab w:val="left" w:pos="2835"/>
                                <w:tab w:val="left" w:pos="4962"/>
                              </w:tabs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Si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No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</w:p>
                          <w:p w14:paraId="74B783AB" w14:textId="77777777" w:rsidR="005054A0" w:rsidRDefault="005054A0" w:rsidP="005054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45D80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7.9pt;margin-top:19pt;width:462.35pt;height:11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">
                <v:textbox>
                  <w:txbxContent>
                    <w:p w14:paraId="3C2049D4" w14:textId="77777777" w:rsidR="005054A0" w:rsidRPr="00520F11" w:rsidRDefault="005054A0" w:rsidP="005054A0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</w:r>
                      <w:hyperlink r:id="rId9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ayuntamiento@aytovillacanas.com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</w:r>
                    </w:p>
                    <w:p w14:paraId="3DBD2E7F" w14:textId="77777777" w:rsidR="005054A0" w:rsidRPr="00520F11" w:rsidRDefault="005054A0" w:rsidP="005054A0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 Contacto Delegado de Protección de Datos: Francisco Rojas: </w:t>
                      </w:r>
                      <w:hyperlink r:id="rId10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frojas@prevensystem.com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1DAD87DE" w14:textId="77777777" w:rsidR="005054A0" w:rsidRPr="00520F11" w:rsidRDefault="005054A0" w:rsidP="005054A0">
                      <w:pPr>
                        <w:spacing w:line="80" w:lineRule="exact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14:paraId="25421F4D" w14:textId="77777777" w:rsidR="005054A0" w:rsidRPr="00520F11" w:rsidRDefault="005054A0" w:rsidP="005054A0">
                      <w:pPr>
                        <w:tabs>
                          <w:tab w:val="left" w:pos="2072"/>
                          <w:tab w:val="left" w:pos="2835"/>
                          <w:tab w:val="left" w:pos="4962"/>
                        </w:tabs>
                        <w:spacing w:line="240" w:lineRule="exact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 xml:space="preserve"> Si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No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</w:p>
                    <w:p w14:paraId="74B783AB" w14:textId="77777777" w:rsidR="005054A0" w:rsidRDefault="005054A0" w:rsidP="005054A0"/>
                  </w:txbxContent>
                </v:textbox>
                <w10:wrap type="square"/>
              </v:shape>
            </w:pict>
          </mc:Fallback>
        </mc:AlternateContent>
      </w:r>
    </w:p>
    <w:sectPr w:rsidR="00644C82" w:rsidRPr="0072611D" w:rsidSect="005054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22DAE" w14:textId="77777777" w:rsidR="002B3E76" w:rsidRDefault="002B3E76">
      <w:r>
        <w:separator/>
      </w:r>
    </w:p>
  </w:endnote>
  <w:endnote w:type="continuationSeparator" w:id="0">
    <w:p w14:paraId="7190CEC9" w14:textId="77777777" w:rsidR="002B3E76" w:rsidRDefault="002B3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B29B" w14:textId="77777777" w:rsidR="00FF6AA8" w:rsidRDefault="00FF6A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AAC0" w14:textId="77777777" w:rsidR="00FF6AA8" w:rsidRDefault="00FF6A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7BBE" w14:textId="77777777" w:rsidR="00FF6AA8" w:rsidRDefault="00FF6A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D5463" w14:textId="77777777" w:rsidR="002B3E76" w:rsidRDefault="002B3E76">
      <w:r>
        <w:separator/>
      </w:r>
    </w:p>
  </w:footnote>
  <w:footnote w:type="continuationSeparator" w:id="0">
    <w:p w14:paraId="2CE68144" w14:textId="77777777" w:rsidR="002B3E76" w:rsidRDefault="002B3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E0FB" w14:textId="77777777" w:rsidR="00FF6AA8" w:rsidRDefault="00FF6A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C0BE" w14:textId="063AEC72" w:rsidR="005054A0" w:rsidRDefault="0072611D" w:rsidP="005054A0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DBD2B56" wp14:editId="02DA27F1">
              <wp:simplePos x="0" y="0"/>
              <wp:positionH relativeFrom="page">
                <wp:posOffset>186055</wp:posOffset>
              </wp:positionH>
              <wp:positionV relativeFrom="page">
                <wp:posOffset>1219200</wp:posOffset>
              </wp:positionV>
              <wp:extent cx="1799590" cy="466725"/>
              <wp:effectExtent l="0" t="0" r="0" b="0"/>
              <wp:wrapNone/>
              <wp:docPr id="1483172433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9590" cy="466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B85199" w14:textId="77777777" w:rsidR="005054A0" w:rsidRPr="00A861D3" w:rsidRDefault="005054A0" w:rsidP="005054A0">
                          <w:pPr>
                            <w:pStyle w:val="Textonotapie"/>
                            <w:jc w:val="center"/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</w:pPr>
                          <w:r w:rsidRPr="00A861D3"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  <w:t>Ayuntamiento de Villacañas</w:t>
                          </w:r>
                        </w:p>
                        <w:p w14:paraId="321F4582" w14:textId="77777777" w:rsidR="005054A0" w:rsidRPr="00D7649B" w:rsidRDefault="005054A0" w:rsidP="005054A0">
                          <w:pPr>
                            <w:pStyle w:val="Ttulo2"/>
                            <w:jc w:val="center"/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</w:pPr>
                          <w:r w:rsidRPr="00D7649B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>925 560</w:t>
                          </w:r>
                          <w:r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 xml:space="preserve"> </w:t>
                          </w:r>
                          <w:r w:rsidRPr="00D7649B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>342</w:t>
                          </w:r>
                          <w:r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 xml:space="preserve"> - Pl. España 1 – 45860 (Toledo)  </w:t>
                          </w:r>
                        </w:p>
                        <w:p w14:paraId="74BA476B" w14:textId="77777777" w:rsidR="005054A0" w:rsidRPr="00D7649B" w:rsidRDefault="005054A0" w:rsidP="005054A0">
                          <w:pPr>
                            <w:jc w:val="center"/>
                            <w:rPr>
                              <w:rFonts w:ascii="Comic Sans MS" w:hAnsi="Comic Sans MS"/>
                              <w:smallCaps/>
                              <w:sz w:val="12"/>
                            </w:rPr>
                          </w:pPr>
                          <w:r w:rsidRPr="00D7649B">
                            <w:rPr>
                              <w:rFonts w:ascii="Comic Sans MS" w:hAnsi="Comic Sans MS"/>
                              <w:sz w:val="12"/>
                            </w:rPr>
                            <w:t>ayuntamiento@aytovillacanas.com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BD2B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4.65pt;margin-top:96pt;width:141.7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    <v:textbox>
                <w:txbxContent>
                  <w:p w14:paraId="58B85199" w14:textId="77777777" w:rsidR="005054A0" w:rsidRPr="00A861D3" w:rsidRDefault="005054A0" w:rsidP="005054A0">
                    <w:pPr>
                      <w:pStyle w:val="Textonotapie"/>
                      <w:jc w:val="center"/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</w:pPr>
                    <w:r w:rsidRPr="00A861D3"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  <w:t>Ayuntamiento de Villacañas</w:t>
                    </w:r>
                  </w:p>
                  <w:p w14:paraId="321F4582" w14:textId="77777777" w:rsidR="005054A0" w:rsidRPr="00D7649B" w:rsidRDefault="005054A0" w:rsidP="005054A0">
                    <w:pPr>
                      <w:pStyle w:val="Ttulo2"/>
                      <w:jc w:val="center"/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</w:pPr>
                    <w:r w:rsidRPr="00D7649B"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>925 560</w:t>
                    </w:r>
                    <w:r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 xml:space="preserve"> </w:t>
                    </w:r>
                    <w:r w:rsidRPr="00D7649B"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>342</w:t>
                    </w:r>
                    <w:r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 xml:space="preserve"> - Pl. España 1 – 45860 (Toledo)  </w:t>
                    </w:r>
                  </w:p>
                  <w:p w14:paraId="74BA476B" w14:textId="77777777" w:rsidR="005054A0" w:rsidRPr="00D7649B" w:rsidRDefault="005054A0" w:rsidP="005054A0">
                    <w:pPr>
                      <w:jc w:val="center"/>
                      <w:rPr>
                        <w:rFonts w:ascii="Comic Sans MS" w:hAnsi="Comic Sans MS"/>
                        <w:smallCaps/>
                        <w:sz w:val="12"/>
                      </w:rPr>
                    </w:pPr>
                    <w:r w:rsidRPr="00D7649B">
                      <w:rPr>
                        <w:rFonts w:ascii="Comic Sans MS" w:hAnsi="Comic Sans MS"/>
                        <w:sz w:val="12"/>
                      </w:rPr>
                      <w:t>ayuntamiento@aytovillacanas.com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0" allowOverlap="1" wp14:anchorId="7D344141" wp14:editId="7F4FD57D">
          <wp:simplePos x="0" y="0"/>
          <wp:positionH relativeFrom="page">
            <wp:posOffset>861060</wp:posOffset>
          </wp:positionH>
          <wp:positionV relativeFrom="page">
            <wp:posOffset>321310</wp:posOffset>
          </wp:positionV>
          <wp:extent cx="449580" cy="929640"/>
          <wp:effectExtent l="0" t="0" r="0" b="0"/>
          <wp:wrapNone/>
          <wp:docPr id="1028" name="Imagen 201101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1101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91003" w14:textId="77777777" w:rsidR="005054A0" w:rsidRDefault="005054A0" w:rsidP="005054A0">
    <w:pPr>
      <w:pStyle w:val="Encabezado"/>
    </w:pPr>
  </w:p>
  <w:p w14:paraId="64A83EDF" w14:textId="77777777" w:rsidR="005054A0" w:rsidRDefault="005054A0" w:rsidP="005054A0">
    <w:pPr>
      <w:pStyle w:val="Encabezado"/>
    </w:pPr>
  </w:p>
  <w:p w14:paraId="2580CD8D" w14:textId="77777777" w:rsidR="005054A0" w:rsidRDefault="005054A0" w:rsidP="005054A0">
    <w:pPr>
      <w:pStyle w:val="Encabezado"/>
    </w:pPr>
  </w:p>
  <w:p w14:paraId="595A5A36" w14:textId="77777777" w:rsidR="005054A0" w:rsidRDefault="005054A0" w:rsidP="005054A0">
    <w:pPr>
      <w:pStyle w:val="Encabezado"/>
    </w:pPr>
  </w:p>
  <w:p w14:paraId="7A43A819" w14:textId="77777777" w:rsidR="005054A0" w:rsidRDefault="005054A0" w:rsidP="005054A0">
    <w:pPr>
      <w:pStyle w:val="Encabezado"/>
    </w:pPr>
  </w:p>
  <w:p w14:paraId="1094C929" w14:textId="77777777" w:rsidR="005054A0" w:rsidRDefault="005054A0" w:rsidP="005054A0">
    <w:pPr>
      <w:pStyle w:val="Encabezado"/>
    </w:pPr>
  </w:p>
  <w:p w14:paraId="36F5E9F6" w14:textId="77777777" w:rsidR="005054A0" w:rsidRDefault="005054A0" w:rsidP="005054A0">
    <w:pPr>
      <w:pStyle w:val="Encabezado"/>
    </w:pPr>
  </w:p>
  <w:p w14:paraId="1D81BD9A" w14:textId="77777777" w:rsidR="00644C82" w:rsidRPr="005054A0" w:rsidRDefault="00644C82" w:rsidP="005054A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94D5" w14:textId="77777777" w:rsidR="00FF6AA8" w:rsidRDefault="00FF6A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A3908"/>
    <w:multiLevelType w:val="singleLevel"/>
    <w:tmpl w:val="6AC44B6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1" w15:restartNumberingAfterBreak="0">
    <w:nsid w:val="4C3719E2"/>
    <w:multiLevelType w:val="singleLevel"/>
    <w:tmpl w:val="6FE2A5F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EB07F2"/>
    <w:multiLevelType w:val="singleLevel"/>
    <w:tmpl w:val="F634D65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</w:abstractNum>
  <w:abstractNum w:abstractNumId="3" w15:restartNumberingAfterBreak="0">
    <w:nsid w:val="52693CC7"/>
    <w:multiLevelType w:val="singleLevel"/>
    <w:tmpl w:val="AAE20D7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" w15:restartNumberingAfterBreak="0">
    <w:nsid w:val="56210690"/>
    <w:multiLevelType w:val="singleLevel"/>
    <w:tmpl w:val="D09469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" w15:restartNumberingAfterBreak="0">
    <w:nsid w:val="66755B84"/>
    <w:multiLevelType w:val="singleLevel"/>
    <w:tmpl w:val="6606543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num w:numId="1" w16cid:durableId="1989749277">
    <w:abstractNumId w:val="1"/>
  </w:num>
  <w:num w:numId="2" w16cid:durableId="275187117">
    <w:abstractNumId w:val="3"/>
    <w:lvlOverride w:ilvl="0">
      <w:startOverride w:val="1"/>
    </w:lvlOverride>
  </w:num>
  <w:num w:numId="3" w16cid:durableId="247930738">
    <w:abstractNumId w:val="4"/>
    <w:lvlOverride w:ilvl="0">
      <w:startOverride w:val="1"/>
    </w:lvlOverride>
  </w:num>
  <w:num w:numId="4" w16cid:durableId="400181125">
    <w:abstractNumId w:val="2"/>
  </w:num>
  <w:num w:numId="5" w16cid:durableId="1132213613">
    <w:abstractNumId w:val="0"/>
    <w:lvlOverride w:ilvl="0">
      <w:startOverride w:val="1"/>
    </w:lvlOverride>
  </w:num>
  <w:num w:numId="6" w16cid:durableId="42187355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FA368C"/>
    <w:rsid w:val="000B2673"/>
    <w:rsid w:val="00125B3F"/>
    <w:rsid w:val="00131966"/>
    <w:rsid w:val="001468D4"/>
    <w:rsid w:val="001B1B9F"/>
    <w:rsid w:val="00222EB7"/>
    <w:rsid w:val="00247E90"/>
    <w:rsid w:val="00285EF3"/>
    <w:rsid w:val="002B3E76"/>
    <w:rsid w:val="002E69CA"/>
    <w:rsid w:val="003275E3"/>
    <w:rsid w:val="00364B0A"/>
    <w:rsid w:val="00366EC9"/>
    <w:rsid w:val="003A2E1D"/>
    <w:rsid w:val="004602EB"/>
    <w:rsid w:val="004633E9"/>
    <w:rsid w:val="004E282F"/>
    <w:rsid w:val="004E4EF7"/>
    <w:rsid w:val="005054A0"/>
    <w:rsid w:val="00556AC0"/>
    <w:rsid w:val="0060740F"/>
    <w:rsid w:val="00622764"/>
    <w:rsid w:val="00644C82"/>
    <w:rsid w:val="0072611D"/>
    <w:rsid w:val="00771B15"/>
    <w:rsid w:val="00777D30"/>
    <w:rsid w:val="008E50C8"/>
    <w:rsid w:val="00951CE9"/>
    <w:rsid w:val="009B5A76"/>
    <w:rsid w:val="009D6B41"/>
    <w:rsid w:val="00A55B01"/>
    <w:rsid w:val="00AE1B87"/>
    <w:rsid w:val="00B14EC1"/>
    <w:rsid w:val="00B21B7D"/>
    <w:rsid w:val="00BA39A0"/>
    <w:rsid w:val="00BF58F9"/>
    <w:rsid w:val="00C47E41"/>
    <w:rsid w:val="00C74002"/>
    <w:rsid w:val="00C92CC6"/>
    <w:rsid w:val="00DB7E4B"/>
    <w:rsid w:val="00DC2429"/>
    <w:rsid w:val="00DD29DC"/>
    <w:rsid w:val="00E53B59"/>
    <w:rsid w:val="00E71029"/>
    <w:rsid w:val="00F05C13"/>
    <w:rsid w:val="00FA368C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C832D"/>
  <w15:docId w15:val="{C5056A49-6EF9-4226-875D-2813F3F5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FA368C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FA368C"/>
    <w:pPr>
      <w:jc w:val="center"/>
    </w:pPr>
    <w:rPr>
      <w:rFonts w:ascii="Arial" w:hAnsi="Arial"/>
      <w:b/>
      <w:sz w:val="20"/>
      <w:szCs w:val="20"/>
      <w:u w:val="single"/>
    </w:rPr>
  </w:style>
  <w:style w:type="character" w:customStyle="1" w:styleId="TextoindependienteCar">
    <w:name w:val="Texto independiente Car"/>
    <w:link w:val="Textoindependiente"/>
    <w:semiHidden/>
    <w:rsid w:val="00FA368C"/>
    <w:rPr>
      <w:rFonts w:ascii="Arial" w:hAnsi="Arial"/>
      <w:b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FA368C"/>
    <w:pPr>
      <w:ind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link w:val="Sangradetextonormal"/>
    <w:semiHidden/>
    <w:rsid w:val="00FA368C"/>
    <w:rPr>
      <w:rFonts w:ascii="Arial" w:hAnsi="Arial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FA368C"/>
    <w:pPr>
      <w:spacing w:after="120" w:line="480" w:lineRule="auto"/>
    </w:pPr>
    <w:rPr>
      <w:sz w:val="20"/>
      <w:szCs w:val="20"/>
    </w:rPr>
  </w:style>
  <w:style w:type="character" w:customStyle="1" w:styleId="Textoindependiente2Car">
    <w:name w:val="Texto independiente 2 Car"/>
    <w:link w:val="Textoindependiente2"/>
    <w:rsid w:val="00FA368C"/>
    <w:rPr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A368C"/>
    <w:pPr>
      <w:ind w:firstLine="705"/>
      <w:jc w:val="both"/>
    </w:pPr>
    <w:rPr>
      <w:rFonts w:ascii="Arial" w:hAnsi="Arial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semiHidden/>
    <w:rsid w:val="00FA368C"/>
    <w:rPr>
      <w:rFonts w:ascii="Arial" w:hAnsi="Arial"/>
      <w:lang w:val="es-ES" w:eastAsia="es-ES"/>
    </w:rPr>
  </w:style>
  <w:style w:type="paragraph" w:customStyle="1" w:styleId="Default">
    <w:name w:val="Default"/>
    <w:rsid w:val="005054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s-ES_tradnl"/>
    </w:rPr>
  </w:style>
  <w:style w:type="table" w:styleId="Tablaconcuadrcula">
    <w:name w:val="Table Grid"/>
    <w:basedOn w:val="Tablanormal"/>
    <w:uiPriority w:val="59"/>
    <w:rsid w:val="00505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frojas@prevensystem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yuntamiento@aytovillacanas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1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1059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Beatriz</cp:lastModifiedBy>
  <cp:revision>2</cp:revision>
  <cp:lastPrinted>2026-03-24T13:58:00Z</cp:lastPrinted>
  <dcterms:created xsi:type="dcterms:W3CDTF">2026-04-13T09:48:00Z</dcterms:created>
  <dcterms:modified xsi:type="dcterms:W3CDTF">2026-04-13T09:48:00Z</dcterms:modified>
</cp:coreProperties>
</file>