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06C9A" w14:textId="2DE7A4EF" w:rsidR="0010354C" w:rsidRPr="00260394" w:rsidRDefault="0010354C" w:rsidP="00341651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u w:val="single"/>
        </w:rPr>
      </w:pPr>
      <w:r w:rsidRPr="000B64AF">
        <w:rPr>
          <w:b/>
          <w:bCs/>
          <w:color w:val="000000"/>
          <w:sz w:val="22"/>
          <w:szCs w:val="22"/>
          <w:u w:val="single"/>
        </w:rPr>
        <w:t>ANEXO I</w:t>
      </w:r>
      <w:r>
        <w:rPr>
          <w:b/>
          <w:bCs/>
          <w:color w:val="000000"/>
          <w:sz w:val="22"/>
          <w:szCs w:val="22"/>
          <w:u w:val="single"/>
        </w:rPr>
        <w:t>I</w:t>
      </w:r>
      <w:r w:rsidRPr="000B64AF">
        <w:rPr>
          <w:b/>
          <w:bCs/>
          <w:color w:val="000000"/>
          <w:sz w:val="22"/>
          <w:szCs w:val="22"/>
          <w:u w:val="single"/>
        </w:rPr>
        <w:t xml:space="preserve"> SUBVENCIONES</w:t>
      </w:r>
      <w:r w:rsidRPr="00260394">
        <w:rPr>
          <w:b/>
          <w:bCs/>
          <w:color w:val="000000"/>
          <w:sz w:val="22"/>
          <w:szCs w:val="22"/>
          <w:u w:val="single"/>
        </w:rPr>
        <w:t xml:space="preserve"> ASOCIACIONES LOCALES 202</w:t>
      </w:r>
      <w:r>
        <w:rPr>
          <w:b/>
          <w:bCs/>
          <w:color w:val="000000"/>
          <w:sz w:val="22"/>
          <w:szCs w:val="22"/>
          <w:u w:val="single"/>
        </w:rPr>
        <w:t>6</w:t>
      </w:r>
    </w:p>
    <w:p w14:paraId="09030F6A" w14:textId="77777777" w:rsidR="0010354C" w:rsidRPr="00AA01EB" w:rsidRDefault="0010354C" w:rsidP="0010354C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55730337" w14:textId="77777777" w:rsidR="0010354C" w:rsidRDefault="0010354C" w:rsidP="0010354C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solicitante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2"/>
        <w:gridCol w:w="1391"/>
        <w:gridCol w:w="1950"/>
        <w:gridCol w:w="138"/>
        <w:gridCol w:w="1107"/>
        <w:gridCol w:w="2396"/>
      </w:tblGrid>
      <w:tr w:rsidR="0010354C" w:rsidRPr="00A41AA6" w14:paraId="1A3128E9" w14:textId="77777777" w:rsidTr="00AE5C0A">
        <w:tc>
          <w:tcPr>
            <w:tcW w:w="6204" w:type="dxa"/>
            <w:gridSpan w:val="5"/>
            <w:hideMark/>
          </w:tcPr>
          <w:p w14:paraId="384F272D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Denominación Social:</w:t>
            </w:r>
          </w:p>
        </w:tc>
        <w:tc>
          <w:tcPr>
            <w:tcW w:w="2440" w:type="dxa"/>
            <w:hideMark/>
          </w:tcPr>
          <w:p w14:paraId="4F9ECD27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CIF:</w:t>
            </w:r>
          </w:p>
        </w:tc>
      </w:tr>
      <w:tr w:rsidR="0010354C" w:rsidRPr="00A41AA6" w14:paraId="7109DD09" w14:textId="77777777" w:rsidTr="00AE5C0A">
        <w:tc>
          <w:tcPr>
            <w:tcW w:w="6204" w:type="dxa"/>
            <w:gridSpan w:val="5"/>
          </w:tcPr>
          <w:p w14:paraId="6AFB4104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</w:tcPr>
          <w:p w14:paraId="43FA3681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10354C" w:rsidRPr="00A41AA6" w14:paraId="2AA32752" w14:textId="77777777" w:rsidTr="00AE5C0A">
        <w:tc>
          <w:tcPr>
            <w:tcW w:w="5070" w:type="dxa"/>
            <w:gridSpan w:val="4"/>
            <w:hideMark/>
          </w:tcPr>
          <w:p w14:paraId="22718ADF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hideMark/>
          </w:tcPr>
          <w:p w14:paraId="78E9565D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10354C" w:rsidRPr="00A41AA6" w14:paraId="21D6BB47" w14:textId="77777777" w:rsidTr="00AE5C0A">
        <w:tc>
          <w:tcPr>
            <w:tcW w:w="5070" w:type="dxa"/>
            <w:gridSpan w:val="4"/>
          </w:tcPr>
          <w:p w14:paraId="5028403E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</w:tcPr>
          <w:p w14:paraId="333560FE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10354C" w:rsidRPr="00A41AA6" w14:paraId="2B409E61" w14:textId="77777777" w:rsidTr="00AE5C0A">
        <w:tc>
          <w:tcPr>
            <w:tcW w:w="1526" w:type="dxa"/>
            <w:hideMark/>
          </w:tcPr>
          <w:p w14:paraId="45DB65D0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hideMark/>
          </w:tcPr>
          <w:p w14:paraId="0CDDC04C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hideMark/>
          </w:tcPr>
          <w:p w14:paraId="3226CE05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hideMark/>
          </w:tcPr>
          <w:p w14:paraId="15BA6851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10354C" w:rsidRPr="00A41AA6" w14:paraId="0A16E085" w14:textId="77777777" w:rsidTr="00AE5C0A">
        <w:tc>
          <w:tcPr>
            <w:tcW w:w="1526" w:type="dxa"/>
          </w:tcPr>
          <w:p w14:paraId="6908B67E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</w:tcPr>
          <w:p w14:paraId="0E4DF603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</w:tcPr>
          <w:p w14:paraId="5FE39CB1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</w:tcPr>
          <w:p w14:paraId="39FF16B5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2AAFFBB9" w14:textId="77777777" w:rsidR="0010354C" w:rsidRDefault="0010354C" w:rsidP="0010354C">
      <w:pPr>
        <w:jc w:val="both"/>
        <w:rPr>
          <w:sz w:val="22"/>
          <w:szCs w:val="22"/>
        </w:rPr>
      </w:pPr>
    </w:p>
    <w:p w14:paraId="3C58C4E5" w14:textId="77777777" w:rsidR="0010354C" w:rsidRDefault="0010354C" w:rsidP="0010354C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representante</w:t>
      </w:r>
      <w:r>
        <w:rPr>
          <w:sz w:val="22"/>
          <w:szCs w:val="22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3"/>
        <w:gridCol w:w="1391"/>
        <w:gridCol w:w="1950"/>
        <w:gridCol w:w="138"/>
        <w:gridCol w:w="1102"/>
        <w:gridCol w:w="2400"/>
      </w:tblGrid>
      <w:tr w:rsidR="0010354C" w:rsidRPr="00A41AA6" w14:paraId="58BA4D8A" w14:textId="77777777" w:rsidTr="00AE5C0A">
        <w:tc>
          <w:tcPr>
            <w:tcW w:w="6204" w:type="dxa"/>
            <w:gridSpan w:val="5"/>
            <w:hideMark/>
          </w:tcPr>
          <w:p w14:paraId="3486531E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Nombre y apellidos:</w:t>
            </w:r>
          </w:p>
        </w:tc>
        <w:tc>
          <w:tcPr>
            <w:tcW w:w="2440" w:type="dxa"/>
            <w:hideMark/>
          </w:tcPr>
          <w:p w14:paraId="202F7C25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DNI/NIE:</w:t>
            </w:r>
          </w:p>
        </w:tc>
      </w:tr>
      <w:tr w:rsidR="0010354C" w:rsidRPr="00A41AA6" w14:paraId="53784149" w14:textId="77777777" w:rsidTr="00AE5C0A">
        <w:tc>
          <w:tcPr>
            <w:tcW w:w="6204" w:type="dxa"/>
            <w:gridSpan w:val="5"/>
          </w:tcPr>
          <w:p w14:paraId="7E3D8683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</w:tcPr>
          <w:p w14:paraId="195E5890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10354C" w:rsidRPr="00A41AA6" w14:paraId="36D08E9A" w14:textId="77777777" w:rsidTr="00AE5C0A">
        <w:tc>
          <w:tcPr>
            <w:tcW w:w="5070" w:type="dxa"/>
            <w:gridSpan w:val="4"/>
            <w:hideMark/>
          </w:tcPr>
          <w:p w14:paraId="476D7778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hideMark/>
          </w:tcPr>
          <w:p w14:paraId="4D8D0A4A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10354C" w:rsidRPr="00A41AA6" w14:paraId="3FF66636" w14:textId="77777777" w:rsidTr="00AE5C0A">
        <w:tc>
          <w:tcPr>
            <w:tcW w:w="5070" w:type="dxa"/>
            <w:gridSpan w:val="4"/>
          </w:tcPr>
          <w:p w14:paraId="79FB7BFD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</w:tcPr>
          <w:p w14:paraId="3FD09524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10354C" w:rsidRPr="00A41AA6" w14:paraId="212B49B5" w14:textId="77777777" w:rsidTr="00AE5C0A">
        <w:tc>
          <w:tcPr>
            <w:tcW w:w="1526" w:type="dxa"/>
            <w:hideMark/>
          </w:tcPr>
          <w:p w14:paraId="6ABC012D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hideMark/>
          </w:tcPr>
          <w:p w14:paraId="49861A33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hideMark/>
          </w:tcPr>
          <w:p w14:paraId="38A80439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hideMark/>
          </w:tcPr>
          <w:p w14:paraId="20B6D58D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10354C" w:rsidRPr="00A41AA6" w14:paraId="431DE7BD" w14:textId="77777777" w:rsidTr="00AE5C0A">
        <w:tc>
          <w:tcPr>
            <w:tcW w:w="1526" w:type="dxa"/>
          </w:tcPr>
          <w:p w14:paraId="14B7632C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</w:tcPr>
          <w:p w14:paraId="5A644E39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</w:tcPr>
          <w:p w14:paraId="5519C63C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</w:tcPr>
          <w:p w14:paraId="58D6CA5B" w14:textId="77777777" w:rsidR="0010354C" w:rsidRDefault="0010354C" w:rsidP="00AE5C0A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6D501FF7" w14:textId="77777777" w:rsidR="0010354C" w:rsidRDefault="0010354C" w:rsidP="0010354C">
      <w:pPr>
        <w:pStyle w:val="Default"/>
      </w:pPr>
    </w:p>
    <w:p w14:paraId="35E72C8F" w14:textId="77777777" w:rsidR="0010354C" w:rsidRDefault="0010354C" w:rsidP="0010354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DECLARA BAJO SU RESPONSABILIDAD:</w:t>
      </w:r>
    </w:p>
    <w:p w14:paraId="00A53E19" w14:textId="77777777" w:rsidR="0010354C" w:rsidRDefault="0010354C" w:rsidP="0010354C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E4BF7E2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PRIMERO.- Que solicito el pago del resto de la Subvención a Asociaciones Locales 2026 para el proyecto: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10354C" w:rsidRPr="00A41AA6" w14:paraId="53339A99" w14:textId="77777777" w:rsidTr="00AE5C0A">
        <w:tc>
          <w:tcPr>
            <w:tcW w:w="8710" w:type="dxa"/>
          </w:tcPr>
          <w:p w14:paraId="237178CA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7DBEC8C7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1B297B66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SEGUNDO.- Que no han variado las circunstancias de la solicitud o lo han hecho así:</w:t>
      </w:r>
      <w:r w:rsidRPr="000B64AF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6"/>
        <w:gridCol w:w="8178"/>
      </w:tblGrid>
      <w:tr w:rsidR="0010354C" w:rsidRPr="00A41AA6" w14:paraId="46370468" w14:textId="77777777" w:rsidTr="00AE5C0A">
        <w:tc>
          <w:tcPr>
            <w:tcW w:w="250" w:type="dxa"/>
          </w:tcPr>
          <w:p w14:paraId="216FAA55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1</w:t>
            </w:r>
          </w:p>
        </w:tc>
        <w:tc>
          <w:tcPr>
            <w:tcW w:w="8394" w:type="dxa"/>
          </w:tcPr>
          <w:p w14:paraId="53E65425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0354C" w:rsidRPr="00A41AA6" w14:paraId="6BC17368" w14:textId="77777777" w:rsidTr="00AE5C0A">
        <w:tc>
          <w:tcPr>
            <w:tcW w:w="250" w:type="dxa"/>
          </w:tcPr>
          <w:p w14:paraId="47B0D203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2</w:t>
            </w:r>
          </w:p>
        </w:tc>
        <w:tc>
          <w:tcPr>
            <w:tcW w:w="8394" w:type="dxa"/>
          </w:tcPr>
          <w:p w14:paraId="65759AD3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  <w:tr w:rsidR="0010354C" w:rsidRPr="00A41AA6" w14:paraId="427CE823" w14:textId="77777777" w:rsidTr="00AE5C0A">
        <w:tc>
          <w:tcPr>
            <w:tcW w:w="250" w:type="dxa"/>
          </w:tcPr>
          <w:p w14:paraId="7775460D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s-ES"/>
              </w:rPr>
              <w:t>3</w:t>
            </w:r>
          </w:p>
        </w:tc>
        <w:tc>
          <w:tcPr>
            <w:tcW w:w="8394" w:type="dxa"/>
          </w:tcPr>
          <w:p w14:paraId="690D68DD" w14:textId="77777777" w:rsidR="0010354C" w:rsidRDefault="0010354C" w:rsidP="00AE5C0A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  <w:lang w:eastAsia="es-ES"/>
              </w:rPr>
            </w:pPr>
          </w:p>
        </w:tc>
      </w:tr>
    </w:tbl>
    <w:p w14:paraId="4CE2583D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225FE79D" w14:textId="77777777" w:rsidR="0010354C" w:rsidRDefault="0010354C" w:rsidP="0010354C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54454880" w14:textId="77777777" w:rsidR="0010354C" w:rsidRPr="001E1CBE" w:rsidRDefault="0010354C" w:rsidP="0010354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</w:t>
      </w:r>
      <w:r w:rsidRPr="001E1CBE">
        <w:rPr>
          <w:rFonts w:ascii="Times New Roman" w:hAnsi="Times New Roman" w:cs="Times New Roman"/>
          <w:sz w:val="22"/>
          <w:szCs w:val="22"/>
        </w:rPr>
        <w:t xml:space="preserve">n </w:t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E1CBE">
        <w:rPr>
          <w:rFonts w:ascii="Times New Roman" w:hAnsi="Times New Roman" w:cs="Times New Roman"/>
          <w:sz w:val="22"/>
          <w:szCs w:val="22"/>
        </w:rPr>
        <w:t>a 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1E1CBE"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1E1CBE">
        <w:rPr>
          <w:rFonts w:ascii="Times New Roman" w:hAnsi="Times New Roman" w:cs="Times New Roman"/>
          <w:sz w:val="22"/>
          <w:szCs w:val="22"/>
        </w:rPr>
        <w:t>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1E1CBE">
        <w:rPr>
          <w:rFonts w:ascii="Times New Roman" w:hAnsi="Times New Roman" w:cs="Times New Roman"/>
          <w:sz w:val="22"/>
          <w:szCs w:val="22"/>
        </w:rPr>
        <w:t>.</w:t>
      </w:r>
    </w:p>
    <w:p w14:paraId="00FB47DF" w14:textId="77777777" w:rsidR="0010354C" w:rsidRDefault="0010354C" w:rsidP="0010354C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4300E2AB" w14:textId="77777777" w:rsidR="0010354C" w:rsidRDefault="0010354C" w:rsidP="0010354C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142B86">
        <w:rPr>
          <w:rFonts w:ascii="Times New Roman" w:hAnsi="Times New Roman" w:cs="Times New Roman"/>
          <w:i/>
          <w:iCs/>
          <w:sz w:val="22"/>
          <w:szCs w:val="22"/>
        </w:rPr>
        <w:t>(firma)</w:t>
      </w:r>
    </w:p>
    <w:p w14:paraId="1D3531C3" w14:textId="77777777" w:rsidR="00341651" w:rsidRDefault="00341651" w:rsidP="0010354C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</w:p>
    <w:p w14:paraId="7A25F23A" w14:textId="77777777" w:rsidR="00341651" w:rsidRDefault="00341651" w:rsidP="0010354C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</w:p>
    <w:p w14:paraId="214C79DB" w14:textId="77777777" w:rsidR="00341651" w:rsidRPr="00142B86" w:rsidRDefault="00341651" w:rsidP="0010354C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</w:p>
    <w:p w14:paraId="14049DDB" w14:textId="02F28B04" w:rsidR="0010354C" w:rsidRPr="006D0BD2" w:rsidRDefault="00341651" w:rsidP="0010354C">
      <w:pPr>
        <w:pStyle w:val="Defaul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7DC41EF" wp14:editId="51D21167">
                <wp:simplePos x="0" y="0"/>
                <wp:positionH relativeFrom="column">
                  <wp:posOffset>-227330</wp:posOffset>
                </wp:positionH>
                <wp:positionV relativeFrom="paragraph">
                  <wp:posOffset>241300</wp:posOffset>
                </wp:positionV>
                <wp:extent cx="5871845" cy="1438275"/>
                <wp:effectExtent l="0" t="0" r="0" b="9525"/>
                <wp:wrapSquare wrapText="bothSides"/>
                <wp:docPr id="91451155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1845" cy="1438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768252" w14:textId="77777777" w:rsidR="0010354C" w:rsidRPr="00520F11" w:rsidRDefault="0010354C" w:rsidP="0010354C">
                            <w:pPr>
                              <w:spacing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Responsable del Tratamiento a AYUNTAMIENTO DE VILLACAÑAS con CIF P4518600D y mail </w:t>
                            </w:r>
                            <w:hyperlink r:id="rId7" w:history="1">
                              <w:r w:rsidRPr="00520F11">
                                <w:rPr>
                                  <w:rStyle w:val="Hipervnculo"/>
                                  <w:sz w:val="16"/>
                                  <w:szCs w:val="16"/>
                                </w:rPr>
                                <w:t>ayuntamiento@aytovillacanas.com</w:t>
                              </w:r>
                            </w:hyperlink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          </w:r>
                          </w:p>
                          <w:p w14:paraId="5B724ECA" w14:textId="77777777" w:rsidR="0010354C" w:rsidRPr="00520F11" w:rsidRDefault="0010354C" w:rsidP="0010354C">
                            <w:pPr>
                              <w:spacing w:line="20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Contacto Delegado de Protección de Datos: Francisco Rojas: </w:t>
                            </w:r>
                            <w:hyperlink r:id="rId8" w:history="1">
                              <w:r w:rsidRPr="00520F11">
                                <w:rPr>
                                  <w:rStyle w:val="Hipervnculo"/>
                                  <w:sz w:val="16"/>
                                  <w:szCs w:val="16"/>
                                </w:rPr>
                                <w:t>frojas@prevensystem.com</w:t>
                              </w:r>
                            </w:hyperlink>
                            <w:r w:rsidRPr="00520F1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B4594C4" w14:textId="77777777" w:rsidR="0010354C" w:rsidRPr="00520F11" w:rsidRDefault="0010354C" w:rsidP="0010354C">
                            <w:pPr>
                              <w:spacing w:line="80" w:lineRule="exac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476906EF" w14:textId="77777777" w:rsidR="0010354C" w:rsidRPr="00520F11" w:rsidRDefault="0010354C" w:rsidP="0010354C">
                            <w:pPr>
                              <w:tabs>
                                <w:tab w:val="left" w:pos="2072"/>
                                <w:tab w:val="left" w:pos="2835"/>
                                <w:tab w:val="left" w:pos="4962"/>
                              </w:tabs>
                              <w:spacing w:line="240" w:lineRule="exact"/>
                              <w:rPr>
                                <w:sz w:val="16"/>
                                <w:szCs w:val="16"/>
                              </w:rPr>
                            </w:pP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 xml:space="preserve"> Si doy mi consentimiento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□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No doy mi consentimiento</w:t>
                            </w:r>
                            <w:r w:rsidRPr="00520F11">
                              <w:rPr>
                                <w:color w:val="000000"/>
                                <w:sz w:val="16"/>
                                <w:szCs w:val="16"/>
                              </w:rPr>
                              <w:tab/>
                              <w:t>□</w:t>
                            </w:r>
                          </w:p>
                          <w:p w14:paraId="233BCF99" w14:textId="77777777" w:rsidR="0010354C" w:rsidRDefault="0010354C" w:rsidP="001035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DC41EF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17.9pt;margin-top:19pt;width:462.35pt;height:113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">
                <v:textbox>
                  <w:txbxContent>
                    <w:p w14:paraId="16768252" w14:textId="77777777" w:rsidR="0010354C" w:rsidRPr="00520F11" w:rsidRDefault="0010354C" w:rsidP="0010354C">
                      <w:pPr>
                        <w:spacing w:line="200" w:lineRule="exact"/>
                        <w:jc w:val="both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sz w:val="16"/>
                          <w:szCs w:val="16"/>
                        </w:rPr>
    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Responsable del Tratamiento a AYUNTAMIENTO DE VILLACAÑAS con CIF P4518600D y mail </w:t>
                      </w:r>
                      <w:hyperlink r:id="rId9" w:history="1">
                        <w:r w:rsidRPr="00520F11">
                          <w:rPr>
                            <w:rStyle w:val="Hipervnculo"/>
                            <w:sz w:val="16"/>
                            <w:szCs w:val="16"/>
                          </w:rPr>
                          <w:t>ayuntamiento@aytovillacanas.com</w:t>
                        </w:r>
                      </w:hyperlink>
                      <w:r w:rsidRPr="00520F11">
                        <w:rPr>
                          <w:sz w:val="16"/>
                          <w:szCs w:val="16"/>
                        </w:rPr>
    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    </w:r>
                    </w:p>
                    <w:p w14:paraId="5B724ECA" w14:textId="77777777" w:rsidR="0010354C" w:rsidRPr="00520F11" w:rsidRDefault="0010354C" w:rsidP="0010354C">
                      <w:pPr>
                        <w:spacing w:line="200" w:lineRule="exact"/>
                        <w:jc w:val="both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sz w:val="16"/>
                          <w:szCs w:val="16"/>
                        </w:rPr>
                        <w:t xml:space="preserve"> Contacto Delegado de Protección de Datos: Francisco Rojas: </w:t>
                      </w:r>
                      <w:hyperlink r:id="rId10" w:history="1">
                        <w:r w:rsidRPr="00520F11">
                          <w:rPr>
                            <w:rStyle w:val="Hipervnculo"/>
                            <w:sz w:val="16"/>
                            <w:szCs w:val="16"/>
                          </w:rPr>
                          <w:t>frojas@prevensystem.com</w:t>
                        </w:r>
                      </w:hyperlink>
                      <w:r w:rsidRPr="00520F11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14:paraId="4B4594C4" w14:textId="77777777" w:rsidR="0010354C" w:rsidRPr="00520F11" w:rsidRDefault="0010354C" w:rsidP="0010354C">
                      <w:pPr>
                        <w:spacing w:line="80" w:lineRule="exact"/>
                        <w:jc w:val="both"/>
                        <w:rPr>
                          <w:sz w:val="16"/>
                          <w:szCs w:val="16"/>
                        </w:rPr>
                      </w:pPr>
                    </w:p>
                    <w:p w14:paraId="476906EF" w14:textId="77777777" w:rsidR="0010354C" w:rsidRPr="00520F11" w:rsidRDefault="0010354C" w:rsidP="0010354C">
                      <w:pPr>
                        <w:tabs>
                          <w:tab w:val="left" w:pos="2072"/>
                          <w:tab w:val="left" w:pos="2835"/>
                          <w:tab w:val="left" w:pos="4962"/>
                        </w:tabs>
                        <w:spacing w:line="240" w:lineRule="exact"/>
                        <w:rPr>
                          <w:sz w:val="16"/>
                          <w:szCs w:val="16"/>
                        </w:rPr>
                      </w:pP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 xml:space="preserve"> Si doy mi consentimiento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□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No doy mi consentimiento</w:t>
                      </w:r>
                      <w:r w:rsidRPr="00520F11">
                        <w:rPr>
                          <w:color w:val="000000"/>
                          <w:sz w:val="16"/>
                          <w:szCs w:val="16"/>
                        </w:rPr>
                        <w:tab/>
                        <w:t>□</w:t>
                      </w:r>
                    </w:p>
                    <w:p w14:paraId="233BCF99" w14:textId="77777777" w:rsidR="0010354C" w:rsidRDefault="0010354C" w:rsidP="0010354C"/>
                  </w:txbxContent>
                </v:textbox>
                <w10:wrap type="square"/>
              </v:shape>
            </w:pict>
          </mc:Fallback>
        </mc:AlternateContent>
      </w:r>
    </w:p>
    <w:p w14:paraId="1028906F" w14:textId="77777777" w:rsidR="0010354C" w:rsidRPr="00706F56" w:rsidRDefault="0010354C" w:rsidP="0010354C"/>
    <w:p w14:paraId="4477C63C" w14:textId="77777777" w:rsidR="00655447" w:rsidRPr="00706F56" w:rsidRDefault="00655447" w:rsidP="00706F56"/>
    <w:sectPr w:rsidR="00E21920" w:rsidRPr="00706F5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9797F" w14:textId="77777777" w:rsidR="00655447" w:rsidRDefault="00655447">
      <w:r>
        <w:separator/>
      </w:r>
    </w:p>
  </w:endnote>
  <w:endnote w:type="continuationSeparator" w:id="0">
    <w:p w14:paraId="22307667" w14:textId="77777777" w:rsidR="00655447" w:rsidRDefault="0065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E8FDF" w14:textId="77777777" w:rsidR="00655447" w:rsidRDefault="006554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18449" w14:textId="77777777" w:rsidR="00655447" w:rsidRDefault="0065544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0AACE" w14:textId="77777777" w:rsidR="00655447" w:rsidRDefault="006554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074202" w14:textId="77777777" w:rsidR="00655447" w:rsidRDefault="00655447">
      <w:r>
        <w:separator/>
      </w:r>
    </w:p>
  </w:footnote>
  <w:footnote w:type="continuationSeparator" w:id="0">
    <w:p w14:paraId="3E5E19EE" w14:textId="77777777" w:rsidR="00655447" w:rsidRDefault="006554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B39E0" w14:textId="77777777" w:rsidR="00655447" w:rsidRDefault="0065544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A2AF0" w14:textId="6C8945C7" w:rsidR="00655447" w:rsidRPr="00706F56" w:rsidRDefault="00341651" w:rsidP="00706F56">
    <w:pPr>
      <w:tabs>
        <w:tab w:val="center" w:pos="4252"/>
        <w:tab w:val="right" w:pos="8504"/>
      </w:tabs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8240" behindDoc="0" locked="0" layoutInCell="0" allowOverlap="1" wp14:anchorId="77507BB6" wp14:editId="05E63B9A">
          <wp:simplePos x="0" y="0"/>
          <wp:positionH relativeFrom="page">
            <wp:posOffset>834390</wp:posOffset>
          </wp:positionH>
          <wp:positionV relativeFrom="page">
            <wp:posOffset>361950</wp:posOffset>
          </wp:positionV>
          <wp:extent cx="449580" cy="929640"/>
          <wp:effectExtent l="0" t="0" r="0" b="0"/>
          <wp:wrapNone/>
          <wp:docPr id="1025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9580" cy="929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4E2C21" w14:textId="77777777" w:rsidR="00655447" w:rsidRPr="00706F56" w:rsidRDefault="00655447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66FFBA0A" w14:textId="77777777" w:rsidR="00655447" w:rsidRPr="00706F56" w:rsidRDefault="00655447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7B90F97B" w14:textId="77777777" w:rsidR="00655447" w:rsidRPr="00706F56" w:rsidRDefault="00655447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03BFDA73" w14:textId="7230B3EE" w:rsidR="00655447" w:rsidRPr="00706F56" w:rsidRDefault="00341651" w:rsidP="00706F56">
    <w:pPr>
      <w:tabs>
        <w:tab w:val="center" w:pos="4252"/>
        <w:tab w:val="right" w:pos="8504"/>
      </w:tabs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A6FCF6" wp14:editId="1FAE0634">
              <wp:simplePos x="0" y="0"/>
              <wp:positionH relativeFrom="page">
                <wp:posOffset>185420</wp:posOffset>
              </wp:positionH>
              <wp:positionV relativeFrom="page">
                <wp:posOffset>1252220</wp:posOffset>
              </wp:positionV>
              <wp:extent cx="1758315" cy="561975"/>
              <wp:effectExtent l="0" t="0" r="0" b="0"/>
              <wp:wrapNone/>
              <wp:docPr id="1259862784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8315" cy="561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434F58" w14:textId="77777777" w:rsidR="00655447" w:rsidRDefault="0010354C" w:rsidP="00706F56">
                          <w:pPr>
                            <w:pStyle w:val="Textonotapie"/>
                            <w:jc w:val="center"/>
                            <w:rPr>
                              <w:rFonts w:ascii="Comic Sans MS" w:hAnsi="Comic Sans MS"/>
                              <w:b/>
                              <w:smallCaps/>
                              <w:spacing w:val="-14"/>
                              <w:w w:val="95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  <w:smallCaps/>
                              <w:spacing w:val="-14"/>
                              <w:w w:val="95"/>
                              <w:sz w:val="18"/>
                              <w:szCs w:val="18"/>
                            </w:rPr>
                            <w:t>Ilmo. Ayuntamiento de Villacañas</w:t>
                          </w:r>
                        </w:p>
                        <w:p w14:paraId="7B47C4F9" w14:textId="77777777" w:rsidR="00655447" w:rsidRPr="0010354C" w:rsidRDefault="0010354C" w:rsidP="00706F56">
                          <w:pPr>
                            <w:pStyle w:val="Ttulo2"/>
                            <w:jc w:val="center"/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  <w:szCs w:val="20"/>
                              <w:lang w:val="en-US"/>
                            </w:rPr>
                          </w:pPr>
                          <w:r w:rsidRPr="0010354C">
                            <w:rPr>
                              <w:rFonts w:ascii="Comic Sans MS" w:hAnsi="Comic Sans MS"/>
                              <w:b w:val="0"/>
                              <w:smallCaps/>
                              <w:sz w:val="12"/>
                              <w:lang w:val="en-US"/>
                            </w:rPr>
                            <w:t>Telf: 925 56 03 42 - Fax: 925 16 09 25</w:t>
                          </w:r>
                        </w:p>
                        <w:p w14:paraId="0B5C74C7" w14:textId="77777777" w:rsidR="00655447" w:rsidRPr="0010354C" w:rsidRDefault="0010354C" w:rsidP="00706F56">
                          <w:pPr>
                            <w:jc w:val="center"/>
                            <w:rPr>
                              <w:rFonts w:ascii="Comic Sans MS" w:hAnsi="Comic Sans MS"/>
                              <w:smallCaps/>
                              <w:sz w:val="12"/>
                              <w:lang w:val="en-US"/>
                            </w:rPr>
                          </w:pPr>
                          <w:r w:rsidRPr="0010354C">
                            <w:rPr>
                              <w:rFonts w:ascii="Comic Sans MS" w:hAnsi="Comic Sans MS"/>
                              <w:smallCaps/>
                              <w:sz w:val="12"/>
                              <w:lang w:val="en-US"/>
                            </w:rPr>
                            <w:t xml:space="preserve">e-mail: </w:t>
                          </w:r>
                          <w:r w:rsidRPr="0010354C">
                            <w:rPr>
                              <w:rFonts w:ascii="Comic Sans MS" w:hAnsi="Comic Sans MS"/>
                              <w:sz w:val="12"/>
                              <w:lang w:val="en-US"/>
                            </w:rPr>
                            <w:t>ayuntamiento@aytovillacanas.com</w:t>
                          </w:r>
                        </w:p>
                        <w:p w14:paraId="74F8B48E" w14:textId="77777777" w:rsidR="00655447" w:rsidRDefault="0010354C" w:rsidP="00706F56">
                          <w:pPr>
                            <w:jc w:val="center"/>
                            <w:rPr>
                              <w:sz w:val="20"/>
                            </w:rPr>
                          </w:pPr>
                          <w:r>
                            <w:rPr>
                              <w:rFonts w:ascii="Comic Sans MS" w:hAnsi="Comic Sans MS"/>
                              <w:smallCaps/>
                              <w:sz w:val="12"/>
                            </w:rPr>
                            <w:t>45860 VILLACAÑAS (Toledo)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A6FCF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7" type="#_x0000_t202" style="position:absolute;margin-left:14.6pt;margin-top:98.6pt;width:138.4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" filled="f" stroked="f">
              <v:textbox>
                <w:txbxContent>
                  <w:p w14:paraId="52434F58" w14:textId="77777777" w:rsidR="00655447" w:rsidRDefault="0010354C" w:rsidP="00706F56">
                    <w:pPr>
                      <w:pStyle w:val="Textonotapie"/>
                      <w:jc w:val="center"/>
                      <w:rPr>
                        <w:rFonts w:ascii="Comic Sans MS" w:hAnsi="Comic Sans MS"/>
                        <w:b/>
                        <w:smallCaps/>
                        <w:spacing w:val="-14"/>
                        <w:w w:val="95"/>
                        <w:sz w:val="18"/>
                        <w:szCs w:val="18"/>
                      </w:rPr>
                    </w:pPr>
                    <w:r>
                      <w:rPr>
                        <w:rFonts w:ascii="Comic Sans MS" w:hAnsi="Comic Sans MS"/>
                        <w:b/>
                        <w:smallCaps/>
                        <w:spacing w:val="-14"/>
                        <w:w w:val="95"/>
                        <w:sz w:val="18"/>
                        <w:szCs w:val="18"/>
                      </w:rPr>
                      <w:t>Ilmo. Ayuntamiento de Villacañas</w:t>
                    </w:r>
                  </w:p>
                  <w:p w14:paraId="7B47C4F9" w14:textId="77777777" w:rsidR="00655447" w:rsidRPr="0010354C" w:rsidRDefault="0010354C" w:rsidP="00706F56">
                    <w:pPr>
                      <w:pStyle w:val="Ttulo2"/>
                      <w:jc w:val="center"/>
                      <w:rPr>
                        <w:rFonts w:ascii="Comic Sans MS" w:hAnsi="Comic Sans MS"/>
                        <w:b w:val="0"/>
                        <w:smallCaps/>
                        <w:sz w:val="12"/>
                        <w:szCs w:val="20"/>
                        <w:lang w:val="en-US"/>
                      </w:rPr>
                    </w:pPr>
                    <w:r w:rsidRPr="0010354C">
                      <w:rPr>
                        <w:rFonts w:ascii="Comic Sans MS" w:hAnsi="Comic Sans MS"/>
                        <w:b w:val="0"/>
                        <w:smallCaps/>
                        <w:sz w:val="12"/>
                        <w:lang w:val="en-US"/>
                      </w:rPr>
                      <w:t>Telf: 925 56 03 42 - Fax: 925 16 09 25</w:t>
                    </w:r>
                  </w:p>
                  <w:p w14:paraId="0B5C74C7" w14:textId="77777777" w:rsidR="00655447" w:rsidRPr="0010354C" w:rsidRDefault="0010354C" w:rsidP="00706F56">
                    <w:pPr>
                      <w:jc w:val="center"/>
                      <w:rPr>
                        <w:rFonts w:ascii="Comic Sans MS" w:hAnsi="Comic Sans MS"/>
                        <w:smallCaps/>
                        <w:sz w:val="12"/>
                        <w:lang w:val="en-US"/>
                      </w:rPr>
                    </w:pPr>
                    <w:r w:rsidRPr="0010354C">
                      <w:rPr>
                        <w:rFonts w:ascii="Comic Sans MS" w:hAnsi="Comic Sans MS"/>
                        <w:smallCaps/>
                        <w:sz w:val="12"/>
                        <w:lang w:val="en-US"/>
                      </w:rPr>
                      <w:t xml:space="preserve">e-mail: </w:t>
                    </w:r>
                    <w:r w:rsidRPr="0010354C">
                      <w:rPr>
                        <w:rFonts w:ascii="Comic Sans MS" w:hAnsi="Comic Sans MS"/>
                        <w:sz w:val="12"/>
                        <w:lang w:val="en-US"/>
                      </w:rPr>
                      <w:t>ayuntamiento@aytovillacanas.com</w:t>
                    </w:r>
                  </w:p>
                  <w:p w14:paraId="74F8B48E" w14:textId="77777777" w:rsidR="00655447" w:rsidRDefault="0010354C" w:rsidP="00706F56">
                    <w:pPr>
                      <w:jc w:val="center"/>
                      <w:rPr>
                        <w:sz w:val="20"/>
                      </w:rPr>
                    </w:pPr>
                    <w:r>
                      <w:rPr>
                        <w:rFonts w:ascii="Comic Sans MS" w:hAnsi="Comic Sans MS"/>
                        <w:smallCaps/>
                        <w:sz w:val="12"/>
                      </w:rPr>
                      <w:t>45860 VILLACAÑAS (Toledo)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722C1D81" w14:textId="77777777" w:rsidR="00655447" w:rsidRPr="00706F56" w:rsidRDefault="00655447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2174D2C1" w14:textId="77777777" w:rsidR="00655447" w:rsidRPr="00706F56" w:rsidRDefault="00655447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19C5F761" w14:textId="77777777" w:rsidR="00655447" w:rsidRPr="00706F56" w:rsidRDefault="00655447" w:rsidP="00706F56">
    <w:pPr>
      <w:tabs>
        <w:tab w:val="center" w:pos="4252"/>
        <w:tab w:val="right" w:pos="8504"/>
      </w:tabs>
      <w:rPr>
        <w:sz w:val="20"/>
        <w:szCs w:val="20"/>
      </w:rPr>
    </w:pPr>
  </w:p>
  <w:p w14:paraId="5AAFFFBB" w14:textId="77777777" w:rsidR="00655447" w:rsidRDefault="00655447">
    <w:pPr>
      <w:pStyle w:val="Encabezado"/>
    </w:pPr>
  </w:p>
  <w:p w14:paraId="2CF28B51" w14:textId="77777777" w:rsidR="00655447" w:rsidRDefault="0065544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A8F65" w14:textId="77777777" w:rsidR="00655447" w:rsidRDefault="0065544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646FC"/>
    <w:multiLevelType w:val="hybridMultilevel"/>
    <w:tmpl w:val="FFFFFFFF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767454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attachedTemplate r:id="rId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escriptor" w:val="A24EDC04B8A2422D80E08F91D6B45217"/>
    <w:docVar w:name="NUMINTDECRETO" w:val="AD3B034D6232491CA5E474F86C679819"/>
    <w:docVar w:name="Origen" w:val="Plantillas propias de Procedimiento - Licencia Obra Menor (Licencias de Obra Menor)"/>
    <w:docVar w:name="Procedimiento" w:val="D53FDCBB23E54B06A0A52210DF8B13CC"/>
    <w:docVar w:name="TipoExpediente" w:val="G"/>
  </w:docVars>
  <w:rsids>
    <w:rsidRoot w:val="0010354C"/>
    <w:rsid w:val="0010354C"/>
    <w:rsid w:val="002A5F60"/>
    <w:rsid w:val="00341651"/>
    <w:rsid w:val="00393A5E"/>
    <w:rsid w:val="0065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CB2472"/>
  <w15:docId w15:val="{490F839C-2CFE-4505-8AB5-1C5E03DDF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  <w:rPr>
      <w:sz w:val="20"/>
    </w:rPr>
  </w:style>
  <w:style w:type="paragraph" w:styleId="Textonotapie">
    <w:name w:val="footnote text"/>
    <w:basedOn w:val="Normal"/>
    <w:link w:val="TextonotapieCar"/>
    <w:semiHidden/>
    <w:rPr>
      <w:sz w:val="20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tulo2Car">
    <w:name w:val="Título 2 Car"/>
    <w:link w:val="Ttulo2"/>
    <w:rsid w:val="00066D9B"/>
    <w:rPr>
      <w:b/>
      <w:szCs w:val="24"/>
      <w:lang w:val="es-ES" w:eastAsia="es-ES"/>
    </w:rPr>
  </w:style>
  <w:style w:type="character" w:customStyle="1" w:styleId="EncabezadoCar">
    <w:name w:val="Encabezado Car"/>
    <w:link w:val="Encabezado"/>
    <w:semiHidden/>
    <w:rsid w:val="00066D9B"/>
    <w:rPr>
      <w:szCs w:val="24"/>
      <w:lang w:val="es-ES" w:eastAsia="es-ES"/>
    </w:rPr>
  </w:style>
  <w:style w:type="character" w:customStyle="1" w:styleId="TextonotapieCar">
    <w:name w:val="Texto nota pie Car"/>
    <w:link w:val="Textonotapie"/>
    <w:semiHidden/>
    <w:rsid w:val="00066D9B"/>
    <w:rPr>
      <w:szCs w:val="24"/>
      <w:lang w:val="es-ES" w:eastAsia="es-ES"/>
    </w:rPr>
  </w:style>
  <w:style w:type="character" w:styleId="Hipervnculo">
    <w:name w:val="Hyperlink"/>
    <w:uiPriority w:val="99"/>
    <w:unhideWhenUsed/>
    <w:rsid w:val="0010354C"/>
    <w:rPr>
      <w:color w:val="0000FF"/>
      <w:u w:val="single"/>
    </w:rPr>
  </w:style>
  <w:style w:type="paragraph" w:customStyle="1" w:styleId="Default">
    <w:name w:val="Default"/>
    <w:rsid w:val="0010354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10354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ojas@prevensystem.com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yuntamiento@aytovillacanas.com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mailto:frojas@prevensystem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yuntamiento@aytovillacanas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EXMAPROC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1</TotalTime>
  <Pages>1</Pages>
  <Words>90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Absis</Company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Gema</dc:creator>
  <cp:lastModifiedBy>Beatriz</cp:lastModifiedBy>
  <cp:revision>2</cp:revision>
  <cp:lastPrinted>1900-12-31T23:00:00Z</cp:lastPrinted>
  <dcterms:created xsi:type="dcterms:W3CDTF">2026-04-09T12:12:00Z</dcterms:created>
  <dcterms:modified xsi:type="dcterms:W3CDTF">2026-04-09T12:12:00Z</dcterms:modified>
</cp:coreProperties>
</file>