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1330" w14:textId="77777777" w:rsidR="005F37D4" w:rsidRDefault="005F37D4" w:rsidP="005F37D4">
      <w:pPr>
        <w:jc w:val="both"/>
        <w:rPr>
          <w:rFonts w:ascii="Verdana" w:hAnsi="Verdana"/>
          <w:sz w:val="22"/>
          <w:szCs w:val="22"/>
        </w:rPr>
      </w:pPr>
    </w:p>
    <w:p w14:paraId="256C09CE" w14:textId="77777777" w:rsidR="005F37D4" w:rsidRDefault="005F37D4" w:rsidP="005F37D4">
      <w:pPr>
        <w:jc w:val="both"/>
        <w:rPr>
          <w:rFonts w:ascii="Verdana" w:hAnsi="Verdana"/>
          <w:sz w:val="22"/>
          <w:szCs w:val="22"/>
        </w:rPr>
      </w:pPr>
    </w:p>
    <w:p w14:paraId="3CC0F6DB" w14:textId="77777777" w:rsidR="005F37D4" w:rsidRDefault="005F37D4" w:rsidP="005F37D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El Ple de l’Ajuntament</w:t>
      </w:r>
      <w:r w:rsidRPr="005F37D4">
        <w:rPr>
          <w:rFonts w:ascii="Verdana" w:hAnsi="Verdana"/>
          <w:sz w:val="22"/>
          <w:szCs w:val="22"/>
        </w:rPr>
        <w:t xml:space="preserve"> que va tenir lloc el dia 2</w:t>
      </w:r>
      <w:r w:rsidR="00AD6ACC">
        <w:rPr>
          <w:rFonts w:ascii="Verdana" w:hAnsi="Verdana"/>
          <w:sz w:val="22"/>
          <w:szCs w:val="22"/>
        </w:rPr>
        <w:t>3</w:t>
      </w:r>
      <w:r w:rsidRPr="005F37D4">
        <w:rPr>
          <w:rFonts w:ascii="Verdana" w:hAnsi="Verdana"/>
          <w:sz w:val="22"/>
          <w:szCs w:val="22"/>
        </w:rPr>
        <w:t xml:space="preserve"> de</w:t>
      </w:r>
      <w:r>
        <w:rPr>
          <w:rFonts w:ascii="Verdana" w:hAnsi="Verdana"/>
          <w:sz w:val="22"/>
          <w:szCs w:val="22"/>
        </w:rPr>
        <w:t xml:space="preserve"> </w:t>
      </w:r>
      <w:r w:rsidR="00AD6ACC">
        <w:rPr>
          <w:rFonts w:ascii="Verdana" w:hAnsi="Verdana"/>
          <w:sz w:val="22"/>
          <w:szCs w:val="22"/>
        </w:rPr>
        <w:t>gener</w:t>
      </w:r>
      <w:r w:rsidRPr="005F37D4">
        <w:rPr>
          <w:rFonts w:ascii="Verdana" w:hAnsi="Verdana"/>
          <w:sz w:val="22"/>
          <w:szCs w:val="22"/>
        </w:rPr>
        <w:t xml:space="preserve"> de 202</w:t>
      </w:r>
      <w:r w:rsidR="00AD6ACC">
        <w:rPr>
          <w:rFonts w:ascii="Verdana" w:hAnsi="Verdana"/>
          <w:sz w:val="22"/>
          <w:szCs w:val="22"/>
        </w:rPr>
        <w:t>5</w:t>
      </w:r>
      <w:r w:rsidRPr="005F37D4">
        <w:rPr>
          <w:rFonts w:ascii="Verdana" w:hAnsi="Verdana"/>
          <w:sz w:val="22"/>
          <w:szCs w:val="22"/>
        </w:rPr>
        <w:t xml:space="preserve"> va aprovar les</w:t>
      </w:r>
      <w:r>
        <w:rPr>
          <w:rFonts w:ascii="Verdana" w:hAnsi="Verdana"/>
          <w:sz w:val="22"/>
          <w:szCs w:val="22"/>
        </w:rPr>
        <w:t xml:space="preserve"> </w:t>
      </w:r>
      <w:r w:rsidRPr="005F37D4">
        <w:rPr>
          <w:rFonts w:ascii="Verdana" w:hAnsi="Verdana"/>
          <w:sz w:val="22"/>
          <w:szCs w:val="22"/>
        </w:rPr>
        <w:t xml:space="preserve">Bases reguladores del Concurs </w:t>
      </w:r>
      <w:r>
        <w:rPr>
          <w:rFonts w:ascii="Verdana" w:hAnsi="Verdana"/>
          <w:sz w:val="22"/>
          <w:szCs w:val="22"/>
        </w:rPr>
        <w:t xml:space="preserve">de </w:t>
      </w:r>
      <w:r w:rsidR="00AD6ACC">
        <w:rPr>
          <w:rFonts w:ascii="Verdana" w:hAnsi="Verdana"/>
          <w:sz w:val="22"/>
          <w:szCs w:val="22"/>
        </w:rPr>
        <w:t xml:space="preserve">pintura ràpida </w:t>
      </w:r>
      <w:r w:rsidRPr="005F37D4">
        <w:rPr>
          <w:rFonts w:ascii="Verdana" w:hAnsi="Verdana"/>
          <w:sz w:val="22"/>
          <w:szCs w:val="22"/>
        </w:rPr>
        <w:t>que</w:t>
      </w:r>
      <w:r>
        <w:rPr>
          <w:rFonts w:ascii="Verdana" w:hAnsi="Verdana"/>
          <w:sz w:val="22"/>
          <w:szCs w:val="22"/>
        </w:rPr>
        <w:t xml:space="preserve"> </w:t>
      </w:r>
      <w:r w:rsidRPr="005F37D4">
        <w:rPr>
          <w:rFonts w:ascii="Verdana" w:hAnsi="Verdana"/>
          <w:sz w:val="22"/>
          <w:szCs w:val="22"/>
        </w:rPr>
        <w:t xml:space="preserve">van ser publicades al Butlletí Oficial de la Província en data </w:t>
      </w:r>
      <w:r>
        <w:rPr>
          <w:rFonts w:ascii="Verdana" w:hAnsi="Verdana"/>
          <w:sz w:val="22"/>
          <w:szCs w:val="22"/>
        </w:rPr>
        <w:t>29 de</w:t>
      </w:r>
      <w:r w:rsidRPr="005F37D4">
        <w:rPr>
          <w:rFonts w:ascii="Verdana" w:hAnsi="Verdana"/>
          <w:sz w:val="22"/>
          <w:szCs w:val="22"/>
        </w:rPr>
        <w:t xml:space="preserve"> </w:t>
      </w:r>
      <w:r w:rsidR="00AD6ACC">
        <w:rPr>
          <w:rFonts w:ascii="Verdana" w:hAnsi="Verdana"/>
          <w:sz w:val="22"/>
          <w:szCs w:val="22"/>
        </w:rPr>
        <w:t>gener de 2025</w:t>
      </w:r>
      <w:r w:rsidRPr="005F37D4">
        <w:rPr>
          <w:rFonts w:ascii="Verdana" w:hAnsi="Verdana"/>
          <w:sz w:val="22"/>
          <w:szCs w:val="22"/>
        </w:rPr>
        <w:t>.</w:t>
      </w:r>
    </w:p>
    <w:p w14:paraId="51CB134A" w14:textId="77777777" w:rsidR="005F37D4" w:rsidRDefault="005F37D4" w:rsidP="005F37D4">
      <w:pPr>
        <w:jc w:val="both"/>
        <w:rPr>
          <w:rFonts w:ascii="Verdana" w:hAnsi="Verdana"/>
          <w:sz w:val="22"/>
          <w:szCs w:val="22"/>
        </w:rPr>
      </w:pPr>
    </w:p>
    <w:p w14:paraId="76AFCEA7" w14:textId="77777777" w:rsidR="005F37D4" w:rsidRPr="005F37D4" w:rsidRDefault="00AD6ACC" w:rsidP="005F37D4">
      <w:pPr>
        <w:jc w:val="both"/>
        <w:rPr>
          <w:rFonts w:ascii="Verdana" w:hAnsi="Verdana"/>
          <w:sz w:val="22"/>
          <w:szCs w:val="22"/>
        </w:rPr>
      </w:pPr>
      <w:r w:rsidRPr="00AD6ACC">
        <w:rPr>
          <w:rFonts w:ascii="Verdana" w:hAnsi="Verdana"/>
          <w:sz w:val="22"/>
          <w:szCs w:val="22"/>
        </w:rPr>
        <w:t>https://bop.diba.cat/anunci/3725818/aprovacio-inicial-de-les-bases-per-al-concurs-de-pintura-rapida-de-la-fira-d-artes-ajuntament-d-artes</w:t>
      </w:r>
    </w:p>
    <w:p w14:paraId="5197D587" w14:textId="77777777" w:rsidR="005F37D4" w:rsidRDefault="005F37D4" w:rsidP="005F37D4">
      <w:pPr>
        <w:jc w:val="both"/>
        <w:rPr>
          <w:rFonts w:ascii="Verdana" w:hAnsi="Verdana"/>
          <w:sz w:val="22"/>
          <w:szCs w:val="22"/>
        </w:rPr>
      </w:pPr>
    </w:p>
    <w:p w14:paraId="48E7756F" w14:textId="77777777" w:rsidR="00FC20A0" w:rsidRDefault="00FC20A0" w:rsidP="005F37D4">
      <w:pPr>
        <w:jc w:val="both"/>
        <w:rPr>
          <w:rFonts w:ascii="Verdana" w:hAnsi="Verdana"/>
          <w:sz w:val="22"/>
          <w:szCs w:val="22"/>
        </w:rPr>
      </w:pPr>
    </w:p>
    <w:p w14:paraId="7290F18C" w14:textId="77777777" w:rsidR="00FC20A0" w:rsidRDefault="00FC20A0" w:rsidP="005F37D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Per acord de la junta de govern local del dia </w:t>
      </w:r>
      <w:r w:rsidR="00C923C2">
        <w:rPr>
          <w:rFonts w:ascii="Verdana" w:hAnsi="Verdana"/>
          <w:sz w:val="22"/>
          <w:szCs w:val="22"/>
        </w:rPr>
        <w:t>5</w:t>
      </w:r>
      <w:r>
        <w:rPr>
          <w:rFonts w:ascii="Verdana" w:hAnsi="Verdana"/>
          <w:sz w:val="22"/>
          <w:szCs w:val="22"/>
        </w:rPr>
        <w:t xml:space="preserve"> d</w:t>
      </w:r>
      <w:r w:rsidR="00C923C2">
        <w:rPr>
          <w:rFonts w:ascii="Verdana" w:hAnsi="Verdana"/>
          <w:sz w:val="22"/>
          <w:szCs w:val="22"/>
        </w:rPr>
        <w:t xml:space="preserve">e març </w:t>
      </w:r>
      <w:r>
        <w:rPr>
          <w:rFonts w:ascii="Verdana" w:hAnsi="Verdana"/>
          <w:sz w:val="22"/>
          <w:szCs w:val="22"/>
        </w:rPr>
        <w:t>de 202</w:t>
      </w:r>
      <w:r w:rsidR="00C923C2"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 xml:space="preserve"> s’aprova la convocatòria del Concurs de pintura ràpida </w:t>
      </w:r>
      <w:r w:rsidR="00BD2324">
        <w:rPr>
          <w:rFonts w:ascii="Verdana" w:hAnsi="Verdana"/>
          <w:sz w:val="22"/>
          <w:szCs w:val="22"/>
        </w:rPr>
        <w:t xml:space="preserve">que se celebrarà </w:t>
      </w:r>
      <w:r>
        <w:rPr>
          <w:rFonts w:ascii="Verdana" w:hAnsi="Verdana"/>
          <w:sz w:val="22"/>
          <w:szCs w:val="22"/>
        </w:rPr>
        <w:t xml:space="preserve">el dia </w:t>
      </w:r>
      <w:r w:rsidR="00C923C2">
        <w:rPr>
          <w:rFonts w:ascii="Verdana" w:hAnsi="Verdana"/>
          <w:sz w:val="22"/>
          <w:szCs w:val="22"/>
        </w:rPr>
        <w:t>11</w:t>
      </w:r>
      <w:r>
        <w:rPr>
          <w:rFonts w:ascii="Verdana" w:hAnsi="Verdana"/>
          <w:sz w:val="22"/>
          <w:szCs w:val="22"/>
        </w:rPr>
        <w:t xml:space="preserve"> d’abril de 202</w:t>
      </w:r>
      <w:r w:rsidR="00C923C2"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.</w:t>
      </w:r>
    </w:p>
    <w:p w14:paraId="3D8F79FA" w14:textId="77777777" w:rsidR="00FC20A0" w:rsidRDefault="00FC20A0" w:rsidP="005F37D4">
      <w:pPr>
        <w:jc w:val="both"/>
        <w:rPr>
          <w:rFonts w:ascii="Verdana" w:hAnsi="Verdana"/>
          <w:sz w:val="22"/>
          <w:szCs w:val="22"/>
        </w:rPr>
      </w:pPr>
    </w:p>
    <w:p w14:paraId="444737DF" w14:textId="77777777" w:rsidR="005F37D4" w:rsidRDefault="005F37D4" w:rsidP="005F37D4">
      <w:pPr>
        <w:jc w:val="both"/>
        <w:rPr>
          <w:rFonts w:ascii="Verdana" w:hAnsi="Verdana"/>
          <w:sz w:val="22"/>
          <w:szCs w:val="22"/>
        </w:rPr>
      </w:pPr>
      <w:r w:rsidRPr="005F37D4">
        <w:rPr>
          <w:rFonts w:ascii="Verdana" w:hAnsi="Verdana"/>
          <w:sz w:val="22"/>
          <w:szCs w:val="22"/>
        </w:rPr>
        <w:t xml:space="preserve">S’estableix un termini per a la presentació de sol·licituds </w:t>
      </w:r>
      <w:r w:rsidR="00B06BAC">
        <w:rPr>
          <w:rFonts w:ascii="Verdana" w:hAnsi="Verdana"/>
          <w:sz w:val="22"/>
          <w:szCs w:val="22"/>
        </w:rPr>
        <w:t xml:space="preserve">el </w:t>
      </w:r>
      <w:r w:rsidR="00BD2324">
        <w:rPr>
          <w:rFonts w:ascii="Verdana" w:hAnsi="Verdana"/>
          <w:sz w:val="22"/>
          <w:szCs w:val="22"/>
        </w:rPr>
        <w:t xml:space="preserve">mateix </w:t>
      </w:r>
      <w:r w:rsidR="00B06BAC">
        <w:rPr>
          <w:rFonts w:ascii="Verdana" w:hAnsi="Verdana"/>
          <w:sz w:val="22"/>
          <w:szCs w:val="22"/>
        </w:rPr>
        <w:t xml:space="preserve">dia </w:t>
      </w:r>
      <w:r w:rsidR="00C923C2">
        <w:rPr>
          <w:rFonts w:ascii="Verdana" w:hAnsi="Verdana"/>
          <w:sz w:val="22"/>
          <w:szCs w:val="22"/>
        </w:rPr>
        <w:t>11</w:t>
      </w:r>
      <w:r w:rsidR="00B06BAC">
        <w:rPr>
          <w:rFonts w:ascii="Verdana" w:hAnsi="Verdana"/>
          <w:sz w:val="22"/>
          <w:szCs w:val="22"/>
        </w:rPr>
        <w:t xml:space="preserve"> d’abril de 202</w:t>
      </w:r>
      <w:r w:rsidR="00C923C2">
        <w:rPr>
          <w:rFonts w:ascii="Verdana" w:hAnsi="Verdana"/>
          <w:sz w:val="22"/>
          <w:szCs w:val="22"/>
        </w:rPr>
        <w:t>6</w:t>
      </w:r>
      <w:r w:rsidR="00B06BAC">
        <w:rPr>
          <w:rFonts w:ascii="Verdana" w:hAnsi="Verdana"/>
          <w:sz w:val="22"/>
          <w:szCs w:val="22"/>
        </w:rPr>
        <w:t xml:space="preserve"> de 8.00 a 9.30 hores</w:t>
      </w:r>
      <w:r w:rsidRPr="005F37D4">
        <w:rPr>
          <w:rFonts w:ascii="Verdana" w:hAnsi="Verdana"/>
          <w:sz w:val="22"/>
          <w:szCs w:val="22"/>
        </w:rPr>
        <w:t>.</w:t>
      </w:r>
    </w:p>
    <w:p w14:paraId="7B374DDC" w14:textId="77777777" w:rsidR="00BD2324" w:rsidRDefault="00BD2324" w:rsidP="005F37D4">
      <w:pPr>
        <w:jc w:val="both"/>
        <w:rPr>
          <w:rFonts w:ascii="Verdana" w:hAnsi="Verdana"/>
          <w:sz w:val="22"/>
          <w:szCs w:val="22"/>
        </w:rPr>
      </w:pPr>
    </w:p>
    <w:p w14:paraId="13B2E7B0" w14:textId="77777777" w:rsidR="00BD2324" w:rsidRDefault="00BD2324" w:rsidP="005F37D4">
      <w:pPr>
        <w:jc w:val="both"/>
        <w:rPr>
          <w:rFonts w:ascii="Verdana" w:hAnsi="Verdana"/>
          <w:sz w:val="22"/>
          <w:szCs w:val="22"/>
        </w:rPr>
      </w:pPr>
    </w:p>
    <w:p w14:paraId="516EFAAB" w14:textId="77777777" w:rsidR="00BD2324" w:rsidRDefault="00BD2324" w:rsidP="005F37D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Enric Forcada Valiente</w:t>
      </w:r>
    </w:p>
    <w:p w14:paraId="299340A6" w14:textId="77777777" w:rsidR="00BD2324" w:rsidRDefault="00BD2324" w:rsidP="005F37D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Alcalde</w:t>
      </w:r>
    </w:p>
    <w:p w14:paraId="1123E192" w14:textId="77777777" w:rsidR="00BD2324" w:rsidRDefault="00BD2324" w:rsidP="005F37D4">
      <w:pPr>
        <w:jc w:val="both"/>
        <w:rPr>
          <w:rFonts w:ascii="Verdana" w:hAnsi="Verdana"/>
          <w:sz w:val="22"/>
          <w:szCs w:val="22"/>
        </w:rPr>
      </w:pPr>
    </w:p>
    <w:p w14:paraId="28915989" w14:textId="77777777" w:rsidR="005F37D4" w:rsidRPr="005F37D4" w:rsidRDefault="005F37D4" w:rsidP="005F37D4">
      <w:pPr>
        <w:jc w:val="both"/>
        <w:rPr>
          <w:rFonts w:ascii="Verdana" w:hAnsi="Verdana"/>
          <w:sz w:val="22"/>
          <w:szCs w:val="22"/>
        </w:rPr>
      </w:pPr>
    </w:p>
    <w:sectPr w:rsidR="005F37D4" w:rsidRPr="005F37D4" w:rsidSect="00596B93">
      <w:headerReference w:type="default" r:id="rId8"/>
      <w:footerReference w:type="default" r:id="rId9"/>
      <w:endnotePr>
        <w:numFmt w:val="decimal"/>
      </w:endnotePr>
      <w:pgSz w:w="11905" w:h="16837"/>
      <w:pgMar w:top="1417" w:right="1701" w:bottom="1417" w:left="1701" w:header="318" w:footer="31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FF01A" w14:textId="77777777" w:rsidR="00E97D91" w:rsidRDefault="00E97D91">
      <w:r>
        <w:separator/>
      </w:r>
    </w:p>
  </w:endnote>
  <w:endnote w:type="continuationSeparator" w:id="0">
    <w:p w14:paraId="05D6C0D1" w14:textId="77777777" w:rsidR="00E97D91" w:rsidRDefault="00E9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LT St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">
    <w:altName w:val="Book Antiqua"/>
    <w:charset w:val="00"/>
    <w:family w:val="auto"/>
    <w:pitch w:val="variable"/>
    <w:sig w:usb0="03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A056C" w14:textId="7426175B" w:rsidR="00697D6C" w:rsidRDefault="00A90451">
    <w:pPr>
      <w:pStyle w:val="Piedepgina"/>
    </w:pPr>
    <w:r>
      <w:rPr>
        <w:noProof/>
        <w:snapToGrid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5C28A1" wp14:editId="44971C51">
              <wp:simplePos x="0" y="0"/>
              <wp:positionH relativeFrom="column">
                <wp:posOffset>424180</wp:posOffset>
              </wp:positionH>
              <wp:positionV relativeFrom="paragraph">
                <wp:posOffset>-170180</wp:posOffset>
              </wp:positionV>
              <wp:extent cx="5162550" cy="381000"/>
              <wp:effectExtent l="0" t="0" r="0" b="0"/>
              <wp:wrapNone/>
              <wp:docPr id="134139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255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8F6328" w14:textId="77777777" w:rsidR="00697D6C" w:rsidRDefault="00697D6C" w:rsidP="00DC1F02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lang w:val="es-ES"/>
                            </w:rPr>
                            <w:t xml:space="preserve">C. Barquera, 41 – 08271 Artés     Tel. 938 305 001    Fax. 938 202 049     E-mail. artes@artes.cat     </w:t>
                          </w:r>
                          <w:r>
                            <w:rPr>
                              <w:rFonts w:ascii="Arial" w:hAnsi="Arial" w:cs="Arial"/>
                              <w:sz w:val="14"/>
                              <w:lang w:val="es-ES"/>
                            </w:rPr>
                            <w:t>CIF. P0801000A     Núm.Entitat Local 01080109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5C28A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.4pt;margin-top:-13.4pt;width:406.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" stroked="f">
              <v:textbox>
                <w:txbxContent>
                  <w:p w14:paraId="678F6328" w14:textId="77777777" w:rsidR="00697D6C" w:rsidRDefault="00697D6C" w:rsidP="00DC1F02">
                    <w:pPr>
                      <w:jc w:val="center"/>
                      <w:rPr>
                        <w:rFonts w:ascii="Arial" w:hAnsi="Arial" w:cs="Arial"/>
                        <w:sz w:val="18"/>
                        <w:lang w:val="es-ES"/>
                      </w:rPr>
                    </w:pPr>
                    <w:r>
                      <w:rPr>
                        <w:rFonts w:ascii="Arial" w:hAnsi="Arial" w:cs="Arial"/>
                        <w:sz w:val="18"/>
                        <w:lang w:val="es-ES"/>
                      </w:rPr>
                      <w:t xml:space="preserve">C. Barquera, 41 – 08271 Artés     Tel. 938 305 001    Fax. 938 202 049     E-mail. artes@artes.cat     </w:t>
                    </w:r>
                    <w:r>
                      <w:rPr>
                        <w:rFonts w:ascii="Arial" w:hAnsi="Arial" w:cs="Arial"/>
                        <w:sz w:val="14"/>
                        <w:lang w:val="es-ES"/>
                      </w:rPr>
                      <w:t>CIF. P0801000A     Núm.Entitat Local 01080109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15D56" w14:textId="77777777" w:rsidR="00E97D91" w:rsidRDefault="00E97D91">
      <w:r>
        <w:separator/>
      </w:r>
    </w:p>
  </w:footnote>
  <w:footnote w:type="continuationSeparator" w:id="0">
    <w:p w14:paraId="4044D10E" w14:textId="77777777" w:rsidR="00E97D91" w:rsidRDefault="00E97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8F9CB" w14:textId="15505C6A" w:rsidR="00697D6C" w:rsidRDefault="00A90451">
    <w:pPr>
      <w:pStyle w:val="Encabezado"/>
    </w:pPr>
    <w:r>
      <w:rPr>
        <w:noProof/>
        <w:snapToGrid/>
        <w:lang w:val="es-ES"/>
      </w:rPr>
      <w:drawing>
        <wp:anchor distT="0" distB="0" distL="114300" distR="114300" simplePos="0" relativeHeight="251657216" behindDoc="0" locked="0" layoutInCell="1" allowOverlap="1" wp14:anchorId="1328DABC" wp14:editId="36B693C9">
          <wp:simplePos x="0" y="0"/>
          <wp:positionH relativeFrom="column">
            <wp:posOffset>-259715</wp:posOffset>
          </wp:positionH>
          <wp:positionV relativeFrom="paragraph">
            <wp:posOffset>433705</wp:posOffset>
          </wp:positionV>
          <wp:extent cx="1595120" cy="7759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0" t="-607" r="-400" b="-607"/>
                  <a:stretch>
                    <a:fillRect/>
                  </a:stretch>
                </pic:blipFill>
                <pic:spPr bwMode="auto">
                  <a:xfrm>
                    <a:off x="0" y="0"/>
                    <a:ext cx="1595120" cy="775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78CE"/>
    <w:multiLevelType w:val="hybridMultilevel"/>
    <w:tmpl w:val="FA6C85F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6E2"/>
    <w:multiLevelType w:val="hybridMultilevel"/>
    <w:tmpl w:val="5ABC474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71A72"/>
    <w:multiLevelType w:val="hybridMultilevel"/>
    <w:tmpl w:val="FFACFF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27"/>
    <w:multiLevelType w:val="hybridMultilevel"/>
    <w:tmpl w:val="5F6C2D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25221"/>
    <w:multiLevelType w:val="hybridMultilevel"/>
    <w:tmpl w:val="10C83F62"/>
    <w:lvl w:ilvl="0" w:tplc="8848D45A">
      <w:start w:val="80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60AA0"/>
    <w:multiLevelType w:val="hybridMultilevel"/>
    <w:tmpl w:val="82E8A03A"/>
    <w:lvl w:ilvl="0" w:tplc="52A6239C">
      <w:start w:val="8241"/>
      <w:numFmt w:val="bullet"/>
      <w:lvlText w:val="-"/>
      <w:lvlJc w:val="left"/>
      <w:pPr>
        <w:ind w:left="720" w:hanging="360"/>
      </w:pPr>
      <w:rPr>
        <w:rFonts w:ascii="Calibri" w:eastAsia="Arial Unicode MS" w:hAnsi="Calibri" w:cs="Arial Unicode M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E07E7"/>
    <w:multiLevelType w:val="hybridMultilevel"/>
    <w:tmpl w:val="7F4AB0A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F71AC4"/>
    <w:multiLevelType w:val="hybridMultilevel"/>
    <w:tmpl w:val="FDCC00E2"/>
    <w:lvl w:ilvl="0" w:tplc="2044390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161C6947"/>
    <w:multiLevelType w:val="hybridMultilevel"/>
    <w:tmpl w:val="10AE52CA"/>
    <w:lvl w:ilvl="0" w:tplc="69F09A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DD464C"/>
    <w:multiLevelType w:val="hybridMultilevel"/>
    <w:tmpl w:val="949A71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501A93"/>
    <w:multiLevelType w:val="multilevel"/>
    <w:tmpl w:val="81041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391658"/>
    <w:multiLevelType w:val="hybridMultilevel"/>
    <w:tmpl w:val="7034E75A"/>
    <w:lvl w:ilvl="0" w:tplc="601205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3A18EA"/>
    <w:multiLevelType w:val="multilevel"/>
    <w:tmpl w:val="F4449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770FD5"/>
    <w:multiLevelType w:val="hybridMultilevel"/>
    <w:tmpl w:val="0C1CF38A"/>
    <w:lvl w:ilvl="0" w:tplc="B9BE3794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A257C7"/>
    <w:multiLevelType w:val="hybridMultilevel"/>
    <w:tmpl w:val="72CA0844"/>
    <w:lvl w:ilvl="0" w:tplc="9014E3FA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582DD6"/>
    <w:multiLevelType w:val="multilevel"/>
    <w:tmpl w:val="34C25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E676DC"/>
    <w:multiLevelType w:val="multilevel"/>
    <w:tmpl w:val="7550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AA6F21"/>
    <w:multiLevelType w:val="hybridMultilevel"/>
    <w:tmpl w:val="DA9E6774"/>
    <w:lvl w:ilvl="0" w:tplc="539C0016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B63B16"/>
    <w:multiLevelType w:val="hybridMultilevel"/>
    <w:tmpl w:val="F3D4BCD8"/>
    <w:lvl w:ilvl="0" w:tplc="ED1004AE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5251D6F"/>
    <w:multiLevelType w:val="hybridMultilevel"/>
    <w:tmpl w:val="97401992"/>
    <w:lvl w:ilvl="0" w:tplc="4670CE60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4C123C"/>
    <w:multiLevelType w:val="hybridMultilevel"/>
    <w:tmpl w:val="727A4418"/>
    <w:lvl w:ilvl="0" w:tplc="B70CF8E2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7E1CFC"/>
    <w:multiLevelType w:val="hybridMultilevel"/>
    <w:tmpl w:val="406C046A"/>
    <w:lvl w:ilvl="0" w:tplc="A0B6CEE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EF92057"/>
    <w:multiLevelType w:val="multilevel"/>
    <w:tmpl w:val="C162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323166"/>
    <w:multiLevelType w:val="hybridMultilevel"/>
    <w:tmpl w:val="B1708648"/>
    <w:lvl w:ilvl="0" w:tplc="B038BFD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F32866"/>
    <w:multiLevelType w:val="hybridMultilevel"/>
    <w:tmpl w:val="120A693C"/>
    <w:lvl w:ilvl="0" w:tplc="EFC6218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473F0453"/>
    <w:multiLevelType w:val="hybridMultilevel"/>
    <w:tmpl w:val="0116E002"/>
    <w:lvl w:ilvl="0" w:tplc="50E0F88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26" w15:restartNumberingAfterBreak="0">
    <w:nsid w:val="476B0C76"/>
    <w:multiLevelType w:val="hybridMultilevel"/>
    <w:tmpl w:val="62F256E4"/>
    <w:lvl w:ilvl="0" w:tplc="E3A2444E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A052F3"/>
    <w:multiLevelType w:val="hybridMultilevel"/>
    <w:tmpl w:val="7026DC1C"/>
    <w:lvl w:ilvl="0" w:tplc="934C4BA6">
      <w:start w:val="80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E47772"/>
    <w:multiLevelType w:val="hybridMultilevel"/>
    <w:tmpl w:val="454CC0C8"/>
    <w:lvl w:ilvl="0" w:tplc="5F6E9636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 w:val="0"/>
        <w:i w:val="0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CF0443"/>
    <w:multiLevelType w:val="hybridMultilevel"/>
    <w:tmpl w:val="3F7E29FA"/>
    <w:lvl w:ilvl="0" w:tplc="18DE5C9C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D4C95"/>
    <w:multiLevelType w:val="hybridMultilevel"/>
    <w:tmpl w:val="6E6ED8F0"/>
    <w:lvl w:ilvl="0" w:tplc="00EA5CF4">
      <w:start w:val="827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01AC3"/>
    <w:multiLevelType w:val="hybridMultilevel"/>
    <w:tmpl w:val="890C1A2A"/>
    <w:lvl w:ilvl="0" w:tplc="8A7401B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052022"/>
    <w:multiLevelType w:val="hybridMultilevel"/>
    <w:tmpl w:val="344C97E4"/>
    <w:lvl w:ilvl="0" w:tplc="144AC6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53471"/>
    <w:multiLevelType w:val="hybridMultilevel"/>
    <w:tmpl w:val="8AA8B05E"/>
    <w:lvl w:ilvl="0" w:tplc="6FA69EDA">
      <w:start w:val="4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64B5100"/>
    <w:multiLevelType w:val="hybridMultilevel"/>
    <w:tmpl w:val="645237A8"/>
    <w:lvl w:ilvl="0" w:tplc="A0B6CEE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9013D3A"/>
    <w:multiLevelType w:val="hybridMultilevel"/>
    <w:tmpl w:val="7F30DED6"/>
    <w:lvl w:ilvl="0" w:tplc="02BE750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4941CB"/>
    <w:multiLevelType w:val="hybridMultilevel"/>
    <w:tmpl w:val="87927A36"/>
    <w:lvl w:ilvl="0" w:tplc="BF70C372">
      <w:start w:val="802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BD257C"/>
    <w:multiLevelType w:val="hybridMultilevel"/>
    <w:tmpl w:val="F5EE7024"/>
    <w:lvl w:ilvl="0" w:tplc="A4060B7C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6B6184"/>
    <w:multiLevelType w:val="hybridMultilevel"/>
    <w:tmpl w:val="2A8220B8"/>
    <w:lvl w:ilvl="0" w:tplc="B5482038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614325"/>
    <w:multiLevelType w:val="hybridMultilevel"/>
    <w:tmpl w:val="846A734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164CD3"/>
    <w:multiLevelType w:val="hybridMultilevel"/>
    <w:tmpl w:val="969EBEFC"/>
    <w:lvl w:ilvl="0" w:tplc="6D7CA1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7640F7"/>
    <w:multiLevelType w:val="hybridMultilevel"/>
    <w:tmpl w:val="FA868F6E"/>
    <w:lvl w:ilvl="0" w:tplc="0F7ECD12">
      <w:start w:val="1"/>
      <w:numFmt w:val="lowerLetter"/>
      <w:lvlText w:val="%1)"/>
      <w:lvlJc w:val="left"/>
      <w:pPr>
        <w:tabs>
          <w:tab w:val="num" w:pos="814"/>
        </w:tabs>
        <w:ind w:left="814" w:hanging="454"/>
      </w:pPr>
      <w:rPr>
        <w:rFonts w:ascii="Tahoma" w:hAnsi="Tahoma" w:cs="Tahoma"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16A2D76"/>
    <w:multiLevelType w:val="hybridMultilevel"/>
    <w:tmpl w:val="AF7A6BC4"/>
    <w:lvl w:ilvl="0" w:tplc="A9BAD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8A7401BA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16F0B8F"/>
    <w:multiLevelType w:val="multilevel"/>
    <w:tmpl w:val="52BA3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0A5AF9"/>
    <w:multiLevelType w:val="hybridMultilevel"/>
    <w:tmpl w:val="95C63EF4"/>
    <w:lvl w:ilvl="0" w:tplc="50E0F88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45" w15:restartNumberingAfterBreak="0">
    <w:nsid w:val="79CE1C6B"/>
    <w:multiLevelType w:val="hybridMultilevel"/>
    <w:tmpl w:val="1FB0F5EC"/>
    <w:lvl w:ilvl="0" w:tplc="CF78D9C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F9240F"/>
    <w:multiLevelType w:val="singleLevel"/>
    <w:tmpl w:val="E16C91A0"/>
    <w:lvl w:ilvl="0">
      <w:start w:val="1"/>
      <w:numFmt w:val="decimal"/>
      <w:pStyle w:val="SANGRIA2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/>
        <w:i w:val="0"/>
        <w:sz w:val="24"/>
      </w:rPr>
    </w:lvl>
  </w:abstractNum>
  <w:num w:numId="1" w16cid:durableId="965311588">
    <w:abstractNumId w:val="8"/>
  </w:num>
  <w:num w:numId="2" w16cid:durableId="1531332432">
    <w:abstractNumId w:val="24"/>
  </w:num>
  <w:num w:numId="3" w16cid:durableId="184176150">
    <w:abstractNumId w:val="42"/>
  </w:num>
  <w:num w:numId="4" w16cid:durableId="1845390056">
    <w:abstractNumId w:val="31"/>
  </w:num>
  <w:num w:numId="5" w16cid:durableId="646856139">
    <w:abstractNumId w:val="7"/>
  </w:num>
  <w:num w:numId="6" w16cid:durableId="1225483694">
    <w:abstractNumId w:val="18"/>
  </w:num>
  <w:num w:numId="7" w16cid:durableId="227423574">
    <w:abstractNumId w:val="5"/>
  </w:num>
  <w:num w:numId="8" w16cid:durableId="1422949708">
    <w:abstractNumId w:val="1"/>
  </w:num>
  <w:num w:numId="9" w16cid:durableId="524295793">
    <w:abstractNumId w:val="44"/>
  </w:num>
  <w:num w:numId="10" w16cid:durableId="53503546">
    <w:abstractNumId w:val="25"/>
  </w:num>
  <w:num w:numId="11" w16cid:durableId="266426826">
    <w:abstractNumId w:val="21"/>
  </w:num>
  <w:num w:numId="12" w16cid:durableId="1881241245">
    <w:abstractNumId w:val="34"/>
  </w:num>
  <w:num w:numId="13" w16cid:durableId="623658386">
    <w:abstractNumId w:val="13"/>
  </w:num>
  <w:num w:numId="14" w16cid:durableId="866218218">
    <w:abstractNumId w:val="28"/>
  </w:num>
  <w:num w:numId="15" w16cid:durableId="350421454">
    <w:abstractNumId w:val="14"/>
  </w:num>
  <w:num w:numId="16" w16cid:durableId="2001614781">
    <w:abstractNumId w:val="20"/>
  </w:num>
  <w:num w:numId="17" w16cid:durableId="2067072005">
    <w:abstractNumId w:val="17"/>
  </w:num>
  <w:num w:numId="18" w16cid:durableId="1486313051">
    <w:abstractNumId w:val="19"/>
  </w:num>
  <w:num w:numId="19" w16cid:durableId="617223482">
    <w:abstractNumId w:val="38"/>
  </w:num>
  <w:num w:numId="20" w16cid:durableId="2070227632">
    <w:abstractNumId w:val="26"/>
  </w:num>
  <w:num w:numId="21" w16cid:durableId="1370030292">
    <w:abstractNumId w:val="41"/>
  </w:num>
  <w:num w:numId="22" w16cid:durableId="84426144">
    <w:abstractNumId w:val="23"/>
  </w:num>
  <w:num w:numId="23" w16cid:durableId="1615408414">
    <w:abstractNumId w:val="35"/>
  </w:num>
  <w:num w:numId="24" w16cid:durableId="363865232">
    <w:abstractNumId w:val="3"/>
  </w:num>
  <w:num w:numId="25" w16cid:durableId="1420178706">
    <w:abstractNumId w:val="11"/>
  </w:num>
  <w:num w:numId="26" w16cid:durableId="834803473">
    <w:abstractNumId w:val="6"/>
  </w:num>
  <w:num w:numId="27" w16cid:durableId="161554067">
    <w:abstractNumId w:val="39"/>
  </w:num>
  <w:num w:numId="28" w16cid:durableId="303002364">
    <w:abstractNumId w:val="45"/>
  </w:num>
  <w:num w:numId="29" w16cid:durableId="2015067290">
    <w:abstractNumId w:val="36"/>
  </w:num>
  <w:num w:numId="30" w16cid:durableId="1974483690">
    <w:abstractNumId w:val="37"/>
  </w:num>
  <w:num w:numId="31" w16cid:durableId="1654026050">
    <w:abstractNumId w:val="30"/>
  </w:num>
  <w:num w:numId="32" w16cid:durableId="9993336">
    <w:abstractNumId w:val="32"/>
  </w:num>
  <w:num w:numId="33" w16cid:durableId="1767967161">
    <w:abstractNumId w:val="0"/>
  </w:num>
  <w:num w:numId="34" w16cid:durableId="784622624">
    <w:abstractNumId w:val="40"/>
  </w:num>
  <w:num w:numId="35" w16cid:durableId="1997219930">
    <w:abstractNumId w:val="46"/>
  </w:num>
  <w:num w:numId="36" w16cid:durableId="830488525">
    <w:abstractNumId w:val="2"/>
  </w:num>
  <w:num w:numId="37" w16cid:durableId="1627925046">
    <w:abstractNumId w:val="33"/>
  </w:num>
  <w:num w:numId="38" w16cid:durableId="244723879">
    <w:abstractNumId w:val="29"/>
  </w:num>
  <w:num w:numId="39" w16cid:durableId="879048660">
    <w:abstractNumId w:val="4"/>
  </w:num>
  <w:num w:numId="40" w16cid:durableId="158233589">
    <w:abstractNumId w:val="27"/>
  </w:num>
  <w:num w:numId="41" w16cid:durableId="1512448921">
    <w:abstractNumId w:val="22"/>
  </w:num>
  <w:num w:numId="42" w16cid:durableId="1533567591">
    <w:abstractNumId w:val="16"/>
  </w:num>
  <w:num w:numId="43" w16cid:durableId="1323460590">
    <w:abstractNumId w:val="9"/>
  </w:num>
  <w:num w:numId="44" w16cid:durableId="1628508639">
    <w:abstractNumId w:val="12"/>
  </w:num>
  <w:num w:numId="45" w16cid:durableId="1379477399">
    <w:abstractNumId w:val="10"/>
  </w:num>
  <w:num w:numId="46" w16cid:durableId="197591437">
    <w:abstractNumId w:val="15"/>
  </w:num>
  <w:num w:numId="47" w16cid:durableId="97996077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933"/>
    <w:rsid w:val="00003112"/>
    <w:rsid w:val="000036F5"/>
    <w:rsid w:val="00004831"/>
    <w:rsid w:val="0000691D"/>
    <w:rsid w:val="00010F57"/>
    <w:rsid w:val="0001514A"/>
    <w:rsid w:val="000167EB"/>
    <w:rsid w:val="00020140"/>
    <w:rsid w:val="0002186F"/>
    <w:rsid w:val="00023B11"/>
    <w:rsid w:val="0002487A"/>
    <w:rsid w:val="000436F6"/>
    <w:rsid w:val="00046277"/>
    <w:rsid w:val="000476EC"/>
    <w:rsid w:val="00051E1F"/>
    <w:rsid w:val="0005465B"/>
    <w:rsid w:val="00064963"/>
    <w:rsid w:val="00072008"/>
    <w:rsid w:val="00072103"/>
    <w:rsid w:val="000725AE"/>
    <w:rsid w:val="00074061"/>
    <w:rsid w:val="000831A6"/>
    <w:rsid w:val="0008453F"/>
    <w:rsid w:val="00085353"/>
    <w:rsid w:val="00086290"/>
    <w:rsid w:val="00087215"/>
    <w:rsid w:val="00091FF4"/>
    <w:rsid w:val="00093314"/>
    <w:rsid w:val="000934CB"/>
    <w:rsid w:val="000A3FFB"/>
    <w:rsid w:val="000A461B"/>
    <w:rsid w:val="000A5541"/>
    <w:rsid w:val="000A610F"/>
    <w:rsid w:val="000A66F9"/>
    <w:rsid w:val="000A7756"/>
    <w:rsid w:val="000B2DF0"/>
    <w:rsid w:val="000B4133"/>
    <w:rsid w:val="000B45E8"/>
    <w:rsid w:val="000C23CD"/>
    <w:rsid w:val="000C3173"/>
    <w:rsid w:val="000C49B9"/>
    <w:rsid w:val="000D3520"/>
    <w:rsid w:val="000E45D9"/>
    <w:rsid w:val="000F4A57"/>
    <w:rsid w:val="00103104"/>
    <w:rsid w:val="00113ED5"/>
    <w:rsid w:val="00114730"/>
    <w:rsid w:val="0011500B"/>
    <w:rsid w:val="0012583A"/>
    <w:rsid w:val="00125E1F"/>
    <w:rsid w:val="0013100D"/>
    <w:rsid w:val="00132843"/>
    <w:rsid w:val="001343E8"/>
    <w:rsid w:val="001449F2"/>
    <w:rsid w:val="00152408"/>
    <w:rsid w:val="00154DD4"/>
    <w:rsid w:val="001574FB"/>
    <w:rsid w:val="00157A1C"/>
    <w:rsid w:val="001614E7"/>
    <w:rsid w:val="0016248F"/>
    <w:rsid w:val="00164807"/>
    <w:rsid w:val="001652FB"/>
    <w:rsid w:val="00170314"/>
    <w:rsid w:val="00176A1E"/>
    <w:rsid w:val="00181DC6"/>
    <w:rsid w:val="00182954"/>
    <w:rsid w:val="00185A32"/>
    <w:rsid w:val="0019406E"/>
    <w:rsid w:val="00196578"/>
    <w:rsid w:val="001A384A"/>
    <w:rsid w:val="001B22DF"/>
    <w:rsid w:val="001B4288"/>
    <w:rsid w:val="001B64C4"/>
    <w:rsid w:val="001C3831"/>
    <w:rsid w:val="001C412C"/>
    <w:rsid w:val="001C506E"/>
    <w:rsid w:val="001C7013"/>
    <w:rsid w:val="001C766A"/>
    <w:rsid w:val="001E0205"/>
    <w:rsid w:val="001E0B11"/>
    <w:rsid w:val="001E1617"/>
    <w:rsid w:val="001E4076"/>
    <w:rsid w:val="001E44A2"/>
    <w:rsid w:val="001E7CD4"/>
    <w:rsid w:val="001F5C32"/>
    <w:rsid w:val="001F64E8"/>
    <w:rsid w:val="001F793D"/>
    <w:rsid w:val="0020055C"/>
    <w:rsid w:val="00200FBC"/>
    <w:rsid w:val="002059D6"/>
    <w:rsid w:val="002066ED"/>
    <w:rsid w:val="0021002F"/>
    <w:rsid w:val="00215344"/>
    <w:rsid w:val="00221A87"/>
    <w:rsid w:val="00221F42"/>
    <w:rsid w:val="002236D0"/>
    <w:rsid w:val="00224A42"/>
    <w:rsid w:val="00224C25"/>
    <w:rsid w:val="00230AED"/>
    <w:rsid w:val="00230CA2"/>
    <w:rsid w:val="00230CD8"/>
    <w:rsid w:val="00234F0B"/>
    <w:rsid w:val="00241D84"/>
    <w:rsid w:val="00242131"/>
    <w:rsid w:val="00245514"/>
    <w:rsid w:val="00246580"/>
    <w:rsid w:val="00250096"/>
    <w:rsid w:val="00251DBA"/>
    <w:rsid w:val="00252BDB"/>
    <w:rsid w:val="00253917"/>
    <w:rsid w:val="00253E43"/>
    <w:rsid w:val="00254C41"/>
    <w:rsid w:val="002615AE"/>
    <w:rsid w:val="00261DD7"/>
    <w:rsid w:val="002777AD"/>
    <w:rsid w:val="002847AE"/>
    <w:rsid w:val="00284B67"/>
    <w:rsid w:val="002871AA"/>
    <w:rsid w:val="002905C2"/>
    <w:rsid w:val="002920F6"/>
    <w:rsid w:val="00295421"/>
    <w:rsid w:val="00295A06"/>
    <w:rsid w:val="002973CF"/>
    <w:rsid w:val="002A5DA7"/>
    <w:rsid w:val="002D4E0F"/>
    <w:rsid w:val="002D5A15"/>
    <w:rsid w:val="002D65E6"/>
    <w:rsid w:val="002E0ABC"/>
    <w:rsid w:val="002E10B8"/>
    <w:rsid w:val="002E3B78"/>
    <w:rsid w:val="002E5C3C"/>
    <w:rsid w:val="002F01E7"/>
    <w:rsid w:val="0030402E"/>
    <w:rsid w:val="00306359"/>
    <w:rsid w:val="003068B2"/>
    <w:rsid w:val="00310E6A"/>
    <w:rsid w:val="00314E00"/>
    <w:rsid w:val="003207D8"/>
    <w:rsid w:val="0032193A"/>
    <w:rsid w:val="00324B8F"/>
    <w:rsid w:val="00327D75"/>
    <w:rsid w:val="00327EFA"/>
    <w:rsid w:val="003336E3"/>
    <w:rsid w:val="00335841"/>
    <w:rsid w:val="0033603B"/>
    <w:rsid w:val="003360C7"/>
    <w:rsid w:val="00340396"/>
    <w:rsid w:val="00351FB1"/>
    <w:rsid w:val="003530D5"/>
    <w:rsid w:val="0035334F"/>
    <w:rsid w:val="00354A69"/>
    <w:rsid w:val="00355759"/>
    <w:rsid w:val="00355CE4"/>
    <w:rsid w:val="00356729"/>
    <w:rsid w:val="00356851"/>
    <w:rsid w:val="00366C35"/>
    <w:rsid w:val="0036730E"/>
    <w:rsid w:val="0037303C"/>
    <w:rsid w:val="00374BCC"/>
    <w:rsid w:val="00374C05"/>
    <w:rsid w:val="003750B5"/>
    <w:rsid w:val="00377838"/>
    <w:rsid w:val="00380848"/>
    <w:rsid w:val="003812AF"/>
    <w:rsid w:val="00391F57"/>
    <w:rsid w:val="00392DBE"/>
    <w:rsid w:val="00393300"/>
    <w:rsid w:val="00394E83"/>
    <w:rsid w:val="003A22E8"/>
    <w:rsid w:val="003B252F"/>
    <w:rsid w:val="003B43E6"/>
    <w:rsid w:val="003B5D13"/>
    <w:rsid w:val="003B5DDE"/>
    <w:rsid w:val="003B600B"/>
    <w:rsid w:val="003B648A"/>
    <w:rsid w:val="003C0A99"/>
    <w:rsid w:val="003C3CEF"/>
    <w:rsid w:val="003C7AD3"/>
    <w:rsid w:val="003D12B3"/>
    <w:rsid w:val="003D1B2A"/>
    <w:rsid w:val="003D20C4"/>
    <w:rsid w:val="003D29EB"/>
    <w:rsid w:val="003D5EC7"/>
    <w:rsid w:val="003E2125"/>
    <w:rsid w:val="003E2C43"/>
    <w:rsid w:val="003F1684"/>
    <w:rsid w:val="003F2E35"/>
    <w:rsid w:val="003F3E8A"/>
    <w:rsid w:val="003F49F5"/>
    <w:rsid w:val="004009BD"/>
    <w:rsid w:val="004023C9"/>
    <w:rsid w:val="00402F63"/>
    <w:rsid w:val="00403264"/>
    <w:rsid w:val="00405616"/>
    <w:rsid w:val="004062BC"/>
    <w:rsid w:val="004117A3"/>
    <w:rsid w:val="00415060"/>
    <w:rsid w:val="00416D8D"/>
    <w:rsid w:val="0042151D"/>
    <w:rsid w:val="004258CD"/>
    <w:rsid w:val="00426FF5"/>
    <w:rsid w:val="0042701D"/>
    <w:rsid w:val="00427236"/>
    <w:rsid w:val="004304EE"/>
    <w:rsid w:val="004312F4"/>
    <w:rsid w:val="00431624"/>
    <w:rsid w:val="00434371"/>
    <w:rsid w:val="00434DC1"/>
    <w:rsid w:val="00436D7F"/>
    <w:rsid w:val="00437FF4"/>
    <w:rsid w:val="00440E93"/>
    <w:rsid w:val="004447FC"/>
    <w:rsid w:val="00446180"/>
    <w:rsid w:val="00447230"/>
    <w:rsid w:val="004644CE"/>
    <w:rsid w:val="004654A0"/>
    <w:rsid w:val="0047007A"/>
    <w:rsid w:val="00471342"/>
    <w:rsid w:val="004733BE"/>
    <w:rsid w:val="00475DE4"/>
    <w:rsid w:val="00477040"/>
    <w:rsid w:val="004865BB"/>
    <w:rsid w:val="004944F2"/>
    <w:rsid w:val="00495160"/>
    <w:rsid w:val="00497C60"/>
    <w:rsid w:val="004A3327"/>
    <w:rsid w:val="004A66B2"/>
    <w:rsid w:val="004A79B2"/>
    <w:rsid w:val="004B37CC"/>
    <w:rsid w:val="004B43D1"/>
    <w:rsid w:val="004B7E8E"/>
    <w:rsid w:val="004C15E5"/>
    <w:rsid w:val="004C7961"/>
    <w:rsid w:val="004D0EDC"/>
    <w:rsid w:val="004D29A8"/>
    <w:rsid w:val="004D4206"/>
    <w:rsid w:val="004D48BF"/>
    <w:rsid w:val="004D4B37"/>
    <w:rsid w:val="004D6BC1"/>
    <w:rsid w:val="004E267E"/>
    <w:rsid w:val="004E29C8"/>
    <w:rsid w:val="004E346F"/>
    <w:rsid w:val="004E3597"/>
    <w:rsid w:val="004E642F"/>
    <w:rsid w:val="004F24F8"/>
    <w:rsid w:val="004F3AC3"/>
    <w:rsid w:val="004F66E4"/>
    <w:rsid w:val="005013D2"/>
    <w:rsid w:val="00502D76"/>
    <w:rsid w:val="00504BCC"/>
    <w:rsid w:val="00505DEA"/>
    <w:rsid w:val="00506F19"/>
    <w:rsid w:val="00516A4A"/>
    <w:rsid w:val="00520CA5"/>
    <w:rsid w:val="0052275C"/>
    <w:rsid w:val="00531695"/>
    <w:rsid w:val="00535A43"/>
    <w:rsid w:val="00540D30"/>
    <w:rsid w:val="005417E7"/>
    <w:rsid w:val="0054211C"/>
    <w:rsid w:val="00543F65"/>
    <w:rsid w:val="00551D91"/>
    <w:rsid w:val="00553AD7"/>
    <w:rsid w:val="00556BEF"/>
    <w:rsid w:val="00556C0F"/>
    <w:rsid w:val="00571F09"/>
    <w:rsid w:val="00571F5B"/>
    <w:rsid w:val="005752AB"/>
    <w:rsid w:val="0057664D"/>
    <w:rsid w:val="00577BF3"/>
    <w:rsid w:val="005845BC"/>
    <w:rsid w:val="00591251"/>
    <w:rsid w:val="005953D5"/>
    <w:rsid w:val="00596B93"/>
    <w:rsid w:val="00597A21"/>
    <w:rsid w:val="005A1679"/>
    <w:rsid w:val="005A25FE"/>
    <w:rsid w:val="005A5420"/>
    <w:rsid w:val="005A5665"/>
    <w:rsid w:val="005A6623"/>
    <w:rsid w:val="005B44E6"/>
    <w:rsid w:val="005B4BF7"/>
    <w:rsid w:val="005B55CE"/>
    <w:rsid w:val="005B59EA"/>
    <w:rsid w:val="005B7DA4"/>
    <w:rsid w:val="005C2231"/>
    <w:rsid w:val="005C3333"/>
    <w:rsid w:val="005C43BA"/>
    <w:rsid w:val="005C45B0"/>
    <w:rsid w:val="005C685D"/>
    <w:rsid w:val="005D084E"/>
    <w:rsid w:val="005D2220"/>
    <w:rsid w:val="005D3B73"/>
    <w:rsid w:val="005D7702"/>
    <w:rsid w:val="005E19DC"/>
    <w:rsid w:val="005E3255"/>
    <w:rsid w:val="005E3E09"/>
    <w:rsid w:val="005E482A"/>
    <w:rsid w:val="005E55FA"/>
    <w:rsid w:val="005F37D4"/>
    <w:rsid w:val="005F43B9"/>
    <w:rsid w:val="005F448C"/>
    <w:rsid w:val="005F6C8E"/>
    <w:rsid w:val="00602DB4"/>
    <w:rsid w:val="006075D4"/>
    <w:rsid w:val="00610BD3"/>
    <w:rsid w:val="00614D2A"/>
    <w:rsid w:val="0061698B"/>
    <w:rsid w:val="00620542"/>
    <w:rsid w:val="00623AB6"/>
    <w:rsid w:val="00624515"/>
    <w:rsid w:val="00624F69"/>
    <w:rsid w:val="00627349"/>
    <w:rsid w:val="00633779"/>
    <w:rsid w:val="006350E8"/>
    <w:rsid w:val="006414DE"/>
    <w:rsid w:val="006422AA"/>
    <w:rsid w:val="006431DD"/>
    <w:rsid w:val="00644BF2"/>
    <w:rsid w:val="00646A1D"/>
    <w:rsid w:val="006504FD"/>
    <w:rsid w:val="00653AE1"/>
    <w:rsid w:val="00656E7A"/>
    <w:rsid w:val="006645BC"/>
    <w:rsid w:val="0067496F"/>
    <w:rsid w:val="00680D97"/>
    <w:rsid w:val="00681239"/>
    <w:rsid w:val="00681B97"/>
    <w:rsid w:val="006823D2"/>
    <w:rsid w:val="0068579E"/>
    <w:rsid w:val="00687234"/>
    <w:rsid w:val="0069286B"/>
    <w:rsid w:val="00697D6C"/>
    <w:rsid w:val="006A529C"/>
    <w:rsid w:val="006A6DDB"/>
    <w:rsid w:val="006B4BD3"/>
    <w:rsid w:val="006B7820"/>
    <w:rsid w:val="006C2764"/>
    <w:rsid w:val="006C36AC"/>
    <w:rsid w:val="006C370B"/>
    <w:rsid w:val="006C7819"/>
    <w:rsid w:val="006D183C"/>
    <w:rsid w:val="006D3739"/>
    <w:rsid w:val="006D4D33"/>
    <w:rsid w:val="006E17BD"/>
    <w:rsid w:val="006E1912"/>
    <w:rsid w:val="006E52A2"/>
    <w:rsid w:val="006F05D9"/>
    <w:rsid w:val="006F0977"/>
    <w:rsid w:val="00701DD8"/>
    <w:rsid w:val="007045B7"/>
    <w:rsid w:val="0070777E"/>
    <w:rsid w:val="00713698"/>
    <w:rsid w:val="007146B6"/>
    <w:rsid w:val="0073010B"/>
    <w:rsid w:val="00732AC5"/>
    <w:rsid w:val="00733672"/>
    <w:rsid w:val="0073468A"/>
    <w:rsid w:val="00734767"/>
    <w:rsid w:val="00747501"/>
    <w:rsid w:val="00751351"/>
    <w:rsid w:val="00751C51"/>
    <w:rsid w:val="007537F7"/>
    <w:rsid w:val="00754F91"/>
    <w:rsid w:val="00760848"/>
    <w:rsid w:val="00764760"/>
    <w:rsid w:val="007666C0"/>
    <w:rsid w:val="00775F15"/>
    <w:rsid w:val="00776987"/>
    <w:rsid w:val="007801D8"/>
    <w:rsid w:val="00781B6E"/>
    <w:rsid w:val="00781E3C"/>
    <w:rsid w:val="00781FA5"/>
    <w:rsid w:val="00783499"/>
    <w:rsid w:val="00784BD8"/>
    <w:rsid w:val="00784DC5"/>
    <w:rsid w:val="00791181"/>
    <w:rsid w:val="00795ACE"/>
    <w:rsid w:val="00795D4C"/>
    <w:rsid w:val="007A2917"/>
    <w:rsid w:val="007A47EF"/>
    <w:rsid w:val="007A5895"/>
    <w:rsid w:val="007B1E66"/>
    <w:rsid w:val="007B593C"/>
    <w:rsid w:val="007C7801"/>
    <w:rsid w:val="007D0145"/>
    <w:rsid w:val="007E1ACC"/>
    <w:rsid w:val="007F35FB"/>
    <w:rsid w:val="007F3853"/>
    <w:rsid w:val="007F5C0E"/>
    <w:rsid w:val="00801E1B"/>
    <w:rsid w:val="00803538"/>
    <w:rsid w:val="00804EEA"/>
    <w:rsid w:val="00810A99"/>
    <w:rsid w:val="00811E87"/>
    <w:rsid w:val="00815E1C"/>
    <w:rsid w:val="00820F57"/>
    <w:rsid w:val="008213E7"/>
    <w:rsid w:val="008229E1"/>
    <w:rsid w:val="00830831"/>
    <w:rsid w:val="008338DD"/>
    <w:rsid w:val="00833E46"/>
    <w:rsid w:val="00837DB6"/>
    <w:rsid w:val="00843037"/>
    <w:rsid w:val="00843979"/>
    <w:rsid w:val="00843CE7"/>
    <w:rsid w:val="0084594B"/>
    <w:rsid w:val="0084629A"/>
    <w:rsid w:val="00847FA8"/>
    <w:rsid w:val="008500A8"/>
    <w:rsid w:val="008516F8"/>
    <w:rsid w:val="008521D0"/>
    <w:rsid w:val="00854961"/>
    <w:rsid w:val="008611A5"/>
    <w:rsid w:val="008659E8"/>
    <w:rsid w:val="00867D42"/>
    <w:rsid w:val="00867F2C"/>
    <w:rsid w:val="00870FFA"/>
    <w:rsid w:val="00874C89"/>
    <w:rsid w:val="00877BFD"/>
    <w:rsid w:val="00877E10"/>
    <w:rsid w:val="00880AEF"/>
    <w:rsid w:val="00880D07"/>
    <w:rsid w:val="00882845"/>
    <w:rsid w:val="00884D2E"/>
    <w:rsid w:val="0088591B"/>
    <w:rsid w:val="008860E1"/>
    <w:rsid w:val="0088726D"/>
    <w:rsid w:val="00892018"/>
    <w:rsid w:val="00894F2F"/>
    <w:rsid w:val="00895CD5"/>
    <w:rsid w:val="00896786"/>
    <w:rsid w:val="0089789A"/>
    <w:rsid w:val="008A4A64"/>
    <w:rsid w:val="008A53AE"/>
    <w:rsid w:val="008B1496"/>
    <w:rsid w:val="008B4651"/>
    <w:rsid w:val="008B4D44"/>
    <w:rsid w:val="008B6B9E"/>
    <w:rsid w:val="008B76FD"/>
    <w:rsid w:val="008B7D80"/>
    <w:rsid w:val="008C027F"/>
    <w:rsid w:val="008C58AC"/>
    <w:rsid w:val="008D06B9"/>
    <w:rsid w:val="008D6BC0"/>
    <w:rsid w:val="008E39F3"/>
    <w:rsid w:val="008E48AF"/>
    <w:rsid w:val="008F0C99"/>
    <w:rsid w:val="008F20E6"/>
    <w:rsid w:val="008F5A93"/>
    <w:rsid w:val="009005EA"/>
    <w:rsid w:val="0090164D"/>
    <w:rsid w:val="0090610C"/>
    <w:rsid w:val="00912B39"/>
    <w:rsid w:val="00914BFB"/>
    <w:rsid w:val="009154B8"/>
    <w:rsid w:val="00917C11"/>
    <w:rsid w:val="00920DB7"/>
    <w:rsid w:val="009217D4"/>
    <w:rsid w:val="0092616A"/>
    <w:rsid w:val="00927684"/>
    <w:rsid w:val="0093305C"/>
    <w:rsid w:val="0093495D"/>
    <w:rsid w:val="00935C75"/>
    <w:rsid w:val="00945BAB"/>
    <w:rsid w:val="009472EF"/>
    <w:rsid w:val="009479F8"/>
    <w:rsid w:val="00950EAF"/>
    <w:rsid w:val="00961D6F"/>
    <w:rsid w:val="00962D12"/>
    <w:rsid w:val="00964F37"/>
    <w:rsid w:val="009677B5"/>
    <w:rsid w:val="00967A6B"/>
    <w:rsid w:val="00970B2B"/>
    <w:rsid w:val="00972C61"/>
    <w:rsid w:val="00973233"/>
    <w:rsid w:val="00973AC3"/>
    <w:rsid w:val="009756EB"/>
    <w:rsid w:val="00975DCC"/>
    <w:rsid w:val="009761E0"/>
    <w:rsid w:val="00983534"/>
    <w:rsid w:val="009876BB"/>
    <w:rsid w:val="00990D79"/>
    <w:rsid w:val="00991453"/>
    <w:rsid w:val="009927BD"/>
    <w:rsid w:val="00995AFD"/>
    <w:rsid w:val="0099659F"/>
    <w:rsid w:val="00996746"/>
    <w:rsid w:val="009B12D4"/>
    <w:rsid w:val="009C089C"/>
    <w:rsid w:val="009C4645"/>
    <w:rsid w:val="009D3329"/>
    <w:rsid w:val="009D7388"/>
    <w:rsid w:val="009E0719"/>
    <w:rsid w:val="009E09CD"/>
    <w:rsid w:val="009E2083"/>
    <w:rsid w:val="009E7E71"/>
    <w:rsid w:val="009F1B9C"/>
    <w:rsid w:val="009F2B1A"/>
    <w:rsid w:val="009F6C8A"/>
    <w:rsid w:val="00A01250"/>
    <w:rsid w:val="00A016B7"/>
    <w:rsid w:val="00A03E64"/>
    <w:rsid w:val="00A058C6"/>
    <w:rsid w:val="00A12748"/>
    <w:rsid w:val="00A13228"/>
    <w:rsid w:val="00A166EE"/>
    <w:rsid w:val="00A16919"/>
    <w:rsid w:val="00A22CE2"/>
    <w:rsid w:val="00A26627"/>
    <w:rsid w:val="00A2735E"/>
    <w:rsid w:val="00A30BFB"/>
    <w:rsid w:val="00A3752C"/>
    <w:rsid w:val="00A37CA7"/>
    <w:rsid w:val="00A37E57"/>
    <w:rsid w:val="00A46519"/>
    <w:rsid w:val="00A5087C"/>
    <w:rsid w:val="00A51FAE"/>
    <w:rsid w:val="00A5251A"/>
    <w:rsid w:val="00A54E5D"/>
    <w:rsid w:val="00A55CEE"/>
    <w:rsid w:val="00A56870"/>
    <w:rsid w:val="00A61D3C"/>
    <w:rsid w:val="00A62547"/>
    <w:rsid w:val="00A63779"/>
    <w:rsid w:val="00A67691"/>
    <w:rsid w:val="00A82A73"/>
    <w:rsid w:val="00A86BAF"/>
    <w:rsid w:val="00A87CAB"/>
    <w:rsid w:val="00A90451"/>
    <w:rsid w:val="00A9061F"/>
    <w:rsid w:val="00A92915"/>
    <w:rsid w:val="00A92933"/>
    <w:rsid w:val="00A96717"/>
    <w:rsid w:val="00A96E58"/>
    <w:rsid w:val="00A9725B"/>
    <w:rsid w:val="00A97522"/>
    <w:rsid w:val="00AA0097"/>
    <w:rsid w:val="00AA2C72"/>
    <w:rsid w:val="00AA4B70"/>
    <w:rsid w:val="00AA579B"/>
    <w:rsid w:val="00AA7B69"/>
    <w:rsid w:val="00AB0D27"/>
    <w:rsid w:val="00AB2964"/>
    <w:rsid w:val="00AB29C7"/>
    <w:rsid w:val="00AC3681"/>
    <w:rsid w:val="00AD20BF"/>
    <w:rsid w:val="00AD6ACC"/>
    <w:rsid w:val="00AD6F11"/>
    <w:rsid w:val="00AE0A95"/>
    <w:rsid w:val="00AE4AB2"/>
    <w:rsid w:val="00AF1165"/>
    <w:rsid w:val="00AF60DD"/>
    <w:rsid w:val="00B05DA3"/>
    <w:rsid w:val="00B06BAC"/>
    <w:rsid w:val="00B10E93"/>
    <w:rsid w:val="00B10EDF"/>
    <w:rsid w:val="00B118BF"/>
    <w:rsid w:val="00B11F1D"/>
    <w:rsid w:val="00B23B11"/>
    <w:rsid w:val="00B275AB"/>
    <w:rsid w:val="00B31626"/>
    <w:rsid w:val="00B33994"/>
    <w:rsid w:val="00B33CFF"/>
    <w:rsid w:val="00B34807"/>
    <w:rsid w:val="00B35673"/>
    <w:rsid w:val="00B35E5A"/>
    <w:rsid w:val="00B35F3E"/>
    <w:rsid w:val="00B37477"/>
    <w:rsid w:val="00B37F72"/>
    <w:rsid w:val="00B418F4"/>
    <w:rsid w:val="00B426F9"/>
    <w:rsid w:val="00B4733A"/>
    <w:rsid w:val="00B47B2C"/>
    <w:rsid w:val="00B53F97"/>
    <w:rsid w:val="00B557AF"/>
    <w:rsid w:val="00B56713"/>
    <w:rsid w:val="00B571F2"/>
    <w:rsid w:val="00B575B0"/>
    <w:rsid w:val="00B57AC5"/>
    <w:rsid w:val="00B618FB"/>
    <w:rsid w:val="00B6688A"/>
    <w:rsid w:val="00B66D01"/>
    <w:rsid w:val="00B710BD"/>
    <w:rsid w:val="00B745D5"/>
    <w:rsid w:val="00B76097"/>
    <w:rsid w:val="00B77ABB"/>
    <w:rsid w:val="00B77C28"/>
    <w:rsid w:val="00B83850"/>
    <w:rsid w:val="00B87AA4"/>
    <w:rsid w:val="00B905D7"/>
    <w:rsid w:val="00B92513"/>
    <w:rsid w:val="00B93FAA"/>
    <w:rsid w:val="00BA101B"/>
    <w:rsid w:val="00BA5AC4"/>
    <w:rsid w:val="00BA725D"/>
    <w:rsid w:val="00BB1205"/>
    <w:rsid w:val="00BB2F94"/>
    <w:rsid w:val="00BB7F61"/>
    <w:rsid w:val="00BC1F09"/>
    <w:rsid w:val="00BC3E9D"/>
    <w:rsid w:val="00BD2324"/>
    <w:rsid w:val="00BD5844"/>
    <w:rsid w:val="00BD5D43"/>
    <w:rsid w:val="00BD7476"/>
    <w:rsid w:val="00BE31FD"/>
    <w:rsid w:val="00BF18A2"/>
    <w:rsid w:val="00C00C3A"/>
    <w:rsid w:val="00C01F4C"/>
    <w:rsid w:val="00C03E40"/>
    <w:rsid w:val="00C04918"/>
    <w:rsid w:val="00C05A91"/>
    <w:rsid w:val="00C07E1D"/>
    <w:rsid w:val="00C10C6B"/>
    <w:rsid w:val="00C116CC"/>
    <w:rsid w:val="00C1301A"/>
    <w:rsid w:val="00C15543"/>
    <w:rsid w:val="00C1778C"/>
    <w:rsid w:val="00C2386E"/>
    <w:rsid w:val="00C23EFA"/>
    <w:rsid w:val="00C2525D"/>
    <w:rsid w:val="00C272B5"/>
    <w:rsid w:val="00C27AD1"/>
    <w:rsid w:val="00C30AE4"/>
    <w:rsid w:val="00C30D06"/>
    <w:rsid w:val="00C35230"/>
    <w:rsid w:val="00C35F2C"/>
    <w:rsid w:val="00C40608"/>
    <w:rsid w:val="00C4071B"/>
    <w:rsid w:val="00C41B7C"/>
    <w:rsid w:val="00C4229E"/>
    <w:rsid w:val="00C556FF"/>
    <w:rsid w:val="00C62D3B"/>
    <w:rsid w:val="00C657C6"/>
    <w:rsid w:val="00C6597F"/>
    <w:rsid w:val="00C66A0F"/>
    <w:rsid w:val="00C71317"/>
    <w:rsid w:val="00C76A0C"/>
    <w:rsid w:val="00C779E6"/>
    <w:rsid w:val="00C82864"/>
    <w:rsid w:val="00C8780B"/>
    <w:rsid w:val="00C923C2"/>
    <w:rsid w:val="00C926C7"/>
    <w:rsid w:val="00C93640"/>
    <w:rsid w:val="00C9604A"/>
    <w:rsid w:val="00CA0237"/>
    <w:rsid w:val="00CA0CBE"/>
    <w:rsid w:val="00CA120D"/>
    <w:rsid w:val="00CA3E09"/>
    <w:rsid w:val="00CB02A9"/>
    <w:rsid w:val="00CC1513"/>
    <w:rsid w:val="00CC2374"/>
    <w:rsid w:val="00CC2ABE"/>
    <w:rsid w:val="00CC3022"/>
    <w:rsid w:val="00CC5D7A"/>
    <w:rsid w:val="00CD09EC"/>
    <w:rsid w:val="00CD1A71"/>
    <w:rsid w:val="00CE01D3"/>
    <w:rsid w:val="00CE2623"/>
    <w:rsid w:val="00CE43CF"/>
    <w:rsid w:val="00CE4400"/>
    <w:rsid w:val="00CE45F2"/>
    <w:rsid w:val="00CE664F"/>
    <w:rsid w:val="00CE7592"/>
    <w:rsid w:val="00CF0813"/>
    <w:rsid w:val="00CF0D86"/>
    <w:rsid w:val="00CF39FE"/>
    <w:rsid w:val="00D016EE"/>
    <w:rsid w:val="00D0179A"/>
    <w:rsid w:val="00D03F44"/>
    <w:rsid w:val="00D05684"/>
    <w:rsid w:val="00D06417"/>
    <w:rsid w:val="00D10097"/>
    <w:rsid w:val="00D10A1D"/>
    <w:rsid w:val="00D20940"/>
    <w:rsid w:val="00D22E69"/>
    <w:rsid w:val="00D317F4"/>
    <w:rsid w:val="00D34294"/>
    <w:rsid w:val="00D349FB"/>
    <w:rsid w:val="00D35AD5"/>
    <w:rsid w:val="00D36A2C"/>
    <w:rsid w:val="00D422A9"/>
    <w:rsid w:val="00D43CE0"/>
    <w:rsid w:val="00D450FF"/>
    <w:rsid w:val="00D45CFF"/>
    <w:rsid w:val="00D50392"/>
    <w:rsid w:val="00D50495"/>
    <w:rsid w:val="00D516CD"/>
    <w:rsid w:val="00D55662"/>
    <w:rsid w:val="00D56BB2"/>
    <w:rsid w:val="00D65A43"/>
    <w:rsid w:val="00D67FC9"/>
    <w:rsid w:val="00D72969"/>
    <w:rsid w:val="00D729BD"/>
    <w:rsid w:val="00D80D54"/>
    <w:rsid w:val="00D833A2"/>
    <w:rsid w:val="00D87019"/>
    <w:rsid w:val="00D932EB"/>
    <w:rsid w:val="00D935D8"/>
    <w:rsid w:val="00D96118"/>
    <w:rsid w:val="00D9686F"/>
    <w:rsid w:val="00DA1EAC"/>
    <w:rsid w:val="00DA35FF"/>
    <w:rsid w:val="00DA3C3B"/>
    <w:rsid w:val="00DA732F"/>
    <w:rsid w:val="00DB3ECE"/>
    <w:rsid w:val="00DC1F02"/>
    <w:rsid w:val="00DC2909"/>
    <w:rsid w:val="00DC661B"/>
    <w:rsid w:val="00DC6F51"/>
    <w:rsid w:val="00DD4A56"/>
    <w:rsid w:val="00DE401C"/>
    <w:rsid w:val="00DE77DC"/>
    <w:rsid w:val="00E00F0D"/>
    <w:rsid w:val="00E02AA7"/>
    <w:rsid w:val="00E06916"/>
    <w:rsid w:val="00E06971"/>
    <w:rsid w:val="00E10A8E"/>
    <w:rsid w:val="00E147FA"/>
    <w:rsid w:val="00E160A9"/>
    <w:rsid w:val="00E22D4E"/>
    <w:rsid w:val="00E31414"/>
    <w:rsid w:val="00E3217C"/>
    <w:rsid w:val="00E34260"/>
    <w:rsid w:val="00E41C9F"/>
    <w:rsid w:val="00E43BED"/>
    <w:rsid w:val="00E44F10"/>
    <w:rsid w:val="00E55418"/>
    <w:rsid w:val="00E572A3"/>
    <w:rsid w:val="00E576A9"/>
    <w:rsid w:val="00E64525"/>
    <w:rsid w:val="00E6567D"/>
    <w:rsid w:val="00E70B86"/>
    <w:rsid w:val="00E7112B"/>
    <w:rsid w:val="00E72C3F"/>
    <w:rsid w:val="00E75105"/>
    <w:rsid w:val="00E777DC"/>
    <w:rsid w:val="00E82CA8"/>
    <w:rsid w:val="00E83C84"/>
    <w:rsid w:val="00E85E51"/>
    <w:rsid w:val="00E86FBA"/>
    <w:rsid w:val="00E94933"/>
    <w:rsid w:val="00E94E55"/>
    <w:rsid w:val="00E9541B"/>
    <w:rsid w:val="00E9596D"/>
    <w:rsid w:val="00E97D91"/>
    <w:rsid w:val="00EA030D"/>
    <w:rsid w:val="00EA087D"/>
    <w:rsid w:val="00EA1D5F"/>
    <w:rsid w:val="00EA25E4"/>
    <w:rsid w:val="00EA2E73"/>
    <w:rsid w:val="00EA531D"/>
    <w:rsid w:val="00EA712D"/>
    <w:rsid w:val="00EB035A"/>
    <w:rsid w:val="00EB6D12"/>
    <w:rsid w:val="00EB7EC0"/>
    <w:rsid w:val="00EC2677"/>
    <w:rsid w:val="00EC6785"/>
    <w:rsid w:val="00EC6BFF"/>
    <w:rsid w:val="00EC7675"/>
    <w:rsid w:val="00ED0FEF"/>
    <w:rsid w:val="00ED22CD"/>
    <w:rsid w:val="00ED45E1"/>
    <w:rsid w:val="00ED50D1"/>
    <w:rsid w:val="00EE1F38"/>
    <w:rsid w:val="00EE43D4"/>
    <w:rsid w:val="00EE60AD"/>
    <w:rsid w:val="00EE6120"/>
    <w:rsid w:val="00EE76E8"/>
    <w:rsid w:val="00EF24FE"/>
    <w:rsid w:val="00EF28CE"/>
    <w:rsid w:val="00EF3522"/>
    <w:rsid w:val="00EF6700"/>
    <w:rsid w:val="00F007BF"/>
    <w:rsid w:val="00F019FE"/>
    <w:rsid w:val="00F12F34"/>
    <w:rsid w:val="00F13A54"/>
    <w:rsid w:val="00F13F5C"/>
    <w:rsid w:val="00F16777"/>
    <w:rsid w:val="00F22A50"/>
    <w:rsid w:val="00F24F48"/>
    <w:rsid w:val="00F25400"/>
    <w:rsid w:val="00F300F1"/>
    <w:rsid w:val="00F30362"/>
    <w:rsid w:val="00F369A7"/>
    <w:rsid w:val="00F369D9"/>
    <w:rsid w:val="00F45480"/>
    <w:rsid w:val="00F46CD7"/>
    <w:rsid w:val="00F500FF"/>
    <w:rsid w:val="00F5172A"/>
    <w:rsid w:val="00F56AB0"/>
    <w:rsid w:val="00F607C5"/>
    <w:rsid w:val="00F616F8"/>
    <w:rsid w:val="00F65F56"/>
    <w:rsid w:val="00F8205E"/>
    <w:rsid w:val="00F852F1"/>
    <w:rsid w:val="00F85999"/>
    <w:rsid w:val="00F87FAE"/>
    <w:rsid w:val="00F90C6E"/>
    <w:rsid w:val="00F9475A"/>
    <w:rsid w:val="00F975D2"/>
    <w:rsid w:val="00FA5F36"/>
    <w:rsid w:val="00FA6FC2"/>
    <w:rsid w:val="00FA76CB"/>
    <w:rsid w:val="00FB29BD"/>
    <w:rsid w:val="00FC0BFC"/>
    <w:rsid w:val="00FC20A0"/>
    <w:rsid w:val="00FC4ED1"/>
    <w:rsid w:val="00FC53C9"/>
    <w:rsid w:val="00FC5648"/>
    <w:rsid w:val="00FD0C14"/>
    <w:rsid w:val="00FD4962"/>
    <w:rsid w:val="00FD7A03"/>
    <w:rsid w:val="00FE009D"/>
    <w:rsid w:val="00FE1E3D"/>
    <w:rsid w:val="00FE7D1E"/>
    <w:rsid w:val="00FF0326"/>
    <w:rsid w:val="00FF17A4"/>
    <w:rsid w:val="00FF1F09"/>
    <w:rsid w:val="00FF4ACF"/>
    <w:rsid w:val="00FF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0F9EC6"/>
  <w15:chartTrackingRefBased/>
  <w15:docId w15:val="{AFCE04AF-0C71-4B2E-AD02-CF62316C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E4076"/>
    <w:pPr>
      <w:widowControl w:val="0"/>
    </w:pPr>
    <w:rPr>
      <w:snapToGrid w:val="0"/>
      <w:sz w:val="24"/>
      <w:lang w:eastAsia="es-ES"/>
    </w:rPr>
  </w:style>
  <w:style w:type="paragraph" w:styleId="Ttulo1">
    <w:name w:val="heading 1"/>
    <w:basedOn w:val="Normal"/>
    <w:next w:val="Normal"/>
    <w:qFormat/>
    <w:rsid w:val="003C7AD3"/>
    <w:pPr>
      <w:keepNext/>
      <w:widowControl/>
      <w:jc w:val="center"/>
      <w:outlineLvl w:val="0"/>
    </w:pPr>
    <w:rPr>
      <w:rFonts w:ascii="Arial" w:hAnsi="Arial" w:cs="Arial"/>
      <w:b/>
      <w:bCs/>
      <w:snapToGrid/>
      <w:sz w:val="28"/>
      <w:szCs w:val="24"/>
    </w:rPr>
  </w:style>
  <w:style w:type="paragraph" w:styleId="Ttulo2">
    <w:name w:val="heading 2"/>
    <w:basedOn w:val="Normal"/>
    <w:next w:val="Normal"/>
    <w:qFormat/>
    <w:rsid w:val="003C7AD3"/>
    <w:pPr>
      <w:keepNext/>
      <w:widowControl/>
      <w:jc w:val="both"/>
      <w:outlineLvl w:val="1"/>
    </w:pPr>
    <w:rPr>
      <w:rFonts w:ascii="Arial" w:hAnsi="Arial" w:cs="Arial"/>
      <w:b/>
      <w:bCs/>
      <w:snapToGrid/>
      <w:szCs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9E07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417E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FC4ED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F16777"/>
    <w:pPr>
      <w:spacing w:before="240" w:after="60"/>
      <w:outlineLvl w:val="6"/>
    </w:pPr>
    <w:rPr>
      <w:rFonts w:ascii="Calibri" w:hAnsi="Calibri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character" w:styleId="Refdenotaalpie">
    <w:name w:val="footnote reference"/>
    <w:qFormat/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Textodeglobo">
    <w:name w:val="Balloon Text"/>
    <w:basedOn w:val="Normal"/>
    <w:semiHidden/>
    <w:rsid w:val="00254C4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DC1F0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C1F02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3C7AD3"/>
    <w:pPr>
      <w:widowControl/>
      <w:jc w:val="both"/>
    </w:pPr>
    <w:rPr>
      <w:rFonts w:ascii="Arial" w:hAnsi="Arial" w:cs="Arial"/>
      <w:b/>
      <w:bCs/>
      <w:snapToGrid/>
      <w:szCs w:val="24"/>
    </w:rPr>
  </w:style>
  <w:style w:type="table" w:styleId="Tablaconcuadrcula">
    <w:name w:val="Table Grid"/>
    <w:basedOn w:val="Tablanormal"/>
    <w:rsid w:val="004F3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9E0719"/>
    <w:rPr>
      <w:rFonts w:ascii="Cambria" w:eastAsia="Times New Roman" w:hAnsi="Cambria" w:cs="Times New Roman"/>
      <w:b/>
      <w:bCs/>
      <w:snapToGrid w:val="0"/>
      <w:sz w:val="26"/>
      <w:szCs w:val="26"/>
      <w:lang w:val="en-US" w:eastAsia="es-ES"/>
    </w:rPr>
  </w:style>
  <w:style w:type="paragraph" w:styleId="NormalWeb">
    <w:name w:val="Normal (Web)"/>
    <w:basedOn w:val="Normal"/>
    <w:uiPriority w:val="99"/>
    <w:rsid w:val="003360C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napToGrid/>
      <w:szCs w:val="24"/>
      <w:lang w:val="es-ES"/>
    </w:rPr>
  </w:style>
  <w:style w:type="paragraph" w:styleId="Textoindependiente3">
    <w:name w:val="Body Text 3"/>
    <w:basedOn w:val="Normal"/>
    <w:link w:val="Textoindependiente3Car"/>
    <w:rsid w:val="0018295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182954"/>
    <w:rPr>
      <w:snapToGrid w:val="0"/>
      <w:sz w:val="16"/>
      <w:szCs w:val="16"/>
      <w:lang w:val="en-US" w:eastAsia="es-ES"/>
    </w:rPr>
  </w:style>
  <w:style w:type="paragraph" w:styleId="Ttulo">
    <w:name w:val="Title"/>
    <w:basedOn w:val="Normal"/>
    <w:link w:val="TtuloCar"/>
    <w:qFormat/>
    <w:rsid w:val="00182954"/>
    <w:pPr>
      <w:widowControl/>
      <w:jc w:val="center"/>
    </w:pPr>
    <w:rPr>
      <w:snapToGrid/>
      <w:u w:val="single"/>
    </w:rPr>
  </w:style>
  <w:style w:type="character" w:customStyle="1" w:styleId="TtuloCar">
    <w:name w:val="Título Car"/>
    <w:link w:val="Ttulo"/>
    <w:rsid w:val="00182954"/>
    <w:rPr>
      <w:sz w:val="24"/>
      <w:u w:val="single"/>
      <w:lang w:eastAsia="es-ES"/>
    </w:rPr>
  </w:style>
  <w:style w:type="paragraph" w:styleId="Textoindependiente2">
    <w:name w:val="Body Text 2"/>
    <w:basedOn w:val="Normal"/>
    <w:link w:val="Textoindependiente2Car"/>
    <w:rsid w:val="00A9725B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A9725B"/>
    <w:rPr>
      <w:snapToGrid w:val="0"/>
      <w:sz w:val="24"/>
      <w:lang w:eastAsia="es-ES"/>
    </w:rPr>
  </w:style>
  <w:style w:type="character" w:customStyle="1" w:styleId="1">
    <w:name w:val="1"/>
    <w:rsid w:val="00A9725B"/>
  </w:style>
  <w:style w:type="paragraph" w:styleId="Sangradetextonormal">
    <w:name w:val="Body Text Indent"/>
    <w:basedOn w:val="Normal"/>
    <w:link w:val="SangradetextonormalCar"/>
    <w:rsid w:val="00CC2ABE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CC2ABE"/>
    <w:rPr>
      <w:snapToGrid w:val="0"/>
      <w:sz w:val="24"/>
      <w:lang w:eastAsia="es-ES"/>
    </w:rPr>
  </w:style>
  <w:style w:type="character" w:customStyle="1" w:styleId="Ttulo4Car">
    <w:name w:val="Título 4 Car"/>
    <w:link w:val="Ttulo4"/>
    <w:semiHidden/>
    <w:rsid w:val="005417E7"/>
    <w:rPr>
      <w:rFonts w:ascii="Calibri" w:eastAsia="Times New Roman" w:hAnsi="Calibri" w:cs="Times New Roman"/>
      <w:b/>
      <w:bCs/>
      <w:snapToGrid w:val="0"/>
      <w:sz w:val="28"/>
      <w:szCs w:val="28"/>
      <w:lang w:eastAsia="es-ES"/>
    </w:rPr>
  </w:style>
  <w:style w:type="paragraph" w:styleId="Descripcin">
    <w:name w:val="caption"/>
    <w:basedOn w:val="Normal"/>
    <w:next w:val="Normal"/>
    <w:qFormat/>
    <w:rsid w:val="005417E7"/>
    <w:pPr>
      <w:widowControl/>
      <w:ind w:left="4248" w:firstLine="708"/>
      <w:jc w:val="both"/>
    </w:pPr>
    <w:rPr>
      <w:b/>
      <w:bCs/>
      <w:snapToGrid/>
      <w:szCs w:val="24"/>
      <w:lang w:val="es-ES"/>
    </w:rPr>
  </w:style>
  <w:style w:type="paragraph" w:customStyle="1" w:styleId="xl66">
    <w:name w:val="xl66"/>
    <w:basedOn w:val="Normal"/>
    <w:rsid w:val="00F87FAE"/>
    <w:pPr>
      <w:widowControl/>
      <w:spacing w:before="100" w:beforeAutospacing="1" w:after="100" w:afterAutospacing="1"/>
      <w:jc w:val="center"/>
    </w:pPr>
    <w:rPr>
      <w:snapToGrid/>
      <w:sz w:val="18"/>
      <w:szCs w:val="18"/>
      <w:lang w:eastAsia="ca-ES"/>
    </w:rPr>
  </w:style>
  <w:style w:type="paragraph" w:customStyle="1" w:styleId="xl67">
    <w:name w:val="xl67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8"/>
      <w:szCs w:val="18"/>
      <w:lang w:eastAsia="ca-ES"/>
    </w:rPr>
  </w:style>
  <w:style w:type="paragraph" w:customStyle="1" w:styleId="xl68">
    <w:name w:val="xl68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8"/>
      <w:szCs w:val="18"/>
      <w:lang w:eastAsia="ca-ES"/>
    </w:rPr>
  </w:style>
  <w:style w:type="paragraph" w:customStyle="1" w:styleId="xl69">
    <w:name w:val="xl69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8"/>
      <w:szCs w:val="18"/>
      <w:lang w:eastAsia="ca-ES"/>
    </w:rPr>
  </w:style>
  <w:style w:type="paragraph" w:customStyle="1" w:styleId="xl70">
    <w:name w:val="xl70"/>
    <w:basedOn w:val="Normal"/>
    <w:rsid w:val="00F87FA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8"/>
      <w:szCs w:val="18"/>
      <w:lang w:eastAsia="ca-ES"/>
    </w:rPr>
  </w:style>
  <w:style w:type="paragraph" w:customStyle="1" w:styleId="xl71">
    <w:name w:val="xl71"/>
    <w:basedOn w:val="Normal"/>
    <w:rsid w:val="00F87FA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napToGrid/>
      <w:sz w:val="18"/>
      <w:szCs w:val="18"/>
      <w:lang w:eastAsia="ca-ES"/>
    </w:rPr>
  </w:style>
  <w:style w:type="paragraph" w:customStyle="1" w:styleId="xl72">
    <w:name w:val="xl72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8"/>
      <w:szCs w:val="18"/>
      <w:lang w:eastAsia="ca-ES"/>
    </w:rPr>
  </w:style>
  <w:style w:type="paragraph" w:customStyle="1" w:styleId="xl73">
    <w:name w:val="xl73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8"/>
      <w:szCs w:val="18"/>
      <w:lang w:eastAsia="ca-ES"/>
    </w:rPr>
  </w:style>
  <w:style w:type="paragraph" w:customStyle="1" w:styleId="xl74">
    <w:name w:val="xl74"/>
    <w:basedOn w:val="Normal"/>
    <w:rsid w:val="00F87FA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75">
    <w:name w:val="xl75"/>
    <w:basedOn w:val="Normal"/>
    <w:rsid w:val="00F87FAE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76">
    <w:name w:val="xl76"/>
    <w:basedOn w:val="Normal"/>
    <w:rsid w:val="00F87FAE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77">
    <w:name w:val="xl77"/>
    <w:basedOn w:val="Normal"/>
    <w:rsid w:val="00F87FAE"/>
    <w:pPr>
      <w:widowControl/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78">
    <w:name w:val="xl78"/>
    <w:basedOn w:val="Normal"/>
    <w:rsid w:val="00F87FAE"/>
    <w:pPr>
      <w:widowControl/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79">
    <w:name w:val="xl79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8"/>
      <w:szCs w:val="18"/>
      <w:lang w:eastAsia="ca-ES"/>
    </w:rPr>
  </w:style>
  <w:style w:type="paragraph" w:customStyle="1" w:styleId="xl80">
    <w:name w:val="xl80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81">
    <w:name w:val="xl81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8"/>
      <w:szCs w:val="18"/>
      <w:lang w:eastAsia="ca-ES"/>
    </w:rPr>
  </w:style>
  <w:style w:type="paragraph" w:customStyle="1" w:styleId="xl82">
    <w:name w:val="xl82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8"/>
      <w:szCs w:val="18"/>
      <w:lang w:eastAsia="ca-ES"/>
    </w:rPr>
  </w:style>
  <w:style w:type="paragraph" w:customStyle="1" w:styleId="xl83">
    <w:name w:val="xl83"/>
    <w:basedOn w:val="Normal"/>
    <w:rsid w:val="00F87FA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84">
    <w:name w:val="xl84"/>
    <w:basedOn w:val="Normal"/>
    <w:rsid w:val="00F87FAE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85">
    <w:name w:val="xl85"/>
    <w:basedOn w:val="Normal"/>
    <w:rsid w:val="00F87FAE"/>
    <w:pPr>
      <w:widowControl/>
      <w:pBdr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86">
    <w:name w:val="xl86"/>
    <w:basedOn w:val="Normal"/>
    <w:rsid w:val="00F87FAE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87">
    <w:name w:val="xl87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8"/>
      <w:szCs w:val="18"/>
      <w:lang w:eastAsia="ca-ES"/>
    </w:rPr>
  </w:style>
  <w:style w:type="paragraph" w:customStyle="1" w:styleId="xl88">
    <w:name w:val="xl88"/>
    <w:basedOn w:val="Normal"/>
    <w:rsid w:val="00F87FA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89">
    <w:name w:val="xl89"/>
    <w:basedOn w:val="Normal"/>
    <w:rsid w:val="00F87FAE"/>
    <w:pPr>
      <w:widowControl/>
      <w:spacing w:before="100" w:beforeAutospacing="1" w:after="100" w:afterAutospacing="1"/>
      <w:jc w:val="center"/>
    </w:pPr>
    <w:rPr>
      <w:b/>
      <w:bCs/>
      <w:snapToGrid/>
      <w:sz w:val="18"/>
      <w:szCs w:val="18"/>
      <w:lang w:eastAsia="ca-ES"/>
    </w:rPr>
  </w:style>
  <w:style w:type="paragraph" w:customStyle="1" w:styleId="xl90">
    <w:name w:val="xl90"/>
    <w:basedOn w:val="Normal"/>
    <w:rsid w:val="00F87FAE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91">
    <w:name w:val="xl91"/>
    <w:basedOn w:val="Normal"/>
    <w:rsid w:val="00776987"/>
    <w:pPr>
      <w:widowControl/>
      <w:spacing w:before="100" w:beforeAutospacing="1" w:after="100" w:afterAutospacing="1"/>
      <w:jc w:val="right"/>
    </w:pPr>
    <w:rPr>
      <w:snapToGrid/>
      <w:sz w:val="18"/>
      <w:szCs w:val="18"/>
      <w:lang w:eastAsia="ca-ES"/>
    </w:rPr>
  </w:style>
  <w:style w:type="paragraph" w:customStyle="1" w:styleId="xl92">
    <w:name w:val="xl92"/>
    <w:basedOn w:val="Normal"/>
    <w:rsid w:val="00776987"/>
    <w:pPr>
      <w:widowControl/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93">
    <w:name w:val="xl93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6"/>
      <w:szCs w:val="16"/>
      <w:lang w:eastAsia="ca-ES"/>
    </w:rPr>
  </w:style>
  <w:style w:type="paragraph" w:customStyle="1" w:styleId="xl94">
    <w:name w:val="xl94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6"/>
      <w:szCs w:val="16"/>
      <w:lang w:eastAsia="ca-ES"/>
    </w:rPr>
  </w:style>
  <w:style w:type="paragraph" w:customStyle="1" w:styleId="xl95">
    <w:name w:val="xl95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6"/>
      <w:szCs w:val="16"/>
      <w:lang w:eastAsia="ca-ES"/>
    </w:rPr>
  </w:style>
  <w:style w:type="paragraph" w:customStyle="1" w:styleId="xl96">
    <w:name w:val="xl96"/>
    <w:basedOn w:val="Normal"/>
    <w:rsid w:val="0077698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napToGrid/>
      <w:sz w:val="16"/>
      <w:szCs w:val="16"/>
      <w:lang w:eastAsia="ca-ES"/>
    </w:rPr>
  </w:style>
  <w:style w:type="paragraph" w:customStyle="1" w:styleId="xl97">
    <w:name w:val="xl97"/>
    <w:basedOn w:val="Normal"/>
    <w:rsid w:val="0077698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napToGrid/>
      <w:sz w:val="16"/>
      <w:szCs w:val="16"/>
      <w:lang w:eastAsia="ca-ES"/>
    </w:rPr>
  </w:style>
  <w:style w:type="paragraph" w:customStyle="1" w:styleId="xl98">
    <w:name w:val="xl98"/>
    <w:basedOn w:val="Normal"/>
    <w:rsid w:val="00776987"/>
    <w:pPr>
      <w:widowControl/>
      <w:spacing w:before="100" w:beforeAutospacing="1" w:after="100" w:afterAutospacing="1"/>
      <w:jc w:val="center"/>
    </w:pPr>
    <w:rPr>
      <w:snapToGrid/>
      <w:sz w:val="16"/>
      <w:szCs w:val="16"/>
      <w:lang w:eastAsia="ca-ES"/>
    </w:rPr>
  </w:style>
  <w:style w:type="paragraph" w:customStyle="1" w:styleId="xl99">
    <w:name w:val="xl99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18"/>
      <w:szCs w:val="18"/>
      <w:lang w:eastAsia="ca-ES"/>
    </w:rPr>
  </w:style>
  <w:style w:type="paragraph" w:customStyle="1" w:styleId="xl100">
    <w:name w:val="xl100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18"/>
      <w:szCs w:val="18"/>
      <w:lang w:eastAsia="ca-ES"/>
    </w:rPr>
  </w:style>
  <w:style w:type="paragraph" w:customStyle="1" w:styleId="xl101">
    <w:name w:val="xl101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18"/>
      <w:szCs w:val="18"/>
      <w:lang w:eastAsia="ca-ES"/>
    </w:rPr>
  </w:style>
  <w:style w:type="paragraph" w:customStyle="1" w:styleId="xl102">
    <w:name w:val="xl102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03">
    <w:name w:val="xl103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04">
    <w:name w:val="xl104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05">
    <w:name w:val="xl105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06">
    <w:name w:val="xl106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07">
    <w:name w:val="xl107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08">
    <w:name w:val="xl108"/>
    <w:basedOn w:val="Normal"/>
    <w:rsid w:val="0077698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109">
    <w:name w:val="xl109"/>
    <w:basedOn w:val="Normal"/>
    <w:rsid w:val="00776987"/>
    <w:pPr>
      <w:widowControl/>
      <w:spacing w:before="100" w:beforeAutospacing="1" w:after="100" w:afterAutospacing="1"/>
      <w:jc w:val="right"/>
    </w:pPr>
    <w:rPr>
      <w:b/>
      <w:bCs/>
      <w:snapToGrid/>
      <w:sz w:val="18"/>
      <w:szCs w:val="18"/>
      <w:lang w:eastAsia="ca-ES"/>
    </w:rPr>
  </w:style>
  <w:style w:type="paragraph" w:customStyle="1" w:styleId="xl110">
    <w:name w:val="xl110"/>
    <w:basedOn w:val="Normal"/>
    <w:rsid w:val="00776987"/>
    <w:pPr>
      <w:widowControl/>
      <w:spacing w:before="100" w:beforeAutospacing="1" w:after="100" w:afterAutospacing="1"/>
    </w:pPr>
    <w:rPr>
      <w:b/>
      <w:bCs/>
      <w:snapToGrid/>
      <w:sz w:val="20"/>
      <w:lang w:eastAsia="ca-ES"/>
    </w:rPr>
  </w:style>
  <w:style w:type="paragraph" w:customStyle="1" w:styleId="xl111">
    <w:name w:val="xl111"/>
    <w:basedOn w:val="Normal"/>
    <w:rsid w:val="00776987"/>
    <w:pPr>
      <w:widowControl/>
      <w:spacing w:before="100" w:beforeAutospacing="1" w:after="100" w:afterAutospacing="1"/>
    </w:pPr>
    <w:rPr>
      <w:b/>
      <w:bCs/>
      <w:snapToGrid/>
      <w:sz w:val="20"/>
      <w:lang w:eastAsia="ca-ES"/>
    </w:rPr>
  </w:style>
  <w:style w:type="paragraph" w:customStyle="1" w:styleId="xl112">
    <w:name w:val="xl112"/>
    <w:basedOn w:val="Normal"/>
    <w:rsid w:val="00776987"/>
    <w:pPr>
      <w:widowControl/>
      <w:spacing w:before="100" w:beforeAutospacing="1" w:after="100" w:afterAutospacing="1"/>
    </w:pPr>
    <w:rPr>
      <w:snapToGrid/>
      <w:sz w:val="18"/>
      <w:szCs w:val="18"/>
      <w:lang w:eastAsia="ca-ES"/>
    </w:rPr>
  </w:style>
  <w:style w:type="paragraph" w:customStyle="1" w:styleId="xl113">
    <w:name w:val="xl113"/>
    <w:basedOn w:val="Normal"/>
    <w:rsid w:val="00776987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114">
    <w:name w:val="xl114"/>
    <w:basedOn w:val="Normal"/>
    <w:rsid w:val="00776987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115">
    <w:name w:val="xl115"/>
    <w:basedOn w:val="Normal"/>
    <w:rsid w:val="00776987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116">
    <w:name w:val="xl116"/>
    <w:basedOn w:val="Normal"/>
    <w:rsid w:val="00776987"/>
    <w:pPr>
      <w:widowControl/>
      <w:spacing w:before="100" w:beforeAutospacing="1" w:after="100" w:afterAutospacing="1"/>
    </w:pPr>
    <w:rPr>
      <w:b/>
      <w:bCs/>
      <w:snapToGrid/>
      <w:sz w:val="18"/>
      <w:szCs w:val="18"/>
      <w:lang w:eastAsia="ca-ES"/>
    </w:rPr>
  </w:style>
  <w:style w:type="paragraph" w:customStyle="1" w:styleId="xl117">
    <w:name w:val="xl117"/>
    <w:basedOn w:val="Normal"/>
    <w:rsid w:val="00776987"/>
    <w:pPr>
      <w:widowControl/>
      <w:spacing w:before="100" w:beforeAutospacing="1" w:after="100" w:afterAutospacing="1"/>
    </w:pPr>
    <w:rPr>
      <w:snapToGrid/>
      <w:sz w:val="20"/>
      <w:lang w:eastAsia="ca-ES"/>
    </w:rPr>
  </w:style>
  <w:style w:type="character" w:customStyle="1" w:styleId="tabla-celda">
    <w:name w:val="tabla-celda"/>
    <w:rsid w:val="00C35F2C"/>
  </w:style>
  <w:style w:type="character" w:customStyle="1" w:styleId="Ttulo7Car">
    <w:name w:val="Título 7 Car"/>
    <w:link w:val="Ttulo7"/>
    <w:semiHidden/>
    <w:rsid w:val="00F16777"/>
    <w:rPr>
      <w:rFonts w:ascii="Calibri" w:eastAsia="Times New Roman" w:hAnsi="Calibri" w:cs="Times New Roman"/>
      <w:snapToGrid w:val="0"/>
      <w:sz w:val="24"/>
      <w:szCs w:val="24"/>
      <w:lang w:eastAsia="es-ES"/>
    </w:rPr>
  </w:style>
  <w:style w:type="paragraph" w:customStyle="1" w:styleId="textonormal">
    <w:name w:val="textonormal"/>
    <w:basedOn w:val="Normal"/>
    <w:rsid w:val="00F16777"/>
    <w:pPr>
      <w:widowControl/>
      <w:spacing w:before="100" w:beforeAutospacing="1" w:after="100" w:afterAutospacing="1"/>
    </w:pPr>
    <w:rPr>
      <w:rFonts w:ascii="Arial" w:eastAsia="Arial Unicode MS" w:hAnsi="Arial" w:cs="Arial"/>
      <w:snapToGrid/>
      <w:sz w:val="21"/>
      <w:szCs w:val="21"/>
      <w:lang w:val="es-ES"/>
    </w:rPr>
  </w:style>
  <w:style w:type="paragraph" w:customStyle="1" w:styleId="Default">
    <w:name w:val="Default"/>
    <w:rsid w:val="00F16777"/>
    <w:pPr>
      <w:widowControl w:val="0"/>
      <w:autoSpaceDE w:val="0"/>
      <w:autoSpaceDN w:val="0"/>
      <w:adjustRightInd w:val="0"/>
    </w:pPr>
    <w:rPr>
      <w:rFonts w:ascii="Univers LT Std" w:hAnsi="Univers LT Std" w:cs="Univers LT Std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16777"/>
    <w:pPr>
      <w:widowControl/>
      <w:ind w:left="708"/>
      <w:jc w:val="both"/>
    </w:pPr>
    <w:rPr>
      <w:rFonts w:ascii="Arial" w:hAnsi="Arial"/>
      <w:snapToGrid/>
      <w:sz w:val="22"/>
      <w:lang w:val="es-ES"/>
    </w:rPr>
  </w:style>
  <w:style w:type="paragraph" w:customStyle="1" w:styleId="ListParagraph">
    <w:name w:val="List Paragraph"/>
    <w:basedOn w:val="Normal"/>
    <w:rsid w:val="00157A1C"/>
    <w:pPr>
      <w:widowControl/>
      <w:spacing w:after="200" w:line="276" w:lineRule="auto"/>
      <w:ind w:left="720"/>
      <w:contextualSpacing/>
    </w:pPr>
    <w:rPr>
      <w:rFonts w:ascii="Calibri" w:hAnsi="Calibri"/>
      <w:snapToGrid/>
      <w:sz w:val="22"/>
      <w:szCs w:val="22"/>
      <w:lang w:val="es-ES" w:eastAsia="en-US"/>
    </w:rPr>
  </w:style>
  <w:style w:type="character" w:customStyle="1" w:styleId="numerotituloredondo">
    <w:name w:val="numero titulo redondo"/>
    <w:rsid w:val="00784BD8"/>
    <w:rPr>
      <w:rFonts w:ascii="Palatino" w:hAnsi="Palatino"/>
    </w:rPr>
  </w:style>
  <w:style w:type="paragraph" w:customStyle="1" w:styleId="Titulo3">
    <w:name w:val="Titulo 3"/>
    <w:rsid w:val="00784BD8"/>
    <w:pPr>
      <w:spacing w:after="480" w:line="240" w:lineRule="exact"/>
      <w:ind w:left="113"/>
    </w:pPr>
    <w:rPr>
      <w:rFonts w:ascii="Palatino" w:hAnsi="Palatino"/>
      <w:i/>
      <w:noProof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9756EB"/>
    <w:pPr>
      <w:widowControl/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  <w:lang w:eastAsia="ca-ES"/>
    </w:rPr>
  </w:style>
  <w:style w:type="character" w:customStyle="1" w:styleId="z-PrincipiodelformularioCar">
    <w:name w:val="z-Principio del formulario Car"/>
    <w:link w:val="z-Principiodelformulario"/>
    <w:uiPriority w:val="99"/>
    <w:rsid w:val="009756EB"/>
    <w:rPr>
      <w:rFonts w:ascii="Arial" w:hAnsi="Arial" w:cs="Arial"/>
      <w:vanish/>
      <w:sz w:val="16"/>
      <w:szCs w:val="16"/>
    </w:rPr>
  </w:style>
  <w:style w:type="character" w:customStyle="1" w:styleId="gt-cc-tc">
    <w:name w:val="gt-cc-tc"/>
    <w:rsid w:val="009756EB"/>
  </w:style>
  <w:style w:type="character" w:customStyle="1" w:styleId="gt-ct-text1">
    <w:name w:val="gt-ct-text1"/>
    <w:rsid w:val="009756EB"/>
    <w:rPr>
      <w:color w:val="222222"/>
      <w:sz w:val="24"/>
      <w:szCs w:val="24"/>
    </w:rPr>
  </w:style>
  <w:style w:type="character" w:customStyle="1" w:styleId="gt-card-ttl-txt1">
    <w:name w:val="gt-card-ttl-txt1"/>
    <w:rsid w:val="009756EB"/>
    <w:rPr>
      <w:color w:val="222222"/>
    </w:rPr>
  </w:style>
  <w:style w:type="character" w:customStyle="1" w:styleId="gt-ft-text1">
    <w:name w:val="gt-ft-text1"/>
    <w:rsid w:val="009756EB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756EB"/>
    <w:pPr>
      <w:widowControl/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  <w:lang w:eastAsia="ca-ES"/>
    </w:rPr>
  </w:style>
  <w:style w:type="character" w:customStyle="1" w:styleId="z-FinaldelformularioCar">
    <w:name w:val="z-Final del formulario Car"/>
    <w:link w:val="z-Finaldelformulario"/>
    <w:uiPriority w:val="99"/>
    <w:rsid w:val="009756EB"/>
    <w:rPr>
      <w:rFonts w:ascii="Arial" w:hAnsi="Arial" w:cs="Arial"/>
      <w:vanish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072008"/>
    <w:pPr>
      <w:widowControl/>
    </w:pPr>
    <w:rPr>
      <w:rFonts w:ascii="Calibri" w:eastAsia="Calibri" w:hAnsi="Calibri"/>
      <w:snapToGrid/>
      <w:sz w:val="22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72008"/>
    <w:rPr>
      <w:rFonts w:ascii="Calibri" w:eastAsia="Calibri" w:hAnsi="Calibri"/>
      <w:sz w:val="22"/>
      <w:szCs w:val="21"/>
      <w:lang w:eastAsia="en-US"/>
    </w:rPr>
  </w:style>
  <w:style w:type="character" w:customStyle="1" w:styleId="TextoindependienteCar">
    <w:name w:val="Texto independiente Car"/>
    <w:link w:val="Textoindependiente"/>
    <w:rsid w:val="0000691D"/>
    <w:rPr>
      <w:rFonts w:ascii="Arial" w:hAnsi="Arial" w:cs="Arial"/>
      <w:b/>
      <w:bCs/>
      <w:sz w:val="24"/>
      <w:szCs w:val="24"/>
      <w:lang w:eastAsia="es-ES"/>
    </w:rPr>
  </w:style>
  <w:style w:type="paragraph" w:customStyle="1" w:styleId="SANGRIA2">
    <w:name w:val="SANGRIA 2"/>
    <w:basedOn w:val="Normal"/>
    <w:rsid w:val="0000691D"/>
    <w:pPr>
      <w:widowControl/>
      <w:numPr>
        <w:numId w:val="35"/>
      </w:numPr>
      <w:jc w:val="both"/>
    </w:pPr>
    <w:rPr>
      <w:rFonts w:ascii="Arial" w:hAnsi="Arial"/>
      <w:snapToGrid/>
      <w:sz w:val="20"/>
    </w:rPr>
  </w:style>
  <w:style w:type="character" w:customStyle="1" w:styleId="Ttulo5Car">
    <w:name w:val="Título 5 Car"/>
    <w:link w:val="Ttulo5"/>
    <w:semiHidden/>
    <w:rsid w:val="00FC4ED1"/>
    <w:rPr>
      <w:rFonts w:ascii="Calibri" w:eastAsia="Times New Roman" w:hAnsi="Calibri" w:cs="Times New Roman"/>
      <w:b/>
      <w:bCs/>
      <w:i/>
      <w:iCs/>
      <w:snapToGrid w:val="0"/>
      <w:sz w:val="26"/>
      <w:szCs w:val="26"/>
      <w:lang w:eastAsia="es-ES"/>
    </w:rPr>
  </w:style>
  <w:style w:type="paragraph" w:styleId="Textonotapie">
    <w:name w:val="footnote text"/>
    <w:basedOn w:val="Normal"/>
    <w:link w:val="TextonotapieCar"/>
    <w:qFormat/>
    <w:rsid w:val="000A7756"/>
    <w:pPr>
      <w:widowControl/>
    </w:pPr>
    <w:rPr>
      <w:snapToGrid/>
      <w:sz w:val="20"/>
      <w:lang w:val="es-ES"/>
    </w:rPr>
  </w:style>
  <w:style w:type="character" w:customStyle="1" w:styleId="TextonotapieCar">
    <w:name w:val="Texto nota pie Car"/>
    <w:link w:val="Textonotapie"/>
    <w:rsid w:val="000A7756"/>
    <w:rPr>
      <w:lang w:val="es-ES" w:eastAsia="es-ES"/>
    </w:rPr>
  </w:style>
  <w:style w:type="character" w:customStyle="1" w:styleId="tlid-translation">
    <w:name w:val="tlid-translation"/>
    <w:rsid w:val="00F369A7"/>
  </w:style>
  <w:style w:type="character" w:styleId="Mencinsinresolver">
    <w:name w:val="Unresolved Mention"/>
    <w:uiPriority w:val="99"/>
    <w:semiHidden/>
    <w:unhideWhenUsed/>
    <w:rsid w:val="0099659F"/>
    <w:rPr>
      <w:color w:val="605E5C"/>
      <w:shd w:val="clear" w:color="auto" w:fill="E1DFDD"/>
    </w:rPr>
  </w:style>
  <w:style w:type="character" w:styleId="Fuerte">
    <w:name w:val="Strong"/>
    <w:uiPriority w:val="22"/>
    <w:qFormat/>
    <w:rsid w:val="000831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4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93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76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84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636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520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77242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118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8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0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86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990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652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315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6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859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2158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68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221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7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5224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51774427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12342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07877423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10884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307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61638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85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3" w:color="CCCCCC"/>
                                        <w:right w:val="none" w:sz="0" w:space="0" w:color="auto"/>
                                      </w:divBdr>
                                    </w:div>
                                    <w:div w:id="200936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9030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219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34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088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900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7800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491133">
                                              <w:marLeft w:val="0"/>
                                              <w:marRight w:val="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565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388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651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642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6806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581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236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2474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832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40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411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687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06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4915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5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441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28893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15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10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7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374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848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4712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479530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90"/>
                                                      <w:divBdr>
                                                        <w:top w:val="none" w:sz="0" w:space="4" w:color="F0C36D"/>
                                                        <w:left w:val="none" w:sz="0" w:space="4" w:color="F0C36D"/>
                                                        <w:bottom w:val="none" w:sz="0" w:space="4" w:color="F0C36D"/>
                                                        <w:right w:val="none" w:sz="0" w:space="4" w:color="F0C36D"/>
                                                      </w:divBdr>
                                                      <w:divsChild>
                                                        <w:div w:id="90468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1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4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779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1441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12908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053459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818121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62288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048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2618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47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55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04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213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8392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796182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50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55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908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133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260613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9915245">
                              <w:marLeft w:val="0"/>
                              <w:marRight w:val="0"/>
                              <w:marTop w:val="24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82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8433910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5F354-588E-445B-B5A7-38E71CA07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Artés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</dc:creator>
  <cp:keywords/>
  <cp:lastModifiedBy>Vanessa Rodríguez</cp:lastModifiedBy>
  <cp:revision>2</cp:revision>
  <cp:lastPrinted>2021-04-21T10:47:00Z</cp:lastPrinted>
  <dcterms:created xsi:type="dcterms:W3CDTF">2026-03-19T13:16:00Z</dcterms:created>
  <dcterms:modified xsi:type="dcterms:W3CDTF">2026-03-19T13:16:00Z</dcterms:modified>
</cp:coreProperties>
</file>