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29BF1" w14:textId="6DAA5558" w:rsidR="000C7370" w:rsidRPr="00262110" w:rsidRDefault="000C7370" w:rsidP="000C7370">
      <w:pPr>
        <w:jc w:val="both"/>
        <w:rPr>
          <w:rFonts w:ascii="Arial" w:hAnsi="Arial" w:cs="Arial"/>
          <w:b/>
          <w:bCs/>
          <w:sz w:val="20"/>
        </w:rPr>
      </w:pPr>
      <w:r w:rsidRPr="00262110">
        <w:rPr>
          <w:rFonts w:ascii="Arial" w:hAnsi="Arial" w:cs="Arial"/>
          <w:b/>
          <w:bCs/>
          <w:sz w:val="20"/>
        </w:rPr>
        <w:t>Tokiko Gobernu Batzarraren 202</w:t>
      </w:r>
      <w:r w:rsidR="0051615D">
        <w:rPr>
          <w:rFonts w:ascii="Arial" w:hAnsi="Arial" w:cs="Arial"/>
          <w:b/>
          <w:bCs/>
          <w:sz w:val="20"/>
        </w:rPr>
        <w:t>6</w:t>
      </w:r>
      <w:r w:rsidRPr="00262110">
        <w:rPr>
          <w:rFonts w:ascii="Arial" w:hAnsi="Arial" w:cs="Arial"/>
          <w:b/>
          <w:bCs/>
          <w:sz w:val="20"/>
        </w:rPr>
        <w:t xml:space="preserve">ko </w:t>
      </w:r>
      <w:r w:rsidR="0051615D">
        <w:rPr>
          <w:rFonts w:ascii="Arial" w:hAnsi="Arial" w:cs="Arial"/>
          <w:b/>
          <w:bCs/>
          <w:sz w:val="20"/>
        </w:rPr>
        <w:t>urtarr</w:t>
      </w:r>
      <w:r w:rsidRPr="00262110">
        <w:rPr>
          <w:rFonts w:ascii="Arial" w:hAnsi="Arial" w:cs="Arial"/>
          <w:b/>
          <w:bCs/>
          <w:sz w:val="20"/>
        </w:rPr>
        <w:t xml:space="preserve">ilaren </w:t>
      </w:r>
      <w:r w:rsidR="0051615D">
        <w:rPr>
          <w:rFonts w:ascii="Arial" w:hAnsi="Arial" w:cs="Arial"/>
          <w:b/>
          <w:bCs/>
          <w:sz w:val="20"/>
        </w:rPr>
        <w:t>28</w:t>
      </w:r>
      <w:r w:rsidRPr="00262110">
        <w:rPr>
          <w:rFonts w:ascii="Arial" w:hAnsi="Arial" w:cs="Arial"/>
          <w:b/>
          <w:bCs/>
          <w:sz w:val="20"/>
        </w:rPr>
        <w:t>ko erabakia:</w:t>
      </w:r>
    </w:p>
    <w:p w14:paraId="0FB23FD9" w14:textId="77777777" w:rsidR="000C7370" w:rsidRPr="00262110" w:rsidRDefault="000C7370" w:rsidP="000C7370">
      <w:pPr>
        <w:jc w:val="both"/>
        <w:rPr>
          <w:rFonts w:ascii="Arial" w:hAnsi="Arial" w:cs="Arial"/>
          <w:b/>
          <w:bCs/>
          <w:sz w:val="20"/>
        </w:rPr>
      </w:pPr>
    </w:p>
    <w:p w14:paraId="0E2A3E4A" w14:textId="77777777" w:rsidR="008D4CD6" w:rsidRPr="00262110" w:rsidRDefault="008D4CD6" w:rsidP="000C7370">
      <w:pPr>
        <w:pBdr>
          <w:top w:val="nil"/>
          <w:left w:val="nil"/>
          <w:bottom w:val="nil"/>
          <w:right w:val="nil"/>
          <w:between w:val="nil"/>
        </w:pBdr>
        <w:ind w:left="284" w:right="282"/>
        <w:jc w:val="center"/>
        <w:rPr>
          <w:rFonts w:ascii="Arial" w:eastAsia="Calibri" w:hAnsi="Arial" w:cs="Arial"/>
          <w:i/>
          <w:iCs/>
          <w:color w:val="000000"/>
          <w:sz w:val="22"/>
          <w:szCs w:val="22"/>
        </w:rPr>
      </w:pPr>
    </w:p>
    <w:p w14:paraId="485DE40E" w14:textId="3DB9D6C6" w:rsidR="000C7370" w:rsidRPr="00262110" w:rsidRDefault="000C7370" w:rsidP="000C7370">
      <w:pPr>
        <w:shd w:val="clear" w:color="auto" w:fill="FFFFFF"/>
        <w:jc w:val="both"/>
        <w:rPr>
          <w:rFonts w:ascii="Arial" w:hAnsi="Arial" w:cs="Arial"/>
          <w:b/>
          <w:bCs/>
          <w:sz w:val="20"/>
        </w:rPr>
      </w:pPr>
      <w:r w:rsidRPr="00262110">
        <w:rPr>
          <w:rFonts w:ascii="Arial" w:hAnsi="Arial" w:cs="Arial"/>
          <w:b/>
          <w:bCs/>
          <w:sz w:val="20"/>
        </w:rPr>
        <w:t>A</w:t>
      </w:r>
      <w:r w:rsidR="008D0B48" w:rsidRPr="00262110">
        <w:rPr>
          <w:rFonts w:ascii="Arial" w:hAnsi="Arial" w:cs="Arial"/>
          <w:b/>
          <w:bCs/>
          <w:sz w:val="20"/>
        </w:rPr>
        <w:t>guraingo udalerriko ikastetxe publikoetako eta itunpeko ikastetxeetako ikasleen gurasoen elkarteek 202</w:t>
      </w:r>
      <w:r w:rsidR="0051615D">
        <w:rPr>
          <w:rFonts w:ascii="Arial" w:hAnsi="Arial" w:cs="Arial"/>
          <w:b/>
          <w:bCs/>
          <w:sz w:val="20"/>
        </w:rPr>
        <w:t>5-</w:t>
      </w:r>
      <w:r w:rsidR="008D0B48" w:rsidRPr="00262110">
        <w:rPr>
          <w:rFonts w:ascii="Arial" w:hAnsi="Arial" w:cs="Arial"/>
          <w:b/>
          <w:bCs/>
          <w:sz w:val="20"/>
        </w:rPr>
        <w:t>202</w:t>
      </w:r>
      <w:r w:rsidR="0051615D">
        <w:rPr>
          <w:rFonts w:ascii="Arial" w:hAnsi="Arial" w:cs="Arial"/>
          <w:b/>
          <w:bCs/>
          <w:sz w:val="20"/>
        </w:rPr>
        <w:t>6</w:t>
      </w:r>
      <w:r w:rsidR="008D0B48" w:rsidRPr="00262110">
        <w:rPr>
          <w:rFonts w:ascii="Arial" w:hAnsi="Arial" w:cs="Arial"/>
          <w:b/>
          <w:bCs/>
          <w:sz w:val="20"/>
        </w:rPr>
        <w:t xml:space="preserve"> ikasturtean egin beharreko eskolaz kanpoko jarduerak finantzatzeko laguntzen deialdiaren oinarriak</w:t>
      </w:r>
      <w:r w:rsidRPr="00262110">
        <w:rPr>
          <w:rFonts w:ascii="Arial" w:hAnsi="Arial" w:cs="Arial"/>
          <w:b/>
          <w:bCs/>
          <w:sz w:val="20"/>
        </w:rPr>
        <w:t>.</w:t>
      </w:r>
    </w:p>
    <w:p w14:paraId="347F9E76" w14:textId="77777777" w:rsidR="00815B14" w:rsidRPr="00262110" w:rsidRDefault="00815B14" w:rsidP="00815B14">
      <w:pPr>
        <w:shd w:val="clear" w:color="auto" w:fill="FFFFFF"/>
        <w:jc w:val="both"/>
        <w:rPr>
          <w:rFonts w:ascii="Arial" w:hAnsi="Arial" w:cs="Arial"/>
          <w:bCs/>
          <w:sz w:val="20"/>
        </w:rPr>
      </w:pPr>
    </w:p>
    <w:p w14:paraId="4D3A5F18" w14:textId="1CB13E5B" w:rsidR="00815B14" w:rsidRPr="00262110" w:rsidRDefault="000C7370" w:rsidP="00815B14">
      <w:pPr>
        <w:shd w:val="clear" w:color="auto" w:fill="FFFFFF"/>
        <w:jc w:val="both"/>
        <w:rPr>
          <w:rFonts w:ascii="Arial" w:hAnsi="Arial" w:cs="Arial"/>
          <w:sz w:val="20"/>
        </w:rPr>
      </w:pPr>
      <w:r w:rsidRPr="00262110">
        <w:rPr>
          <w:rFonts w:ascii="Arial" w:hAnsi="Arial" w:cs="Arial"/>
          <w:sz w:val="20"/>
        </w:rPr>
        <w:t>Hezkuntza sistemaren barruan parte hartzea eta berrikuntzak egitea sustatzen duen politika</w:t>
      </w:r>
      <w:r w:rsidRPr="00262110">
        <w:rPr>
          <w:rFonts w:ascii="Arial" w:hAnsi="Arial" w:cs="Arial"/>
          <w:sz w:val="20"/>
        </w:rPr>
        <w:br/>
        <w:t>gara dadin, esku hartzen duten sektore guztiek garrantzi nabarmena izan behar dute; azpimarratzekoak dira, batez ere, legerian ezarritako bideetatik ikasleen gurasoen elkarteek egin ditzaketen ekarpenak.</w:t>
      </w:r>
    </w:p>
    <w:p w14:paraId="5077FA5A" w14:textId="77777777" w:rsidR="000C7370" w:rsidRPr="00262110" w:rsidRDefault="000C7370" w:rsidP="00815B14">
      <w:pPr>
        <w:shd w:val="clear" w:color="auto" w:fill="FFFFFF"/>
        <w:jc w:val="both"/>
        <w:rPr>
          <w:rFonts w:ascii="Arial" w:hAnsi="Arial" w:cs="Arial"/>
          <w:sz w:val="20"/>
        </w:rPr>
      </w:pPr>
    </w:p>
    <w:p w14:paraId="6F960EF0" w14:textId="0A4A9418" w:rsidR="00815B14" w:rsidRPr="00262110" w:rsidRDefault="000C7370" w:rsidP="00815B14">
      <w:pPr>
        <w:shd w:val="clear" w:color="auto" w:fill="FFFFFF"/>
        <w:jc w:val="both"/>
        <w:rPr>
          <w:rFonts w:ascii="Arial" w:hAnsi="Arial" w:cs="Arial"/>
          <w:sz w:val="20"/>
        </w:rPr>
      </w:pPr>
      <w:r w:rsidRPr="00262110">
        <w:rPr>
          <w:rFonts w:ascii="Arial" w:hAnsi="Arial" w:cs="Arial"/>
          <w:sz w:val="20"/>
        </w:rPr>
        <w:t>Jakina da ikastetxe publikoetako eta itunpeko ikastetxeetako ikasleen gurasoen elkarteek zailtasun ekonomikoak dituztela, eta hori, zenbaitetan, ikasleen gurasoen baliabide ekonomiko mugatuen ondorio dela. Zentzuzkoa dirudi, beraz, laguntza emateak, aurrekontu mugen barruan, bai eskolaz kanpoko jarduerak finantzatzeko, bai jarduera horietarako azpiegiturak erabili ahal izateko. Aurrean azaldutakoaren arabera, bidezkoa da laguntzen deialdia egitea horretarako ezarritako aurrekontu zuzkiduraren kargura.</w:t>
      </w:r>
    </w:p>
    <w:p w14:paraId="433D30F1" w14:textId="77777777" w:rsidR="000C7370" w:rsidRPr="00262110" w:rsidRDefault="000C7370" w:rsidP="00815B14">
      <w:pPr>
        <w:shd w:val="clear" w:color="auto" w:fill="FFFFFF"/>
        <w:jc w:val="both"/>
        <w:rPr>
          <w:rFonts w:ascii="Arial" w:hAnsi="Arial" w:cs="Arial"/>
          <w:sz w:val="20"/>
        </w:rPr>
      </w:pPr>
    </w:p>
    <w:p w14:paraId="160D7E64" w14:textId="77777777" w:rsidR="000C7370" w:rsidRPr="00262110" w:rsidRDefault="000C7370" w:rsidP="00815B14">
      <w:pPr>
        <w:shd w:val="clear" w:color="auto" w:fill="FFFFFF"/>
        <w:jc w:val="both"/>
        <w:rPr>
          <w:rFonts w:ascii="Arial" w:hAnsi="Arial" w:cs="Arial"/>
          <w:sz w:val="20"/>
        </w:rPr>
      </w:pPr>
    </w:p>
    <w:p w14:paraId="6AC80AB1" w14:textId="54FB3832" w:rsidR="00815B14" w:rsidRPr="00262110" w:rsidRDefault="000C7370" w:rsidP="00815B14">
      <w:pPr>
        <w:shd w:val="clear" w:color="auto" w:fill="FFFFFF"/>
        <w:jc w:val="center"/>
        <w:rPr>
          <w:rFonts w:ascii="Arial" w:hAnsi="Arial" w:cs="Arial"/>
          <w:sz w:val="20"/>
        </w:rPr>
      </w:pPr>
      <w:r w:rsidRPr="00262110">
        <w:rPr>
          <w:rFonts w:ascii="Arial" w:hAnsi="Arial" w:cs="Arial"/>
          <w:sz w:val="20"/>
        </w:rPr>
        <w:t>X</w:t>
      </w:r>
      <w:r w:rsidR="008D0B48" w:rsidRPr="00262110">
        <w:rPr>
          <w:rFonts w:ascii="Arial" w:hAnsi="Arial" w:cs="Arial"/>
          <w:sz w:val="20"/>
        </w:rPr>
        <w:t>edatzen dut</w:t>
      </w:r>
      <w:r w:rsidR="00815B14" w:rsidRPr="00262110">
        <w:rPr>
          <w:rFonts w:ascii="Arial" w:hAnsi="Arial" w:cs="Arial"/>
          <w:sz w:val="20"/>
        </w:rPr>
        <w:t>:</w:t>
      </w:r>
    </w:p>
    <w:p w14:paraId="174F0BBC" w14:textId="77777777" w:rsidR="00815B14" w:rsidRPr="00262110" w:rsidRDefault="00815B14" w:rsidP="00815B14">
      <w:pPr>
        <w:shd w:val="clear" w:color="auto" w:fill="FFFFFF"/>
        <w:jc w:val="center"/>
        <w:rPr>
          <w:rFonts w:ascii="Arial" w:hAnsi="Arial" w:cs="Arial"/>
          <w:sz w:val="20"/>
        </w:rPr>
      </w:pPr>
    </w:p>
    <w:p w14:paraId="4E81E045" w14:textId="6F461179" w:rsidR="00815B14" w:rsidRPr="00262110" w:rsidRDefault="000C7370" w:rsidP="000C7370">
      <w:pPr>
        <w:shd w:val="clear" w:color="auto" w:fill="FFFFFF"/>
        <w:jc w:val="center"/>
        <w:rPr>
          <w:rFonts w:ascii="Arial" w:hAnsi="Arial" w:cs="Arial"/>
          <w:b/>
          <w:sz w:val="20"/>
        </w:rPr>
      </w:pPr>
      <w:r w:rsidRPr="00262110">
        <w:rPr>
          <w:rFonts w:ascii="Arial" w:hAnsi="Arial" w:cs="Arial"/>
          <w:b/>
          <w:sz w:val="20"/>
        </w:rPr>
        <w:t>I. K</w:t>
      </w:r>
      <w:r w:rsidR="008D0B48" w:rsidRPr="00262110">
        <w:rPr>
          <w:rFonts w:ascii="Arial" w:hAnsi="Arial" w:cs="Arial"/>
          <w:b/>
          <w:sz w:val="20"/>
        </w:rPr>
        <w:t>apitulua</w:t>
      </w:r>
    </w:p>
    <w:p w14:paraId="6785A103" w14:textId="77777777" w:rsidR="00815B14" w:rsidRPr="00262110" w:rsidRDefault="00815B14" w:rsidP="00815B14">
      <w:pPr>
        <w:shd w:val="clear" w:color="auto" w:fill="FFFFFF"/>
        <w:jc w:val="center"/>
        <w:rPr>
          <w:rFonts w:ascii="Arial" w:hAnsi="Arial" w:cs="Arial"/>
          <w:sz w:val="20"/>
        </w:rPr>
      </w:pPr>
    </w:p>
    <w:p w14:paraId="0C7EEA27" w14:textId="5B0494D1" w:rsidR="00815B14" w:rsidRPr="008D0B48" w:rsidRDefault="000C7370" w:rsidP="00815B14">
      <w:pPr>
        <w:shd w:val="clear" w:color="auto" w:fill="FFFFFF"/>
        <w:jc w:val="center"/>
        <w:rPr>
          <w:rFonts w:ascii="Arial" w:hAnsi="Arial" w:cs="Arial"/>
          <w:b/>
          <w:bCs/>
          <w:sz w:val="20"/>
        </w:rPr>
      </w:pPr>
      <w:r w:rsidRPr="008D0B48">
        <w:rPr>
          <w:rFonts w:ascii="Arial" w:hAnsi="Arial" w:cs="Arial"/>
          <w:b/>
          <w:bCs/>
          <w:sz w:val="20"/>
        </w:rPr>
        <w:t>D</w:t>
      </w:r>
      <w:r w:rsidR="008D0B48" w:rsidRPr="008D0B48">
        <w:rPr>
          <w:rFonts w:ascii="Arial" w:hAnsi="Arial" w:cs="Arial"/>
          <w:b/>
          <w:bCs/>
          <w:sz w:val="20"/>
        </w:rPr>
        <w:t>eialdiaren xedea</w:t>
      </w:r>
    </w:p>
    <w:p w14:paraId="7BE98985" w14:textId="77777777" w:rsidR="00815B14" w:rsidRPr="0051615D" w:rsidRDefault="00815B14" w:rsidP="0051615D">
      <w:pPr>
        <w:shd w:val="clear" w:color="auto" w:fill="FFFFFF"/>
        <w:jc w:val="both"/>
        <w:rPr>
          <w:rFonts w:ascii="Arial" w:hAnsi="Arial" w:cs="Arial"/>
          <w:sz w:val="20"/>
          <w:u w:val="single"/>
        </w:rPr>
      </w:pPr>
    </w:p>
    <w:p w14:paraId="55356908" w14:textId="1C52337C" w:rsidR="00087096" w:rsidRPr="0051615D" w:rsidRDefault="00087096" w:rsidP="0051615D">
      <w:pPr>
        <w:spacing w:after="120"/>
        <w:jc w:val="both"/>
        <w:rPr>
          <w:rFonts w:ascii="Arial" w:hAnsi="Arial" w:cs="Arial"/>
          <w:sz w:val="20"/>
        </w:rPr>
      </w:pPr>
      <w:r w:rsidRPr="0051615D">
        <w:rPr>
          <w:rFonts w:ascii="Arial" w:hAnsi="Arial" w:cs="Arial"/>
          <w:sz w:val="20"/>
        </w:rPr>
        <w:t xml:space="preserve">1. </w:t>
      </w:r>
      <w:r w:rsidR="000C7370" w:rsidRPr="0051615D">
        <w:rPr>
          <w:rFonts w:ascii="Arial" w:hAnsi="Arial" w:cs="Arial"/>
          <w:sz w:val="20"/>
        </w:rPr>
        <w:t xml:space="preserve">Artikulua </w:t>
      </w:r>
    </w:p>
    <w:p w14:paraId="2A5B60FA" w14:textId="053EFA50" w:rsidR="000C7370" w:rsidRPr="0051615D" w:rsidRDefault="000C7370" w:rsidP="0051615D">
      <w:pPr>
        <w:jc w:val="both"/>
        <w:rPr>
          <w:rFonts w:ascii="Arial" w:hAnsi="Arial" w:cs="Arial"/>
          <w:sz w:val="20"/>
        </w:rPr>
      </w:pPr>
      <w:r w:rsidRPr="0051615D">
        <w:rPr>
          <w:rFonts w:ascii="Arial" w:hAnsi="Arial" w:cs="Arial"/>
          <w:sz w:val="20"/>
        </w:rPr>
        <w:t>Laguntzen deialdia egitea 202</w:t>
      </w:r>
      <w:r w:rsidR="0051615D">
        <w:rPr>
          <w:rFonts w:ascii="Arial" w:hAnsi="Arial" w:cs="Arial"/>
          <w:sz w:val="20"/>
        </w:rPr>
        <w:t>5-</w:t>
      </w:r>
      <w:r w:rsidRPr="0051615D">
        <w:rPr>
          <w:rFonts w:ascii="Arial" w:hAnsi="Arial" w:cs="Arial"/>
          <w:sz w:val="20"/>
        </w:rPr>
        <w:t>202</w:t>
      </w:r>
      <w:r w:rsidR="0051615D">
        <w:rPr>
          <w:rFonts w:ascii="Arial" w:hAnsi="Arial" w:cs="Arial"/>
          <w:sz w:val="20"/>
        </w:rPr>
        <w:t>6</w:t>
      </w:r>
      <w:r w:rsidRPr="0051615D">
        <w:rPr>
          <w:rFonts w:ascii="Arial" w:hAnsi="Arial" w:cs="Arial"/>
          <w:sz w:val="20"/>
        </w:rPr>
        <w:t xml:space="preserve"> ikasturterako, Aguraingo udalerriko ikastetxe publikoetako eta itunpeko ikastetxeetako ikasleen gurasoen elkarteek antolatzen dituzten eskolaz kanpoko jarduerak eta horien ondoriozko gastuak finantzatzeko. Gehienez 6.000,00 euroko laguntzak izango dira (326.481.015 aurrekontu partida).</w:t>
      </w:r>
    </w:p>
    <w:p w14:paraId="42D67A00" w14:textId="02AF35C5" w:rsidR="00815B14" w:rsidRPr="0051615D" w:rsidRDefault="000C7370" w:rsidP="0051615D">
      <w:pPr>
        <w:shd w:val="clear" w:color="auto" w:fill="FFFFFF"/>
        <w:jc w:val="both"/>
        <w:rPr>
          <w:rFonts w:ascii="Arial" w:hAnsi="Arial" w:cs="Arial"/>
          <w:sz w:val="20"/>
        </w:rPr>
      </w:pPr>
      <w:r w:rsidRPr="0051615D">
        <w:rPr>
          <w:rFonts w:ascii="Arial" w:hAnsi="Arial" w:cs="Arial"/>
          <w:sz w:val="20"/>
        </w:rPr>
        <w:t>Eskolaz kanpoko jardueratzat joko dira ikastetxeek euren ohiko jardueran ezin eskaini dituztenak.</w:t>
      </w:r>
    </w:p>
    <w:p w14:paraId="1D9E87B2" w14:textId="77777777" w:rsidR="000C7370" w:rsidRPr="0051615D" w:rsidRDefault="000C7370" w:rsidP="0051615D">
      <w:pPr>
        <w:shd w:val="clear" w:color="auto" w:fill="FFFFFF"/>
        <w:jc w:val="both"/>
        <w:rPr>
          <w:rFonts w:ascii="Arial" w:hAnsi="Arial" w:cs="Arial"/>
          <w:sz w:val="20"/>
        </w:rPr>
      </w:pPr>
    </w:p>
    <w:p w14:paraId="309F5C1B" w14:textId="6B87016C" w:rsidR="00815B14" w:rsidRPr="0051615D" w:rsidRDefault="000C7370" w:rsidP="0051615D">
      <w:pPr>
        <w:shd w:val="clear" w:color="auto" w:fill="FFFFFF"/>
        <w:jc w:val="both"/>
        <w:rPr>
          <w:rFonts w:ascii="Arial" w:hAnsi="Arial" w:cs="Arial"/>
          <w:sz w:val="20"/>
        </w:rPr>
      </w:pPr>
      <w:r w:rsidRPr="0051615D">
        <w:rPr>
          <w:rFonts w:ascii="Arial" w:hAnsi="Arial" w:cs="Arial"/>
          <w:sz w:val="20"/>
        </w:rPr>
        <w:t>Deialdi honetatik berariaz baztertzen dira:</w:t>
      </w:r>
    </w:p>
    <w:p w14:paraId="09650AF7" w14:textId="77777777" w:rsidR="000C7370" w:rsidRPr="0051615D" w:rsidRDefault="000C7370" w:rsidP="0051615D">
      <w:pPr>
        <w:shd w:val="clear" w:color="auto" w:fill="FFFFFF"/>
        <w:jc w:val="both"/>
        <w:rPr>
          <w:rFonts w:ascii="Arial" w:hAnsi="Arial" w:cs="Arial"/>
          <w:sz w:val="20"/>
        </w:rPr>
      </w:pPr>
    </w:p>
    <w:p w14:paraId="7A505A11" w14:textId="3B08622E" w:rsidR="000C7370" w:rsidRPr="0051615D" w:rsidRDefault="000C7370" w:rsidP="0051615D">
      <w:pPr>
        <w:numPr>
          <w:ilvl w:val="3"/>
          <w:numId w:val="2"/>
        </w:numPr>
        <w:shd w:val="clear" w:color="auto" w:fill="FFFFFF"/>
        <w:tabs>
          <w:tab w:val="clear" w:pos="66"/>
          <w:tab w:val="left" w:pos="720"/>
          <w:tab w:val="num" w:pos="2880"/>
        </w:tabs>
        <w:suppressAutoHyphens/>
        <w:autoSpaceDE w:val="0"/>
        <w:ind w:left="720"/>
        <w:jc w:val="both"/>
        <w:rPr>
          <w:rFonts w:ascii="Arial" w:hAnsi="Arial" w:cs="Arial"/>
          <w:sz w:val="20"/>
        </w:rPr>
      </w:pPr>
      <w:r w:rsidRPr="0051615D">
        <w:rPr>
          <w:rFonts w:ascii="Arial" w:hAnsi="Arial" w:cs="Arial"/>
          <w:sz w:val="20"/>
        </w:rPr>
        <w:t>Irakaskuntza arautuko curriculum-irakasgaien tratamendu paraleloa egiten duten jarduerak.</w:t>
      </w:r>
    </w:p>
    <w:p w14:paraId="3B372219" w14:textId="1FC8CD93" w:rsidR="000C7370" w:rsidRPr="0051615D" w:rsidRDefault="000C7370" w:rsidP="0051615D">
      <w:pPr>
        <w:numPr>
          <w:ilvl w:val="3"/>
          <w:numId w:val="2"/>
        </w:numPr>
        <w:shd w:val="clear" w:color="auto" w:fill="FFFFFF"/>
        <w:tabs>
          <w:tab w:val="clear" w:pos="66"/>
          <w:tab w:val="left" w:pos="720"/>
          <w:tab w:val="num" w:pos="2880"/>
        </w:tabs>
        <w:suppressAutoHyphens/>
        <w:autoSpaceDE w:val="0"/>
        <w:ind w:left="720"/>
        <w:jc w:val="both"/>
        <w:rPr>
          <w:rFonts w:ascii="Arial" w:hAnsi="Arial" w:cs="Arial"/>
          <w:sz w:val="20"/>
        </w:rPr>
      </w:pPr>
      <w:r w:rsidRPr="0051615D">
        <w:rPr>
          <w:rFonts w:ascii="Arial" w:hAnsi="Arial" w:cs="Arial"/>
          <w:sz w:val="20"/>
        </w:rPr>
        <w:t>"Aguraingo Euskararen eguna" eta "Eskola Kirola" programako egitarauetan dauden ekintza guztiak, egitarau horiek toki erakundearen, Arabako Foru Aldundiaren eta ikastetxeen arteko tratamendua jasoko baitute.</w:t>
      </w:r>
    </w:p>
    <w:p w14:paraId="632699DE" w14:textId="77777777" w:rsidR="000C7370" w:rsidRPr="0051615D" w:rsidRDefault="000C7370" w:rsidP="0051615D">
      <w:pPr>
        <w:shd w:val="clear" w:color="auto" w:fill="FFFFFF"/>
        <w:tabs>
          <w:tab w:val="left" w:pos="720"/>
        </w:tabs>
        <w:suppressAutoHyphens/>
        <w:autoSpaceDE w:val="0"/>
        <w:jc w:val="both"/>
        <w:rPr>
          <w:rFonts w:ascii="Arial" w:hAnsi="Arial" w:cs="Arial"/>
          <w:bCs/>
          <w:sz w:val="20"/>
        </w:rPr>
      </w:pPr>
    </w:p>
    <w:p w14:paraId="07910C8A" w14:textId="77777777" w:rsidR="00815B14" w:rsidRPr="00262110" w:rsidRDefault="00815B14" w:rsidP="00815B14">
      <w:pPr>
        <w:shd w:val="clear" w:color="auto" w:fill="FFFFFF"/>
        <w:jc w:val="both"/>
        <w:rPr>
          <w:rFonts w:ascii="Arial" w:hAnsi="Arial" w:cs="Arial"/>
          <w:bCs/>
          <w:sz w:val="20"/>
        </w:rPr>
      </w:pPr>
    </w:p>
    <w:p w14:paraId="629ACB9E" w14:textId="4E626DA1" w:rsidR="00815B14" w:rsidRPr="00262110" w:rsidRDefault="00815B14" w:rsidP="00815B14">
      <w:pPr>
        <w:shd w:val="clear" w:color="auto" w:fill="FFFFFF"/>
        <w:jc w:val="center"/>
        <w:rPr>
          <w:rFonts w:ascii="Arial" w:hAnsi="Arial" w:cs="Arial"/>
          <w:b/>
          <w:sz w:val="20"/>
        </w:rPr>
      </w:pPr>
      <w:r w:rsidRPr="00262110">
        <w:rPr>
          <w:rFonts w:ascii="Arial" w:hAnsi="Arial" w:cs="Arial"/>
          <w:b/>
          <w:bCs/>
          <w:sz w:val="20"/>
        </w:rPr>
        <w:t xml:space="preserve"> II</w:t>
      </w:r>
      <w:r w:rsidR="000C7370" w:rsidRPr="00262110">
        <w:rPr>
          <w:rFonts w:ascii="Arial" w:hAnsi="Arial" w:cs="Arial"/>
          <w:b/>
          <w:bCs/>
          <w:sz w:val="20"/>
        </w:rPr>
        <w:t>. K</w:t>
      </w:r>
      <w:r w:rsidR="008D0B48" w:rsidRPr="00262110">
        <w:rPr>
          <w:rFonts w:ascii="Arial" w:hAnsi="Arial" w:cs="Arial"/>
          <w:b/>
          <w:bCs/>
          <w:sz w:val="20"/>
        </w:rPr>
        <w:t>apitulua</w:t>
      </w:r>
    </w:p>
    <w:p w14:paraId="67826328" w14:textId="77777777" w:rsidR="00815B14" w:rsidRPr="00262110" w:rsidRDefault="00815B14" w:rsidP="00815B14">
      <w:pPr>
        <w:shd w:val="clear" w:color="auto" w:fill="FFFFFF"/>
        <w:jc w:val="both"/>
        <w:rPr>
          <w:rFonts w:ascii="Arial" w:hAnsi="Arial" w:cs="Arial"/>
          <w:sz w:val="20"/>
        </w:rPr>
      </w:pPr>
    </w:p>
    <w:p w14:paraId="1022F1EA" w14:textId="235E5028" w:rsidR="00815B14" w:rsidRPr="008D0B48" w:rsidRDefault="000C7370" w:rsidP="00815B14">
      <w:pPr>
        <w:shd w:val="clear" w:color="auto" w:fill="FFFFFF"/>
        <w:jc w:val="center"/>
        <w:rPr>
          <w:rFonts w:ascii="Arial" w:hAnsi="Arial" w:cs="Arial"/>
          <w:b/>
          <w:bCs/>
          <w:sz w:val="20"/>
        </w:rPr>
      </w:pPr>
      <w:r w:rsidRPr="008D0B48">
        <w:rPr>
          <w:rFonts w:ascii="Arial" w:hAnsi="Arial" w:cs="Arial"/>
          <w:b/>
          <w:bCs/>
          <w:sz w:val="20"/>
        </w:rPr>
        <w:t>B</w:t>
      </w:r>
      <w:r w:rsidR="008D0B48" w:rsidRPr="008D0B48">
        <w:rPr>
          <w:rFonts w:ascii="Arial" w:hAnsi="Arial" w:cs="Arial"/>
          <w:b/>
          <w:bCs/>
          <w:sz w:val="20"/>
        </w:rPr>
        <w:t>etekizunak</w:t>
      </w:r>
    </w:p>
    <w:p w14:paraId="27A76591" w14:textId="77777777" w:rsidR="00815B14" w:rsidRPr="00262110" w:rsidRDefault="00815B14" w:rsidP="00815B14">
      <w:pPr>
        <w:shd w:val="clear" w:color="auto" w:fill="FFFFFF"/>
        <w:jc w:val="both"/>
        <w:rPr>
          <w:rFonts w:ascii="Arial" w:hAnsi="Arial" w:cs="Arial"/>
          <w:sz w:val="20"/>
          <w:u w:val="single"/>
        </w:rPr>
      </w:pPr>
    </w:p>
    <w:p w14:paraId="5BF0310F" w14:textId="351FE75A" w:rsidR="00815B14" w:rsidRPr="00262110" w:rsidRDefault="000C7370" w:rsidP="00087096">
      <w:pPr>
        <w:shd w:val="clear" w:color="auto" w:fill="FFFFFF"/>
        <w:spacing w:after="120"/>
        <w:jc w:val="both"/>
        <w:rPr>
          <w:rFonts w:ascii="Arial" w:hAnsi="Arial" w:cs="Arial"/>
          <w:sz w:val="20"/>
        </w:rPr>
      </w:pPr>
      <w:r w:rsidRPr="00262110">
        <w:rPr>
          <w:rFonts w:ascii="Arial" w:hAnsi="Arial" w:cs="Arial"/>
          <w:sz w:val="20"/>
        </w:rPr>
        <w:t>2. Artikulua</w:t>
      </w:r>
    </w:p>
    <w:p w14:paraId="4132A95D" w14:textId="597FFBB2"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1.-) </w:t>
      </w:r>
      <w:r w:rsidR="000C7370" w:rsidRPr="00262110">
        <w:rPr>
          <w:rFonts w:ascii="Arial" w:hAnsi="Arial" w:cs="Arial"/>
          <w:sz w:val="20"/>
        </w:rPr>
        <w:t>Ikastetxe publikoetako eta itunpeko ikastetxeetako ikasleen gurasoen elkarteek eskatu ahal izango dituzte laguntza hauek, zuzenbidearen arabera eratuta badaude, indarreko araudiari lotzen zaizkien xedeak badituzte, eta dagokien erregistroan inskribatuta badaude, ikasleen gurasoen irakaskuntza elkarte gisa, Euskal Autonomia Erkidegoko ikasleen gurasoen elkarteak arautzen dituen otsailaren 10eko 66/1987 Dekretuak 6. eta 11. artikuluetan ezartzen duen moduan (1987ko apirilaren 7ko EHAA).</w:t>
      </w:r>
    </w:p>
    <w:p w14:paraId="5C7BA66D" w14:textId="77777777" w:rsidR="006E1069" w:rsidRPr="00262110" w:rsidRDefault="006E1069" w:rsidP="00815B14">
      <w:pPr>
        <w:shd w:val="clear" w:color="auto" w:fill="FFFFFF"/>
        <w:jc w:val="both"/>
        <w:rPr>
          <w:rFonts w:ascii="Arial" w:hAnsi="Arial" w:cs="Arial"/>
          <w:sz w:val="20"/>
        </w:rPr>
      </w:pPr>
    </w:p>
    <w:p w14:paraId="1C6F7FBB" w14:textId="0C64B33F" w:rsidR="00815B14" w:rsidRPr="00262110" w:rsidRDefault="00815B14" w:rsidP="00815B14">
      <w:pPr>
        <w:shd w:val="clear" w:color="auto" w:fill="FFFFFF"/>
        <w:jc w:val="both"/>
        <w:rPr>
          <w:rFonts w:ascii="Verdana" w:hAnsi="Verdana"/>
          <w:color w:val="666666"/>
          <w:sz w:val="18"/>
          <w:szCs w:val="18"/>
        </w:rPr>
      </w:pPr>
      <w:r w:rsidRPr="00262110">
        <w:rPr>
          <w:rFonts w:ascii="Arial" w:hAnsi="Arial" w:cs="Arial"/>
          <w:sz w:val="20"/>
        </w:rPr>
        <w:lastRenderedPageBreak/>
        <w:t xml:space="preserve">2.-) </w:t>
      </w:r>
      <w:r w:rsidR="006E1069" w:rsidRPr="00262110">
        <w:rPr>
          <w:rFonts w:ascii="Arial" w:hAnsi="Arial" w:cs="Arial"/>
          <w:sz w:val="20"/>
        </w:rPr>
        <w:t>Ezarritakoa betetzeko, deialdi honetara bildu nahi duten elkarteek dagokien elkarteen erregistroan inskribatuta egon beharko dute eskabideak aurkezteko epea amaitu baino lehen.</w:t>
      </w:r>
    </w:p>
    <w:p w14:paraId="5D1F9029" w14:textId="77777777" w:rsidR="006E1069" w:rsidRPr="00262110" w:rsidRDefault="006E1069" w:rsidP="00815B14">
      <w:pPr>
        <w:shd w:val="clear" w:color="auto" w:fill="FFFFFF"/>
        <w:jc w:val="both"/>
        <w:rPr>
          <w:rFonts w:ascii="Arial" w:hAnsi="Arial" w:cs="Arial"/>
          <w:sz w:val="20"/>
        </w:rPr>
      </w:pPr>
    </w:p>
    <w:p w14:paraId="451F02FF" w14:textId="479E8FA4" w:rsidR="003670BE" w:rsidRPr="00262110" w:rsidRDefault="00815B14" w:rsidP="00815B14">
      <w:pPr>
        <w:shd w:val="clear" w:color="auto" w:fill="FFFFFF"/>
        <w:jc w:val="both"/>
        <w:rPr>
          <w:rFonts w:ascii="Arial" w:hAnsi="Arial" w:cs="Arial"/>
          <w:sz w:val="20"/>
        </w:rPr>
      </w:pPr>
      <w:r w:rsidRPr="00262110">
        <w:rPr>
          <w:rFonts w:ascii="Arial" w:hAnsi="Arial" w:cs="Arial"/>
          <w:sz w:val="20"/>
        </w:rPr>
        <w:t xml:space="preserve">3.-) </w:t>
      </w:r>
      <w:r w:rsidR="003670BE" w:rsidRPr="00262110">
        <w:rPr>
          <w:rFonts w:ascii="Arial" w:hAnsi="Arial" w:cs="Arial"/>
          <w:sz w:val="20"/>
        </w:rPr>
        <w:t>Ez da onartuko ikastetxearen izenean edo ikasle taldeen izenean aurkeztutako eskaerarik, ez baldin bada kasuan kasuko ikastetxeko ikasleen gurasoen elkarteen esparrukoa, guraso elkarteak baitira deialdi honetako onuradun bakarrak, hura gauzatu edo/eta eskatu bitartean.</w:t>
      </w:r>
    </w:p>
    <w:p w14:paraId="02D1C406" w14:textId="77777777" w:rsidR="00815B14" w:rsidRPr="00262110" w:rsidRDefault="00815B14" w:rsidP="00815B14">
      <w:pPr>
        <w:shd w:val="clear" w:color="auto" w:fill="FFFFFF"/>
        <w:jc w:val="both"/>
        <w:rPr>
          <w:rFonts w:ascii="Arial" w:hAnsi="Arial" w:cs="Arial"/>
          <w:bCs/>
          <w:sz w:val="20"/>
        </w:rPr>
      </w:pPr>
    </w:p>
    <w:p w14:paraId="4459CEC8" w14:textId="522C012D" w:rsidR="00815B14" w:rsidRPr="00262110" w:rsidRDefault="00815B14" w:rsidP="00815B14">
      <w:pPr>
        <w:shd w:val="clear" w:color="auto" w:fill="FFFFFF"/>
        <w:jc w:val="center"/>
        <w:rPr>
          <w:rFonts w:ascii="Arial" w:hAnsi="Arial" w:cs="Arial"/>
          <w:b/>
          <w:bCs/>
          <w:sz w:val="20"/>
        </w:rPr>
      </w:pPr>
      <w:r w:rsidRPr="00262110">
        <w:rPr>
          <w:rFonts w:ascii="Arial" w:hAnsi="Arial" w:cs="Arial"/>
          <w:b/>
          <w:bCs/>
          <w:sz w:val="20"/>
        </w:rPr>
        <w:t>III</w:t>
      </w:r>
      <w:r w:rsidR="003670BE" w:rsidRPr="00262110">
        <w:rPr>
          <w:rFonts w:ascii="Arial" w:hAnsi="Arial" w:cs="Arial"/>
          <w:b/>
          <w:bCs/>
          <w:sz w:val="20"/>
        </w:rPr>
        <w:t>. K</w:t>
      </w:r>
      <w:r w:rsidR="008D0B48" w:rsidRPr="00262110">
        <w:rPr>
          <w:rFonts w:ascii="Arial" w:hAnsi="Arial" w:cs="Arial"/>
          <w:b/>
          <w:bCs/>
          <w:sz w:val="20"/>
        </w:rPr>
        <w:t>apitulua</w:t>
      </w:r>
    </w:p>
    <w:p w14:paraId="445E95C4" w14:textId="77777777" w:rsidR="00815B14" w:rsidRPr="00262110" w:rsidRDefault="00815B14" w:rsidP="00815B14">
      <w:pPr>
        <w:shd w:val="clear" w:color="auto" w:fill="FFFFFF"/>
        <w:jc w:val="center"/>
        <w:rPr>
          <w:rFonts w:ascii="Arial" w:hAnsi="Arial" w:cs="Arial"/>
          <w:sz w:val="20"/>
          <w:u w:val="single"/>
        </w:rPr>
      </w:pPr>
    </w:p>
    <w:p w14:paraId="7BA45924" w14:textId="12D3F21D" w:rsidR="00815B14" w:rsidRPr="008D0B48" w:rsidRDefault="003670BE" w:rsidP="00815B14">
      <w:pPr>
        <w:shd w:val="clear" w:color="auto" w:fill="FFFFFF"/>
        <w:jc w:val="center"/>
        <w:rPr>
          <w:rFonts w:ascii="Arial" w:hAnsi="Arial" w:cs="Arial"/>
          <w:b/>
          <w:bCs/>
          <w:sz w:val="20"/>
        </w:rPr>
      </w:pPr>
      <w:r w:rsidRPr="008D0B48">
        <w:rPr>
          <w:rFonts w:ascii="Arial" w:hAnsi="Arial" w:cs="Arial"/>
          <w:b/>
          <w:bCs/>
          <w:sz w:val="20"/>
        </w:rPr>
        <w:t>E</w:t>
      </w:r>
      <w:r w:rsidR="008D0B48" w:rsidRPr="008D0B48">
        <w:rPr>
          <w:rFonts w:ascii="Arial" w:hAnsi="Arial" w:cs="Arial"/>
          <w:b/>
          <w:bCs/>
          <w:sz w:val="20"/>
        </w:rPr>
        <w:t>skaerak eta aurkezteko epea</w:t>
      </w:r>
    </w:p>
    <w:p w14:paraId="6AFCAB38" w14:textId="77777777" w:rsidR="00815B14" w:rsidRPr="00262110" w:rsidRDefault="00815B14" w:rsidP="00815B14">
      <w:pPr>
        <w:shd w:val="clear" w:color="auto" w:fill="FFFFFF"/>
        <w:jc w:val="both"/>
        <w:rPr>
          <w:rFonts w:ascii="Arial" w:hAnsi="Arial" w:cs="Arial"/>
          <w:sz w:val="20"/>
          <w:u w:val="single"/>
        </w:rPr>
      </w:pPr>
    </w:p>
    <w:p w14:paraId="35DDB18E" w14:textId="7BA4BE04" w:rsidR="003670BE" w:rsidRPr="00262110" w:rsidRDefault="003670BE" w:rsidP="00087096">
      <w:pPr>
        <w:shd w:val="clear" w:color="auto" w:fill="FFFFFF"/>
        <w:spacing w:after="120"/>
        <w:jc w:val="both"/>
        <w:rPr>
          <w:rFonts w:ascii="Arial" w:hAnsi="Arial" w:cs="Arial"/>
          <w:sz w:val="20"/>
        </w:rPr>
      </w:pPr>
      <w:r w:rsidRPr="00262110">
        <w:rPr>
          <w:rFonts w:ascii="Arial" w:hAnsi="Arial" w:cs="Arial"/>
          <w:sz w:val="20"/>
        </w:rPr>
        <w:t>3. Artikulua</w:t>
      </w:r>
      <w:r w:rsidR="00815B14" w:rsidRPr="00262110">
        <w:rPr>
          <w:rFonts w:ascii="Arial" w:hAnsi="Arial" w:cs="Arial"/>
          <w:sz w:val="20"/>
        </w:rPr>
        <w:t xml:space="preserve"> </w:t>
      </w:r>
    </w:p>
    <w:p w14:paraId="3A3E9333" w14:textId="47B8854A" w:rsidR="00815B14" w:rsidRDefault="003670BE" w:rsidP="00815B14">
      <w:pPr>
        <w:shd w:val="clear" w:color="auto" w:fill="FFFFFF"/>
        <w:jc w:val="both"/>
        <w:rPr>
          <w:rFonts w:ascii="Arial" w:hAnsi="Arial" w:cs="Arial"/>
          <w:sz w:val="20"/>
        </w:rPr>
      </w:pPr>
      <w:r w:rsidRPr="00262110">
        <w:rPr>
          <w:rFonts w:ascii="Arial" w:hAnsi="Arial" w:cs="Arial"/>
          <w:sz w:val="20"/>
        </w:rPr>
        <w:t>Eskaera, ikasleen gurasoen elkarteko lehendakariak sinatuta eta Aguraingo Udaleko alkateari zuzenduta</w:t>
      </w:r>
      <w:r w:rsidRPr="008D0B48">
        <w:rPr>
          <w:rFonts w:ascii="Arial" w:hAnsi="Arial" w:cs="Arial"/>
          <w:sz w:val="20"/>
        </w:rPr>
        <w:t xml:space="preserve">, </w:t>
      </w:r>
      <w:proofErr w:type="spellStart"/>
      <w:r w:rsidR="008D0B48" w:rsidRPr="008D0B48">
        <w:rPr>
          <w:rFonts w:ascii="Arial" w:hAnsi="Arial" w:cs="Arial"/>
          <w:sz w:val="20"/>
        </w:rPr>
        <w:t>telematikoki</w:t>
      </w:r>
      <w:proofErr w:type="spellEnd"/>
      <w:r w:rsidR="008D0B48" w:rsidRPr="008D0B48">
        <w:rPr>
          <w:rFonts w:ascii="Arial" w:hAnsi="Arial" w:cs="Arial"/>
          <w:sz w:val="20"/>
        </w:rPr>
        <w:t xml:space="preserve"> </w:t>
      </w:r>
      <w:r w:rsidRPr="008D0B48">
        <w:rPr>
          <w:rFonts w:ascii="Arial" w:hAnsi="Arial" w:cs="Arial"/>
          <w:sz w:val="20"/>
        </w:rPr>
        <w:t xml:space="preserve">aurkeztuko da. </w:t>
      </w:r>
      <w:r w:rsidRPr="00262110">
        <w:rPr>
          <w:rFonts w:ascii="Arial" w:hAnsi="Arial" w:cs="Arial"/>
          <w:sz w:val="20"/>
        </w:rPr>
        <w:t>Deialdi honen I. eranskinean dagoen eredua erabiliko da eskaera egiteko:</w:t>
      </w:r>
    </w:p>
    <w:p w14:paraId="359D65F3" w14:textId="77777777" w:rsidR="00087096" w:rsidRPr="00262110" w:rsidRDefault="00087096" w:rsidP="00815B14">
      <w:pPr>
        <w:shd w:val="clear" w:color="auto" w:fill="FFFFFF"/>
        <w:jc w:val="both"/>
        <w:rPr>
          <w:rFonts w:ascii="Arial" w:hAnsi="Arial" w:cs="Arial"/>
          <w:sz w:val="20"/>
        </w:rPr>
      </w:pPr>
    </w:p>
    <w:p w14:paraId="0DA1D9FB" w14:textId="2EE6F42D" w:rsidR="00815B14" w:rsidRPr="00262110" w:rsidRDefault="00815B14" w:rsidP="00815B14">
      <w:pPr>
        <w:shd w:val="clear" w:color="auto" w:fill="FFFFFF"/>
        <w:ind w:left="708"/>
        <w:jc w:val="both"/>
        <w:rPr>
          <w:rFonts w:ascii="Arial" w:hAnsi="Arial" w:cs="Arial"/>
          <w:sz w:val="20"/>
        </w:rPr>
      </w:pPr>
      <w:r w:rsidRPr="00262110">
        <w:rPr>
          <w:rFonts w:ascii="Arial" w:hAnsi="Arial" w:cs="Arial"/>
          <w:sz w:val="20"/>
        </w:rPr>
        <w:t xml:space="preserve">a) </w:t>
      </w:r>
      <w:r w:rsidR="003670BE" w:rsidRPr="00262110">
        <w:rPr>
          <w:rFonts w:ascii="Arial" w:hAnsi="Arial" w:cs="Arial"/>
          <w:sz w:val="20"/>
        </w:rPr>
        <w:t>I. eranskineko eredua, behar bezala beteta.</w:t>
      </w:r>
    </w:p>
    <w:p w14:paraId="15342C7B" w14:textId="03244692" w:rsidR="00815B14" w:rsidRPr="00262110" w:rsidRDefault="00815B14" w:rsidP="00815B14">
      <w:pPr>
        <w:shd w:val="clear" w:color="auto" w:fill="FFFFFF"/>
        <w:ind w:left="708"/>
        <w:jc w:val="both"/>
        <w:rPr>
          <w:rFonts w:ascii="Arial" w:hAnsi="Arial" w:cs="Arial"/>
          <w:sz w:val="20"/>
        </w:rPr>
      </w:pPr>
      <w:r w:rsidRPr="00262110">
        <w:rPr>
          <w:rFonts w:ascii="Arial" w:hAnsi="Arial" w:cs="Arial"/>
          <w:sz w:val="20"/>
        </w:rPr>
        <w:t xml:space="preserve">b) </w:t>
      </w:r>
      <w:r w:rsidR="003670BE" w:rsidRPr="00262110">
        <w:rPr>
          <w:rFonts w:ascii="Arial" w:hAnsi="Arial" w:cs="Arial"/>
          <w:sz w:val="20"/>
        </w:rPr>
        <w:t>Elkarteen erregistroan inskribatu izanaren froga-agiria.</w:t>
      </w:r>
    </w:p>
    <w:p w14:paraId="0D9B2A4D" w14:textId="09B0AB1B" w:rsidR="00815B14" w:rsidRPr="00262110" w:rsidRDefault="00815B14" w:rsidP="00815B14">
      <w:pPr>
        <w:shd w:val="clear" w:color="auto" w:fill="FFFFFF"/>
        <w:ind w:left="708"/>
        <w:jc w:val="both"/>
        <w:rPr>
          <w:rFonts w:ascii="Arial" w:hAnsi="Arial" w:cs="Arial"/>
          <w:sz w:val="20"/>
        </w:rPr>
      </w:pPr>
      <w:r w:rsidRPr="00262110">
        <w:rPr>
          <w:rFonts w:ascii="Arial" w:hAnsi="Arial" w:cs="Arial"/>
          <w:sz w:val="20"/>
        </w:rPr>
        <w:t xml:space="preserve">c) </w:t>
      </w:r>
      <w:r w:rsidR="003670BE" w:rsidRPr="00262110">
        <w:rPr>
          <w:rFonts w:ascii="Arial" w:hAnsi="Arial" w:cs="Arial"/>
          <w:sz w:val="20"/>
        </w:rPr>
        <w:t>202</w:t>
      </w:r>
      <w:r w:rsidR="0051615D">
        <w:rPr>
          <w:rFonts w:ascii="Arial" w:hAnsi="Arial" w:cs="Arial"/>
          <w:sz w:val="20"/>
        </w:rPr>
        <w:t>5-</w:t>
      </w:r>
      <w:r w:rsidR="003670BE" w:rsidRPr="00262110">
        <w:rPr>
          <w:rFonts w:ascii="Arial" w:hAnsi="Arial" w:cs="Arial"/>
          <w:sz w:val="20"/>
        </w:rPr>
        <w:t>202</w:t>
      </w:r>
      <w:r w:rsidR="0051615D">
        <w:rPr>
          <w:rFonts w:ascii="Arial" w:hAnsi="Arial" w:cs="Arial"/>
          <w:sz w:val="20"/>
        </w:rPr>
        <w:t>6</w:t>
      </w:r>
      <w:r w:rsidR="003670BE" w:rsidRPr="00262110">
        <w:rPr>
          <w:rFonts w:ascii="Arial" w:hAnsi="Arial" w:cs="Arial"/>
          <w:sz w:val="20"/>
        </w:rPr>
        <w:t xml:space="preserve"> ikasturtean elkarteak zenbat kide dituen guztira.</w:t>
      </w:r>
    </w:p>
    <w:p w14:paraId="74A6EB4A" w14:textId="59A0EC98" w:rsidR="003670BE" w:rsidRPr="00262110" w:rsidRDefault="00815B14" w:rsidP="003670BE">
      <w:pPr>
        <w:shd w:val="clear" w:color="auto" w:fill="FFFFFF"/>
        <w:ind w:left="708"/>
        <w:jc w:val="both"/>
        <w:rPr>
          <w:rFonts w:ascii="Arial" w:hAnsi="Arial" w:cs="Arial"/>
          <w:sz w:val="20"/>
        </w:rPr>
      </w:pPr>
      <w:r w:rsidRPr="00262110">
        <w:rPr>
          <w:rFonts w:ascii="Arial" w:hAnsi="Arial" w:cs="Arial"/>
          <w:sz w:val="20"/>
        </w:rPr>
        <w:t xml:space="preserve">d) </w:t>
      </w:r>
      <w:r w:rsidR="003670BE" w:rsidRPr="00262110">
        <w:rPr>
          <w:rFonts w:ascii="Arial" w:hAnsi="Arial" w:cs="Arial"/>
          <w:sz w:val="20"/>
        </w:rPr>
        <w:t>202</w:t>
      </w:r>
      <w:r w:rsidR="0051615D">
        <w:rPr>
          <w:rFonts w:ascii="Arial" w:hAnsi="Arial" w:cs="Arial"/>
          <w:sz w:val="20"/>
        </w:rPr>
        <w:t>4-</w:t>
      </w:r>
      <w:r w:rsidR="003670BE" w:rsidRPr="00262110">
        <w:rPr>
          <w:rFonts w:ascii="Arial" w:hAnsi="Arial" w:cs="Arial"/>
          <w:sz w:val="20"/>
        </w:rPr>
        <w:t>202</w:t>
      </w:r>
      <w:r w:rsidR="0051615D">
        <w:rPr>
          <w:rFonts w:ascii="Arial" w:hAnsi="Arial" w:cs="Arial"/>
          <w:sz w:val="20"/>
        </w:rPr>
        <w:t>5</w:t>
      </w:r>
      <w:r w:rsidR="003670BE" w:rsidRPr="00262110">
        <w:rPr>
          <w:rFonts w:ascii="Arial" w:hAnsi="Arial" w:cs="Arial"/>
          <w:sz w:val="20"/>
        </w:rPr>
        <w:t xml:space="preserve"> ikasturtean guztira zenbat ikasle egon diren ikastetxean matrikulatuta, eta 202</w:t>
      </w:r>
      <w:r w:rsidR="0051615D">
        <w:rPr>
          <w:rFonts w:ascii="Arial" w:hAnsi="Arial" w:cs="Arial"/>
          <w:sz w:val="20"/>
        </w:rPr>
        <w:t>5-</w:t>
      </w:r>
      <w:r w:rsidR="003670BE" w:rsidRPr="00262110">
        <w:rPr>
          <w:rFonts w:ascii="Arial" w:hAnsi="Arial" w:cs="Arial"/>
          <w:sz w:val="20"/>
        </w:rPr>
        <w:t>202</w:t>
      </w:r>
      <w:r w:rsidR="0051615D">
        <w:rPr>
          <w:rFonts w:ascii="Arial" w:hAnsi="Arial" w:cs="Arial"/>
          <w:sz w:val="20"/>
        </w:rPr>
        <w:t>6</w:t>
      </w:r>
      <w:r w:rsidR="003670BE" w:rsidRPr="00262110">
        <w:rPr>
          <w:rFonts w:ascii="Arial" w:hAnsi="Arial" w:cs="Arial"/>
          <w:sz w:val="20"/>
        </w:rPr>
        <w:t xml:space="preserve"> ikasturtean guztira zenbat ikasle dauden ikastetxean </w:t>
      </w:r>
      <w:proofErr w:type="spellStart"/>
      <w:r w:rsidR="003670BE" w:rsidRPr="00262110">
        <w:rPr>
          <w:rFonts w:ascii="Arial" w:hAnsi="Arial" w:cs="Arial"/>
          <w:sz w:val="20"/>
        </w:rPr>
        <w:t>aurrematrikulatuta</w:t>
      </w:r>
      <w:proofErr w:type="spellEnd"/>
      <w:r w:rsidR="003670BE" w:rsidRPr="00262110">
        <w:rPr>
          <w:rFonts w:ascii="Arial" w:hAnsi="Arial" w:cs="Arial"/>
          <w:sz w:val="20"/>
        </w:rPr>
        <w:t xml:space="preserve"> edo matrikulatuta.</w:t>
      </w:r>
    </w:p>
    <w:p w14:paraId="6E6593E6" w14:textId="7B6B4CCB" w:rsidR="003670BE" w:rsidRPr="00262110" w:rsidRDefault="00815B14" w:rsidP="003670BE">
      <w:pPr>
        <w:shd w:val="clear" w:color="auto" w:fill="FFFFFF"/>
        <w:ind w:left="708"/>
        <w:jc w:val="both"/>
        <w:rPr>
          <w:rFonts w:ascii="Arial" w:hAnsi="Arial" w:cs="Arial"/>
          <w:sz w:val="20"/>
        </w:rPr>
      </w:pPr>
      <w:r w:rsidRPr="00262110">
        <w:rPr>
          <w:rFonts w:ascii="Arial" w:hAnsi="Arial" w:cs="Arial"/>
          <w:sz w:val="20"/>
        </w:rPr>
        <w:t xml:space="preserve">e) </w:t>
      </w:r>
      <w:r w:rsidR="003670BE" w:rsidRPr="00262110">
        <w:rPr>
          <w:rFonts w:ascii="Arial" w:hAnsi="Arial" w:cs="Arial"/>
          <w:sz w:val="20"/>
        </w:rPr>
        <w:t xml:space="preserve">Eskola </w:t>
      </w:r>
      <w:r w:rsidR="008D0B48">
        <w:rPr>
          <w:rFonts w:ascii="Arial" w:hAnsi="Arial" w:cs="Arial"/>
          <w:sz w:val="20"/>
        </w:rPr>
        <w:t>k</w:t>
      </w:r>
      <w:r w:rsidR="003670BE" w:rsidRPr="00262110">
        <w:rPr>
          <w:rFonts w:ascii="Arial" w:hAnsi="Arial" w:cs="Arial"/>
          <w:sz w:val="20"/>
        </w:rPr>
        <w:t>ontseiluko idazkariak egindako akta. Bertan ziurtatuko da kontseilu horrek onartu egin duela ikasleen gurasoen elkarteko lehendakariak aurkeztutako eskaera, 202</w:t>
      </w:r>
      <w:r w:rsidR="0051615D">
        <w:rPr>
          <w:rFonts w:ascii="Arial" w:hAnsi="Arial" w:cs="Arial"/>
          <w:sz w:val="20"/>
        </w:rPr>
        <w:t>5-</w:t>
      </w:r>
      <w:r w:rsidR="003670BE" w:rsidRPr="00262110">
        <w:rPr>
          <w:rFonts w:ascii="Arial" w:hAnsi="Arial" w:cs="Arial"/>
          <w:sz w:val="20"/>
        </w:rPr>
        <w:t>202</w:t>
      </w:r>
      <w:r w:rsidR="0051615D">
        <w:rPr>
          <w:rFonts w:ascii="Arial" w:hAnsi="Arial" w:cs="Arial"/>
          <w:sz w:val="20"/>
        </w:rPr>
        <w:t>6</w:t>
      </w:r>
      <w:r w:rsidR="003670BE" w:rsidRPr="00262110">
        <w:rPr>
          <w:rFonts w:ascii="Arial" w:hAnsi="Arial" w:cs="Arial"/>
          <w:sz w:val="20"/>
        </w:rPr>
        <w:t xml:space="preserve"> ikasturterako proposatutako eskolaz kanpoko jarduerak garatzeko dena.</w:t>
      </w:r>
    </w:p>
    <w:p w14:paraId="04CD5D02" w14:textId="211D7F77" w:rsidR="003670BE" w:rsidRPr="00262110" w:rsidRDefault="00815B14" w:rsidP="003670BE">
      <w:pPr>
        <w:shd w:val="clear" w:color="auto" w:fill="FFFFFF"/>
        <w:ind w:left="708"/>
        <w:jc w:val="both"/>
        <w:rPr>
          <w:rFonts w:ascii="Arial" w:hAnsi="Arial" w:cs="Arial"/>
          <w:sz w:val="20"/>
          <w:u w:val="single"/>
        </w:rPr>
      </w:pPr>
      <w:r w:rsidRPr="00262110">
        <w:rPr>
          <w:rFonts w:ascii="Arial" w:hAnsi="Arial" w:cs="Arial"/>
          <w:sz w:val="20"/>
        </w:rPr>
        <w:t xml:space="preserve">f) </w:t>
      </w:r>
      <w:r w:rsidR="003670BE" w:rsidRPr="00262110">
        <w:rPr>
          <w:rFonts w:ascii="Arial" w:hAnsi="Arial" w:cs="Arial"/>
          <w:sz w:val="20"/>
        </w:rPr>
        <w:t>Jardueren zerrenda, eta jarduerak finantzatzeko aurrekontua, behar bezala xehakatuta.</w:t>
      </w:r>
    </w:p>
    <w:p w14:paraId="1777F582" w14:textId="4510B292" w:rsidR="003670BE" w:rsidRPr="00262110" w:rsidRDefault="00815B14" w:rsidP="008D0F02">
      <w:pPr>
        <w:ind w:left="709"/>
        <w:jc w:val="both"/>
        <w:rPr>
          <w:rFonts w:ascii="Arial" w:hAnsi="Arial" w:cs="Arial"/>
          <w:sz w:val="20"/>
        </w:rPr>
      </w:pPr>
      <w:r w:rsidRPr="00262110">
        <w:rPr>
          <w:rFonts w:ascii="Arial" w:hAnsi="Arial" w:cs="Arial"/>
          <w:sz w:val="20"/>
        </w:rPr>
        <w:t xml:space="preserve">g) </w:t>
      </w:r>
      <w:r w:rsidR="003670BE" w:rsidRPr="00262110">
        <w:rPr>
          <w:rFonts w:ascii="Arial" w:hAnsi="Arial" w:cs="Arial"/>
          <w:sz w:val="20"/>
        </w:rPr>
        <w:t xml:space="preserve">Zerbitzu teknikoek edo organo kudeatzaileak automatikoki egiaztatuko dute zerga betebeharrak eta Gizarte </w:t>
      </w:r>
      <w:proofErr w:type="spellStart"/>
      <w:r w:rsidR="003670BE" w:rsidRPr="00262110">
        <w:rPr>
          <w:rFonts w:ascii="Arial" w:hAnsi="Arial" w:cs="Arial"/>
          <w:sz w:val="20"/>
        </w:rPr>
        <w:t>Segurantzarekikoak</w:t>
      </w:r>
      <w:proofErr w:type="spellEnd"/>
      <w:r w:rsidR="003670BE" w:rsidRPr="00262110">
        <w:rPr>
          <w:rFonts w:ascii="Arial" w:hAnsi="Arial" w:cs="Arial"/>
          <w:sz w:val="20"/>
        </w:rPr>
        <w:t xml:space="preserve"> egunean dituztela, bai eta nortasuna ere (nortasun agiri nazionala/identifikazio fiskaleko zenbakia). Hala ere, erakunde eskatzaileak berariaz egin diezaioke uko egiaztapen horri, eta, hala egiten badu, adierazitako dokumentazioa aurkeztu beharko du. Gainera, bat etorriz Administrazio Publikoen Administrazio Prozedura Erkidearen urriaren 1eko 39/2015 Legearen 28. artikuluaren 2. paragrafoan xedatutakoarekin, dirulaguntzaren eskaera aurkezteak berekin dakar eskatzaileak baimena ematea Aguraingo Udalari zuzenean eskura dezan beste edozein administrazio publikok egindako dokumentazio guztia.</w:t>
      </w:r>
    </w:p>
    <w:p w14:paraId="74A14C97" w14:textId="541DF9B4" w:rsidR="008D0F02" w:rsidRPr="00262110" w:rsidRDefault="00815B14" w:rsidP="00D0738D">
      <w:pPr>
        <w:ind w:left="709"/>
        <w:jc w:val="both"/>
        <w:rPr>
          <w:rFonts w:ascii="Arial" w:hAnsi="Arial" w:cs="Arial"/>
          <w:sz w:val="20"/>
        </w:rPr>
      </w:pPr>
      <w:r w:rsidRPr="00262110">
        <w:rPr>
          <w:rFonts w:ascii="Arial" w:hAnsi="Arial" w:cs="Arial"/>
          <w:sz w:val="20"/>
        </w:rPr>
        <w:t xml:space="preserve">h) </w:t>
      </w:r>
      <w:r w:rsidR="008D0F02" w:rsidRPr="00262110">
        <w:rPr>
          <w:rFonts w:ascii="Arial" w:hAnsi="Arial" w:cs="Arial"/>
          <w:sz w:val="20"/>
        </w:rPr>
        <w:t>Erakunde eskatzaileak administrazio honetan edo beste edozein administrazio publikotan aurkeztu badu eskatutako dokumentazioa, eta aldaketarik ez dela egin berariaz adierazten badu, ez du aurkeztu beharko dokumentazio hori, bat etorriz urriaren 1eko 39/2015 Legearen 28. artikuluaren 3. paragrafoan xedatutakoarekin. Hala ere, dokumentu horiek noiz eta zer administrazio organotan aurkeztu dituen adierazi beharko du. Eskabidea aurkezteak berekin dakar baimena ematea organo kudeatzaileari dokumentazio hori eskura dezan, baina horrek ez du esan nahi baimena berariaz ukatu ezin denik. Kasu horretan, adierazitako dokumentazioa aurkeztu beharko da.</w:t>
      </w:r>
    </w:p>
    <w:p w14:paraId="42E8E346" w14:textId="77777777" w:rsidR="00815B14" w:rsidRPr="00262110" w:rsidRDefault="00815B14" w:rsidP="00815B14">
      <w:pPr>
        <w:shd w:val="clear" w:color="auto" w:fill="FFFFFF"/>
        <w:ind w:left="708"/>
        <w:jc w:val="both"/>
        <w:rPr>
          <w:rFonts w:ascii="Arial" w:hAnsi="Arial" w:cs="Arial"/>
          <w:sz w:val="20"/>
        </w:rPr>
      </w:pPr>
    </w:p>
    <w:p w14:paraId="7B63BB4F" w14:textId="77777777" w:rsidR="00815B14" w:rsidRPr="00262110" w:rsidRDefault="00815B14" w:rsidP="00815B14">
      <w:pPr>
        <w:shd w:val="clear" w:color="auto" w:fill="FFFFFF"/>
        <w:jc w:val="both"/>
        <w:rPr>
          <w:rFonts w:ascii="Arial" w:hAnsi="Arial" w:cs="Arial"/>
          <w:sz w:val="20"/>
          <w:u w:val="single"/>
        </w:rPr>
      </w:pPr>
    </w:p>
    <w:p w14:paraId="3190F90A" w14:textId="504E37BB" w:rsidR="00D0738D" w:rsidRPr="00262110" w:rsidRDefault="00D0738D" w:rsidP="00087096">
      <w:pPr>
        <w:shd w:val="clear" w:color="auto" w:fill="FFFFFF"/>
        <w:spacing w:after="120"/>
        <w:jc w:val="both"/>
        <w:rPr>
          <w:rFonts w:ascii="Arial" w:hAnsi="Arial" w:cs="Arial"/>
          <w:sz w:val="20"/>
        </w:rPr>
      </w:pPr>
      <w:r w:rsidRPr="00262110">
        <w:rPr>
          <w:rFonts w:ascii="Arial" w:hAnsi="Arial" w:cs="Arial"/>
          <w:sz w:val="20"/>
        </w:rPr>
        <w:t>4. Artikulua</w:t>
      </w:r>
    </w:p>
    <w:p w14:paraId="52BD68B8" w14:textId="60798931" w:rsidR="00D0738D" w:rsidRPr="00262110" w:rsidRDefault="00D0738D" w:rsidP="00815B14">
      <w:pPr>
        <w:shd w:val="clear" w:color="auto" w:fill="FFFFFF"/>
        <w:jc w:val="both"/>
        <w:rPr>
          <w:rFonts w:ascii="Arial" w:hAnsi="Arial" w:cs="Arial"/>
          <w:sz w:val="20"/>
        </w:rPr>
      </w:pPr>
      <w:r w:rsidRPr="00262110">
        <w:rPr>
          <w:rFonts w:ascii="Arial" w:hAnsi="Arial" w:cs="Arial"/>
          <w:sz w:val="20"/>
        </w:rPr>
        <w:t>Eskaerak aurkezteko 15 egun baliagarriko epea egongo da, ALHAOn argitaratu eta hurrengo egunetik aurrera kontatuta.</w:t>
      </w:r>
    </w:p>
    <w:p w14:paraId="295ECBCA" w14:textId="77777777" w:rsidR="00815B14" w:rsidRPr="00262110" w:rsidRDefault="00815B14" w:rsidP="00815B14">
      <w:pPr>
        <w:shd w:val="clear" w:color="auto" w:fill="FFFFFF"/>
        <w:jc w:val="both"/>
        <w:rPr>
          <w:rFonts w:ascii="Arial" w:hAnsi="Arial" w:cs="Arial"/>
          <w:bCs/>
          <w:sz w:val="20"/>
          <w:u w:val="single"/>
        </w:rPr>
      </w:pPr>
    </w:p>
    <w:p w14:paraId="6FCDFB1E" w14:textId="77777777" w:rsidR="00D0738D" w:rsidRPr="00262110" w:rsidRDefault="00D0738D" w:rsidP="00815B14">
      <w:pPr>
        <w:shd w:val="clear" w:color="auto" w:fill="FFFFFF"/>
        <w:jc w:val="both"/>
        <w:rPr>
          <w:rFonts w:ascii="Arial" w:hAnsi="Arial" w:cs="Arial"/>
          <w:bCs/>
          <w:sz w:val="20"/>
          <w:u w:val="single"/>
        </w:rPr>
      </w:pPr>
    </w:p>
    <w:p w14:paraId="388D83C5" w14:textId="76418DA1" w:rsidR="00D0738D" w:rsidRPr="00262110" w:rsidRDefault="00D0738D" w:rsidP="00D0738D">
      <w:pPr>
        <w:shd w:val="clear" w:color="auto" w:fill="FFFFFF"/>
        <w:jc w:val="center"/>
        <w:rPr>
          <w:rFonts w:ascii="Arial" w:hAnsi="Arial" w:cs="Arial"/>
          <w:b/>
          <w:bCs/>
          <w:sz w:val="20"/>
        </w:rPr>
      </w:pPr>
      <w:r w:rsidRPr="00262110">
        <w:rPr>
          <w:rFonts w:ascii="Arial" w:hAnsi="Arial" w:cs="Arial"/>
          <w:b/>
          <w:bCs/>
          <w:sz w:val="20"/>
        </w:rPr>
        <w:t>IV. K</w:t>
      </w:r>
      <w:r w:rsidR="008D0B48" w:rsidRPr="00262110">
        <w:rPr>
          <w:rFonts w:ascii="Arial" w:hAnsi="Arial" w:cs="Arial"/>
          <w:b/>
          <w:bCs/>
          <w:sz w:val="20"/>
        </w:rPr>
        <w:t>apitulua</w:t>
      </w:r>
    </w:p>
    <w:p w14:paraId="493F0990" w14:textId="77777777" w:rsidR="00815B14" w:rsidRPr="00262110" w:rsidRDefault="00815B14" w:rsidP="00815B14">
      <w:pPr>
        <w:shd w:val="clear" w:color="auto" w:fill="FFFFFF"/>
        <w:jc w:val="center"/>
        <w:rPr>
          <w:rFonts w:ascii="Arial" w:hAnsi="Arial" w:cs="Arial"/>
          <w:sz w:val="20"/>
        </w:rPr>
      </w:pPr>
    </w:p>
    <w:p w14:paraId="59222D46" w14:textId="690C2E77" w:rsidR="00815B14" w:rsidRPr="008D0B48" w:rsidRDefault="00D0738D" w:rsidP="00D0738D">
      <w:pPr>
        <w:shd w:val="clear" w:color="auto" w:fill="FFFFFF"/>
        <w:jc w:val="center"/>
        <w:rPr>
          <w:rFonts w:ascii="Arial" w:hAnsi="Arial" w:cs="Arial"/>
          <w:b/>
          <w:bCs/>
          <w:sz w:val="20"/>
        </w:rPr>
      </w:pPr>
      <w:r w:rsidRPr="008D0B48">
        <w:rPr>
          <w:rFonts w:ascii="Arial" w:hAnsi="Arial" w:cs="Arial"/>
          <w:b/>
          <w:bCs/>
          <w:sz w:val="20"/>
        </w:rPr>
        <w:t>E</w:t>
      </w:r>
      <w:r w:rsidR="008D0B48" w:rsidRPr="008D0B48">
        <w:rPr>
          <w:rFonts w:ascii="Arial" w:hAnsi="Arial" w:cs="Arial"/>
          <w:b/>
          <w:bCs/>
          <w:sz w:val="20"/>
        </w:rPr>
        <w:t>baluazio batzordea eta hautatzeko irizpideak</w:t>
      </w:r>
    </w:p>
    <w:p w14:paraId="521F3A5A" w14:textId="77777777" w:rsidR="00D0738D" w:rsidRPr="00262110" w:rsidRDefault="00D0738D" w:rsidP="00D0738D">
      <w:pPr>
        <w:shd w:val="clear" w:color="auto" w:fill="FFFFFF"/>
        <w:jc w:val="center"/>
        <w:rPr>
          <w:rFonts w:ascii="Arial" w:hAnsi="Arial" w:cs="Arial"/>
          <w:sz w:val="20"/>
          <w:u w:val="single"/>
        </w:rPr>
      </w:pPr>
    </w:p>
    <w:p w14:paraId="361C5B20" w14:textId="429D7617" w:rsidR="00815B14" w:rsidRPr="00262110" w:rsidRDefault="00D0738D" w:rsidP="00087096">
      <w:pPr>
        <w:shd w:val="clear" w:color="auto" w:fill="FFFFFF"/>
        <w:spacing w:after="120"/>
        <w:jc w:val="both"/>
        <w:rPr>
          <w:rFonts w:ascii="Arial" w:hAnsi="Arial" w:cs="Arial"/>
          <w:sz w:val="20"/>
        </w:rPr>
      </w:pPr>
      <w:r w:rsidRPr="00262110">
        <w:rPr>
          <w:rFonts w:ascii="Arial" w:hAnsi="Arial" w:cs="Arial"/>
          <w:sz w:val="20"/>
        </w:rPr>
        <w:lastRenderedPageBreak/>
        <w:t>5. Artikulua</w:t>
      </w:r>
    </w:p>
    <w:p w14:paraId="5BF45361" w14:textId="4C7417C5"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1.-) </w:t>
      </w:r>
      <w:r w:rsidR="00D0738D" w:rsidRPr="00262110">
        <w:rPr>
          <w:rFonts w:ascii="Arial" w:hAnsi="Arial" w:cs="Arial"/>
          <w:sz w:val="20"/>
        </w:rPr>
        <w:t>Kultura batzordeak ebaluazio batzorde tekniko bat eratuko du, laguntzak adjudikatzeko proposamena egin diezaion Tokiko Gobernu Batzarrari. Ebaluazio batzorde tekniko horretan honako hauek izango dira:</w:t>
      </w:r>
    </w:p>
    <w:p w14:paraId="472FA19B" w14:textId="77777777" w:rsidR="00815B14" w:rsidRPr="00262110" w:rsidRDefault="00815B14" w:rsidP="00815B14">
      <w:pPr>
        <w:shd w:val="clear" w:color="auto" w:fill="FFFFFF"/>
        <w:jc w:val="both"/>
        <w:rPr>
          <w:rFonts w:ascii="Arial" w:hAnsi="Arial" w:cs="Arial"/>
          <w:sz w:val="20"/>
        </w:rPr>
      </w:pPr>
    </w:p>
    <w:p w14:paraId="09578A55" w14:textId="4417AA32" w:rsidR="00815B14" w:rsidRPr="00262110" w:rsidRDefault="00815B14" w:rsidP="00815B14">
      <w:pPr>
        <w:shd w:val="clear" w:color="auto" w:fill="FFFFFF"/>
        <w:ind w:left="708"/>
        <w:jc w:val="both"/>
        <w:rPr>
          <w:rFonts w:ascii="Arial" w:hAnsi="Arial" w:cs="Arial"/>
          <w:sz w:val="20"/>
        </w:rPr>
      </w:pPr>
      <w:r w:rsidRPr="00262110">
        <w:rPr>
          <w:rFonts w:ascii="Arial" w:hAnsi="Arial" w:cs="Arial"/>
          <w:sz w:val="20"/>
        </w:rPr>
        <w:t xml:space="preserve">* </w:t>
      </w:r>
      <w:r w:rsidR="0003197C" w:rsidRPr="00262110">
        <w:rPr>
          <w:rFonts w:ascii="Arial" w:hAnsi="Arial" w:cs="Arial"/>
          <w:sz w:val="20"/>
        </w:rPr>
        <w:t>Udalaren kirol teknikaria</w:t>
      </w:r>
    </w:p>
    <w:p w14:paraId="7E629C3E" w14:textId="78D51862" w:rsidR="00815B14" w:rsidRPr="00262110" w:rsidRDefault="00815B14" w:rsidP="00815B14">
      <w:pPr>
        <w:shd w:val="clear" w:color="auto" w:fill="FFFFFF"/>
        <w:ind w:left="708"/>
        <w:jc w:val="both"/>
        <w:rPr>
          <w:rFonts w:ascii="Arial" w:hAnsi="Arial" w:cs="Arial"/>
          <w:sz w:val="20"/>
        </w:rPr>
      </w:pPr>
      <w:r w:rsidRPr="00262110">
        <w:rPr>
          <w:rFonts w:ascii="Arial" w:hAnsi="Arial" w:cs="Arial"/>
          <w:sz w:val="20"/>
        </w:rPr>
        <w:t xml:space="preserve">* </w:t>
      </w:r>
      <w:r w:rsidR="0003197C" w:rsidRPr="00262110">
        <w:rPr>
          <w:rFonts w:ascii="Arial" w:hAnsi="Arial" w:cs="Arial"/>
          <w:sz w:val="20"/>
        </w:rPr>
        <w:t>Gizarte eta kultura teknikaria</w:t>
      </w:r>
    </w:p>
    <w:p w14:paraId="2810EDA9" w14:textId="77777777" w:rsidR="00815B14" w:rsidRPr="00262110" w:rsidRDefault="00815B14" w:rsidP="00815B14">
      <w:pPr>
        <w:shd w:val="clear" w:color="auto" w:fill="FFFFFF"/>
        <w:jc w:val="both"/>
        <w:rPr>
          <w:rFonts w:ascii="Arial" w:hAnsi="Arial" w:cs="Arial"/>
          <w:sz w:val="20"/>
        </w:rPr>
      </w:pPr>
    </w:p>
    <w:p w14:paraId="28171436" w14:textId="1067F43D" w:rsidR="0003197C" w:rsidRPr="00262110" w:rsidRDefault="00815B14" w:rsidP="00815B14">
      <w:pPr>
        <w:shd w:val="clear" w:color="auto" w:fill="FFFFFF"/>
        <w:jc w:val="both"/>
        <w:rPr>
          <w:rFonts w:ascii="Arial" w:hAnsi="Arial" w:cs="Arial"/>
          <w:sz w:val="20"/>
        </w:rPr>
      </w:pPr>
      <w:r w:rsidRPr="00262110">
        <w:rPr>
          <w:rFonts w:ascii="Arial" w:hAnsi="Arial" w:cs="Arial"/>
          <w:sz w:val="20"/>
        </w:rPr>
        <w:t xml:space="preserve">2.-) </w:t>
      </w:r>
      <w:r w:rsidR="0003197C" w:rsidRPr="00262110">
        <w:rPr>
          <w:rFonts w:ascii="Arial" w:hAnsi="Arial" w:cs="Arial"/>
          <w:sz w:val="20"/>
        </w:rPr>
        <w:t>Eskaerak baloratzeko eta dirulaguntzen zenbatekoa erabakitzeko irizpideak honako faktore hauetan oinarrituko dira (gehienez 10 puntu lortu ahal izango dira):</w:t>
      </w:r>
    </w:p>
    <w:p w14:paraId="68D149E2" w14:textId="77777777" w:rsidR="00815B14" w:rsidRPr="00262110" w:rsidRDefault="00815B14" w:rsidP="00815B14">
      <w:pPr>
        <w:shd w:val="clear" w:color="auto" w:fill="FFFFFF"/>
        <w:jc w:val="both"/>
        <w:rPr>
          <w:rFonts w:ascii="Arial" w:hAnsi="Arial" w:cs="Arial"/>
          <w:sz w:val="20"/>
        </w:rPr>
      </w:pPr>
    </w:p>
    <w:p w14:paraId="375B11F2" w14:textId="5C6FD664" w:rsidR="0003197C" w:rsidRPr="00262110" w:rsidRDefault="0003197C" w:rsidP="00701E8A">
      <w:pPr>
        <w:pStyle w:val="Prrafodelista"/>
        <w:numPr>
          <w:ilvl w:val="0"/>
          <w:numId w:val="10"/>
        </w:numPr>
        <w:shd w:val="clear" w:color="auto" w:fill="FFFFFF"/>
        <w:ind w:left="0" w:firstLine="0"/>
        <w:jc w:val="both"/>
        <w:rPr>
          <w:rFonts w:ascii="Arial" w:hAnsi="Arial" w:cs="Arial"/>
          <w:sz w:val="20"/>
        </w:rPr>
      </w:pPr>
      <w:r w:rsidRPr="00262110">
        <w:rPr>
          <w:rFonts w:ascii="Arial" w:hAnsi="Arial" w:cs="Arial"/>
          <w:sz w:val="20"/>
        </w:rPr>
        <w:t>Ikastetxeak deialdiaren xede den ikasturtean zenbat ikasle dituen baloratuko da, eta balorazio bikoitza emango zaie funts publikoekin bakarrik finantzatzen diren ikastetxeei (5 puntu)</w:t>
      </w:r>
    </w:p>
    <w:p w14:paraId="3245674F" w14:textId="77777777" w:rsidR="00815B14" w:rsidRPr="00262110" w:rsidRDefault="00815B14" w:rsidP="00815B14">
      <w:pPr>
        <w:shd w:val="clear" w:color="auto" w:fill="FFFFFF"/>
        <w:jc w:val="both"/>
        <w:rPr>
          <w:rFonts w:ascii="Arial" w:hAnsi="Arial" w:cs="Arial"/>
          <w:sz w:val="20"/>
        </w:rPr>
      </w:pPr>
    </w:p>
    <w:p w14:paraId="2B990643" w14:textId="21983064"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b)  </w:t>
      </w:r>
      <w:r w:rsidR="00701E8A" w:rsidRPr="00262110">
        <w:rPr>
          <w:rFonts w:ascii="Arial" w:hAnsi="Arial" w:cs="Arial"/>
          <w:sz w:val="20"/>
        </w:rPr>
        <w:t>Aurkeztutako egitarauaren koherentzia eta udalerriko kultura eta kirol jarduerekin duen lotura baloratuko dira (5 puntu).</w:t>
      </w:r>
    </w:p>
    <w:p w14:paraId="2891F389" w14:textId="77777777" w:rsidR="00815B14" w:rsidRPr="00262110" w:rsidRDefault="00815B14" w:rsidP="00815B14">
      <w:pPr>
        <w:shd w:val="clear" w:color="auto" w:fill="FFFFFF"/>
        <w:jc w:val="both"/>
        <w:rPr>
          <w:rFonts w:ascii="Arial" w:hAnsi="Arial" w:cs="Arial"/>
          <w:sz w:val="20"/>
        </w:rPr>
      </w:pPr>
    </w:p>
    <w:p w14:paraId="02389548" w14:textId="052F0706"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c)  </w:t>
      </w:r>
      <w:r w:rsidR="00701E8A" w:rsidRPr="00262110">
        <w:rPr>
          <w:rFonts w:ascii="Arial" w:hAnsi="Arial" w:cs="Arial"/>
          <w:sz w:val="20"/>
        </w:rPr>
        <w:t>Ikastetxe eskatzaileak barnetegiak egiten baditu, 600,00 euroko oinarrizko tartea ezarriko da.</w:t>
      </w:r>
    </w:p>
    <w:p w14:paraId="4FC39BB6" w14:textId="77777777" w:rsidR="00815B14" w:rsidRPr="00262110" w:rsidRDefault="00815B14" w:rsidP="00815B14">
      <w:pPr>
        <w:shd w:val="clear" w:color="auto" w:fill="FFFFFF"/>
        <w:jc w:val="both"/>
        <w:rPr>
          <w:rFonts w:ascii="Arial" w:hAnsi="Arial" w:cs="Arial"/>
          <w:sz w:val="20"/>
        </w:rPr>
      </w:pPr>
    </w:p>
    <w:p w14:paraId="1E396392" w14:textId="22548E9E"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3.-) </w:t>
      </w:r>
      <w:r w:rsidR="00701E8A" w:rsidRPr="00262110">
        <w:rPr>
          <w:rFonts w:ascii="Arial" w:hAnsi="Arial" w:cs="Arial"/>
          <w:sz w:val="20"/>
        </w:rPr>
        <w:t>Dirulaguntzaren xede diren eskolaz kanpoko jardueren egitarau osoa euskara hutsean garatu beharko da.</w:t>
      </w:r>
    </w:p>
    <w:p w14:paraId="1AADA957" w14:textId="77777777" w:rsidR="00815B14" w:rsidRPr="00262110" w:rsidRDefault="00815B14" w:rsidP="00815B14">
      <w:pPr>
        <w:shd w:val="clear" w:color="auto" w:fill="FFFFFF"/>
        <w:jc w:val="both"/>
        <w:rPr>
          <w:rFonts w:ascii="Arial" w:hAnsi="Arial" w:cs="Arial"/>
          <w:bCs/>
          <w:sz w:val="20"/>
        </w:rPr>
      </w:pPr>
    </w:p>
    <w:p w14:paraId="13462528" w14:textId="525E1F8A" w:rsidR="00815B14" w:rsidRPr="00262110" w:rsidRDefault="00815B14" w:rsidP="00815B14">
      <w:pPr>
        <w:shd w:val="clear" w:color="auto" w:fill="FFFFFF"/>
        <w:jc w:val="center"/>
        <w:rPr>
          <w:rFonts w:ascii="Arial" w:hAnsi="Arial" w:cs="Arial"/>
          <w:b/>
          <w:sz w:val="20"/>
        </w:rPr>
      </w:pPr>
      <w:r w:rsidRPr="00262110">
        <w:rPr>
          <w:rFonts w:ascii="Arial" w:hAnsi="Arial" w:cs="Arial"/>
          <w:b/>
          <w:bCs/>
          <w:sz w:val="20"/>
        </w:rPr>
        <w:t>V</w:t>
      </w:r>
      <w:r w:rsidR="00701E8A" w:rsidRPr="00262110">
        <w:rPr>
          <w:rFonts w:ascii="Arial" w:hAnsi="Arial" w:cs="Arial"/>
          <w:b/>
          <w:bCs/>
          <w:sz w:val="20"/>
        </w:rPr>
        <w:t>. K</w:t>
      </w:r>
      <w:r w:rsidR="008D0B48" w:rsidRPr="00262110">
        <w:rPr>
          <w:rFonts w:ascii="Arial" w:hAnsi="Arial" w:cs="Arial"/>
          <w:b/>
          <w:bCs/>
          <w:sz w:val="20"/>
        </w:rPr>
        <w:t>apitulua</w:t>
      </w:r>
    </w:p>
    <w:p w14:paraId="050C2C01" w14:textId="77777777" w:rsidR="00815B14" w:rsidRPr="00262110" w:rsidRDefault="00815B14" w:rsidP="00815B14">
      <w:pPr>
        <w:shd w:val="clear" w:color="auto" w:fill="FFFFFF"/>
        <w:jc w:val="center"/>
        <w:rPr>
          <w:rFonts w:ascii="Arial" w:hAnsi="Arial" w:cs="Arial"/>
          <w:sz w:val="20"/>
        </w:rPr>
      </w:pPr>
    </w:p>
    <w:p w14:paraId="3F00C5E1" w14:textId="3C8C491A" w:rsidR="00815B14" w:rsidRPr="008D0B48" w:rsidRDefault="00701E8A" w:rsidP="00815B14">
      <w:pPr>
        <w:shd w:val="clear" w:color="auto" w:fill="FFFFFF"/>
        <w:jc w:val="center"/>
        <w:rPr>
          <w:rFonts w:ascii="Arial" w:hAnsi="Arial" w:cs="Arial"/>
          <w:b/>
          <w:bCs/>
          <w:sz w:val="20"/>
        </w:rPr>
      </w:pPr>
      <w:r w:rsidRPr="008D0B48">
        <w:rPr>
          <w:rFonts w:ascii="Arial" w:hAnsi="Arial" w:cs="Arial"/>
          <w:b/>
          <w:bCs/>
          <w:sz w:val="20"/>
        </w:rPr>
        <w:t>E</w:t>
      </w:r>
      <w:r w:rsidR="008D0B48" w:rsidRPr="008D0B48">
        <w:rPr>
          <w:rFonts w:ascii="Arial" w:hAnsi="Arial" w:cs="Arial"/>
          <w:b/>
          <w:bCs/>
          <w:sz w:val="20"/>
        </w:rPr>
        <w:t>bazpena</w:t>
      </w:r>
    </w:p>
    <w:p w14:paraId="1BB42654" w14:textId="77777777" w:rsidR="00815B14" w:rsidRPr="00262110" w:rsidRDefault="00815B14" w:rsidP="00815B14">
      <w:pPr>
        <w:shd w:val="clear" w:color="auto" w:fill="FFFFFF"/>
        <w:jc w:val="both"/>
        <w:rPr>
          <w:rFonts w:ascii="Arial" w:hAnsi="Arial" w:cs="Arial"/>
          <w:sz w:val="20"/>
          <w:u w:val="single"/>
        </w:rPr>
      </w:pPr>
    </w:p>
    <w:p w14:paraId="389DF8ED" w14:textId="77777777" w:rsidR="00701E8A" w:rsidRPr="00262110" w:rsidRDefault="00701E8A" w:rsidP="00087096">
      <w:pPr>
        <w:shd w:val="clear" w:color="auto" w:fill="FFFFFF"/>
        <w:spacing w:after="120"/>
        <w:jc w:val="both"/>
        <w:rPr>
          <w:rFonts w:ascii="Arial" w:hAnsi="Arial" w:cs="Arial"/>
          <w:sz w:val="20"/>
        </w:rPr>
      </w:pPr>
      <w:r w:rsidRPr="00262110">
        <w:rPr>
          <w:rFonts w:ascii="Arial" w:hAnsi="Arial" w:cs="Arial"/>
          <w:sz w:val="20"/>
        </w:rPr>
        <w:t>6. Artikulua</w:t>
      </w:r>
      <w:r w:rsidR="00815B14" w:rsidRPr="00262110">
        <w:rPr>
          <w:rFonts w:ascii="Arial" w:hAnsi="Arial" w:cs="Arial"/>
          <w:sz w:val="20"/>
        </w:rPr>
        <w:t xml:space="preserve"> </w:t>
      </w:r>
    </w:p>
    <w:p w14:paraId="692F12F8" w14:textId="0AC4BD47" w:rsidR="00815B14" w:rsidRPr="00262110" w:rsidRDefault="00701E8A" w:rsidP="00815B14">
      <w:pPr>
        <w:shd w:val="clear" w:color="auto" w:fill="FFFFFF"/>
        <w:jc w:val="both"/>
        <w:rPr>
          <w:rFonts w:ascii="Arial" w:hAnsi="Arial" w:cs="Arial"/>
          <w:sz w:val="20"/>
        </w:rPr>
      </w:pPr>
      <w:r w:rsidRPr="00262110">
        <w:rPr>
          <w:rFonts w:ascii="Arial" w:hAnsi="Arial" w:cs="Arial"/>
          <w:sz w:val="20"/>
        </w:rPr>
        <w:t>Tokiko Gobernu Batzarrak ebatziko du deialdi hau.</w:t>
      </w:r>
    </w:p>
    <w:p w14:paraId="4DF7A59C" w14:textId="77777777" w:rsidR="00815B14" w:rsidRPr="00262110" w:rsidRDefault="00815B14" w:rsidP="00815B14">
      <w:pPr>
        <w:shd w:val="clear" w:color="auto" w:fill="FFFFFF"/>
        <w:jc w:val="both"/>
        <w:rPr>
          <w:rFonts w:ascii="Arial" w:hAnsi="Arial" w:cs="Arial"/>
          <w:sz w:val="20"/>
          <w:u w:val="single"/>
        </w:rPr>
      </w:pPr>
    </w:p>
    <w:p w14:paraId="0E9C621B" w14:textId="77777777" w:rsidR="00701E8A" w:rsidRPr="00262110" w:rsidRDefault="00701E8A" w:rsidP="00087096">
      <w:pPr>
        <w:shd w:val="clear" w:color="auto" w:fill="FFFFFF"/>
        <w:spacing w:after="120"/>
        <w:jc w:val="both"/>
        <w:rPr>
          <w:rFonts w:ascii="Arial" w:hAnsi="Arial" w:cs="Arial"/>
          <w:sz w:val="20"/>
        </w:rPr>
      </w:pPr>
      <w:r w:rsidRPr="00262110">
        <w:rPr>
          <w:rFonts w:ascii="Arial" w:hAnsi="Arial" w:cs="Arial"/>
          <w:sz w:val="20"/>
        </w:rPr>
        <w:t>7. Artikulua</w:t>
      </w:r>
    </w:p>
    <w:p w14:paraId="003825FB" w14:textId="36128CE9" w:rsidR="00815B14" w:rsidRPr="00262110" w:rsidRDefault="00701E8A" w:rsidP="00815B14">
      <w:pPr>
        <w:shd w:val="clear" w:color="auto" w:fill="FFFFFF"/>
        <w:jc w:val="both"/>
        <w:rPr>
          <w:rFonts w:ascii="Arial" w:hAnsi="Arial" w:cs="Arial"/>
          <w:sz w:val="20"/>
        </w:rPr>
      </w:pPr>
      <w:r w:rsidRPr="00262110">
        <w:rPr>
          <w:rFonts w:ascii="Arial" w:hAnsi="Arial" w:cs="Arial"/>
          <w:sz w:val="20"/>
        </w:rPr>
        <w:t>Deialdi honen ebazpena Aguraingo udalerriko ikastetxe publikoetako eta itunpeko ikastetxeetako ikasleen gurasoen elkarte eskatzaileei jakinaraziko zaie ahalik eta lasterren. Ezarritako epean ebazpenik eman eta jakinarazi ezik, eskaerak administrazio isiltasunaren bidez ezetsitzat joko dira.</w:t>
      </w:r>
    </w:p>
    <w:p w14:paraId="0515B959" w14:textId="7CEB14B5" w:rsidR="00815B14" w:rsidRPr="00262110" w:rsidRDefault="00815B14" w:rsidP="00815B14">
      <w:pPr>
        <w:shd w:val="clear" w:color="auto" w:fill="FFFFFF"/>
        <w:jc w:val="center"/>
        <w:rPr>
          <w:rFonts w:ascii="Arial" w:hAnsi="Arial" w:cs="Arial"/>
          <w:b/>
          <w:sz w:val="20"/>
        </w:rPr>
      </w:pPr>
      <w:r w:rsidRPr="00262110">
        <w:rPr>
          <w:rFonts w:ascii="Arial" w:hAnsi="Arial" w:cs="Arial"/>
          <w:b/>
          <w:bCs/>
          <w:sz w:val="20"/>
        </w:rPr>
        <w:t>VI</w:t>
      </w:r>
      <w:r w:rsidR="00701E8A" w:rsidRPr="00262110">
        <w:rPr>
          <w:rFonts w:ascii="Arial" w:hAnsi="Arial" w:cs="Arial"/>
          <w:b/>
          <w:bCs/>
          <w:sz w:val="20"/>
        </w:rPr>
        <w:t>. K</w:t>
      </w:r>
      <w:r w:rsidR="008D0B48" w:rsidRPr="00262110">
        <w:rPr>
          <w:rFonts w:ascii="Arial" w:hAnsi="Arial" w:cs="Arial"/>
          <w:b/>
          <w:bCs/>
          <w:sz w:val="20"/>
        </w:rPr>
        <w:t>apitulua</w:t>
      </w:r>
    </w:p>
    <w:p w14:paraId="2D74306D" w14:textId="77777777" w:rsidR="00815B14" w:rsidRPr="00262110" w:rsidRDefault="00815B14" w:rsidP="00815B14">
      <w:pPr>
        <w:shd w:val="clear" w:color="auto" w:fill="FFFFFF"/>
        <w:jc w:val="center"/>
        <w:rPr>
          <w:rFonts w:ascii="Arial" w:hAnsi="Arial" w:cs="Arial"/>
          <w:sz w:val="20"/>
        </w:rPr>
      </w:pPr>
    </w:p>
    <w:p w14:paraId="0D41A296" w14:textId="7DAF68FC" w:rsidR="00815B14" w:rsidRPr="008D0B48" w:rsidRDefault="00701E8A" w:rsidP="00701E8A">
      <w:pPr>
        <w:shd w:val="clear" w:color="auto" w:fill="FFFFFF"/>
        <w:jc w:val="center"/>
        <w:rPr>
          <w:rFonts w:ascii="Arial" w:hAnsi="Arial" w:cs="Arial"/>
          <w:b/>
          <w:bCs/>
          <w:sz w:val="20"/>
        </w:rPr>
      </w:pPr>
      <w:r w:rsidRPr="008D0B48">
        <w:rPr>
          <w:rFonts w:ascii="Arial" w:hAnsi="Arial" w:cs="Arial"/>
          <w:b/>
          <w:bCs/>
          <w:sz w:val="20"/>
        </w:rPr>
        <w:t>L</w:t>
      </w:r>
      <w:r w:rsidR="008D0B48" w:rsidRPr="008D0B48">
        <w:rPr>
          <w:rFonts w:ascii="Arial" w:hAnsi="Arial" w:cs="Arial"/>
          <w:b/>
          <w:bCs/>
          <w:sz w:val="20"/>
        </w:rPr>
        <w:t>aguntzak jasotzea eta justifikatzea</w:t>
      </w:r>
    </w:p>
    <w:p w14:paraId="1C2600A7" w14:textId="77777777" w:rsidR="00701E8A" w:rsidRPr="00262110" w:rsidRDefault="00701E8A" w:rsidP="00701E8A">
      <w:pPr>
        <w:shd w:val="clear" w:color="auto" w:fill="FFFFFF"/>
        <w:jc w:val="center"/>
        <w:rPr>
          <w:rFonts w:ascii="Arial" w:hAnsi="Arial" w:cs="Arial"/>
          <w:sz w:val="20"/>
          <w:u w:val="single"/>
        </w:rPr>
      </w:pPr>
    </w:p>
    <w:p w14:paraId="6BF7592F" w14:textId="7575C898" w:rsidR="00815B14" w:rsidRPr="00262110" w:rsidRDefault="00815B14" w:rsidP="00087096">
      <w:pPr>
        <w:shd w:val="clear" w:color="auto" w:fill="FFFFFF"/>
        <w:spacing w:after="120"/>
        <w:jc w:val="both"/>
        <w:rPr>
          <w:rFonts w:ascii="Arial" w:hAnsi="Arial" w:cs="Arial"/>
          <w:sz w:val="20"/>
        </w:rPr>
      </w:pPr>
      <w:r w:rsidRPr="00262110">
        <w:rPr>
          <w:rFonts w:ascii="Arial" w:hAnsi="Arial" w:cs="Arial"/>
          <w:sz w:val="20"/>
        </w:rPr>
        <w:t xml:space="preserve">8. </w:t>
      </w:r>
      <w:r w:rsidR="00701E8A" w:rsidRPr="00262110">
        <w:rPr>
          <w:rFonts w:ascii="Arial" w:hAnsi="Arial" w:cs="Arial"/>
          <w:sz w:val="20"/>
        </w:rPr>
        <w:t>Artikulua</w:t>
      </w:r>
    </w:p>
    <w:p w14:paraId="323F08E3" w14:textId="1D262B2D"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1.-) </w:t>
      </w:r>
      <w:r w:rsidR="00701E8A" w:rsidRPr="00262110">
        <w:rPr>
          <w:rFonts w:ascii="Arial" w:hAnsi="Arial" w:cs="Arial"/>
          <w:sz w:val="20"/>
        </w:rPr>
        <w:t>Laguntzak epe bakarrean ordainduko dira. Aldez aurretik, dirulaguntza kobratu behar duen elkarteak agiri bidezko justifikazioa igorri beharko du, alegia, 202</w:t>
      </w:r>
      <w:r w:rsidR="0051615D">
        <w:rPr>
          <w:rFonts w:ascii="Arial" w:hAnsi="Arial" w:cs="Arial"/>
          <w:sz w:val="20"/>
        </w:rPr>
        <w:t>5-</w:t>
      </w:r>
      <w:r w:rsidR="00701E8A" w:rsidRPr="00262110">
        <w:rPr>
          <w:rFonts w:ascii="Arial" w:hAnsi="Arial" w:cs="Arial"/>
          <w:sz w:val="20"/>
        </w:rPr>
        <w:t>202</w:t>
      </w:r>
      <w:r w:rsidR="0051615D">
        <w:rPr>
          <w:rFonts w:ascii="Arial" w:hAnsi="Arial" w:cs="Arial"/>
          <w:sz w:val="20"/>
        </w:rPr>
        <w:t>6</w:t>
      </w:r>
      <w:r w:rsidR="00701E8A" w:rsidRPr="00262110">
        <w:rPr>
          <w:rFonts w:ascii="Arial" w:hAnsi="Arial" w:cs="Arial"/>
          <w:sz w:val="20"/>
        </w:rPr>
        <w:t xml:space="preserve"> ikasturterako dirulaguntzaren xede den egitarau osoari dagozkion jatorrizko fakturak aurkeztu beharko ditu.</w:t>
      </w:r>
    </w:p>
    <w:p w14:paraId="6ACB070F" w14:textId="77777777" w:rsidR="00701E8A" w:rsidRPr="00262110" w:rsidRDefault="00701E8A" w:rsidP="00815B14">
      <w:pPr>
        <w:shd w:val="clear" w:color="auto" w:fill="FFFFFF"/>
        <w:jc w:val="both"/>
        <w:rPr>
          <w:rFonts w:ascii="Arial" w:hAnsi="Arial" w:cs="Arial"/>
          <w:sz w:val="20"/>
        </w:rPr>
      </w:pPr>
    </w:p>
    <w:p w14:paraId="2AEB2FA2" w14:textId="60ED153F" w:rsidR="00452265" w:rsidRPr="00262110" w:rsidRDefault="00815B14" w:rsidP="00815B14">
      <w:pPr>
        <w:shd w:val="clear" w:color="auto" w:fill="FFFFFF"/>
        <w:jc w:val="both"/>
        <w:rPr>
          <w:rFonts w:ascii="Arial" w:hAnsi="Arial" w:cs="Arial"/>
          <w:sz w:val="20"/>
        </w:rPr>
      </w:pPr>
      <w:r w:rsidRPr="00262110">
        <w:rPr>
          <w:rFonts w:ascii="Arial" w:hAnsi="Arial" w:cs="Arial"/>
          <w:sz w:val="20"/>
        </w:rPr>
        <w:t xml:space="preserve">2.-) </w:t>
      </w:r>
      <w:r w:rsidR="00452265" w:rsidRPr="00262110">
        <w:rPr>
          <w:rFonts w:ascii="Arial" w:hAnsi="Arial" w:cs="Arial"/>
          <w:sz w:val="20"/>
        </w:rPr>
        <w:t>Justifikazio hori 202</w:t>
      </w:r>
      <w:r w:rsidR="0051615D">
        <w:rPr>
          <w:rFonts w:ascii="Arial" w:hAnsi="Arial" w:cs="Arial"/>
          <w:sz w:val="20"/>
        </w:rPr>
        <w:t>6</w:t>
      </w:r>
      <w:r w:rsidR="00452265" w:rsidRPr="00262110">
        <w:rPr>
          <w:rFonts w:ascii="Arial" w:hAnsi="Arial" w:cs="Arial"/>
          <w:sz w:val="20"/>
        </w:rPr>
        <w:t>ko ekainaren 1</w:t>
      </w:r>
      <w:r w:rsidR="0051615D">
        <w:rPr>
          <w:rFonts w:ascii="Arial" w:hAnsi="Arial" w:cs="Arial"/>
          <w:sz w:val="20"/>
        </w:rPr>
        <w:t>2</w:t>
      </w:r>
      <w:r w:rsidR="00452265" w:rsidRPr="00262110">
        <w:rPr>
          <w:rFonts w:ascii="Arial" w:hAnsi="Arial" w:cs="Arial"/>
          <w:sz w:val="20"/>
        </w:rPr>
        <w:t>a baino lehen aurkeztu beharko da; agiri guztiak Aguraingo Udaleko erregistroan aurkeztuko dira, eta honako hauek bilduko dituzte gutxienez:</w:t>
      </w:r>
    </w:p>
    <w:p w14:paraId="60C6BA8E" w14:textId="77777777" w:rsidR="00815B14" w:rsidRPr="00262110" w:rsidRDefault="00815B14" w:rsidP="00815B14">
      <w:pPr>
        <w:shd w:val="clear" w:color="auto" w:fill="FFFFFF"/>
        <w:jc w:val="both"/>
        <w:rPr>
          <w:rFonts w:ascii="Arial" w:hAnsi="Arial" w:cs="Arial"/>
          <w:sz w:val="20"/>
        </w:rPr>
      </w:pPr>
    </w:p>
    <w:p w14:paraId="42EFC017" w14:textId="6C8A2A76" w:rsidR="00815B14" w:rsidRPr="00262110" w:rsidRDefault="00815B14" w:rsidP="00815B14">
      <w:pPr>
        <w:shd w:val="clear" w:color="auto" w:fill="FFFFFF"/>
        <w:ind w:left="708"/>
        <w:jc w:val="both"/>
        <w:rPr>
          <w:rFonts w:ascii="Arial" w:hAnsi="Arial" w:cs="Arial"/>
          <w:sz w:val="20"/>
        </w:rPr>
      </w:pPr>
      <w:r w:rsidRPr="00262110">
        <w:rPr>
          <w:rFonts w:ascii="Arial" w:hAnsi="Arial" w:cs="Arial"/>
          <w:sz w:val="20"/>
        </w:rPr>
        <w:t xml:space="preserve">a)  </w:t>
      </w:r>
      <w:r w:rsidR="00452265" w:rsidRPr="00262110">
        <w:rPr>
          <w:rFonts w:ascii="Arial" w:hAnsi="Arial" w:cs="Arial"/>
          <w:sz w:val="20"/>
        </w:rPr>
        <w:t>Egindako jardueren memoria zehatza, helburuak baloratu eta ebaluatzeko berariazko atal bat edukiko duena.</w:t>
      </w:r>
    </w:p>
    <w:p w14:paraId="02A8F86B" w14:textId="77777777" w:rsidR="00815B14" w:rsidRPr="00262110" w:rsidRDefault="00815B14" w:rsidP="00815B14">
      <w:pPr>
        <w:shd w:val="clear" w:color="auto" w:fill="FFFFFF"/>
        <w:ind w:left="708"/>
        <w:jc w:val="both"/>
        <w:rPr>
          <w:rFonts w:ascii="Arial" w:hAnsi="Arial" w:cs="Arial"/>
          <w:sz w:val="20"/>
        </w:rPr>
      </w:pPr>
    </w:p>
    <w:p w14:paraId="274ECDFB" w14:textId="10EC2C78" w:rsidR="00815B14" w:rsidRPr="00262110" w:rsidRDefault="00815B14" w:rsidP="00815B14">
      <w:pPr>
        <w:shd w:val="clear" w:color="auto" w:fill="FFFFFF"/>
        <w:ind w:left="708"/>
        <w:jc w:val="both"/>
        <w:rPr>
          <w:rFonts w:ascii="Arial" w:hAnsi="Arial" w:cs="Arial"/>
          <w:sz w:val="20"/>
        </w:rPr>
      </w:pPr>
      <w:r w:rsidRPr="00262110">
        <w:rPr>
          <w:rFonts w:ascii="Arial" w:hAnsi="Arial" w:cs="Arial"/>
          <w:sz w:val="20"/>
        </w:rPr>
        <w:t xml:space="preserve">b)  </w:t>
      </w:r>
      <w:r w:rsidR="00A53739" w:rsidRPr="00262110">
        <w:rPr>
          <w:rFonts w:ascii="Arial" w:hAnsi="Arial" w:cs="Arial"/>
          <w:sz w:val="20"/>
        </w:rPr>
        <w:t>Memoria ekonomikoa. Diru sarreren kapituluan, beste erakunde publiko edo pribatu batzuek emandako laguntzen bidezko diru sarrerak jaso beharko dira, bai eta elkarteko kideen kuotak ere. Legezko betekizun hauek betetzen dituzten fakturak erantsiko dira:</w:t>
      </w:r>
    </w:p>
    <w:p w14:paraId="1540D700" w14:textId="77777777" w:rsidR="00815B14" w:rsidRPr="00262110" w:rsidRDefault="00815B14" w:rsidP="00815B14">
      <w:pPr>
        <w:shd w:val="clear" w:color="auto" w:fill="FFFFFF"/>
        <w:ind w:left="708"/>
        <w:jc w:val="both"/>
        <w:rPr>
          <w:rFonts w:ascii="Arial" w:hAnsi="Arial" w:cs="Arial"/>
          <w:sz w:val="20"/>
        </w:rPr>
      </w:pPr>
    </w:p>
    <w:p w14:paraId="7384EA0C" w14:textId="628B2DB3" w:rsidR="00815B14" w:rsidRPr="00262110" w:rsidRDefault="00815B14" w:rsidP="00815B14">
      <w:pPr>
        <w:shd w:val="clear" w:color="auto" w:fill="FFFFFF"/>
        <w:tabs>
          <w:tab w:val="left" w:pos="1620"/>
        </w:tabs>
        <w:ind w:left="1416"/>
        <w:jc w:val="both"/>
        <w:rPr>
          <w:rFonts w:ascii="Arial" w:hAnsi="Arial" w:cs="Arial"/>
          <w:sz w:val="20"/>
        </w:rPr>
      </w:pPr>
      <w:r w:rsidRPr="00262110">
        <w:rPr>
          <w:rFonts w:ascii="Arial" w:hAnsi="Arial" w:cs="Arial"/>
          <w:sz w:val="20"/>
        </w:rPr>
        <w:lastRenderedPageBreak/>
        <w:t xml:space="preserve">* </w:t>
      </w:r>
      <w:r w:rsidR="00A53739" w:rsidRPr="00262110">
        <w:rPr>
          <w:rFonts w:ascii="Arial" w:hAnsi="Arial" w:cs="Arial"/>
          <w:sz w:val="20"/>
        </w:rPr>
        <w:t>Jatorrizkoak izatea, edo Aguraingo Udaleko Idazkaritzan konpultsatutako kopiak.</w:t>
      </w:r>
    </w:p>
    <w:p w14:paraId="4D13C066" w14:textId="40694BD1" w:rsidR="00815B14" w:rsidRPr="00262110" w:rsidRDefault="00815B14" w:rsidP="00815B14">
      <w:pPr>
        <w:shd w:val="clear" w:color="auto" w:fill="FFFFFF"/>
        <w:ind w:left="1416"/>
        <w:jc w:val="both"/>
        <w:rPr>
          <w:rFonts w:ascii="Arial" w:hAnsi="Arial" w:cs="Arial"/>
          <w:sz w:val="20"/>
        </w:rPr>
      </w:pPr>
      <w:r w:rsidRPr="00262110">
        <w:rPr>
          <w:rFonts w:ascii="Arial" w:hAnsi="Arial" w:cs="Arial"/>
          <w:sz w:val="20"/>
        </w:rPr>
        <w:t xml:space="preserve">* </w:t>
      </w:r>
      <w:r w:rsidR="00A53739" w:rsidRPr="00262110">
        <w:rPr>
          <w:rFonts w:ascii="Arial" w:hAnsi="Arial" w:cs="Arial"/>
          <w:sz w:val="20"/>
        </w:rPr>
        <w:t>Jarduerarako emandako laguntzaren epearen barruko data edukitzea.</w:t>
      </w:r>
    </w:p>
    <w:p w14:paraId="09C8F495" w14:textId="1E648BF0" w:rsidR="00815B14" w:rsidRPr="00262110" w:rsidRDefault="00815B14" w:rsidP="00815B14">
      <w:pPr>
        <w:shd w:val="clear" w:color="auto" w:fill="FFFFFF"/>
        <w:ind w:left="1416"/>
        <w:jc w:val="both"/>
        <w:rPr>
          <w:rFonts w:ascii="Arial" w:hAnsi="Arial" w:cs="Arial"/>
          <w:sz w:val="20"/>
        </w:rPr>
      </w:pPr>
      <w:r w:rsidRPr="00262110">
        <w:rPr>
          <w:rFonts w:ascii="Arial" w:hAnsi="Arial" w:cs="Arial"/>
          <w:sz w:val="20"/>
        </w:rPr>
        <w:t xml:space="preserve">* </w:t>
      </w:r>
      <w:r w:rsidR="00A53739" w:rsidRPr="00262110">
        <w:rPr>
          <w:rFonts w:ascii="Arial" w:hAnsi="Arial" w:cs="Arial"/>
          <w:sz w:val="20"/>
        </w:rPr>
        <w:t>Hartzailearen nortasun agiri nazionalaren zenbakia edo lizentzia fiskalaren zenbakia izan behar dute.</w:t>
      </w:r>
    </w:p>
    <w:p w14:paraId="7D5B9E57" w14:textId="0063FEEE" w:rsidR="00815B14" w:rsidRPr="00262110" w:rsidRDefault="00815B14" w:rsidP="00815B14">
      <w:pPr>
        <w:shd w:val="clear" w:color="auto" w:fill="FFFFFF"/>
        <w:ind w:left="1416"/>
        <w:jc w:val="both"/>
        <w:rPr>
          <w:rFonts w:ascii="Arial" w:hAnsi="Arial" w:cs="Arial"/>
          <w:sz w:val="20"/>
        </w:rPr>
      </w:pPr>
      <w:r w:rsidRPr="00262110">
        <w:rPr>
          <w:rFonts w:ascii="Arial" w:hAnsi="Arial" w:cs="Arial"/>
          <w:sz w:val="20"/>
        </w:rPr>
        <w:t xml:space="preserve">* </w:t>
      </w:r>
      <w:r w:rsidR="00A53739" w:rsidRPr="00262110">
        <w:rPr>
          <w:rFonts w:ascii="Arial" w:hAnsi="Arial" w:cs="Arial"/>
          <w:sz w:val="20"/>
        </w:rPr>
        <w:t>Hornitzailearen zigilua edo sinadura izan behar dute.</w:t>
      </w:r>
    </w:p>
    <w:p w14:paraId="3ED661DF" w14:textId="624E97DD" w:rsidR="00815B14" w:rsidRPr="00262110" w:rsidRDefault="00815B14" w:rsidP="00815B14">
      <w:pPr>
        <w:shd w:val="clear" w:color="auto" w:fill="FFFFFF"/>
        <w:ind w:left="1416"/>
        <w:jc w:val="both"/>
        <w:rPr>
          <w:rFonts w:ascii="Arial" w:hAnsi="Arial" w:cs="Arial"/>
          <w:sz w:val="20"/>
        </w:rPr>
      </w:pPr>
      <w:r w:rsidRPr="00262110">
        <w:rPr>
          <w:rFonts w:ascii="Arial" w:hAnsi="Arial" w:cs="Arial"/>
          <w:sz w:val="20"/>
        </w:rPr>
        <w:t xml:space="preserve">* </w:t>
      </w:r>
      <w:r w:rsidR="00A53739" w:rsidRPr="00262110">
        <w:rPr>
          <w:rFonts w:ascii="Arial" w:hAnsi="Arial" w:cs="Arial"/>
          <w:sz w:val="20"/>
        </w:rPr>
        <w:t>Aurkeztutako aurrekontuarekin bat etorri behar dute.</w:t>
      </w:r>
    </w:p>
    <w:p w14:paraId="41758200" w14:textId="77777777" w:rsidR="00815B14" w:rsidRPr="00262110" w:rsidRDefault="00815B14" w:rsidP="00815B14">
      <w:pPr>
        <w:shd w:val="clear" w:color="auto" w:fill="FFFFFF"/>
        <w:ind w:left="708"/>
        <w:jc w:val="both"/>
        <w:rPr>
          <w:rFonts w:ascii="Arial" w:hAnsi="Arial" w:cs="Arial"/>
          <w:sz w:val="20"/>
        </w:rPr>
      </w:pPr>
    </w:p>
    <w:p w14:paraId="5409199C" w14:textId="387C1AFE" w:rsidR="00815B14" w:rsidRPr="00262110" w:rsidRDefault="00815B14" w:rsidP="00815B14">
      <w:pPr>
        <w:shd w:val="clear" w:color="auto" w:fill="FFFFFF"/>
        <w:ind w:left="708"/>
        <w:jc w:val="both"/>
        <w:rPr>
          <w:rFonts w:ascii="Arial" w:hAnsi="Arial" w:cs="Arial"/>
          <w:sz w:val="20"/>
        </w:rPr>
      </w:pPr>
      <w:r w:rsidRPr="00262110">
        <w:rPr>
          <w:rFonts w:ascii="Arial" w:hAnsi="Arial" w:cs="Arial"/>
          <w:sz w:val="20"/>
        </w:rPr>
        <w:t xml:space="preserve">c)  </w:t>
      </w:r>
      <w:r w:rsidR="00A53739" w:rsidRPr="00262110">
        <w:rPr>
          <w:rFonts w:ascii="Arial" w:hAnsi="Arial" w:cs="Arial"/>
          <w:sz w:val="20"/>
        </w:rPr>
        <w:t>Jarduera dela eta sortutako agiri inprimatu guztien memoria, non egiaztatuko baita Aguraingo Udalaren laguntzaren berariazko aipamena egin dela.</w:t>
      </w:r>
    </w:p>
    <w:p w14:paraId="7C2846D1" w14:textId="77777777" w:rsidR="00815B14" w:rsidRPr="00262110" w:rsidRDefault="00815B14" w:rsidP="00815B14">
      <w:pPr>
        <w:shd w:val="clear" w:color="auto" w:fill="FFFFFF"/>
        <w:ind w:left="708"/>
        <w:jc w:val="both"/>
        <w:rPr>
          <w:rFonts w:ascii="Arial" w:hAnsi="Arial" w:cs="Arial"/>
          <w:sz w:val="20"/>
        </w:rPr>
      </w:pPr>
    </w:p>
    <w:p w14:paraId="3031B544" w14:textId="0F8CF494" w:rsidR="00815B14" w:rsidRPr="00262110" w:rsidRDefault="00815B14" w:rsidP="00815B14">
      <w:pPr>
        <w:shd w:val="clear" w:color="auto" w:fill="FFFFFF"/>
        <w:ind w:left="708"/>
        <w:jc w:val="both"/>
        <w:rPr>
          <w:rFonts w:ascii="Arial" w:hAnsi="Arial" w:cs="Arial"/>
          <w:sz w:val="20"/>
        </w:rPr>
      </w:pPr>
      <w:r w:rsidRPr="00262110">
        <w:rPr>
          <w:rFonts w:ascii="Arial" w:hAnsi="Arial" w:cs="Arial"/>
          <w:sz w:val="20"/>
        </w:rPr>
        <w:t xml:space="preserve">d) </w:t>
      </w:r>
      <w:r w:rsidR="00A53739" w:rsidRPr="00262110">
        <w:rPr>
          <w:rFonts w:ascii="Arial" w:hAnsi="Arial" w:cs="Arial"/>
          <w:sz w:val="20"/>
        </w:rPr>
        <w:t>Elkartearen ordezkariaren zinpeko aitorpena, Ogasunarekiko eta Gizarte Segurantzarekiko zerga betebeharrak egunean dituela adierazten duena.</w:t>
      </w:r>
    </w:p>
    <w:p w14:paraId="7E03B68F" w14:textId="77777777" w:rsidR="00815B14" w:rsidRPr="00262110" w:rsidRDefault="00815B14" w:rsidP="00815B14">
      <w:pPr>
        <w:shd w:val="clear" w:color="auto" w:fill="FFFFFF"/>
        <w:ind w:left="708"/>
        <w:jc w:val="both"/>
        <w:rPr>
          <w:rFonts w:ascii="Arial" w:hAnsi="Arial" w:cs="Arial"/>
          <w:sz w:val="20"/>
        </w:rPr>
      </w:pPr>
    </w:p>
    <w:p w14:paraId="6F7F8960" w14:textId="570BA7E9" w:rsidR="00815B14" w:rsidRPr="00262110" w:rsidRDefault="00815B14" w:rsidP="00815B14">
      <w:pPr>
        <w:shd w:val="clear" w:color="auto" w:fill="FFFFFF"/>
        <w:ind w:left="708"/>
        <w:jc w:val="both"/>
        <w:rPr>
          <w:rFonts w:ascii="Arial" w:hAnsi="Arial" w:cs="Arial"/>
          <w:color w:val="000000" w:themeColor="text1"/>
          <w:sz w:val="20"/>
        </w:rPr>
      </w:pPr>
      <w:r w:rsidRPr="00262110">
        <w:rPr>
          <w:rFonts w:ascii="Arial" w:hAnsi="Arial" w:cs="Arial"/>
          <w:color w:val="000000" w:themeColor="text1"/>
          <w:sz w:val="20"/>
        </w:rPr>
        <w:t xml:space="preserve">e) </w:t>
      </w:r>
      <w:r w:rsidR="00A53739" w:rsidRPr="00262110">
        <w:rPr>
          <w:rFonts w:ascii="Arial" w:hAnsi="Arial" w:cs="Arial"/>
          <w:color w:val="000000" w:themeColor="text1"/>
          <w:sz w:val="20"/>
        </w:rPr>
        <w:t>Dirulaguntza eman zen helburuetarako erabili dela dioen zinpeko aitorpena.</w:t>
      </w:r>
    </w:p>
    <w:p w14:paraId="0AC62AC7" w14:textId="77777777" w:rsidR="00815B14" w:rsidRPr="00262110" w:rsidRDefault="00815B14" w:rsidP="00815B14">
      <w:pPr>
        <w:shd w:val="clear" w:color="auto" w:fill="FFFFFF"/>
        <w:ind w:left="708"/>
        <w:jc w:val="both"/>
        <w:rPr>
          <w:rFonts w:ascii="Arial" w:hAnsi="Arial" w:cs="Arial"/>
          <w:color w:val="000000" w:themeColor="text1"/>
          <w:sz w:val="20"/>
        </w:rPr>
      </w:pPr>
    </w:p>
    <w:p w14:paraId="6F63D45B" w14:textId="0C0C5C88" w:rsidR="00815B14" w:rsidRPr="00262110" w:rsidRDefault="00815B14" w:rsidP="00815B14">
      <w:pPr>
        <w:shd w:val="clear" w:color="auto" w:fill="FFFFFF"/>
        <w:ind w:left="708"/>
        <w:jc w:val="both"/>
        <w:rPr>
          <w:rFonts w:ascii="Arial" w:hAnsi="Arial" w:cs="Arial"/>
          <w:color w:val="000000" w:themeColor="text1"/>
          <w:sz w:val="20"/>
        </w:rPr>
      </w:pPr>
      <w:r w:rsidRPr="00262110">
        <w:rPr>
          <w:rFonts w:ascii="Arial" w:hAnsi="Arial" w:cs="Arial"/>
          <w:color w:val="000000" w:themeColor="text1"/>
          <w:sz w:val="20"/>
        </w:rPr>
        <w:t>f)</w:t>
      </w:r>
      <w:r w:rsidR="00A53739" w:rsidRPr="00262110">
        <w:rPr>
          <w:rFonts w:ascii="Arial" w:hAnsi="Arial" w:cs="Arial"/>
          <w:color w:val="000000" w:themeColor="text1"/>
          <w:sz w:val="20"/>
        </w:rPr>
        <w:t xml:space="preserve"> Helburu bererako eskatutako eta jasotako dirulaguntzen zinpeko aitorpena.</w:t>
      </w:r>
    </w:p>
    <w:p w14:paraId="63D68C82" w14:textId="77777777" w:rsidR="00815B14" w:rsidRPr="00262110" w:rsidRDefault="00815B14" w:rsidP="00815B14">
      <w:pPr>
        <w:shd w:val="clear" w:color="auto" w:fill="FFFFFF"/>
        <w:jc w:val="both"/>
        <w:rPr>
          <w:rFonts w:ascii="Arial" w:hAnsi="Arial" w:cs="Arial"/>
          <w:color w:val="000000" w:themeColor="text1"/>
          <w:sz w:val="20"/>
          <w:u w:val="single"/>
        </w:rPr>
      </w:pPr>
    </w:p>
    <w:p w14:paraId="38D95555" w14:textId="77777777" w:rsidR="00815B14" w:rsidRPr="00262110" w:rsidRDefault="00815B14" w:rsidP="00815B14">
      <w:pPr>
        <w:shd w:val="clear" w:color="auto" w:fill="FFFFFF"/>
        <w:jc w:val="both"/>
        <w:rPr>
          <w:rFonts w:ascii="Arial" w:hAnsi="Arial" w:cs="Arial"/>
          <w:color w:val="00B050"/>
          <w:sz w:val="20"/>
          <w:u w:val="single"/>
        </w:rPr>
      </w:pPr>
    </w:p>
    <w:p w14:paraId="04AB6C42" w14:textId="7A80755B" w:rsidR="00815B14" w:rsidRPr="00262110" w:rsidRDefault="00815B14" w:rsidP="00087096">
      <w:pPr>
        <w:shd w:val="clear" w:color="auto" w:fill="FFFFFF"/>
        <w:spacing w:after="120"/>
        <w:jc w:val="both"/>
        <w:rPr>
          <w:rFonts w:ascii="Arial" w:hAnsi="Arial" w:cs="Arial"/>
          <w:sz w:val="20"/>
        </w:rPr>
      </w:pPr>
      <w:r w:rsidRPr="00262110">
        <w:rPr>
          <w:rFonts w:ascii="Arial" w:hAnsi="Arial" w:cs="Arial"/>
          <w:sz w:val="20"/>
        </w:rPr>
        <w:t>9.</w:t>
      </w:r>
      <w:r w:rsidR="00A53739" w:rsidRPr="00262110">
        <w:rPr>
          <w:rFonts w:ascii="Arial" w:hAnsi="Arial" w:cs="Arial"/>
          <w:sz w:val="20"/>
        </w:rPr>
        <w:t xml:space="preserve"> Artikulua</w:t>
      </w:r>
    </w:p>
    <w:p w14:paraId="1A0B1B13" w14:textId="60CB64F8" w:rsidR="00815B14" w:rsidRPr="00262110" w:rsidRDefault="00815B14" w:rsidP="00815B14">
      <w:pPr>
        <w:shd w:val="clear" w:color="auto" w:fill="FFFFFF"/>
        <w:jc w:val="both"/>
        <w:rPr>
          <w:rFonts w:ascii="Verdana" w:hAnsi="Verdana"/>
          <w:color w:val="666666"/>
          <w:sz w:val="18"/>
          <w:szCs w:val="18"/>
        </w:rPr>
      </w:pPr>
      <w:r w:rsidRPr="00262110">
        <w:rPr>
          <w:rFonts w:ascii="Arial" w:hAnsi="Arial" w:cs="Arial"/>
          <w:sz w:val="20"/>
        </w:rPr>
        <w:t xml:space="preserve">1.-) </w:t>
      </w:r>
      <w:r w:rsidR="00A53739" w:rsidRPr="00262110">
        <w:rPr>
          <w:rFonts w:ascii="Arial" w:hAnsi="Arial" w:cs="Arial"/>
          <w:sz w:val="20"/>
        </w:rPr>
        <w:t>Deialdi honetan lortzen den laguntza bateragarria izango da beste administrazio publiko edo pribatu batzuen bidez lor litekeen beste edozeinekin, betiere bien baturak ez badu gainditzen dirulaguntza honen xede den gastuaren ehuneko 100. Gainditzen badu, deialdi honetako dirulaguntza murriztu egingo da, gaindikin horren zenbatekoa kenduz.</w:t>
      </w:r>
    </w:p>
    <w:p w14:paraId="2E393327" w14:textId="77777777" w:rsidR="00A53739" w:rsidRPr="00262110" w:rsidRDefault="00A53739" w:rsidP="00815B14">
      <w:pPr>
        <w:shd w:val="clear" w:color="auto" w:fill="FFFFFF"/>
        <w:jc w:val="both"/>
        <w:rPr>
          <w:rFonts w:ascii="Arial" w:hAnsi="Arial" w:cs="Arial"/>
          <w:sz w:val="20"/>
        </w:rPr>
      </w:pPr>
    </w:p>
    <w:p w14:paraId="371A632C" w14:textId="1CFFFEC8"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2.-) </w:t>
      </w:r>
      <w:r w:rsidR="00A53739" w:rsidRPr="00262110">
        <w:rPr>
          <w:rFonts w:ascii="Arial" w:hAnsi="Arial" w:cs="Arial"/>
          <w:sz w:val="20"/>
        </w:rPr>
        <w:t>Betiere, dirulaguntza jasotzen duten elkarteek xede bererako beste edozein dirulaguntza edo laguntza jasotzen badute, horren berri eman beharko diote Aguraingo Udalari.</w:t>
      </w:r>
    </w:p>
    <w:p w14:paraId="0A5B5C77" w14:textId="77777777" w:rsidR="00815B14" w:rsidRPr="00262110" w:rsidRDefault="00815B14" w:rsidP="00815B14">
      <w:pPr>
        <w:shd w:val="clear" w:color="auto" w:fill="FFFFFF"/>
        <w:jc w:val="both"/>
        <w:rPr>
          <w:rFonts w:ascii="Arial" w:hAnsi="Arial" w:cs="Arial"/>
          <w:sz w:val="20"/>
        </w:rPr>
      </w:pPr>
    </w:p>
    <w:p w14:paraId="6DF6EDA9" w14:textId="29A691DE"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3.-) </w:t>
      </w:r>
      <w:r w:rsidR="00A53739" w:rsidRPr="00262110">
        <w:rPr>
          <w:rFonts w:ascii="Arial" w:hAnsi="Arial" w:cs="Arial"/>
          <w:sz w:val="20"/>
        </w:rPr>
        <w:t>Gainera, elkarte onuradunek Aguraingo Udalari egiaztapen jarduketak egitea erraztu beharko diote.</w:t>
      </w:r>
    </w:p>
    <w:p w14:paraId="35086195" w14:textId="77777777" w:rsidR="00815B14" w:rsidRPr="00262110" w:rsidRDefault="00815B14" w:rsidP="00815B14">
      <w:pPr>
        <w:shd w:val="clear" w:color="auto" w:fill="FFFFFF"/>
        <w:jc w:val="both"/>
        <w:rPr>
          <w:rFonts w:ascii="Arial" w:hAnsi="Arial" w:cs="Arial"/>
          <w:sz w:val="20"/>
        </w:rPr>
      </w:pPr>
    </w:p>
    <w:p w14:paraId="1D946E44" w14:textId="4BCAECEA"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4.-) </w:t>
      </w:r>
      <w:r w:rsidR="00A53739" w:rsidRPr="00262110">
        <w:rPr>
          <w:rFonts w:ascii="Arial" w:hAnsi="Arial" w:cs="Arial"/>
          <w:sz w:val="20"/>
        </w:rPr>
        <w:t>Elkarte onuradunak onartu egin beharko du ematen zaion dirulaguntza. Ildo horretan, dirulaguntza eman zaiela jakinarazi ondoko hamabost eguneko epean berariaz eta idatziz dirulaguntzari uko egiten ez badiote, onartu egin dutela ulertuko da.</w:t>
      </w:r>
    </w:p>
    <w:p w14:paraId="6256F813" w14:textId="77777777" w:rsidR="00815B14" w:rsidRPr="00262110" w:rsidRDefault="00815B14" w:rsidP="00815B14">
      <w:pPr>
        <w:shd w:val="clear" w:color="auto" w:fill="FFFFFF"/>
        <w:jc w:val="both"/>
        <w:rPr>
          <w:rFonts w:ascii="Arial" w:hAnsi="Arial" w:cs="Arial"/>
          <w:sz w:val="20"/>
        </w:rPr>
      </w:pPr>
    </w:p>
    <w:p w14:paraId="3D77D4C8" w14:textId="766040E9" w:rsidR="00815B14" w:rsidRPr="00262110" w:rsidRDefault="00815B14" w:rsidP="00087096">
      <w:pPr>
        <w:shd w:val="clear" w:color="auto" w:fill="FFFFFF"/>
        <w:spacing w:after="120"/>
        <w:jc w:val="both"/>
        <w:rPr>
          <w:rFonts w:ascii="Arial" w:hAnsi="Arial" w:cs="Arial"/>
          <w:sz w:val="20"/>
        </w:rPr>
      </w:pPr>
      <w:r w:rsidRPr="00262110">
        <w:rPr>
          <w:rFonts w:ascii="Arial" w:hAnsi="Arial" w:cs="Arial"/>
          <w:sz w:val="20"/>
        </w:rPr>
        <w:t>10.</w:t>
      </w:r>
      <w:r w:rsidR="00A53739" w:rsidRPr="00262110">
        <w:rPr>
          <w:rFonts w:ascii="Arial" w:hAnsi="Arial" w:cs="Arial"/>
          <w:sz w:val="20"/>
        </w:rPr>
        <w:t xml:space="preserve"> Artikulua</w:t>
      </w:r>
    </w:p>
    <w:p w14:paraId="392ADB5E" w14:textId="55CB93EA"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1.-) </w:t>
      </w:r>
      <w:r w:rsidR="00A53739" w:rsidRPr="00262110">
        <w:rPr>
          <w:rFonts w:ascii="Arial" w:hAnsi="Arial" w:cs="Arial"/>
          <w:sz w:val="20"/>
        </w:rPr>
        <w:t>Inguruabar hauetakoren bat gertatzen denean, bidezkoa izango da jasotako laguntzak itzularaztea, aplikatu beharreko legezko interesekin batera:</w:t>
      </w:r>
    </w:p>
    <w:p w14:paraId="3C2E6F67" w14:textId="77777777" w:rsidR="00815B14" w:rsidRPr="00262110" w:rsidRDefault="00815B14" w:rsidP="00815B14">
      <w:pPr>
        <w:shd w:val="clear" w:color="auto" w:fill="FFFFFF"/>
        <w:jc w:val="both"/>
        <w:rPr>
          <w:rFonts w:ascii="Arial" w:hAnsi="Arial" w:cs="Arial"/>
          <w:sz w:val="20"/>
        </w:rPr>
      </w:pPr>
    </w:p>
    <w:p w14:paraId="5C749C7B" w14:textId="2FE8576D"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a) </w:t>
      </w:r>
      <w:r w:rsidR="00A53739" w:rsidRPr="00262110">
        <w:rPr>
          <w:rFonts w:ascii="Arial" w:hAnsi="Arial" w:cs="Arial"/>
          <w:sz w:val="20"/>
        </w:rPr>
        <w:t>Ikasleen gurasoen elkarteak laguntza xede baterako eskatu eta beste xede baterako era-</w:t>
      </w:r>
      <w:r w:rsidR="00A53739" w:rsidRPr="00262110">
        <w:rPr>
          <w:rFonts w:ascii="Arial" w:hAnsi="Arial" w:cs="Arial"/>
          <w:sz w:val="20"/>
        </w:rPr>
        <w:br/>
        <w:t>biltzea.</w:t>
      </w:r>
    </w:p>
    <w:p w14:paraId="00A40144" w14:textId="77777777" w:rsidR="00815B14" w:rsidRPr="00262110" w:rsidRDefault="00815B14" w:rsidP="00815B14">
      <w:pPr>
        <w:shd w:val="clear" w:color="auto" w:fill="FFFFFF"/>
        <w:jc w:val="both"/>
        <w:rPr>
          <w:rFonts w:ascii="Arial" w:hAnsi="Arial" w:cs="Arial"/>
          <w:sz w:val="20"/>
        </w:rPr>
      </w:pPr>
    </w:p>
    <w:p w14:paraId="2ED1345E" w14:textId="6BB7E649"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b) </w:t>
      </w:r>
      <w:r w:rsidR="00A53739" w:rsidRPr="00262110">
        <w:rPr>
          <w:rFonts w:ascii="Arial" w:hAnsi="Arial" w:cs="Arial"/>
          <w:sz w:val="20"/>
        </w:rPr>
        <w:t>Deialdi honetan xedatutakoa ez betetzea, edozein modutan.</w:t>
      </w:r>
    </w:p>
    <w:p w14:paraId="2AD2C980" w14:textId="77777777" w:rsidR="00815B14" w:rsidRPr="00262110" w:rsidRDefault="00815B14" w:rsidP="00815B14">
      <w:pPr>
        <w:shd w:val="clear" w:color="auto" w:fill="FFFFFF"/>
        <w:jc w:val="both"/>
        <w:rPr>
          <w:rFonts w:ascii="Arial" w:hAnsi="Arial" w:cs="Arial"/>
          <w:sz w:val="20"/>
        </w:rPr>
      </w:pPr>
    </w:p>
    <w:p w14:paraId="73890030" w14:textId="3F15C962"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c) </w:t>
      </w:r>
      <w:r w:rsidR="00A53739" w:rsidRPr="00262110">
        <w:rPr>
          <w:rFonts w:ascii="Arial" w:hAnsi="Arial" w:cs="Arial"/>
          <w:sz w:val="20"/>
        </w:rPr>
        <w:t>Aguraingo Udalaren aurrekontuen kargurako dirulaguntzen onuradunek egungo lege araudian ezartzen zaizkien betebeharretariko baten bat ez betetzea.</w:t>
      </w:r>
    </w:p>
    <w:p w14:paraId="69D91AF9" w14:textId="77777777" w:rsidR="00815B14" w:rsidRPr="00262110" w:rsidRDefault="00815B14" w:rsidP="00815B14">
      <w:pPr>
        <w:shd w:val="clear" w:color="auto" w:fill="FFFFFF"/>
        <w:jc w:val="both"/>
        <w:rPr>
          <w:rFonts w:ascii="Arial" w:hAnsi="Arial" w:cs="Arial"/>
          <w:sz w:val="20"/>
        </w:rPr>
      </w:pPr>
    </w:p>
    <w:p w14:paraId="48ECA97C" w14:textId="430DD37B" w:rsidR="00815B14" w:rsidRPr="00262110" w:rsidRDefault="00815B14" w:rsidP="00815B14">
      <w:pPr>
        <w:shd w:val="clear" w:color="auto" w:fill="FFFFFF"/>
        <w:jc w:val="both"/>
        <w:rPr>
          <w:rFonts w:ascii="Arial" w:hAnsi="Arial" w:cs="Arial"/>
          <w:sz w:val="20"/>
        </w:rPr>
      </w:pPr>
      <w:r w:rsidRPr="00262110">
        <w:rPr>
          <w:rFonts w:ascii="Arial" w:hAnsi="Arial" w:cs="Arial"/>
          <w:sz w:val="20"/>
        </w:rPr>
        <w:t xml:space="preserve">d) </w:t>
      </w:r>
      <w:r w:rsidR="00A53739" w:rsidRPr="00262110">
        <w:rPr>
          <w:rFonts w:ascii="Arial" w:hAnsi="Arial" w:cs="Arial"/>
          <w:sz w:val="20"/>
        </w:rPr>
        <w:t>Sortzen diren material inprimatu guztietan Aguraingo Udalaren laguntza berariaz ez aipatzea.</w:t>
      </w:r>
    </w:p>
    <w:p w14:paraId="6F60D266" w14:textId="77777777" w:rsidR="00A53739" w:rsidRPr="00262110" w:rsidRDefault="00A53739" w:rsidP="00815B14">
      <w:pPr>
        <w:pStyle w:val="Textoindependiente21"/>
        <w:rPr>
          <w:rFonts w:ascii="Arial" w:hAnsi="Arial" w:cs="Arial"/>
          <w:sz w:val="20"/>
        </w:rPr>
      </w:pPr>
    </w:p>
    <w:p w14:paraId="301C2D4E" w14:textId="69C5DB1E" w:rsidR="00815B14" w:rsidRPr="00262110" w:rsidRDefault="00815B14" w:rsidP="00815B14">
      <w:pPr>
        <w:pStyle w:val="Textoindependiente21"/>
        <w:rPr>
          <w:rFonts w:ascii="Arial" w:hAnsi="Arial" w:cs="Arial"/>
          <w:sz w:val="20"/>
        </w:rPr>
      </w:pPr>
      <w:r w:rsidRPr="00262110">
        <w:rPr>
          <w:rFonts w:ascii="Arial" w:hAnsi="Arial" w:cs="Arial"/>
          <w:sz w:val="20"/>
        </w:rPr>
        <w:t>Agurain</w:t>
      </w:r>
      <w:r w:rsidR="00A53739" w:rsidRPr="00262110">
        <w:rPr>
          <w:rFonts w:ascii="Arial" w:hAnsi="Arial" w:cs="Arial"/>
          <w:sz w:val="20"/>
        </w:rPr>
        <w:t>,</w:t>
      </w:r>
      <w:r w:rsidRPr="00262110">
        <w:rPr>
          <w:rFonts w:ascii="Arial" w:hAnsi="Arial" w:cs="Arial"/>
          <w:sz w:val="20"/>
        </w:rPr>
        <w:t xml:space="preserve"> 202</w:t>
      </w:r>
      <w:r w:rsidR="0051615D">
        <w:rPr>
          <w:rFonts w:ascii="Arial" w:hAnsi="Arial" w:cs="Arial"/>
          <w:sz w:val="20"/>
        </w:rPr>
        <w:t>6</w:t>
      </w:r>
      <w:r w:rsidR="00A53739" w:rsidRPr="00262110">
        <w:rPr>
          <w:rFonts w:ascii="Arial" w:hAnsi="Arial" w:cs="Arial"/>
          <w:sz w:val="20"/>
        </w:rPr>
        <w:t xml:space="preserve">ko </w:t>
      </w:r>
      <w:r w:rsidR="0051615D">
        <w:rPr>
          <w:rFonts w:ascii="Arial" w:hAnsi="Arial" w:cs="Arial"/>
          <w:sz w:val="20"/>
        </w:rPr>
        <w:t>urtarrila</w:t>
      </w:r>
    </w:p>
    <w:p w14:paraId="4402CCC5" w14:textId="77777777" w:rsidR="00815B14" w:rsidRPr="00262110" w:rsidRDefault="00815B14" w:rsidP="00815B14">
      <w:pPr>
        <w:shd w:val="clear" w:color="auto" w:fill="FFFFFF"/>
        <w:jc w:val="both"/>
        <w:rPr>
          <w:rFonts w:ascii="Arial" w:hAnsi="Arial" w:cs="Arial"/>
          <w:sz w:val="20"/>
        </w:rPr>
      </w:pPr>
    </w:p>
    <w:p w14:paraId="3A768DB0" w14:textId="77777777" w:rsidR="00815B14" w:rsidRPr="00262110" w:rsidRDefault="00815B14" w:rsidP="00815B14">
      <w:pPr>
        <w:shd w:val="clear" w:color="auto" w:fill="FFFFFF"/>
        <w:jc w:val="both"/>
        <w:rPr>
          <w:rFonts w:ascii="Arial" w:hAnsi="Arial" w:cs="Arial"/>
          <w:sz w:val="20"/>
        </w:rPr>
      </w:pPr>
    </w:p>
    <w:p w14:paraId="712676E5" w14:textId="77777777" w:rsidR="00815B14" w:rsidRPr="00262110" w:rsidRDefault="00815B14" w:rsidP="00815B14">
      <w:pPr>
        <w:shd w:val="clear" w:color="auto" w:fill="FFFFFF"/>
        <w:jc w:val="both"/>
        <w:rPr>
          <w:rFonts w:ascii="Arial" w:hAnsi="Arial" w:cs="Arial"/>
          <w:sz w:val="20"/>
        </w:rPr>
      </w:pPr>
    </w:p>
    <w:p w14:paraId="6BAC26D9" w14:textId="77777777" w:rsidR="00815B14" w:rsidRPr="00262110" w:rsidRDefault="00815B14" w:rsidP="00815B14">
      <w:pPr>
        <w:shd w:val="clear" w:color="auto" w:fill="FFFFFF"/>
        <w:jc w:val="both"/>
        <w:rPr>
          <w:rFonts w:ascii="Arial" w:hAnsi="Arial" w:cs="Arial"/>
          <w:sz w:val="20"/>
        </w:rPr>
      </w:pPr>
    </w:p>
    <w:p w14:paraId="465B562E" w14:textId="320767CC" w:rsidR="00815B14" w:rsidRPr="00262110" w:rsidRDefault="00A53739" w:rsidP="00A53739">
      <w:pPr>
        <w:shd w:val="clear" w:color="auto" w:fill="FFFFFF"/>
        <w:jc w:val="center"/>
        <w:rPr>
          <w:rFonts w:ascii="Arial" w:hAnsi="Arial" w:cs="Arial"/>
          <w:b/>
          <w:sz w:val="20"/>
        </w:rPr>
      </w:pPr>
      <w:r w:rsidRPr="00262110">
        <w:rPr>
          <w:rFonts w:ascii="Arial" w:hAnsi="Arial" w:cs="Arial"/>
          <w:b/>
          <w:sz w:val="20"/>
        </w:rPr>
        <w:lastRenderedPageBreak/>
        <w:t>I. E</w:t>
      </w:r>
      <w:r w:rsidR="008979F9" w:rsidRPr="00262110">
        <w:rPr>
          <w:rFonts w:ascii="Arial" w:hAnsi="Arial" w:cs="Arial"/>
          <w:b/>
          <w:sz w:val="20"/>
        </w:rPr>
        <w:t>ranskina</w:t>
      </w:r>
    </w:p>
    <w:p w14:paraId="39060C96" w14:textId="77777777" w:rsidR="00815B14" w:rsidRPr="00262110" w:rsidRDefault="00815B14" w:rsidP="00815B14">
      <w:pPr>
        <w:shd w:val="clear" w:color="auto" w:fill="FFFFFF"/>
        <w:jc w:val="both"/>
        <w:rPr>
          <w:rFonts w:ascii="Arial" w:hAnsi="Arial" w:cs="Arial"/>
          <w:sz w:val="20"/>
        </w:rPr>
      </w:pPr>
    </w:p>
    <w:p w14:paraId="381DA338" w14:textId="0440D39E" w:rsidR="00815B14" w:rsidRPr="00262110" w:rsidRDefault="00A53739" w:rsidP="00815B14">
      <w:pPr>
        <w:shd w:val="clear" w:color="auto" w:fill="FFFFFF"/>
        <w:jc w:val="center"/>
        <w:rPr>
          <w:rFonts w:ascii="Arial" w:hAnsi="Arial" w:cs="Arial"/>
          <w:b/>
          <w:bCs/>
          <w:sz w:val="20"/>
        </w:rPr>
      </w:pPr>
      <w:r w:rsidRPr="00262110">
        <w:rPr>
          <w:rFonts w:ascii="Arial" w:hAnsi="Arial" w:cs="Arial"/>
          <w:b/>
          <w:bCs/>
          <w:sz w:val="20"/>
        </w:rPr>
        <w:t>E</w:t>
      </w:r>
      <w:r w:rsidR="008979F9" w:rsidRPr="00262110">
        <w:rPr>
          <w:rFonts w:ascii="Arial" w:hAnsi="Arial" w:cs="Arial"/>
          <w:b/>
          <w:bCs/>
          <w:sz w:val="20"/>
        </w:rPr>
        <w:t>skaera</w:t>
      </w:r>
    </w:p>
    <w:p w14:paraId="640B752E" w14:textId="77777777" w:rsidR="00815B14" w:rsidRPr="00262110" w:rsidRDefault="00815B14" w:rsidP="00815B14">
      <w:pPr>
        <w:shd w:val="clear" w:color="auto" w:fill="FFFFFF"/>
        <w:jc w:val="both"/>
        <w:rPr>
          <w:rFonts w:ascii="Arial" w:hAnsi="Arial" w:cs="Arial"/>
          <w:sz w:val="20"/>
        </w:rPr>
      </w:pPr>
    </w:p>
    <w:p w14:paraId="368A4B56" w14:textId="77777777" w:rsidR="00815B14" w:rsidRPr="00262110" w:rsidRDefault="00815B14" w:rsidP="00815B14">
      <w:pPr>
        <w:shd w:val="clear" w:color="auto" w:fill="FFFFFF"/>
        <w:jc w:val="both"/>
        <w:rPr>
          <w:rFonts w:ascii="Arial" w:hAnsi="Arial" w:cs="Arial"/>
          <w:sz w:val="20"/>
        </w:rPr>
      </w:pPr>
    </w:p>
    <w:p w14:paraId="0D33283B" w14:textId="542E5B7A" w:rsidR="0066473B" w:rsidRDefault="0066473B" w:rsidP="0066473B">
      <w:pPr>
        <w:shd w:val="clear" w:color="auto" w:fill="FFFFFF"/>
        <w:jc w:val="both"/>
        <w:rPr>
          <w:rFonts w:ascii="Arial" w:hAnsi="Arial" w:cs="Arial"/>
          <w:sz w:val="20"/>
        </w:rPr>
      </w:pPr>
      <w:r w:rsidRPr="00A53739">
        <w:rPr>
          <w:rFonts w:ascii="Arial" w:hAnsi="Arial" w:cs="Arial"/>
          <w:sz w:val="20"/>
        </w:rPr>
        <w:t>.................................................................</w:t>
      </w:r>
      <w:r w:rsidR="00673D46">
        <w:rPr>
          <w:rFonts w:ascii="Arial" w:hAnsi="Arial" w:cs="Arial"/>
          <w:sz w:val="20"/>
        </w:rPr>
        <w:t>................</w:t>
      </w:r>
      <w:r w:rsidRPr="00A53739">
        <w:rPr>
          <w:rFonts w:ascii="Arial" w:hAnsi="Arial" w:cs="Arial"/>
          <w:sz w:val="20"/>
        </w:rPr>
        <w:t>jauna/andrea,</w:t>
      </w:r>
      <w:r>
        <w:rPr>
          <w:rFonts w:ascii="Arial" w:hAnsi="Arial" w:cs="Arial"/>
          <w:sz w:val="20"/>
        </w:rPr>
        <w:t xml:space="preserve"> </w:t>
      </w:r>
      <w:r w:rsidRPr="00A53739">
        <w:rPr>
          <w:rFonts w:ascii="Arial" w:hAnsi="Arial" w:cs="Arial"/>
          <w:sz w:val="20"/>
        </w:rPr>
        <w:t>...............</w:t>
      </w:r>
      <w:r w:rsidR="00673D46">
        <w:rPr>
          <w:rFonts w:ascii="Arial" w:hAnsi="Arial" w:cs="Arial"/>
          <w:sz w:val="20"/>
        </w:rPr>
        <w:t>...............................</w:t>
      </w:r>
      <w:r w:rsidRPr="00A53739">
        <w:rPr>
          <w:rFonts w:ascii="Arial" w:hAnsi="Arial" w:cs="Arial"/>
          <w:sz w:val="20"/>
        </w:rPr>
        <w:t xml:space="preserve"> ikastetxeko ikasleen gurasoen elkarteko lehendakaria. Elkartearen izena: </w:t>
      </w:r>
      <w:r w:rsidR="00673D46">
        <w:rPr>
          <w:rFonts w:ascii="Arial" w:hAnsi="Arial" w:cs="Arial"/>
          <w:sz w:val="20"/>
        </w:rPr>
        <w:t>……………….</w:t>
      </w:r>
      <w:r w:rsidRPr="00A53739">
        <w:rPr>
          <w:rFonts w:ascii="Arial" w:hAnsi="Arial" w:cs="Arial"/>
          <w:sz w:val="20"/>
        </w:rPr>
        <w:t>.......</w:t>
      </w:r>
      <w:r w:rsidR="00673D46">
        <w:rPr>
          <w:rFonts w:ascii="Arial" w:hAnsi="Arial" w:cs="Arial"/>
          <w:sz w:val="20"/>
        </w:rPr>
        <w:t>.......</w:t>
      </w:r>
      <w:r w:rsidRPr="00A53739">
        <w:rPr>
          <w:rFonts w:ascii="Arial" w:hAnsi="Arial" w:cs="Arial"/>
          <w:sz w:val="20"/>
        </w:rPr>
        <w:t>............... Elkartearen legezko helbidea: ...............................</w:t>
      </w:r>
      <w:r w:rsidR="00673D46">
        <w:rPr>
          <w:rFonts w:ascii="Arial" w:hAnsi="Arial" w:cs="Arial"/>
          <w:sz w:val="20"/>
        </w:rPr>
        <w:t>..</w:t>
      </w:r>
      <w:r w:rsidRPr="00A53739">
        <w:rPr>
          <w:rFonts w:ascii="Arial" w:hAnsi="Arial" w:cs="Arial"/>
          <w:sz w:val="20"/>
        </w:rPr>
        <w:t>.........., Agurain. Elkarteen erregistroan egindako inskripzioaren data: ........................... Inskripzio zenbakia: ...............................</w:t>
      </w:r>
    </w:p>
    <w:p w14:paraId="0A75CEE6" w14:textId="2B39DC27" w:rsidR="0066473B" w:rsidRDefault="0066473B" w:rsidP="0066473B">
      <w:pPr>
        <w:shd w:val="clear" w:color="auto" w:fill="FFFFFF"/>
        <w:jc w:val="both"/>
        <w:rPr>
          <w:rFonts w:ascii="Arial" w:hAnsi="Arial" w:cs="Arial"/>
          <w:sz w:val="20"/>
        </w:rPr>
      </w:pPr>
      <w:r w:rsidRPr="00A53739">
        <w:rPr>
          <w:rFonts w:ascii="Arial" w:hAnsi="Arial" w:cs="Arial"/>
          <w:sz w:val="20"/>
        </w:rPr>
        <w:t>Harremanetarako telefonoa: .................................................</w:t>
      </w:r>
    </w:p>
    <w:p w14:paraId="01E67D67" w14:textId="7797783B" w:rsidR="0066473B" w:rsidRDefault="0066473B" w:rsidP="0066473B">
      <w:pPr>
        <w:shd w:val="clear" w:color="auto" w:fill="FFFFFF"/>
        <w:jc w:val="both"/>
        <w:rPr>
          <w:rFonts w:ascii="Arial" w:hAnsi="Arial" w:cs="Arial"/>
          <w:b/>
          <w:bCs/>
          <w:sz w:val="20"/>
        </w:rPr>
      </w:pPr>
      <w:r w:rsidRPr="00A53739">
        <w:rPr>
          <w:rFonts w:ascii="Arial" w:hAnsi="Arial" w:cs="Arial"/>
          <w:sz w:val="20"/>
        </w:rPr>
        <w:t>Harremanetarako telefonoa: .................................................</w:t>
      </w:r>
    </w:p>
    <w:p w14:paraId="201FB013" w14:textId="77777777" w:rsidR="0066473B" w:rsidRDefault="0066473B" w:rsidP="00815B14">
      <w:pPr>
        <w:shd w:val="clear" w:color="auto" w:fill="FFFFFF"/>
        <w:jc w:val="center"/>
        <w:rPr>
          <w:rFonts w:ascii="Arial" w:hAnsi="Arial" w:cs="Arial"/>
          <w:b/>
          <w:bCs/>
          <w:sz w:val="20"/>
        </w:rPr>
      </w:pPr>
    </w:p>
    <w:p w14:paraId="7278FEDA" w14:textId="6760F20F" w:rsidR="00815B14" w:rsidRPr="00262110" w:rsidRDefault="00A53739" w:rsidP="00815B14">
      <w:pPr>
        <w:shd w:val="clear" w:color="auto" w:fill="FFFFFF"/>
        <w:jc w:val="center"/>
        <w:rPr>
          <w:rFonts w:ascii="Arial" w:hAnsi="Arial" w:cs="Arial"/>
          <w:b/>
          <w:bCs/>
          <w:sz w:val="20"/>
        </w:rPr>
      </w:pPr>
      <w:r w:rsidRPr="00262110">
        <w:rPr>
          <w:rFonts w:ascii="Arial" w:hAnsi="Arial" w:cs="Arial"/>
          <w:b/>
          <w:bCs/>
          <w:sz w:val="20"/>
        </w:rPr>
        <w:t>A</w:t>
      </w:r>
      <w:r w:rsidR="008979F9" w:rsidRPr="00262110">
        <w:rPr>
          <w:rFonts w:ascii="Arial" w:hAnsi="Arial" w:cs="Arial"/>
          <w:b/>
          <w:bCs/>
          <w:sz w:val="20"/>
        </w:rPr>
        <w:t>dierazten du</w:t>
      </w:r>
    </w:p>
    <w:p w14:paraId="26D5DE84" w14:textId="77777777" w:rsidR="00815B14" w:rsidRPr="00262110" w:rsidRDefault="00815B14" w:rsidP="00815B14">
      <w:pPr>
        <w:shd w:val="clear" w:color="auto" w:fill="FFFFFF"/>
        <w:jc w:val="both"/>
        <w:rPr>
          <w:rFonts w:ascii="Arial" w:hAnsi="Arial" w:cs="Arial"/>
          <w:sz w:val="20"/>
        </w:rPr>
      </w:pPr>
    </w:p>
    <w:p w14:paraId="52D40762" w14:textId="7BE51761" w:rsidR="00815B14" w:rsidRDefault="00A53739" w:rsidP="00815B14">
      <w:pPr>
        <w:shd w:val="clear" w:color="auto" w:fill="FFFFFF"/>
        <w:jc w:val="both"/>
        <w:rPr>
          <w:rFonts w:ascii="Arial" w:hAnsi="Arial" w:cs="Arial"/>
          <w:sz w:val="20"/>
        </w:rPr>
      </w:pPr>
      <w:r w:rsidRPr="00262110">
        <w:rPr>
          <w:rFonts w:ascii="Arial" w:hAnsi="Arial" w:cs="Arial"/>
          <w:sz w:val="20"/>
        </w:rPr>
        <w:t xml:space="preserve">Gure elkartearen zuzendaritza batzordeak erabaki duena betez, eta </w:t>
      </w:r>
      <w:r w:rsidRPr="008979F9">
        <w:rPr>
          <w:rFonts w:ascii="Arial" w:hAnsi="Arial" w:cs="Arial"/>
          <w:sz w:val="20"/>
        </w:rPr>
        <w:t>A</w:t>
      </w:r>
      <w:r w:rsidR="008979F9" w:rsidRPr="008979F9">
        <w:rPr>
          <w:rFonts w:ascii="Arial" w:hAnsi="Arial" w:cs="Arial"/>
          <w:sz w:val="20"/>
        </w:rPr>
        <w:t>guraingo udalerriko ikastetxe publikoetako eta itunpeko ikastetxeetako ikasleen gurasoen elkarteek 202</w:t>
      </w:r>
      <w:r w:rsidR="0051615D">
        <w:rPr>
          <w:rFonts w:ascii="Arial" w:hAnsi="Arial" w:cs="Arial"/>
          <w:sz w:val="20"/>
        </w:rPr>
        <w:t>5-</w:t>
      </w:r>
      <w:r w:rsidR="008979F9" w:rsidRPr="008979F9">
        <w:rPr>
          <w:rFonts w:ascii="Arial" w:hAnsi="Arial" w:cs="Arial"/>
          <w:sz w:val="20"/>
        </w:rPr>
        <w:t>202</w:t>
      </w:r>
      <w:r w:rsidR="0051615D">
        <w:rPr>
          <w:rFonts w:ascii="Arial" w:hAnsi="Arial" w:cs="Arial"/>
          <w:sz w:val="20"/>
        </w:rPr>
        <w:t>6</w:t>
      </w:r>
      <w:r w:rsidR="008979F9" w:rsidRPr="008979F9">
        <w:rPr>
          <w:rFonts w:ascii="Arial" w:hAnsi="Arial" w:cs="Arial"/>
          <w:sz w:val="20"/>
        </w:rPr>
        <w:t xml:space="preserve"> ikasturtean egin beharreko eskolaz kanpoko jarduerak finantzatzeko laguntzak emateko</w:t>
      </w:r>
      <w:r w:rsidR="008979F9" w:rsidRPr="00262110">
        <w:rPr>
          <w:rFonts w:ascii="Arial" w:hAnsi="Arial" w:cs="Arial"/>
          <w:sz w:val="20"/>
        </w:rPr>
        <w:t xml:space="preserve"> </w:t>
      </w:r>
      <w:r w:rsidRPr="00262110">
        <w:rPr>
          <w:rFonts w:ascii="Arial" w:hAnsi="Arial" w:cs="Arial"/>
          <w:sz w:val="20"/>
        </w:rPr>
        <w:t>Aguraingo udalak egin duen deialdiari helduta,</w:t>
      </w:r>
    </w:p>
    <w:p w14:paraId="03745D06" w14:textId="77777777" w:rsidR="008979F9" w:rsidRPr="00262110" w:rsidRDefault="008979F9" w:rsidP="00815B14">
      <w:pPr>
        <w:shd w:val="clear" w:color="auto" w:fill="FFFFFF"/>
        <w:jc w:val="both"/>
        <w:rPr>
          <w:rFonts w:ascii="Arial" w:hAnsi="Arial" w:cs="Arial"/>
          <w:sz w:val="20"/>
        </w:rPr>
      </w:pPr>
    </w:p>
    <w:p w14:paraId="2B2C198A" w14:textId="73BBF0C1" w:rsidR="00815B14" w:rsidRPr="00262110" w:rsidRDefault="00A53739" w:rsidP="00815B14">
      <w:pPr>
        <w:shd w:val="clear" w:color="auto" w:fill="FFFFFF"/>
        <w:jc w:val="center"/>
        <w:rPr>
          <w:rFonts w:ascii="Arial" w:hAnsi="Arial" w:cs="Arial"/>
          <w:b/>
          <w:bCs/>
          <w:sz w:val="20"/>
        </w:rPr>
      </w:pPr>
      <w:r w:rsidRPr="00262110">
        <w:rPr>
          <w:rFonts w:ascii="Arial" w:hAnsi="Arial" w:cs="Arial"/>
          <w:b/>
          <w:bCs/>
          <w:sz w:val="20"/>
        </w:rPr>
        <w:t>E</w:t>
      </w:r>
      <w:r w:rsidR="008979F9" w:rsidRPr="00262110">
        <w:rPr>
          <w:rFonts w:ascii="Arial" w:hAnsi="Arial" w:cs="Arial"/>
          <w:b/>
          <w:bCs/>
          <w:sz w:val="20"/>
        </w:rPr>
        <w:t>skatzen du</w:t>
      </w:r>
    </w:p>
    <w:p w14:paraId="55DC7BED" w14:textId="77777777" w:rsidR="00815B14" w:rsidRPr="00262110" w:rsidRDefault="00815B14" w:rsidP="00815B14">
      <w:pPr>
        <w:shd w:val="clear" w:color="auto" w:fill="FFFFFF"/>
        <w:jc w:val="both"/>
        <w:rPr>
          <w:rFonts w:ascii="Arial" w:hAnsi="Arial" w:cs="Arial"/>
          <w:sz w:val="20"/>
        </w:rPr>
      </w:pPr>
    </w:p>
    <w:p w14:paraId="236A3799" w14:textId="2532A57C" w:rsidR="00815B14" w:rsidRDefault="00A53739" w:rsidP="00815B14">
      <w:pPr>
        <w:shd w:val="clear" w:color="auto" w:fill="FFFFFF"/>
        <w:jc w:val="both"/>
        <w:rPr>
          <w:rFonts w:ascii="Arial" w:hAnsi="Arial" w:cs="Arial"/>
          <w:sz w:val="20"/>
        </w:rPr>
      </w:pPr>
      <w:r w:rsidRPr="00262110">
        <w:rPr>
          <w:rFonts w:ascii="Arial" w:hAnsi="Arial" w:cs="Arial"/>
          <w:sz w:val="20"/>
        </w:rPr>
        <w:t>Deialdi horretako laguntza emateko goian aipatutako elkarteari, proiektatu diren xedeak lortu ahal izan daitezen. Honako agiri hauek erantsi ditut:</w:t>
      </w:r>
    </w:p>
    <w:p w14:paraId="60ED233D" w14:textId="77777777" w:rsidR="008979F9" w:rsidRPr="00262110" w:rsidRDefault="008979F9" w:rsidP="00815B14">
      <w:pPr>
        <w:shd w:val="clear" w:color="auto" w:fill="FFFFFF"/>
        <w:jc w:val="both"/>
        <w:rPr>
          <w:rFonts w:ascii="Arial" w:hAnsi="Arial" w:cs="Arial"/>
          <w:sz w:val="20"/>
        </w:rPr>
      </w:pPr>
    </w:p>
    <w:p w14:paraId="192F4088" w14:textId="44CB5867" w:rsidR="00A53739" w:rsidRPr="00262110" w:rsidRDefault="00A53739" w:rsidP="003477B8">
      <w:pPr>
        <w:numPr>
          <w:ilvl w:val="0"/>
          <w:numId w:val="3"/>
        </w:numPr>
        <w:shd w:val="clear" w:color="auto" w:fill="FFFFFF"/>
        <w:suppressAutoHyphens/>
        <w:autoSpaceDE w:val="0"/>
        <w:jc w:val="both"/>
        <w:rPr>
          <w:rFonts w:ascii="Arial" w:hAnsi="Arial" w:cs="Arial"/>
          <w:sz w:val="20"/>
        </w:rPr>
      </w:pPr>
      <w:r w:rsidRPr="00262110">
        <w:rPr>
          <w:rFonts w:ascii="Arial" w:hAnsi="Arial" w:cs="Arial"/>
          <w:sz w:val="20"/>
        </w:rPr>
        <w:t>Elkarteen erregistroan inskribatu izanaren froga-agiria.</w:t>
      </w:r>
    </w:p>
    <w:p w14:paraId="47C27DB4" w14:textId="462667AC" w:rsidR="00A53739" w:rsidRPr="00262110" w:rsidRDefault="00A53739" w:rsidP="003477B8">
      <w:pPr>
        <w:numPr>
          <w:ilvl w:val="0"/>
          <w:numId w:val="3"/>
        </w:numPr>
        <w:shd w:val="clear" w:color="auto" w:fill="FFFFFF"/>
        <w:suppressAutoHyphens/>
        <w:autoSpaceDE w:val="0"/>
        <w:jc w:val="both"/>
        <w:rPr>
          <w:rFonts w:ascii="Arial" w:hAnsi="Arial" w:cs="Arial"/>
          <w:sz w:val="20"/>
        </w:rPr>
      </w:pPr>
      <w:r w:rsidRPr="00262110">
        <w:rPr>
          <w:rFonts w:ascii="Arial" w:hAnsi="Arial" w:cs="Arial"/>
          <w:sz w:val="20"/>
        </w:rPr>
        <w:t>202</w:t>
      </w:r>
      <w:r w:rsidR="0051615D">
        <w:rPr>
          <w:rFonts w:ascii="Arial" w:hAnsi="Arial" w:cs="Arial"/>
          <w:sz w:val="20"/>
        </w:rPr>
        <w:t>4-</w:t>
      </w:r>
      <w:r w:rsidRPr="00262110">
        <w:rPr>
          <w:rFonts w:ascii="Arial" w:hAnsi="Arial" w:cs="Arial"/>
          <w:sz w:val="20"/>
        </w:rPr>
        <w:t>202</w:t>
      </w:r>
      <w:r w:rsidR="0051615D">
        <w:rPr>
          <w:rFonts w:ascii="Arial" w:hAnsi="Arial" w:cs="Arial"/>
          <w:sz w:val="20"/>
        </w:rPr>
        <w:t>5</w:t>
      </w:r>
      <w:r w:rsidRPr="00262110">
        <w:rPr>
          <w:rFonts w:ascii="Arial" w:hAnsi="Arial" w:cs="Arial"/>
          <w:sz w:val="20"/>
        </w:rPr>
        <w:t xml:space="preserve"> ikasturtean elkarteak zenbat kide izan dituen guztira.</w:t>
      </w:r>
    </w:p>
    <w:p w14:paraId="60908FBA" w14:textId="56A0E673" w:rsidR="00A53739" w:rsidRPr="00262110" w:rsidRDefault="00A53739" w:rsidP="003477B8">
      <w:pPr>
        <w:numPr>
          <w:ilvl w:val="0"/>
          <w:numId w:val="3"/>
        </w:numPr>
        <w:shd w:val="clear" w:color="auto" w:fill="FFFFFF"/>
        <w:suppressAutoHyphens/>
        <w:autoSpaceDE w:val="0"/>
        <w:jc w:val="both"/>
        <w:rPr>
          <w:rFonts w:ascii="Arial" w:hAnsi="Arial" w:cs="Arial"/>
          <w:sz w:val="20"/>
        </w:rPr>
      </w:pPr>
      <w:r w:rsidRPr="00262110">
        <w:rPr>
          <w:rFonts w:ascii="Arial" w:hAnsi="Arial" w:cs="Arial"/>
          <w:sz w:val="20"/>
        </w:rPr>
        <w:t>202</w:t>
      </w:r>
      <w:r w:rsidR="0051615D">
        <w:rPr>
          <w:rFonts w:ascii="Arial" w:hAnsi="Arial" w:cs="Arial"/>
          <w:sz w:val="20"/>
        </w:rPr>
        <w:t>4</w:t>
      </w:r>
      <w:r w:rsidRPr="00262110">
        <w:rPr>
          <w:rFonts w:ascii="Arial" w:hAnsi="Arial" w:cs="Arial"/>
          <w:sz w:val="20"/>
        </w:rPr>
        <w:t>-202</w:t>
      </w:r>
      <w:r w:rsidR="0051615D">
        <w:rPr>
          <w:rFonts w:ascii="Arial" w:hAnsi="Arial" w:cs="Arial"/>
          <w:sz w:val="20"/>
        </w:rPr>
        <w:t>5</w:t>
      </w:r>
      <w:r w:rsidRPr="00262110">
        <w:rPr>
          <w:rFonts w:ascii="Arial" w:hAnsi="Arial" w:cs="Arial"/>
          <w:sz w:val="20"/>
        </w:rPr>
        <w:t xml:space="preserve"> ikasturtean guztira zenbat ikasle egon diren ikastetxean matrikulatuta, eta 202</w:t>
      </w:r>
      <w:r w:rsidR="0051615D">
        <w:rPr>
          <w:rFonts w:ascii="Arial" w:hAnsi="Arial" w:cs="Arial"/>
          <w:sz w:val="20"/>
        </w:rPr>
        <w:t>5</w:t>
      </w:r>
      <w:r w:rsidRPr="00262110">
        <w:rPr>
          <w:rFonts w:ascii="Arial" w:hAnsi="Arial" w:cs="Arial"/>
          <w:sz w:val="20"/>
        </w:rPr>
        <w:t>-202</w:t>
      </w:r>
      <w:r w:rsidR="0051615D">
        <w:rPr>
          <w:rFonts w:ascii="Arial" w:hAnsi="Arial" w:cs="Arial"/>
          <w:sz w:val="20"/>
        </w:rPr>
        <w:t>6</w:t>
      </w:r>
      <w:r w:rsidRPr="00262110">
        <w:rPr>
          <w:rFonts w:ascii="Arial" w:hAnsi="Arial" w:cs="Arial"/>
          <w:sz w:val="20"/>
        </w:rPr>
        <w:t xml:space="preserve"> ikasturtean guztira zenbat ikasle dauden ikastetxean </w:t>
      </w:r>
      <w:proofErr w:type="spellStart"/>
      <w:r w:rsidRPr="00262110">
        <w:rPr>
          <w:rFonts w:ascii="Arial" w:hAnsi="Arial" w:cs="Arial"/>
          <w:sz w:val="20"/>
        </w:rPr>
        <w:t>aurrematrikulatuta</w:t>
      </w:r>
      <w:proofErr w:type="spellEnd"/>
      <w:r w:rsidRPr="00262110">
        <w:rPr>
          <w:rFonts w:ascii="Arial" w:hAnsi="Arial" w:cs="Arial"/>
          <w:sz w:val="20"/>
        </w:rPr>
        <w:t xml:space="preserve"> edo matrikulatuta.</w:t>
      </w:r>
    </w:p>
    <w:p w14:paraId="6872B25B" w14:textId="6E9C86CA" w:rsidR="00A53739" w:rsidRPr="00262110" w:rsidRDefault="00A53739" w:rsidP="003477B8">
      <w:pPr>
        <w:numPr>
          <w:ilvl w:val="0"/>
          <w:numId w:val="3"/>
        </w:numPr>
        <w:shd w:val="clear" w:color="auto" w:fill="FFFFFF"/>
        <w:suppressAutoHyphens/>
        <w:autoSpaceDE w:val="0"/>
        <w:jc w:val="both"/>
        <w:rPr>
          <w:rFonts w:ascii="Arial" w:hAnsi="Arial" w:cs="Arial"/>
          <w:sz w:val="20"/>
        </w:rPr>
      </w:pPr>
      <w:r w:rsidRPr="00262110">
        <w:rPr>
          <w:rFonts w:ascii="Arial" w:hAnsi="Arial" w:cs="Arial"/>
          <w:sz w:val="20"/>
        </w:rPr>
        <w:t xml:space="preserve">Eskola </w:t>
      </w:r>
      <w:r w:rsidR="008979F9">
        <w:rPr>
          <w:rFonts w:ascii="Arial" w:hAnsi="Arial" w:cs="Arial"/>
          <w:sz w:val="20"/>
        </w:rPr>
        <w:t>k</w:t>
      </w:r>
      <w:r w:rsidRPr="00262110">
        <w:rPr>
          <w:rFonts w:ascii="Arial" w:hAnsi="Arial" w:cs="Arial"/>
          <w:sz w:val="20"/>
        </w:rPr>
        <w:t>ontseiluko idazkariak egindako akta. Bertan ziurtatzen da kontseilu horrek onartu egin duela ikasleen gurasoen elkarteko lehendakariak aurkeztutako eskaera, 202</w:t>
      </w:r>
      <w:r w:rsidR="0051615D">
        <w:rPr>
          <w:rFonts w:ascii="Arial" w:hAnsi="Arial" w:cs="Arial"/>
          <w:sz w:val="20"/>
        </w:rPr>
        <w:t>5</w:t>
      </w:r>
      <w:r w:rsidRPr="00262110">
        <w:rPr>
          <w:rFonts w:ascii="Arial" w:hAnsi="Arial" w:cs="Arial"/>
          <w:sz w:val="20"/>
        </w:rPr>
        <w:t>-202</w:t>
      </w:r>
      <w:r w:rsidR="0051615D">
        <w:rPr>
          <w:rFonts w:ascii="Arial" w:hAnsi="Arial" w:cs="Arial"/>
          <w:sz w:val="20"/>
        </w:rPr>
        <w:t>6</w:t>
      </w:r>
      <w:r w:rsidRPr="00262110">
        <w:rPr>
          <w:rFonts w:ascii="Arial" w:hAnsi="Arial" w:cs="Arial"/>
          <w:sz w:val="20"/>
        </w:rPr>
        <w:t xml:space="preserve"> ikasturterako proposatutako eskolaz kanpoko jarduerak garatzeko dena.</w:t>
      </w:r>
    </w:p>
    <w:p w14:paraId="1276E27F" w14:textId="5D917BDC" w:rsidR="00657864" w:rsidRPr="00262110" w:rsidRDefault="00657864" w:rsidP="003477B8">
      <w:pPr>
        <w:numPr>
          <w:ilvl w:val="0"/>
          <w:numId w:val="3"/>
        </w:numPr>
        <w:shd w:val="clear" w:color="auto" w:fill="FFFFFF"/>
        <w:suppressAutoHyphens/>
        <w:autoSpaceDE w:val="0"/>
        <w:jc w:val="both"/>
        <w:rPr>
          <w:rFonts w:ascii="Arial" w:hAnsi="Arial" w:cs="Arial"/>
          <w:sz w:val="20"/>
        </w:rPr>
      </w:pPr>
      <w:r w:rsidRPr="00262110">
        <w:rPr>
          <w:rFonts w:ascii="Arial" w:hAnsi="Arial" w:cs="Arial"/>
          <w:sz w:val="20"/>
        </w:rPr>
        <w:t>Jardueren egitaraua, eta jarduerak finantzatzeko aurrekontua, behar bezala xehakatuta.</w:t>
      </w:r>
    </w:p>
    <w:p w14:paraId="4483F217" w14:textId="77777777" w:rsidR="00DE0DFF" w:rsidRPr="0031499D" w:rsidRDefault="00DE0DFF" w:rsidP="008162EE">
      <w:pPr>
        <w:ind w:right="-22"/>
        <w:jc w:val="center"/>
        <w:outlineLvl w:val="0"/>
      </w:pPr>
    </w:p>
    <w:sectPr w:rsidR="00DE0DFF" w:rsidRPr="0031499D" w:rsidSect="00367015">
      <w:headerReference w:type="default" r:id="rId8"/>
      <w:pgSz w:w="11906" w:h="16840"/>
      <w:pgMar w:top="1702" w:right="1701" w:bottom="1418" w:left="1701" w:header="568"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AA876" w14:textId="77777777" w:rsidR="00BE229C" w:rsidRPr="00262110" w:rsidRDefault="00BE229C">
      <w:r w:rsidRPr="00262110">
        <w:separator/>
      </w:r>
    </w:p>
  </w:endnote>
  <w:endnote w:type="continuationSeparator" w:id="0">
    <w:p w14:paraId="2126B250" w14:textId="77777777" w:rsidR="00BE229C" w:rsidRPr="00262110" w:rsidRDefault="00BE229C">
      <w:r w:rsidRPr="0026211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FB319" w14:textId="77777777" w:rsidR="00BE229C" w:rsidRPr="00262110" w:rsidRDefault="00BE229C">
      <w:r w:rsidRPr="00262110">
        <w:separator/>
      </w:r>
    </w:p>
  </w:footnote>
  <w:footnote w:type="continuationSeparator" w:id="0">
    <w:p w14:paraId="02B2731E" w14:textId="77777777" w:rsidR="00BE229C" w:rsidRPr="00262110" w:rsidRDefault="00BE229C">
      <w:r w:rsidRPr="0026211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4EEF158E" w:rsidR="00A3403E" w:rsidRPr="00262110" w:rsidRDefault="00367015" w:rsidP="0016355E">
    <w:pPr>
      <w:pStyle w:val="Encabezado"/>
      <w:jc w:val="center"/>
    </w:pPr>
    <w:r>
      <w:rPr>
        <w:noProof/>
      </w:rPr>
      <w:drawing>
        <wp:inline distT="0" distB="0" distL="0" distR="0" wp14:anchorId="451AC5A6" wp14:editId="2F1D3BB6">
          <wp:extent cx="1554480" cy="914400"/>
          <wp:effectExtent l="0" t="0" r="7620" b="0"/>
          <wp:docPr id="16806646" name="Imagen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445565" name="Imagen 1570445565" descr="logotip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p w14:paraId="1D639BD9" w14:textId="77777777" w:rsidR="00367015" w:rsidRPr="00262110" w:rsidRDefault="003670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197262E1"/>
    <w:multiLevelType w:val="hybridMultilevel"/>
    <w:tmpl w:val="0BEA68B4"/>
    <w:lvl w:ilvl="0" w:tplc="CCF21F66">
      <w:start w:val="1"/>
      <w:numFmt w:val="upperRoman"/>
      <w:lvlText w:val="%1."/>
      <w:lvlJc w:val="left"/>
      <w:pPr>
        <w:ind w:left="1789" w:hanging="72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 w15:restartNumberingAfterBreak="0">
    <w:nsid w:val="1AAB41CC"/>
    <w:multiLevelType w:val="hybridMultilevel"/>
    <w:tmpl w:val="16609FE8"/>
    <w:lvl w:ilvl="0" w:tplc="7B724A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85646A"/>
    <w:multiLevelType w:val="hybridMultilevel"/>
    <w:tmpl w:val="99B2CC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BA6856"/>
    <w:multiLevelType w:val="hybridMultilevel"/>
    <w:tmpl w:val="38AC7C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12F60F5"/>
    <w:multiLevelType w:val="hybridMultilevel"/>
    <w:tmpl w:val="D49CFBEA"/>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57052AA2"/>
    <w:multiLevelType w:val="hybridMultilevel"/>
    <w:tmpl w:val="449444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E23047D"/>
    <w:multiLevelType w:val="hybridMultilevel"/>
    <w:tmpl w:val="1BB42D50"/>
    <w:lvl w:ilvl="0" w:tplc="9102802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4524D72"/>
    <w:multiLevelType w:val="hybridMultilevel"/>
    <w:tmpl w:val="A9245220"/>
    <w:lvl w:ilvl="0" w:tplc="944CAD9C">
      <w:start w:val="1"/>
      <w:numFmt w:val="upperRoman"/>
      <w:lvlText w:val="%1."/>
      <w:lvlJc w:val="left"/>
      <w:pPr>
        <w:ind w:left="1800" w:hanging="72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787B68B4"/>
    <w:multiLevelType w:val="hybridMultilevel"/>
    <w:tmpl w:val="461062CC"/>
    <w:lvl w:ilvl="0" w:tplc="6CB6DA68">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11"/>
  </w:num>
  <w:num w:numId="2" w16cid:durableId="262616692">
    <w:abstractNumId w:val="0"/>
  </w:num>
  <w:num w:numId="3" w16cid:durableId="956523215">
    <w:abstractNumId w:val="1"/>
  </w:num>
  <w:num w:numId="4" w16cid:durableId="1638141430">
    <w:abstractNumId w:val="3"/>
  </w:num>
  <w:num w:numId="5" w16cid:durableId="620721775">
    <w:abstractNumId w:val="9"/>
  </w:num>
  <w:num w:numId="6" w16cid:durableId="1617564170">
    <w:abstractNumId w:val="10"/>
  </w:num>
  <w:num w:numId="7" w16cid:durableId="2054187257">
    <w:abstractNumId w:val="2"/>
  </w:num>
  <w:num w:numId="8" w16cid:durableId="126095344">
    <w:abstractNumId w:val="7"/>
  </w:num>
  <w:num w:numId="9" w16cid:durableId="383915051">
    <w:abstractNumId w:val="6"/>
  </w:num>
  <w:num w:numId="10" w16cid:durableId="1173304231">
    <w:abstractNumId w:val="4"/>
  </w:num>
  <w:num w:numId="11" w16cid:durableId="81533277">
    <w:abstractNumId w:val="8"/>
  </w:num>
  <w:num w:numId="12" w16cid:durableId="85526927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542"/>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197C"/>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30DA"/>
    <w:rsid w:val="0007333E"/>
    <w:rsid w:val="000742D0"/>
    <w:rsid w:val="00074A8A"/>
    <w:rsid w:val="00077086"/>
    <w:rsid w:val="0007787A"/>
    <w:rsid w:val="0007789A"/>
    <w:rsid w:val="00080344"/>
    <w:rsid w:val="00080A8C"/>
    <w:rsid w:val="00083353"/>
    <w:rsid w:val="00086053"/>
    <w:rsid w:val="00087096"/>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C7370"/>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504B"/>
    <w:rsid w:val="00126D0D"/>
    <w:rsid w:val="001300F3"/>
    <w:rsid w:val="0013078E"/>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2110"/>
    <w:rsid w:val="002635BC"/>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3CC9"/>
    <w:rsid w:val="002D402A"/>
    <w:rsid w:val="002D4B9C"/>
    <w:rsid w:val="002E258C"/>
    <w:rsid w:val="002E25AF"/>
    <w:rsid w:val="002E2949"/>
    <w:rsid w:val="002E45A7"/>
    <w:rsid w:val="002E605E"/>
    <w:rsid w:val="002E72C6"/>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477B8"/>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15"/>
    <w:rsid w:val="0036707F"/>
    <w:rsid w:val="003670BE"/>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202A"/>
    <w:rsid w:val="003821C3"/>
    <w:rsid w:val="003832A6"/>
    <w:rsid w:val="00386B20"/>
    <w:rsid w:val="00387981"/>
    <w:rsid w:val="00390758"/>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4EA"/>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265"/>
    <w:rsid w:val="00452573"/>
    <w:rsid w:val="00453789"/>
    <w:rsid w:val="00454DB8"/>
    <w:rsid w:val="00455E79"/>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FFB"/>
    <w:rsid w:val="005053CD"/>
    <w:rsid w:val="00505860"/>
    <w:rsid w:val="00506B59"/>
    <w:rsid w:val="00510439"/>
    <w:rsid w:val="00511C3B"/>
    <w:rsid w:val="00512843"/>
    <w:rsid w:val="00512A44"/>
    <w:rsid w:val="00514905"/>
    <w:rsid w:val="00515BB3"/>
    <w:rsid w:val="0051615D"/>
    <w:rsid w:val="00517293"/>
    <w:rsid w:val="00520156"/>
    <w:rsid w:val="0052051B"/>
    <w:rsid w:val="00520E83"/>
    <w:rsid w:val="00521333"/>
    <w:rsid w:val="0052156B"/>
    <w:rsid w:val="00521BE9"/>
    <w:rsid w:val="005224B9"/>
    <w:rsid w:val="00524169"/>
    <w:rsid w:val="005254EA"/>
    <w:rsid w:val="005269AB"/>
    <w:rsid w:val="00527214"/>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404E"/>
    <w:rsid w:val="005549D0"/>
    <w:rsid w:val="0055501F"/>
    <w:rsid w:val="0055523E"/>
    <w:rsid w:val="00556A23"/>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766E"/>
    <w:rsid w:val="00657864"/>
    <w:rsid w:val="00657B24"/>
    <w:rsid w:val="00657DE6"/>
    <w:rsid w:val="0066019D"/>
    <w:rsid w:val="006607CA"/>
    <w:rsid w:val="00661EBD"/>
    <w:rsid w:val="0066297E"/>
    <w:rsid w:val="00662F4E"/>
    <w:rsid w:val="00663681"/>
    <w:rsid w:val="0066473B"/>
    <w:rsid w:val="00666DF6"/>
    <w:rsid w:val="006674B7"/>
    <w:rsid w:val="006675E5"/>
    <w:rsid w:val="00670B92"/>
    <w:rsid w:val="00670D95"/>
    <w:rsid w:val="00673379"/>
    <w:rsid w:val="00673D46"/>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069"/>
    <w:rsid w:val="006E11A3"/>
    <w:rsid w:val="006E2200"/>
    <w:rsid w:val="006E29D3"/>
    <w:rsid w:val="006E48C6"/>
    <w:rsid w:val="006E4953"/>
    <w:rsid w:val="006F07D5"/>
    <w:rsid w:val="006F08DF"/>
    <w:rsid w:val="006F187F"/>
    <w:rsid w:val="006F21D2"/>
    <w:rsid w:val="006F2909"/>
    <w:rsid w:val="006F2D36"/>
    <w:rsid w:val="006F497B"/>
    <w:rsid w:val="006F54B0"/>
    <w:rsid w:val="006F597E"/>
    <w:rsid w:val="007015A4"/>
    <w:rsid w:val="007016F2"/>
    <w:rsid w:val="00701E8A"/>
    <w:rsid w:val="0070345D"/>
    <w:rsid w:val="00704776"/>
    <w:rsid w:val="0070530B"/>
    <w:rsid w:val="00705703"/>
    <w:rsid w:val="00705C25"/>
    <w:rsid w:val="00706627"/>
    <w:rsid w:val="0070791F"/>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D1B"/>
    <w:rsid w:val="007B0E02"/>
    <w:rsid w:val="007B1C06"/>
    <w:rsid w:val="007B2135"/>
    <w:rsid w:val="007B2ED3"/>
    <w:rsid w:val="007B39CE"/>
    <w:rsid w:val="007B5EE5"/>
    <w:rsid w:val="007B7A6B"/>
    <w:rsid w:val="007C1A8D"/>
    <w:rsid w:val="007C1B21"/>
    <w:rsid w:val="007C231D"/>
    <w:rsid w:val="007C25DB"/>
    <w:rsid w:val="007C325A"/>
    <w:rsid w:val="007C32D8"/>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33F9"/>
    <w:rsid w:val="008151C8"/>
    <w:rsid w:val="0081589E"/>
    <w:rsid w:val="00815B14"/>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1E9F"/>
    <w:rsid w:val="00893B4C"/>
    <w:rsid w:val="0089660F"/>
    <w:rsid w:val="0089794F"/>
    <w:rsid w:val="008979F9"/>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0B48"/>
    <w:rsid w:val="008D0F02"/>
    <w:rsid w:val="008D3963"/>
    <w:rsid w:val="008D3C08"/>
    <w:rsid w:val="008D4CD6"/>
    <w:rsid w:val="008D550B"/>
    <w:rsid w:val="008D6A33"/>
    <w:rsid w:val="008E08EC"/>
    <w:rsid w:val="008E16A3"/>
    <w:rsid w:val="008E19FA"/>
    <w:rsid w:val="008E1E1B"/>
    <w:rsid w:val="008E3078"/>
    <w:rsid w:val="008E5004"/>
    <w:rsid w:val="008E52AE"/>
    <w:rsid w:val="008E5D01"/>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5E1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739"/>
    <w:rsid w:val="00A5397C"/>
    <w:rsid w:val="00A53CE2"/>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5C3"/>
    <w:rsid w:val="00AF3AD8"/>
    <w:rsid w:val="00AF42E4"/>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148"/>
    <w:rsid w:val="00B07A20"/>
    <w:rsid w:val="00B07A37"/>
    <w:rsid w:val="00B10550"/>
    <w:rsid w:val="00B11536"/>
    <w:rsid w:val="00B11682"/>
    <w:rsid w:val="00B15787"/>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478E"/>
    <w:rsid w:val="00B44C81"/>
    <w:rsid w:val="00B45D20"/>
    <w:rsid w:val="00B5095E"/>
    <w:rsid w:val="00B50F7F"/>
    <w:rsid w:val="00B51312"/>
    <w:rsid w:val="00B51BF4"/>
    <w:rsid w:val="00B52384"/>
    <w:rsid w:val="00B5298A"/>
    <w:rsid w:val="00B54586"/>
    <w:rsid w:val="00B5626B"/>
    <w:rsid w:val="00B567D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221F"/>
    <w:rsid w:val="00BB4C37"/>
    <w:rsid w:val="00BB598A"/>
    <w:rsid w:val="00BB74C0"/>
    <w:rsid w:val="00BB7B55"/>
    <w:rsid w:val="00BC04B4"/>
    <w:rsid w:val="00BC0582"/>
    <w:rsid w:val="00BC24E8"/>
    <w:rsid w:val="00BC2F0C"/>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29C"/>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C1B"/>
    <w:rsid w:val="00C27A64"/>
    <w:rsid w:val="00C31CAF"/>
    <w:rsid w:val="00C31FEE"/>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ACB"/>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38D"/>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1F75"/>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7C3"/>
    <w:rsid w:val="00DE3DCF"/>
    <w:rsid w:val="00DE4A49"/>
    <w:rsid w:val="00DE62CD"/>
    <w:rsid w:val="00DE62DE"/>
    <w:rsid w:val="00DE67EF"/>
    <w:rsid w:val="00DE77C4"/>
    <w:rsid w:val="00DF034D"/>
    <w:rsid w:val="00DF076D"/>
    <w:rsid w:val="00DF0F5C"/>
    <w:rsid w:val="00DF215F"/>
    <w:rsid w:val="00DF2916"/>
    <w:rsid w:val="00DF38C0"/>
    <w:rsid w:val="00DF461B"/>
    <w:rsid w:val="00DF4A11"/>
    <w:rsid w:val="00DF502B"/>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1F22"/>
    <w:rsid w:val="00F72AA8"/>
    <w:rsid w:val="00F72C55"/>
    <w:rsid w:val="00F72F2F"/>
    <w:rsid w:val="00F7307E"/>
    <w:rsid w:val="00F74392"/>
    <w:rsid w:val="00F768FB"/>
    <w:rsid w:val="00F769A1"/>
    <w:rsid w:val="00F77BF2"/>
    <w:rsid w:val="00F81308"/>
    <w:rsid w:val="00F813B6"/>
    <w:rsid w:val="00F819DC"/>
    <w:rsid w:val="00F82432"/>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1415"/>
    <w:rsid w:val="00FE254A"/>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Hyperlink" w:uiPriority="99"/>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u-ES"/>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aliases w:val="Arial 8,List Paragraph1,Normal N3,Gráfico Título,Párrafo 1,Párrafo,Normal bullet 2,Bullet list,Numbered List,1st level - Bullet List Paragraph,Lettre d'introduction,Paragrafo elenco,List Paragraph11,Normal bullet 21,List,List Paragraph"/>
    <w:basedOn w:val="Normal"/>
    <w:link w:val="PrrafodelistaCar"/>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 w:type="character" w:styleId="Hipervnculo">
    <w:name w:val="Hyperlink"/>
    <w:uiPriority w:val="99"/>
    <w:rsid w:val="008D4CD6"/>
    <w:rPr>
      <w:color w:val="0563C1"/>
      <w:u w:val="single"/>
    </w:rPr>
  </w:style>
  <w:style w:type="character" w:customStyle="1" w:styleId="PrrafodelistaCar">
    <w:name w:val="Párrafo de lista Car"/>
    <w:aliases w:val="Arial 8 Car,List Paragraph1 Car,Normal N3 Car,Gráfico Título Car,Párrafo 1 Car,Párrafo Car,Normal bullet 2 Car,Bullet list Car,Numbered List Car,1st level - Bullet List Paragraph Car,Lettre d'introduction Car,Paragrafo elenco Car"/>
    <w:basedOn w:val="Fuentedeprrafopredeter"/>
    <w:link w:val="Prrafodelista"/>
    <w:uiPriority w:val="34"/>
    <w:locked/>
    <w:rsid w:val="008D4CD6"/>
    <w:rPr>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30</TotalTime>
  <Pages>5</Pages>
  <Words>1358</Words>
  <Characters>10422</Characters>
  <Application>Microsoft Office Word</Application>
  <DocSecurity>0</DocSecurity>
  <Lines>86</Lines>
  <Paragraphs>23</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padron</cp:lastModifiedBy>
  <cp:revision>11</cp:revision>
  <cp:lastPrinted>2024-01-16T13:37:00Z</cp:lastPrinted>
  <dcterms:created xsi:type="dcterms:W3CDTF">2025-03-05T13:52:00Z</dcterms:created>
  <dcterms:modified xsi:type="dcterms:W3CDTF">2026-02-02T09:01:00Z</dcterms:modified>
</cp:coreProperties>
</file>