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05EF" w14:textId="6419343D" w:rsidR="00F82154" w:rsidRPr="00011B2D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24"/>
          <w:szCs w:val="24"/>
        </w:rPr>
      </w:pPr>
      <w:r w:rsidRPr="00011B2D">
        <w:rPr>
          <w:rFonts w:ascii="Century Gothic" w:hAnsi="Century Gothic" w:cs="Courier New"/>
          <w:b/>
          <w:spacing w:val="-3"/>
          <w:sz w:val="24"/>
          <w:szCs w:val="24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 w:rsidR="00001D6D">
        <w:rPr>
          <w:rFonts w:ascii="Century Gothic" w:hAnsi="Century Gothic" w:cs="Courier New"/>
          <w:b/>
          <w:spacing w:val="-3"/>
          <w:sz w:val="24"/>
          <w:szCs w:val="24"/>
        </w:rPr>
        <w:t>6</w:t>
      </w:r>
    </w:p>
    <w:p w14:paraId="1E9146EB" w14:textId="77777777" w:rsidR="00F82154" w:rsidRPr="00011B2D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24"/>
          <w:szCs w:val="24"/>
          <w:lang w:val="es-ES_tradnl"/>
        </w:rPr>
      </w:pPr>
    </w:p>
    <w:p w14:paraId="465A6C79" w14:textId="77777777" w:rsidR="00F82154" w:rsidRPr="00011B2D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</w:pPr>
      <w:r w:rsidRPr="00011B2D"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  <w:t xml:space="preserve">ANEXO 5. </w:t>
      </w:r>
    </w:p>
    <w:p w14:paraId="1600331E" w14:textId="77777777" w:rsidR="00F82154" w:rsidRPr="00011B2D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</w:pPr>
      <w:r w:rsidRPr="00011B2D">
        <w:rPr>
          <w:rFonts w:ascii="Century Gothic" w:hAnsi="Century Gothic" w:cs="Courier New"/>
          <w:b/>
          <w:i/>
          <w:spacing w:val="-3"/>
          <w:sz w:val="24"/>
          <w:szCs w:val="24"/>
          <w:u w:val="single"/>
          <w:lang w:val="es-ES_tradnl"/>
        </w:rPr>
        <w:t>JUSTIFICACION SUBVENCION</w:t>
      </w:r>
    </w:p>
    <w:p w14:paraId="20B5B6E7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spacing w:val="-3"/>
          <w:sz w:val="17"/>
          <w:szCs w:val="17"/>
          <w:u w:val="single"/>
          <w:lang w:val="es-ES_tradnl"/>
        </w:rPr>
      </w:pPr>
    </w:p>
    <w:p w14:paraId="76368DD0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D./Dñª_________________________________________________________________________</w:t>
      </w:r>
    </w:p>
    <w:p w14:paraId="25EB52DC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Presidente/a del grupo/Asociación ______________________________________________</w:t>
      </w:r>
    </w:p>
    <w:p w14:paraId="4FD683C9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738A82E5" w14:textId="39279AEB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Concedida una subvención por un importe de ________________ por el Pleno del Ayuntamiento de Quinto en sesión del día ____</w:t>
      </w:r>
      <w:proofErr w:type="gramStart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_  de</w:t>
      </w:r>
      <w:proofErr w:type="gramEnd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__________________ del 202</w:t>
      </w:r>
      <w:r w:rsidR="00001D6D">
        <w:rPr>
          <w:rFonts w:ascii="Century Gothic" w:hAnsi="Century Gothic" w:cs="Courier New"/>
          <w:spacing w:val="-3"/>
          <w:sz w:val="17"/>
          <w:szCs w:val="17"/>
          <w:lang w:val="es-ES_tradnl"/>
        </w:rPr>
        <w:t>6</w:t>
      </w: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 y una vez ejecutada la actividad subvencionada, se solicita la transferencia de la cantidad mencionada a la cuenta </w:t>
      </w:r>
      <w:proofErr w:type="spellStart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nº</w:t>
      </w:r>
      <w:proofErr w:type="spellEnd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 ___________________________________ a nombre de ____________________________________</w:t>
      </w:r>
    </w:p>
    <w:p w14:paraId="23CC72F8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75635D98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Se incluyen las copias de las siguientes facturas de los gastos subvencionados (detallar proveedor, material suministrado o concepto e importe). Siempre de debe justificar al menos el 50% del importe concedido. En caso de que no se llegue a ese porcentaje, se reducirá la subvención de manera proporcional. </w:t>
      </w:r>
    </w:p>
    <w:p w14:paraId="000A97B1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316A245D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/>
          <w:noProof/>
          <w:spacing w:val="-3"/>
          <w:sz w:val="17"/>
          <w:szCs w:val="17"/>
        </w:rPr>
        <w:drawing>
          <wp:inline distT="0" distB="0" distL="0" distR="0" wp14:anchorId="5B45498D" wp14:editId="0C238037">
            <wp:extent cx="5619750" cy="3009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1CD11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518C6E20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proofErr w:type="gramStart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Asimismo</w:t>
      </w:r>
      <w:proofErr w:type="gramEnd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 hacer constar que no se ha recibido ninguna otra subvención para la misma finalidad y que las actividades objeto de subvención se han llevado a cabo.</w:t>
      </w:r>
    </w:p>
    <w:p w14:paraId="13699B2B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5572766B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2335D0BF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6295FC1D" w14:textId="1DECC20C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En Quinto a _____ de______________ </w:t>
      </w:r>
      <w:proofErr w:type="spellStart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de</w:t>
      </w:r>
      <w:proofErr w:type="spellEnd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 202</w:t>
      </w:r>
      <w:r w:rsidR="00001D6D">
        <w:rPr>
          <w:rFonts w:ascii="Century Gothic" w:hAnsi="Century Gothic" w:cs="Courier New"/>
          <w:spacing w:val="-3"/>
          <w:sz w:val="17"/>
          <w:szCs w:val="17"/>
          <w:lang w:val="es-ES_tradnl"/>
        </w:rPr>
        <w:t>6</w:t>
      </w:r>
    </w:p>
    <w:p w14:paraId="2EF5BE60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</w:p>
    <w:p w14:paraId="24953A8D" w14:textId="77777777" w:rsidR="00F82154" w:rsidRPr="00F82154" w:rsidRDefault="00F82154" w:rsidP="00F82154">
      <w:pPr>
        <w:tabs>
          <w:tab w:val="left" w:pos="3960"/>
        </w:tabs>
        <w:jc w:val="center"/>
        <w:rPr>
          <w:rFonts w:ascii="Century Gothic" w:hAnsi="Century Gothic" w:cs="Courier New"/>
          <w:spacing w:val="-3"/>
          <w:sz w:val="17"/>
          <w:szCs w:val="17"/>
          <w:lang w:val="es-ES_tradnl"/>
        </w:rPr>
      </w:pPr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 xml:space="preserve">El/La </w:t>
      </w:r>
      <w:proofErr w:type="gramStart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Presidente</w:t>
      </w:r>
      <w:proofErr w:type="gramEnd"/>
      <w:r w:rsidRPr="00F82154">
        <w:rPr>
          <w:rFonts w:ascii="Century Gothic" w:hAnsi="Century Gothic" w:cs="Courier New"/>
          <w:spacing w:val="-3"/>
          <w:sz w:val="17"/>
          <w:szCs w:val="17"/>
          <w:lang w:val="es-ES_tradnl"/>
        </w:rPr>
        <w:t>/a.</w:t>
      </w:r>
    </w:p>
    <w:p w14:paraId="528D5B12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</w:p>
    <w:p w14:paraId="13EBB3E2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</w:p>
    <w:p w14:paraId="54609F9F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b/>
          <w:spacing w:val="-3"/>
          <w:sz w:val="17"/>
          <w:szCs w:val="17"/>
        </w:rPr>
      </w:pP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 xml:space="preserve">Sr. </w:t>
      </w:r>
      <w:proofErr w:type="gramStart"/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Alcalde</w:t>
      </w:r>
      <w:proofErr w:type="gramEnd"/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 xml:space="preserve"> del Ayuntamiento de Quinto</w:t>
      </w:r>
    </w:p>
    <w:p w14:paraId="19D86B49" w14:textId="77777777" w:rsidR="00F82154" w:rsidRPr="00F82154" w:rsidRDefault="00F82154" w:rsidP="00F82154">
      <w:pPr>
        <w:tabs>
          <w:tab w:val="left" w:pos="3960"/>
        </w:tabs>
        <w:jc w:val="both"/>
        <w:rPr>
          <w:rFonts w:ascii="Century Gothic" w:hAnsi="Century Gothic" w:cs="Courier New"/>
          <w:spacing w:val="-3"/>
          <w:sz w:val="19"/>
          <w:szCs w:val="22"/>
          <w:lang w:val="es-ES_tradnl"/>
        </w:rPr>
      </w:pPr>
      <w:r w:rsidRPr="00F82154">
        <w:rPr>
          <w:rFonts w:ascii="Century Gothic" w:hAnsi="Century Gothic" w:cs="Courier New"/>
          <w:b/>
          <w:spacing w:val="-3"/>
          <w:sz w:val="17"/>
          <w:szCs w:val="17"/>
        </w:rPr>
        <w:t>Plaza España nº1.  50770 – QUINTO</w:t>
      </w:r>
    </w:p>
    <w:p w14:paraId="1E987ECD" w14:textId="77777777" w:rsidR="0077065A" w:rsidRPr="00F82154" w:rsidRDefault="0077065A" w:rsidP="00F82154">
      <w:pPr>
        <w:rPr>
          <w:sz w:val="17"/>
          <w:szCs w:val="17"/>
        </w:rPr>
      </w:pPr>
    </w:p>
    <w:sectPr w:rsidR="0077065A" w:rsidRPr="00F82154" w:rsidSect="00522A27">
      <w:headerReference w:type="default" r:id="rId8"/>
      <w:footerReference w:type="default" r:id="rId9"/>
      <w:pgSz w:w="11906" w:h="16838" w:code="9"/>
      <w:pgMar w:top="1933" w:right="1416" w:bottom="1418" w:left="1701" w:header="284" w:footer="794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3FBB9" w14:textId="77777777" w:rsidR="00ED0936" w:rsidRPr="00F82154" w:rsidRDefault="00ED0936">
      <w:pPr>
        <w:rPr>
          <w:sz w:val="17"/>
          <w:szCs w:val="17"/>
        </w:rPr>
      </w:pPr>
      <w:r w:rsidRPr="00F82154">
        <w:rPr>
          <w:sz w:val="17"/>
          <w:szCs w:val="17"/>
        </w:rPr>
        <w:separator/>
      </w:r>
    </w:p>
  </w:endnote>
  <w:endnote w:type="continuationSeparator" w:id="0">
    <w:p w14:paraId="2B68DDFB" w14:textId="77777777" w:rsidR="00ED0936" w:rsidRPr="00F82154" w:rsidRDefault="00ED0936">
      <w:pPr>
        <w:rPr>
          <w:sz w:val="17"/>
          <w:szCs w:val="17"/>
        </w:rPr>
      </w:pPr>
      <w:r w:rsidRPr="00F82154">
        <w:rPr>
          <w:sz w:val="17"/>
          <w:szCs w:val="17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3E37E" w14:textId="77777777" w:rsidR="00011B2D" w:rsidRPr="000F3BD5" w:rsidRDefault="00011B2D" w:rsidP="00011B2D">
    <w:pPr>
      <w:pStyle w:val="Piedepgina"/>
      <w:ind w:left="-426" w:right="-567"/>
      <w:jc w:val="center"/>
      <w:rPr>
        <w:rFonts w:ascii="Century Gothic" w:hAnsi="Century Gothic"/>
        <w:color w:val="808080"/>
        <w:lang w:val="es-ES_tradnl"/>
      </w:rPr>
    </w:pPr>
    <w:r w:rsidRPr="000F3BD5">
      <w:rPr>
        <w:rFonts w:ascii="Century Gothic" w:hAnsi="Century Gothic"/>
        <w:color w:val="808080"/>
        <w:lang w:val="es-ES_tradnl"/>
      </w:rPr>
      <w:t xml:space="preserve">Ayuntamiento de Quinto </w:t>
    </w:r>
    <w:r w:rsidRPr="000F3BD5">
      <w:rPr>
        <w:rFonts w:ascii="Century Gothic" w:hAnsi="Century Gothic"/>
        <w:color w:val="808080"/>
        <w:lang w:val="es-ES_tradnl"/>
      </w:rPr>
      <w:sym w:font="Symbol" w:char="F0B7"/>
    </w:r>
    <w:r w:rsidRPr="000F3BD5">
      <w:rPr>
        <w:rFonts w:ascii="Century Gothic" w:hAnsi="Century Gothic"/>
        <w:color w:val="808080"/>
        <w:lang w:val="es-ES_tradnl"/>
      </w:rPr>
      <w:t xml:space="preserve"> Plaza de España </w:t>
    </w:r>
    <w:proofErr w:type="spellStart"/>
    <w:r w:rsidRPr="000F3BD5">
      <w:rPr>
        <w:rFonts w:ascii="Century Gothic" w:hAnsi="Century Gothic"/>
        <w:color w:val="808080"/>
        <w:lang w:val="es-ES_tradnl"/>
      </w:rPr>
      <w:t>nº</w:t>
    </w:r>
    <w:proofErr w:type="spellEnd"/>
    <w:r w:rsidRPr="000F3BD5">
      <w:rPr>
        <w:rFonts w:ascii="Century Gothic" w:hAnsi="Century Gothic"/>
        <w:color w:val="808080"/>
        <w:lang w:val="es-ES_tradnl"/>
      </w:rPr>
      <w:t xml:space="preserve"> 1 </w:t>
    </w:r>
    <w:r w:rsidRPr="000F3BD5">
      <w:rPr>
        <w:rFonts w:ascii="Century Gothic" w:hAnsi="Century Gothic"/>
        <w:color w:val="808080"/>
        <w:lang w:val="es-ES_tradnl"/>
      </w:rPr>
      <w:sym w:font="Symbol" w:char="F0B7"/>
    </w:r>
    <w:r w:rsidRPr="000F3BD5">
      <w:rPr>
        <w:rFonts w:ascii="Century Gothic" w:hAnsi="Century Gothic"/>
        <w:color w:val="808080"/>
        <w:lang w:val="es-ES_tradnl"/>
      </w:rPr>
      <w:t xml:space="preserve"> 50770 QUINTO (Zaragoza) C.I.F. P5022400E</w:t>
    </w:r>
  </w:p>
  <w:p w14:paraId="5C4B4FD5" w14:textId="77777777" w:rsidR="00011B2D" w:rsidRPr="000F3BD5" w:rsidRDefault="00011B2D" w:rsidP="00011B2D">
    <w:pPr>
      <w:pStyle w:val="Piedepgina"/>
      <w:ind w:left="-426" w:right="-567"/>
      <w:jc w:val="center"/>
      <w:rPr>
        <w:rFonts w:ascii="Century Gothic" w:hAnsi="Century Gothic"/>
        <w:color w:val="808080"/>
        <w:sz w:val="18"/>
        <w:szCs w:val="18"/>
        <w:lang w:val="es-ES_tradnl"/>
      </w:rPr>
    </w:pPr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Tfno. 976 177 011 </w:t>
    </w:r>
    <w:r w:rsidRPr="000F3BD5">
      <w:rPr>
        <w:rFonts w:ascii="Century Gothic" w:hAnsi="Century Gothic"/>
        <w:color w:val="808080"/>
        <w:sz w:val="18"/>
        <w:szCs w:val="18"/>
        <w:lang w:val="es-ES_tradnl"/>
      </w:rPr>
      <w:sym w:font="Symbol" w:char="F0B7"/>
    </w:r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Mail: </w:t>
    </w:r>
    <w:hyperlink r:id="rId1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quinto@quinto.es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| </w:t>
    </w:r>
    <w:hyperlink r:id="rId2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www.quinto.es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| </w:t>
    </w:r>
    <w:hyperlink r:id="rId3" w:history="1">
      <w:r w:rsidRPr="000F3BD5">
        <w:rPr>
          <w:rStyle w:val="Hipervnculo"/>
          <w:rFonts w:ascii="Century Gothic" w:hAnsi="Century Gothic"/>
          <w:sz w:val="18"/>
          <w:szCs w:val="18"/>
          <w:lang w:val="es-ES_tradnl"/>
        </w:rPr>
        <w:t>https://quinto.sedelectronica.es/</w:t>
      </w:r>
    </w:hyperlink>
    <w:r w:rsidRPr="000F3BD5">
      <w:rPr>
        <w:rFonts w:ascii="Century Gothic" w:hAnsi="Century Gothic"/>
        <w:color w:val="808080"/>
        <w:sz w:val="18"/>
        <w:szCs w:val="18"/>
        <w:lang w:val="es-ES_tradnl"/>
      </w:rPr>
      <w:t xml:space="preserve"> </w:t>
    </w:r>
  </w:p>
  <w:p w14:paraId="6BD42752" w14:textId="7FAF18B5" w:rsidR="00D563D7" w:rsidRPr="00AE4151" w:rsidRDefault="00AE4151" w:rsidP="00AE4151">
    <w:pPr>
      <w:pStyle w:val="Piedepgina"/>
      <w:jc w:val="center"/>
      <w:rPr>
        <w:rFonts w:asciiTheme="majorHAnsi" w:hAnsiTheme="majorHAnsi"/>
        <w:color w:val="808080"/>
        <w:sz w:val="19"/>
        <w:szCs w:val="19"/>
        <w:lang w:val="es-ES_tradnl"/>
      </w:rPr>
    </w:pPr>
    <w:r>
      <w:rPr>
        <w:rFonts w:asciiTheme="majorHAnsi" w:hAnsiTheme="majorHAnsi"/>
        <w:color w:val="808080"/>
        <w:sz w:val="19"/>
        <w:szCs w:val="19"/>
        <w:lang w:val="es-ES_tradn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76AB1" w14:textId="77777777" w:rsidR="00ED0936" w:rsidRPr="00F82154" w:rsidRDefault="00ED0936">
      <w:pPr>
        <w:rPr>
          <w:sz w:val="17"/>
          <w:szCs w:val="17"/>
        </w:rPr>
      </w:pPr>
      <w:r w:rsidRPr="00F82154">
        <w:rPr>
          <w:sz w:val="17"/>
          <w:szCs w:val="17"/>
        </w:rPr>
        <w:separator/>
      </w:r>
    </w:p>
  </w:footnote>
  <w:footnote w:type="continuationSeparator" w:id="0">
    <w:p w14:paraId="3CE8ABE9" w14:textId="77777777" w:rsidR="00ED0936" w:rsidRPr="00F82154" w:rsidRDefault="00ED0936">
      <w:pPr>
        <w:rPr>
          <w:sz w:val="17"/>
          <w:szCs w:val="17"/>
        </w:rPr>
      </w:pPr>
      <w:r w:rsidRPr="00F82154">
        <w:rPr>
          <w:sz w:val="17"/>
          <w:szCs w:val="17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B542" w14:textId="77777777" w:rsidR="00D563D7" w:rsidRPr="00F82154" w:rsidRDefault="00D563D7">
    <w:pPr>
      <w:pStyle w:val="Encabezado"/>
      <w:rPr>
        <w:sz w:val="17"/>
        <w:szCs w:val="17"/>
      </w:rPr>
    </w:pPr>
  </w:p>
  <w:p w14:paraId="2E386711" w14:textId="77777777" w:rsidR="00D563D7" w:rsidRPr="00F82154" w:rsidRDefault="00D563D7">
    <w:pPr>
      <w:pStyle w:val="Encabezado"/>
      <w:rPr>
        <w:sz w:val="17"/>
        <w:szCs w:val="17"/>
      </w:rPr>
    </w:pPr>
  </w:p>
  <w:p w14:paraId="44D6B298" w14:textId="77777777" w:rsidR="00D563D7" w:rsidRPr="00F82154" w:rsidRDefault="00A007C5" w:rsidP="008F66E2">
    <w:pPr>
      <w:pStyle w:val="Encabezado"/>
      <w:ind w:left="-567"/>
      <w:rPr>
        <w:sz w:val="17"/>
        <w:szCs w:val="17"/>
      </w:rPr>
    </w:pPr>
    <w:r w:rsidRPr="00F82154">
      <w:rPr>
        <w:noProof/>
        <w:sz w:val="17"/>
        <w:szCs w:val="17"/>
      </w:rPr>
      <w:drawing>
        <wp:inline distT="0" distB="0" distL="0" distR="0" wp14:anchorId="172C15A7" wp14:editId="114757B3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8E4CA1" w14:textId="77777777" w:rsidR="00D563D7" w:rsidRPr="00F82154" w:rsidRDefault="00D563D7">
    <w:pPr>
      <w:pStyle w:val="Encabezado"/>
      <w:rPr>
        <w:sz w:val="17"/>
        <w:szCs w:val="17"/>
      </w:rPr>
    </w:pPr>
  </w:p>
  <w:p w14:paraId="413ADF06" w14:textId="77777777" w:rsidR="00D563D7" w:rsidRPr="00F82154" w:rsidRDefault="00D563D7">
    <w:pPr>
      <w:pStyle w:val="Encabezado"/>
      <w:rPr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E672A"/>
    <w:multiLevelType w:val="hybridMultilevel"/>
    <w:tmpl w:val="08DA1740"/>
    <w:lvl w:ilvl="0" w:tplc="06869762">
      <w:start w:val="50"/>
      <w:numFmt w:val="bullet"/>
      <w:lvlText w:val="-"/>
      <w:lvlJc w:val="left"/>
      <w:pPr>
        <w:ind w:left="1068" w:hanging="360"/>
      </w:pPr>
      <w:rPr>
        <w:rFonts w:ascii="Times New Roman" w:eastAsia="Batang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116637076">
    <w:abstractNumId w:val="1"/>
  </w:num>
  <w:num w:numId="2" w16cid:durableId="1188105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2FCC"/>
    <w:rsid w:val="00001D6D"/>
    <w:rsid w:val="00011B2D"/>
    <w:rsid w:val="00083C0C"/>
    <w:rsid w:val="00091402"/>
    <w:rsid w:val="000B175E"/>
    <w:rsid w:val="000B2FCC"/>
    <w:rsid w:val="000F1641"/>
    <w:rsid w:val="00147F07"/>
    <w:rsid w:val="001655BC"/>
    <w:rsid w:val="001F3581"/>
    <w:rsid w:val="00203988"/>
    <w:rsid w:val="002E7679"/>
    <w:rsid w:val="003B2322"/>
    <w:rsid w:val="004E0ED0"/>
    <w:rsid w:val="00504785"/>
    <w:rsid w:val="00522A27"/>
    <w:rsid w:val="00523B1F"/>
    <w:rsid w:val="00525FD1"/>
    <w:rsid w:val="00631200"/>
    <w:rsid w:val="00637425"/>
    <w:rsid w:val="0077065A"/>
    <w:rsid w:val="008F66E2"/>
    <w:rsid w:val="00980B3A"/>
    <w:rsid w:val="0098617A"/>
    <w:rsid w:val="009B2A4D"/>
    <w:rsid w:val="00A007C5"/>
    <w:rsid w:val="00A76834"/>
    <w:rsid w:val="00AE4151"/>
    <w:rsid w:val="00B27DFA"/>
    <w:rsid w:val="00C241DD"/>
    <w:rsid w:val="00D13E01"/>
    <w:rsid w:val="00D50965"/>
    <w:rsid w:val="00D563D7"/>
    <w:rsid w:val="00D636F2"/>
    <w:rsid w:val="00DA658E"/>
    <w:rsid w:val="00DD0468"/>
    <w:rsid w:val="00ED0936"/>
    <w:rsid w:val="00F82154"/>
    <w:rsid w:val="00FA7DFD"/>
    <w:rsid w:val="00FD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1966F3"/>
  <w15:docId w15:val="{ACC18811-6474-4E49-8981-80DE2D1D8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55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4536"/>
    </w:pPr>
  </w:style>
  <w:style w:type="paragraph" w:styleId="Textoindependiente">
    <w:name w:val="Body Text"/>
    <w:basedOn w:val="Normal"/>
    <w:link w:val="TextoindependienteCar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655BC"/>
  </w:style>
  <w:style w:type="paragraph" w:styleId="Textodeglobo">
    <w:name w:val="Balloon Text"/>
    <w:basedOn w:val="Normal"/>
    <w:link w:val="TextodegloboCar"/>
    <w:rsid w:val="00A007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07C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007C5"/>
    <w:rPr>
      <w:color w:val="0000FF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rsid w:val="00AE4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quinto.sedelectronica.es/" TargetMode="External"/><Relationship Id="rId2" Type="http://schemas.openxmlformats.org/officeDocument/2006/relationships/hyperlink" Target="http://www.quinto.es" TargetMode="External"/><Relationship Id="rId1" Type="http://schemas.openxmlformats.org/officeDocument/2006/relationships/hyperlink" Target="mailto:quinto@quinto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firma%20digit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C:\Users\usuario\Desktop\firma digital.dotx</Template>
  <TotalTime>3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Jesús Morales Lleixá</cp:lastModifiedBy>
  <cp:revision>6</cp:revision>
  <cp:lastPrinted>2015-07-20T06:22:00Z</cp:lastPrinted>
  <dcterms:created xsi:type="dcterms:W3CDTF">2022-02-25T11:18:00Z</dcterms:created>
  <dcterms:modified xsi:type="dcterms:W3CDTF">2026-01-20T18:19:00Z</dcterms:modified>
</cp:coreProperties>
</file>