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7E988" w14:textId="7C1B989B" w:rsidR="000B2FCC" w:rsidRPr="00682DD0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24"/>
          <w:szCs w:val="24"/>
          <w:lang w:val="es-ES_tradnl"/>
        </w:rPr>
      </w:pPr>
      <w:r w:rsidRPr="00682DD0">
        <w:rPr>
          <w:rFonts w:ascii="Century Gothic" w:hAnsi="Century Gothic" w:cs="Courier New"/>
          <w:b/>
          <w:spacing w:val="-3"/>
          <w:sz w:val="24"/>
          <w:szCs w:val="24"/>
          <w:lang w:val="es-ES_tradnl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DF23C9">
        <w:rPr>
          <w:rFonts w:ascii="Century Gothic" w:hAnsi="Century Gothic" w:cs="Courier New"/>
          <w:b/>
          <w:spacing w:val="-3"/>
          <w:sz w:val="24"/>
          <w:szCs w:val="24"/>
          <w:lang w:val="es-ES_tradnl"/>
        </w:rPr>
        <w:t>6</w:t>
      </w:r>
    </w:p>
    <w:p w14:paraId="5C76F7FF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5B14D990" w14:textId="77777777" w:rsidR="000B2FCC" w:rsidRPr="00682DD0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</w:pPr>
      <w:r w:rsidRPr="00682DD0"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  <w:t xml:space="preserve">ANEXO 4. </w:t>
      </w:r>
    </w:p>
    <w:p w14:paraId="49EB40AE" w14:textId="77777777" w:rsidR="000B2FCC" w:rsidRPr="00682DD0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</w:pPr>
    </w:p>
    <w:p w14:paraId="611D251B" w14:textId="77777777" w:rsidR="000B2FCC" w:rsidRPr="00682DD0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</w:pPr>
      <w:r w:rsidRPr="00682DD0"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  <w:t>DECLARACIÓN JURADA</w:t>
      </w:r>
    </w:p>
    <w:p w14:paraId="36256B1B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</w:p>
    <w:p w14:paraId="548AACAB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u w:val="single"/>
          <w:lang w:val="es-ES_tradnl"/>
        </w:rPr>
      </w:pPr>
    </w:p>
    <w:p w14:paraId="670F0F5C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>D./</w:t>
      </w:r>
      <w:proofErr w:type="spellStart"/>
      <w:r w:rsidRPr="000B2FCC">
        <w:rPr>
          <w:rFonts w:ascii="Century Gothic" w:hAnsi="Century Gothic" w:cs="Courier New"/>
          <w:spacing w:val="-3"/>
          <w:lang w:val="es-ES_tradnl"/>
        </w:rPr>
        <w:t>Dñª</w:t>
      </w:r>
      <w:proofErr w:type="spellEnd"/>
      <w:r w:rsidRPr="000B2FCC">
        <w:rPr>
          <w:rFonts w:ascii="Century Gothic" w:hAnsi="Century Gothic" w:cs="Courier New"/>
          <w:spacing w:val="-3"/>
          <w:lang w:val="es-ES_tradnl"/>
        </w:rPr>
        <w:t xml:space="preserve"> ________________________________________________________ </w:t>
      </w:r>
      <w:proofErr w:type="gramStart"/>
      <w:r w:rsidRPr="000B2FCC">
        <w:rPr>
          <w:rFonts w:ascii="Century Gothic" w:hAnsi="Century Gothic" w:cs="Courier New"/>
          <w:spacing w:val="-3"/>
          <w:lang w:val="es-ES_tradnl"/>
        </w:rPr>
        <w:t>Presidente</w:t>
      </w:r>
      <w:proofErr w:type="gramEnd"/>
      <w:r w:rsidRPr="000B2FCC">
        <w:rPr>
          <w:rFonts w:ascii="Century Gothic" w:hAnsi="Century Gothic" w:cs="Courier New"/>
          <w:spacing w:val="-3"/>
          <w:lang w:val="es-ES_tradnl"/>
        </w:rPr>
        <w:t>/a del grupo/Asociación _______________________________</w:t>
      </w:r>
    </w:p>
    <w:p w14:paraId="47CD2433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23F281F6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>DECLARA</w:t>
      </w:r>
    </w:p>
    <w:p w14:paraId="29706E25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593E489F" w14:textId="77777777" w:rsidR="000B2FCC" w:rsidRPr="000B2FCC" w:rsidRDefault="000B2FCC" w:rsidP="000B2FCC">
      <w:pPr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Que NO ha recibido otra subvención de cualquier entidad pública o privada para el mismo fin.</w:t>
      </w:r>
    </w:p>
    <w:p w14:paraId="4574EB08" w14:textId="77777777" w:rsidR="000B2FCC" w:rsidRPr="000B2FCC" w:rsidRDefault="000B2FCC" w:rsidP="000B2FCC">
      <w:pPr>
        <w:tabs>
          <w:tab w:val="left" w:pos="3960"/>
        </w:tabs>
        <w:ind w:left="720"/>
        <w:jc w:val="both"/>
        <w:rPr>
          <w:rFonts w:ascii="Century Gothic" w:hAnsi="Century Gothic" w:cs="Courier New"/>
          <w:lang w:val="es-ES_tradnl"/>
        </w:rPr>
      </w:pPr>
    </w:p>
    <w:p w14:paraId="316961A2" w14:textId="77777777" w:rsidR="000B2FCC" w:rsidRPr="000B2FCC" w:rsidRDefault="000B2FCC" w:rsidP="000B2FCC">
      <w:pPr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Que SI que ha recibido otras subvenciones para el mismo fin, siendo las siguientes;</w:t>
      </w:r>
    </w:p>
    <w:p w14:paraId="32D34185" w14:textId="77777777" w:rsidR="000B2FCC" w:rsidRPr="000B2FCC" w:rsidRDefault="000B2FCC" w:rsidP="000B2FCC">
      <w:pPr>
        <w:numPr>
          <w:ilvl w:val="1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6D855199" w14:textId="77777777" w:rsidR="000B2FCC" w:rsidRPr="000B2FCC" w:rsidRDefault="000B2FCC" w:rsidP="000B2FCC">
      <w:pPr>
        <w:numPr>
          <w:ilvl w:val="1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2E9842F5" w14:textId="77777777" w:rsidR="000B2FCC" w:rsidRPr="000B2FCC" w:rsidRDefault="000B2FCC" w:rsidP="000B2FCC">
      <w:pPr>
        <w:numPr>
          <w:ilvl w:val="1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224D8BE5" w14:textId="77777777" w:rsidR="000B2FCC" w:rsidRPr="000B2FCC" w:rsidRDefault="000B2FCC" w:rsidP="000B2FCC">
      <w:pPr>
        <w:tabs>
          <w:tab w:val="left" w:pos="3960"/>
        </w:tabs>
        <w:ind w:left="1440"/>
        <w:jc w:val="both"/>
        <w:rPr>
          <w:rFonts w:ascii="Century Gothic" w:hAnsi="Century Gothic" w:cs="Courier New"/>
          <w:lang w:val="es-ES_tradnl"/>
        </w:rPr>
      </w:pPr>
    </w:p>
    <w:p w14:paraId="13FC9055" w14:textId="77777777" w:rsidR="000B2FCC" w:rsidRPr="000B2FCC" w:rsidRDefault="000B2FCC" w:rsidP="000B2FCC">
      <w:pPr>
        <w:numPr>
          <w:ilvl w:val="0"/>
          <w:numId w:val="2"/>
        </w:num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Que la asociación o club no tiene deudas con el Ayuntamiento de Quinto, y está al corriente de sus obligaciones con la Seguridad Social y Hacienda. </w:t>
      </w:r>
    </w:p>
    <w:p w14:paraId="5B39D2EF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545E14A8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84B5835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D83C7AA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038F9981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700AE0D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3021E770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1FB88ECD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064B2385" w14:textId="77777777" w:rsidR="000B2FCC" w:rsidRP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lang w:val="es-ES_tradnl"/>
        </w:rPr>
      </w:pPr>
    </w:p>
    <w:p w14:paraId="0B9E5F04" w14:textId="11B0B2CA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 xml:space="preserve">En Quinto a _____ de______________ </w:t>
      </w:r>
      <w:proofErr w:type="spellStart"/>
      <w:r w:rsidRPr="000B2FCC">
        <w:rPr>
          <w:rFonts w:ascii="Century Gothic" w:hAnsi="Century Gothic" w:cs="Courier New"/>
          <w:spacing w:val="-3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spacing w:val="-3"/>
          <w:lang w:val="es-ES_tradnl"/>
        </w:rPr>
        <w:t xml:space="preserve"> 202</w:t>
      </w:r>
      <w:r w:rsidR="00DF23C9">
        <w:rPr>
          <w:rFonts w:ascii="Century Gothic" w:hAnsi="Century Gothic" w:cs="Courier New"/>
          <w:spacing w:val="-3"/>
          <w:lang w:val="es-ES_tradnl"/>
        </w:rPr>
        <w:t>6</w:t>
      </w:r>
    </w:p>
    <w:p w14:paraId="55AFCAAF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lang w:val="es-ES_tradnl"/>
        </w:rPr>
      </w:pPr>
    </w:p>
    <w:p w14:paraId="53FF782F" w14:textId="77777777" w:rsidR="000B2FCC" w:rsidRPr="000B2FCC" w:rsidRDefault="000B2FCC" w:rsidP="000B2FCC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lang w:val="es-ES_tradnl"/>
        </w:rPr>
      </w:pPr>
      <w:r w:rsidRPr="000B2FCC">
        <w:rPr>
          <w:rFonts w:ascii="Century Gothic" w:hAnsi="Century Gothic" w:cs="Courier New"/>
          <w:spacing w:val="-3"/>
          <w:lang w:val="es-ES_tradnl"/>
        </w:rPr>
        <w:t>El/La Presidente/a.</w:t>
      </w:r>
    </w:p>
    <w:p w14:paraId="0AB29066" w14:textId="77777777" w:rsidR="000B2FCC" w:rsidRDefault="000B2FCC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7F5A4D0D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464AEE2C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439FF0F7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69EC0B8B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1F83CF34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1EB0D376" w14:textId="77777777" w:rsidR="00525FD1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00AD19FB" w14:textId="77777777" w:rsidR="00525FD1" w:rsidRPr="000B2FCC" w:rsidRDefault="00525FD1" w:rsidP="000B2FCC">
      <w:pPr>
        <w:tabs>
          <w:tab w:val="left" w:pos="3960"/>
        </w:tabs>
        <w:jc w:val="both"/>
        <w:rPr>
          <w:rFonts w:ascii="Century Gothic" w:hAnsi="Century Gothic" w:cs="Courier New"/>
          <w:spacing w:val="-3"/>
        </w:rPr>
      </w:pPr>
    </w:p>
    <w:p w14:paraId="0BCA69EF" w14:textId="77777777" w:rsidR="00525FD1" w:rsidRPr="00AD6E02" w:rsidRDefault="00525FD1" w:rsidP="00525FD1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>Sr. Alcalde del Ayuntamiento de Quinto</w:t>
      </w:r>
    </w:p>
    <w:p w14:paraId="6F4EAEB2" w14:textId="77777777" w:rsidR="0077065A" w:rsidRPr="00504785" w:rsidRDefault="00525FD1" w:rsidP="00525FD1">
      <w:pPr>
        <w:rPr>
          <w:szCs w:val="24"/>
        </w:rPr>
      </w:pPr>
      <w:r w:rsidRPr="00AD6E02">
        <w:rPr>
          <w:rFonts w:ascii="Century Gothic" w:hAnsi="Century Gothic" w:cs="Courier New"/>
          <w:b/>
        </w:rPr>
        <w:t>Plaza España nº1.  50770 – QUINTO</w:t>
      </w:r>
    </w:p>
    <w:sectPr w:rsidR="0077065A" w:rsidRPr="00504785" w:rsidSect="00522A27">
      <w:headerReference w:type="default" r:id="rId7"/>
      <w:footerReference w:type="default" r:id="rId8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A1057" w14:textId="77777777" w:rsidR="00F93D59" w:rsidRDefault="00F93D59">
      <w:r>
        <w:separator/>
      </w:r>
    </w:p>
  </w:endnote>
  <w:endnote w:type="continuationSeparator" w:id="0">
    <w:p w14:paraId="0C1E8753" w14:textId="77777777" w:rsidR="00F93D59" w:rsidRDefault="00F9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AA274" w14:textId="77777777" w:rsidR="00682DD0" w:rsidRPr="000F3BD5" w:rsidRDefault="00682DD0" w:rsidP="00682DD0">
    <w:pPr>
      <w:pStyle w:val="Piedepgina"/>
      <w:ind w:left="-426" w:right="-567"/>
      <w:jc w:val="center"/>
      <w:rPr>
        <w:rFonts w:ascii="Century Gothic" w:hAnsi="Century Gothic"/>
        <w:color w:val="808080"/>
        <w:lang w:val="es-ES_tradnl"/>
      </w:rPr>
    </w:pPr>
    <w:r w:rsidRPr="000F3BD5">
      <w:rPr>
        <w:rFonts w:ascii="Century Gothic" w:hAnsi="Century Gothic"/>
        <w:color w:val="808080"/>
        <w:lang w:val="es-ES_tradnl"/>
      </w:rPr>
      <w:t xml:space="preserve">Ayuntamiento de Quinto </w:t>
    </w:r>
    <w:r w:rsidRPr="000F3BD5">
      <w:rPr>
        <w:rFonts w:ascii="Century Gothic" w:hAnsi="Century Gothic"/>
        <w:color w:val="808080"/>
        <w:lang w:val="es-ES_tradnl"/>
      </w:rPr>
      <w:sym w:font="Symbol" w:char="F0B7"/>
    </w:r>
    <w:r w:rsidRPr="000F3BD5">
      <w:rPr>
        <w:rFonts w:ascii="Century Gothic" w:hAnsi="Century Gothic"/>
        <w:color w:val="808080"/>
        <w:lang w:val="es-ES_tradnl"/>
      </w:rPr>
      <w:t xml:space="preserve"> Plaza de España </w:t>
    </w:r>
    <w:proofErr w:type="spellStart"/>
    <w:r w:rsidRPr="000F3BD5">
      <w:rPr>
        <w:rFonts w:ascii="Century Gothic" w:hAnsi="Century Gothic"/>
        <w:color w:val="808080"/>
        <w:lang w:val="es-ES_tradnl"/>
      </w:rPr>
      <w:t>nº</w:t>
    </w:r>
    <w:proofErr w:type="spellEnd"/>
    <w:r w:rsidRPr="000F3BD5">
      <w:rPr>
        <w:rFonts w:ascii="Century Gothic" w:hAnsi="Century Gothic"/>
        <w:color w:val="808080"/>
        <w:lang w:val="es-ES_tradnl"/>
      </w:rPr>
      <w:t xml:space="preserve"> 1 </w:t>
    </w:r>
    <w:r w:rsidRPr="000F3BD5">
      <w:rPr>
        <w:rFonts w:ascii="Century Gothic" w:hAnsi="Century Gothic"/>
        <w:color w:val="808080"/>
        <w:lang w:val="es-ES_tradnl"/>
      </w:rPr>
      <w:sym w:font="Symbol" w:char="F0B7"/>
    </w:r>
    <w:r w:rsidRPr="000F3BD5">
      <w:rPr>
        <w:rFonts w:ascii="Century Gothic" w:hAnsi="Century Gothic"/>
        <w:color w:val="808080"/>
        <w:lang w:val="es-ES_tradnl"/>
      </w:rPr>
      <w:t xml:space="preserve"> 50770 QUINTO (Zaragoza) C.I.F. P5022400E</w:t>
    </w:r>
  </w:p>
  <w:p w14:paraId="5966F83B" w14:textId="77777777" w:rsidR="00682DD0" w:rsidRPr="000F3BD5" w:rsidRDefault="00682DD0" w:rsidP="00682DD0">
    <w:pPr>
      <w:pStyle w:val="Piedepgina"/>
      <w:ind w:left="-426" w:right="-567"/>
      <w:jc w:val="center"/>
      <w:rPr>
        <w:rFonts w:ascii="Century Gothic" w:hAnsi="Century Gothic"/>
        <w:color w:val="808080"/>
        <w:sz w:val="18"/>
        <w:szCs w:val="18"/>
        <w:lang w:val="es-ES_tradnl"/>
      </w:rPr>
    </w:pPr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Tfno. 976 177 011 </w:t>
    </w:r>
    <w:r w:rsidRPr="000F3BD5">
      <w:rPr>
        <w:rFonts w:ascii="Century Gothic" w:hAnsi="Century Gothic"/>
        <w:color w:val="808080"/>
        <w:sz w:val="18"/>
        <w:szCs w:val="18"/>
        <w:lang w:val="es-ES_tradnl"/>
      </w:rPr>
      <w:sym w:font="Symbol" w:char="F0B7"/>
    </w:r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Mail: </w:t>
    </w:r>
    <w:hyperlink r:id="rId1" w:history="1">
      <w:r w:rsidRPr="000F3BD5">
        <w:rPr>
          <w:rStyle w:val="Hipervnculo"/>
          <w:rFonts w:ascii="Century Gothic" w:hAnsi="Century Gothic"/>
          <w:sz w:val="18"/>
          <w:szCs w:val="18"/>
          <w:lang w:val="es-ES_tradnl"/>
        </w:rPr>
        <w:t>quinto@quinto.es</w:t>
      </w:r>
    </w:hyperlink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| </w:t>
    </w:r>
    <w:hyperlink r:id="rId2" w:history="1">
      <w:r w:rsidRPr="000F3BD5">
        <w:rPr>
          <w:rStyle w:val="Hipervnculo"/>
          <w:rFonts w:ascii="Century Gothic" w:hAnsi="Century Gothic"/>
          <w:sz w:val="18"/>
          <w:szCs w:val="18"/>
          <w:lang w:val="es-ES_tradnl"/>
        </w:rPr>
        <w:t>www.quinto.es</w:t>
      </w:r>
    </w:hyperlink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| </w:t>
    </w:r>
    <w:hyperlink r:id="rId3" w:history="1">
      <w:r w:rsidRPr="000F3BD5">
        <w:rPr>
          <w:rStyle w:val="Hipervnculo"/>
          <w:rFonts w:ascii="Century Gothic" w:hAnsi="Century Gothic"/>
          <w:sz w:val="18"/>
          <w:szCs w:val="18"/>
          <w:lang w:val="es-ES_tradnl"/>
        </w:rPr>
        <w:t>https://quinto.sedelectronica.es/</w:t>
      </w:r>
    </w:hyperlink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</w:t>
    </w:r>
  </w:p>
  <w:p w14:paraId="639E81FC" w14:textId="0A3E7A68" w:rsidR="00D563D7" w:rsidRPr="00F1554B" w:rsidRDefault="00F1554B" w:rsidP="00F1554B">
    <w:pPr>
      <w:pStyle w:val="Piedepgina"/>
      <w:jc w:val="center"/>
      <w:rPr>
        <w:rFonts w:asciiTheme="majorHAnsi" w:hAnsiTheme="majorHAnsi"/>
        <w:color w:val="808080"/>
        <w:sz w:val="19"/>
        <w:szCs w:val="19"/>
        <w:lang w:val="es-ES_tradnl"/>
      </w:rPr>
    </w:pPr>
    <w:r>
      <w:rPr>
        <w:rFonts w:asciiTheme="majorHAnsi" w:hAnsiTheme="majorHAnsi"/>
        <w:color w:val="808080"/>
        <w:sz w:val="19"/>
        <w:szCs w:val="19"/>
        <w:lang w:val="es-ES_tradn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B2ECF" w14:textId="77777777" w:rsidR="00F93D59" w:rsidRDefault="00F93D59">
      <w:r>
        <w:separator/>
      </w:r>
    </w:p>
  </w:footnote>
  <w:footnote w:type="continuationSeparator" w:id="0">
    <w:p w14:paraId="0B763527" w14:textId="77777777" w:rsidR="00F93D59" w:rsidRDefault="00F93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7A56" w14:textId="77777777" w:rsidR="00D563D7" w:rsidRDefault="00D563D7">
    <w:pPr>
      <w:pStyle w:val="Encabezado"/>
    </w:pPr>
  </w:p>
  <w:p w14:paraId="1F7F177A" w14:textId="77777777" w:rsidR="00D563D7" w:rsidRDefault="00D563D7">
    <w:pPr>
      <w:pStyle w:val="Encabezado"/>
    </w:pPr>
  </w:p>
  <w:p w14:paraId="69B45BD0" w14:textId="77777777" w:rsidR="00D563D7" w:rsidRDefault="00A007C5" w:rsidP="008F66E2">
    <w:pPr>
      <w:pStyle w:val="Encabezado"/>
      <w:ind w:left="-567"/>
    </w:pPr>
    <w:r>
      <w:rPr>
        <w:noProof/>
      </w:rPr>
      <w:drawing>
        <wp:inline distT="0" distB="0" distL="0" distR="0" wp14:anchorId="058ED3EC" wp14:editId="5364CB18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33391E" w14:textId="77777777" w:rsidR="00D563D7" w:rsidRDefault="00D563D7">
    <w:pPr>
      <w:pStyle w:val="Encabezado"/>
    </w:pPr>
  </w:p>
  <w:p w14:paraId="17139CF8" w14:textId="77777777" w:rsidR="00D563D7" w:rsidRDefault="00D563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92407647">
    <w:abstractNumId w:val="1"/>
  </w:num>
  <w:num w:numId="2" w16cid:durableId="1144350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2FCC"/>
    <w:rsid w:val="00091402"/>
    <w:rsid w:val="000B175E"/>
    <w:rsid w:val="000B2FCC"/>
    <w:rsid w:val="000F1641"/>
    <w:rsid w:val="00147F07"/>
    <w:rsid w:val="001655BC"/>
    <w:rsid w:val="001F3581"/>
    <w:rsid w:val="002E7679"/>
    <w:rsid w:val="003B2322"/>
    <w:rsid w:val="00472CC3"/>
    <w:rsid w:val="004E0ED0"/>
    <w:rsid w:val="00504785"/>
    <w:rsid w:val="00522A27"/>
    <w:rsid w:val="00523B1F"/>
    <w:rsid w:val="00525FD1"/>
    <w:rsid w:val="005D6FB2"/>
    <w:rsid w:val="00631200"/>
    <w:rsid w:val="00637425"/>
    <w:rsid w:val="006460FA"/>
    <w:rsid w:val="00682DD0"/>
    <w:rsid w:val="0077065A"/>
    <w:rsid w:val="00894F09"/>
    <w:rsid w:val="008F66E2"/>
    <w:rsid w:val="00980B3A"/>
    <w:rsid w:val="0098617A"/>
    <w:rsid w:val="009B2A4D"/>
    <w:rsid w:val="00A007C5"/>
    <w:rsid w:val="00A76834"/>
    <w:rsid w:val="00B27DFA"/>
    <w:rsid w:val="00C241DD"/>
    <w:rsid w:val="00D13E01"/>
    <w:rsid w:val="00D50965"/>
    <w:rsid w:val="00D563D7"/>
    <w:rsid w:val="00DA658E"/>
    <w:rsid w:val="00DD0468"/>
    <w:rsid w:val="00DF23C9"/>
    <w:rsid w:val="00EA64EE"/>
    <w:rsid w:val="00F1554B"/>
    <w:rsid w:val="00F93D59"/>
    <w:rsid w:val="00FA7DFD"/>
    <w:rsid w:val="00FD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C57E6"/>
  <w15:docId w15:val="{A0DDE8B7-41DE-4C73-999B-11CD642C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55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rsid w:val="00F15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quinto.sedelectronica.es/" TargetMode="External"/><Relationship Id="rId2" Type="http://schemas.openxmlformats.org/officeDocument/2006/relationships/hyperlink" Target="http://www.quinto.es" TargetMode="External"/><Relationship Id="rId1" Type="http://schemas.openxmlformats.org/officeDocument/2006/relationships/hyperlink" Target="mailto:quinto@quint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C:\Users\usuario\Desktop\firma digital.dotx</Template>
  <TotalTime>1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Jesús Morales Lleixá</cp:lastModifiedBy>
  <cp:revision>7</cp:revision>
  <cp:lastPrinted>2015-07-20T06:22:00Z</cp:lastPrinted>
  <dcterms:created xsi:type="dcterms:W3CDTF">2022-02-25T11:16:00Z</dcterms:created>
  <dcterms:modified xsi:type="dcterms:W3CDTF">2026-01-20T18:18:00Z</dcterms:modified>
</cp:coreProperties>
</file>