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98"/>
        <w:gridCol w:w="2590"/>
        <w:gridCol w:w="1370"/>
        <w:gridCol w:w="781"/>
        <w:gridCol w:w="2150"/>
      </w:tblGrid>
      <w:tr w:rsidR="00D63570">
        <w:trPr>
          <w:trHeight w:hRule="exact" w:val="320"/>
        </w:trPr>
        <w:tc>
          <w:tcPr>
            <w:tcW w:w="1008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63570" w:rsidRDefault="00D63570">
            <w:pPr>
              <w:spacing w:line="360" w:lineRule="auto"/>
              <w:rPr>
                <w:rFonts w:ascii="Arial" w:hAnsi="Arial" w:cs="Arial"/>
                <w:b/>
              </w:rPr>
            </w:pPr>
            <w:bookmarkStart w:id="0" w:name="M1"/>
            <w:r>
              <w:rPr>
                <w:rFonts w:ascii="Arial" w:hAnsi="Arial" w:cs="Arial"/>
                <w:b/>
                <w:shd w:val="clear" w:color="auto" w:fill="D9D9D9"/>
              </w:rPr>
              <w:t>DATOS INTERESADO/S</w:t>
            </w:r>
          </w:p>
        </w:tc>
      </w:tr>
      <w:tr w:rsidR="00D63570" w:rsidTr="002177EE">
        <w:trPr>
          <w:trHeight w:hRule="exact" w:val="639"/>
        </w:trPr>
        <w:tc>
          <w:tcPr>
            <w:tcW w:w="7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y Apellidos / Razón So</w:t>
            </w:r>
            <w:r w:rsidR="005D7572">
              <w:rPr>
                <w:rFonts w:ascii="Arial" w:hAnsi="Arial" w:cs="Arial"/>
              </w:rPr>
              <w:t>cial</w:t>
            </w:r>
          </w:p>
          <w:p w:rsidR="007D4017" w:rsidRPr="00FD0F3C" w:rsidRDefault="007D401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DC9" w:rsidRDefault="00206A7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N.I.F.</w:t>
            </w:r>
            <w:r w:rsidR="002177EE">
              <w:rPr>
                <w:rFonts w:ascii="Arial" w:hAnsi="Arial" w:cs="Arial"/>
              </w:rPr>
              <w:t>/N.I.E/Pasapor</w:t>
            </w:r>
            <w:r w:rsidR="005D7572">
              <w:rPr>
                <w:rFonts w:ascii="Arial" w:hAnsi="Arial" w:cs="Arial"/>
              </w:rPr>
              <w:t>te</w:t>
            </w:r>
          </w:p>
          <w:p w:rsidR="007D4017" w:rsidRDefault="007D401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D63570">
        <w:trPr>
          <w:trHeight w:hRule="exact" w:val="320"/>
        </w:trPr>
        <w:tc>
          <w:tcPr>
            <w:tcW w:w="100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63570" w:rsidRDefault="00D63570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hd w:val="clear" w:color="auto" w:fill="D9D9D9"/>
              </w:rPr>
              <w:t>DATOS REPRESENTANTE (EN SU CASO):</w:t>
            </w:r>
          </w:p>
        </w:tc>
      </w:tr>
      <w:tr w:rsidR="00D63570" w:rsidTr="002177EE">
        <w:trPr>
          <w:trHeight w:hRule="exact" w:val="639"/>
        </w:trPr>
        <w:tc>
          <w:tcPr>
            <w:tcW w:w="7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y Apellidos:</w:t>
            </w:r>
          </w:p>
          <w:p w:rsidR="00D63570" w:rsidRPr="00362E2F" w:rsidRDefault="00D63570" w:rsidP="00EC229A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N.I.F.</w:t>
            </w:r>
            <w:r w:rsidR="002177EE">
              <w:rPr>
                <w:rFonts w:ascii="Arial" w:hAnsi="Arial" w:cs="Arial"/>
              </w:rPr>
              <w:t>/N.I.E./Pasaporte</w:t>
            </w:r>
            <w:r>
              <w:rPr>
                <w:rFonts w:ascii="Arial" w:hAnsi="Arial" w:cs="Arial"/>
              </w:rPr>
              <w:t>:</w:t>
            </w:r>
          </w:p>
          <w:p w:rsidR="00362E2F" w:rsidRPr="00362E2F" w:rsidRDefault="00362E2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63570" w:rsidRDefault="00D63570" w:rsidP="0081496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D63570">
        <w:trPr>
          <w:trHeight w:hRule="exact" w:val="320"/>
        </w:trPr>
        <w:tc>
          <w:tcPr>
            <w:tcW w:w="100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63570" w:rsidRDefault="00D63570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hd w:val="clear" w:color="auto" w:fill="D9D9D9"/>
              </w:rPr>
              <w:t>DOMICILIO A EFECTOS DE NOTIFICACIÓN:</w:t>
            </w:r>
          </w:p>
        </w:tc>
      </w:tr>
      <w:tr w:rsidR="00D63570">
        <w:trPr>
          <w:trHeight w:hRule="exact" w:val="639"/>
        </w:trPr>
        <w:tc>
          <w:tcPr>
            <w:tcW w:w="100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EF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</w:t>
            </w:r>
            <w:r w:rsidR="00FD0F3C">
              <w:rPr>
                <w:rFonts w:ascii="Arial" w:hAnsi="Arial" w:cs="Arial"/>
              </w:rPr>
              <w:t>cción :</w:t>
            </w:r>
          </w:p>
          <w:p w:rsidR="007D4017" w:rsidRPr="00FD0F3C" w:rsidRDefault="007D401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3570">
        <w:trPr>
          <w:trHeight w:hRule="exact" w:val="639"/>
        </w:trPr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C97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Municipio</w:t>
            </w:r>
          </w:p>
          <w:p w:rsidR="00C547EF" w:rsidRPr="00362E2F" w:rsidRDefault="00C547EF" w:rsidP="006909F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EF" w:rsidRDefault="00F67025" w:rsidP="00116451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Provincia</w:t>
            </w:r>
          </w:p>
          <w:p w:rsidR="00F67025" w:rsidRPr="00454077" w:rsidRDefault="00F67025" w:rsidP="006909F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4A" w:rsidRDefault="00B954AE" w:rsidP="00AC01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Código Postal</w:t>
            </w:r>
          </w:p>
          <w:p w:rsidR="00C05DC9" w:rsidRDefault="00C05DC9" w:rsidP="006909F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 w:rsidP="000939A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 / Fax</w:t>
            </w:r>
          </w:p>
          <w:p w:rsidR="00C547EF" w:rsidRDefault="00C547EF" w:rsidP="00481E3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2177EE" w:rsidTr="004168C0">
        <w:trPr>
          <w:trHeight w:hRule="exact" w:val="639"/>
        </w:trPr>
        <w:tc>
          <w:tcPr>
            <w:tcW w:w="100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EE" w:rsidRDefault="002177EE" w:rsidP="000939A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</w:p>
          <w:p w:rsidR="007D4017" w:rsidRDefault="007D4017" w:rsidP="000939A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D63570" w:rsidRDefault="00D63570">
      <w:pPr>
        <w:rPr>
          <w:rFonts w:ascii="Arial" w:hAnsi="Arial" w:cs="Arial"/>
        </w:rPr>
      </w:pPr>
    </w:p>
    <w:p w:rsidR="00D63570" w:rsidRDefault="00D63570">
      <w:pPr>
        <w:spacing w:line="360" w:lineRule="auto"/>
        <w:jc w:val="both"/>
        <w:rPr>
          <w:rFonts w:ascii="Arial" w:hAnsi="Arial" w:cs="Arial"/>
        </w:rPr>
      </w:pPr>
      <w:bookmarkStart w:id="1" w:name="M2"/>
      <w:bookmarkEnd w:id="0"/>
      <w:r>
        <w:rPr>
          <w:rFonts w:ascii="Arial" w:hAnsi="Arial" w:cs="Arial"/>
        </w:rPr>
        <w:t>Ante el mismo comparece y como mejor proceda,</w:t>
      </w:r>
      <w:r w:rsidR="00675894">
        <w:rPr>
          <w:rFonts w:ascii="Arial" w:hAnsi="Arial" w:cs="Arial"/>
        </w:rPr>
        <w:tab/>
      </w:r>
      <w:r w:rsidR="00675894">
        <w:rPr>
          <w:rFonts w:ascii="Arial" w:hAnsi="Arial" w:cs="Arial"/>
        </w:rPr>
        <w:tab/>
      </w:r>
      <w:r w:rsidR="00675894">
        <w:rPr>
          <w:rFonts w:ascii="Arial" w:hAnsi="Arial" w:cs="Arial"/>
        </w:rPr>
        <w:tab/>
      </w:r>
      <w:r w:rsidR="00F7388C">
        <w:rPr>
          <w:rFonts w:ascii="Arial" w:hAnsi="Arial" w:cs="Arial"/>
        </w:rPr>
        <w:tab/>
      </w:r>
      <w:r w:rsidR="00F7388C">
        <w:rPr>
          <w:rFonts w:ascii="Arial" w:hAnsi="Arial" w:cs="Arial"/>
        </w:rPr>
        <w:tab/>
      </w:r>
    </w:p>
    <w:p w:rsidR="00D63570" w:rsidRDefault="00D63570">
      <w:pPr>
        <w:spacing w:line="360" w:lineRule="auto"/>
        <w:rPr>
          <w:rFonts w:ascii="Arial" w:hAnsi="Arial" w:cs="Arial"/>
          <w:b/>
          <w:shd w:val="clear" w:color="auto" w:fill="D9D9D9"/>
        </w:rPr>
      </w:pPr>
      <w:r>
        <w:rPr>
          <w:rFonts w:ascii="Arial" w:hAnsi="Arial" w:cs="Arial"/>
          <w:b/>
          <w:shd w:val="clear" w:color="auto" w:fill="D9D9D9"/>
        </w:rPr>
        <w:t>MANIFIESTA: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38"/>
      </w:tblGrid>
      <w:tr w:rsidR="00D63570" w:rsidRPr="00582FE9" w:rsidTr="000B1535">
        <w:trPr>
          <w:trHeight w:hRule="exact" w:val="384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5DC9" w:rsidRDefault="00C05DC9" w:rsidP="00577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53C3D" w:rsidRPr="00FF18ED" w:rsidRDefault="00F53C3D" w:rsidP="00577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63570" w:rsidRDefault="00D63570">
      <w:pPr>
        <w:rPr>
          <w:rFonts w:ascii="Arial" w:hAnsi="Arial" w:cs="Arial"/>
        </w:rPr>
      </w:pPr>
    </w:p>
    <w:p w:rsidR="00D63570" w:rsidRDefault="00D63570">
      <w:pPr>
        <w:spacing w:line="360" w:lineRule="auto"/>
        <w:jc w:val="both"/>
        <w:rPr>
          <w:rFonts w:ascii="Arial" w:hAnsi="Arial" w:cs="Arial"/>
          <w:shd w:val="clear" w:color="auto" w:fill="D9D9D9"/>
        </w:rPr>
      </w:pPr>
      <w:bookmarkStart w:id="2" w:name="M3"/>
      <w:bookmarkEnd w:id="1"/>
      <w:r>
        <w:rPr>
          <w:rFonts w:ascii="Arial" w:hAnsi="Arial" w:cs="Arial"/>
        </w:rPr>
        <w:t xml:space="preserve">Y por ello, </w:t>
      </w:r>
      <w:r>
        <w:rPr>
          <w:rFonts w:ascii="Arial" w:hAnsi="Arial" w:cs="Arial"/>
          <w:b/>
          <w:shd w:val="clear" w:color="auto" w:fill="D9D9D9"/>
        </w:rPr>
        <w:t>SOLICITA: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38"/>
      </w:tblGrid>
      <w:tr w:rsidR="00D63570" w:rsidTr="00F731ED">
        <w:trPr>
          <w:trHeight w:val="95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59F" w:rsidRPr="00936ACB" w:rsidRDefault="00B5459F" w:rsidP="00B5459F">
            <w:pPr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PRESTACIÓN ECONÓMICA PARA LA COBERTURA DE NECESIDADES BÁSICAS; 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>Suministros básicos</w:t>
            </w:r>
            <w:r w:rsidRPr="00936ACB">
              <w:rPr>
                <w:rFonts w:ascii="Arial" w:hAnsi="Arial" w:cs="Arial"/>
                <w:i/>
                <w:iCs/>
                <w:sz w:val="24"/>
                <w:szCs w:val="24"/>
              </w:rPr>
              <w:t>.</w:t>
            </w:r>
          </w:p>
          <w:p w:rsidR="00C96586" w:rsidRPr="00C96586" w:rsidRDefault="00C96586" w:rsidP="002E76E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63570" w:rsidRDefault="00D63570">
      <w:pPr>
        <w:rPr>
          <w:rFonts w:ascii="Arial" w:hAnsi="Arial" w:cs="Arial"/>
        </w:rPr>
      </w:pPr>
    </w:p>
    <w:bookmarkEnd w:id="2"/>
    <w:p w:rsidR="0090221B" w:rsidRDefault="002478B5" w:rsidP="0090221B">
      <w:pPr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>(Firma)</w:t>
      </w:r>
      <w:r w:rsidRPr="002478B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                                                Santa Lucía, a ____ de ___________ de 20___</w:t>
      </w:r>
    </w:p>
    <w:p w:rsidR="00B5459F" w:rsidRPr="00DB3CD3" w:rsidRDefault="00B5459F" w:rsidP="00B5459F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DOCUMENTACIÓN A PRESENTAR ADJUNTA A LA SOLICITUD</w:t>
      </w:r>
      <w:r>
        <w:rPr>
          <w:rStyle w:val="Refdenotaalpie"/>
          <w:rFonts w:ascii="Arial" w:hAnsi="Arial" w:cs="Arial"/>
          <w:b/>
          <w:sz w:val="18"/>
          <w:szCs w:val="18"/>
        </w:rPr>
        <w:footnoteReference w:id="1"/>
      </w:r>
      <w:r>
        <w:rPr>
          <w:rFonts w:ascii="Arial" w:hAnsi="Arial" w:cs="Arial"/>
          <w:b/>
          <w:sz w:val="18"/>
          <w:szCs w:val="18"/>
        </w:rPr>
        <w:t xml:space="preserve">: </w:t>
      </w:r>
    </w:p>
    <w:p w:rsidR="00B5459F" w:rsidRDefault="00B5459F" w:rsidP="00B5459F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Se debe presentar la documentación de </w:t>
      </w:r>
      <w:r w:rsidRPr="00DB3CD3">
        <w:rPr>
          <w:rFonts w:ascii="Arial" w:hAnsi="Arial" w:cs="Arial"/>
          <w:b/>
          <w:sz w:val="18"/>
          <w:szCs w:val="18"/>
        </w:rPr>
        <w:t xml:space="preserve">TODOS LOS MIEMBROS DE </w:t>
      </w:r>
      <w:smartTag w:uri="urn:schemas-microsoft-com:office:smarttags" w:element="PersonName">
        <w:smartTagPr>
          <w:attr w:name="ProductID" w:val="LA UNIDAD DE"/>
        </w:smartTagPr>
        <w:smartTag w:uri="urn:schemas-microsoft-com:office:smarttags" w:element="PersonName">
          <w:smartTagPr>
            <w:attr w:name="ProductID" w:val="LA UNIDAD"/>
          </w:smartTagPr>
          <w:r w:rsidRPr="00DB3CD3">
            <w:rPr>
              <w:rFonts w:ascii="Arial" w:hAnsi="Arial" w:cs="Arial"/>
              <w:b/>
              <w:sz w:val="18"/>
              <w:szCs w:val="18"/>
            </w:rPr>
            <w:t>LA UNIDAD</w:t>
          </w:r>
        </w:smartTag>
        <w:r w:rsidRPr="00DB3CD3">
          <w:rPr>
            <w:rFonts w:ascii="Arial" w:hAnsi="Arial" w:cs="Arial"/>
            <w:b/>
            <w:sz w:val="18"/>
            <w:szCs w:val="18"/>
          </w:rPr>
          <w:t xml:space="preserve"> DE</w:t>
        </w:r>
      </w:smartTag>
      <w:r w:rsidRPr="00DB3CD3">
        <w:rPr>
          <w:rFonts w:ascii="Arial" w:hAnsi="Arial" w:cs="Arial"/>
          <w:b/>
          <w:sz w:val="18"/>
          <w:szCs w:val="18"/>
        </w:rPr>
        <w:t xml:space="preserve"> CONVIVENCIA</w:t>
      </w:r>
      <w:r>
        <w:rPr>
          <w:rFonts w:ascii="Arial" w:hAnsi="Arial" w:cs="Arial"/>
          <w:b/>
          <w:sz w:val="18"/>
          <w:szCs w:val="18"/>
        </w:rPr>
        <w:t>.</w:t>
      </w:r>
    </w:p>
    <w:p w:rsidR="00B5459F" w:rsidRDefault="00B5459F" w:rsidP="00B5459F">
      <w:pPr>
        <w:jc w:val="both"/>
        <w:rPr>
          <w:rFonts w:ascii="Arial" w:hAnsi="Arial" w:cs="Arial"/>
        </w:rPr>
      </w:pPr>
      <w:r w:rsidRPr="00074AF3">
        <w:rPr>
          <w:rFonts w:ascii="Arial" w:hAnsi="Arial" w:cs="Arial"/>
        </w:rPr>
        <w:t xml:space="preserve">□ Fotocopia </w:t>
      </w:r>
      <w:r w:rsidRPr="00B664A6">
        <w:rPr>
          <w:rFonts w:ascii="Arial" w:hAnsi="Arial" w:cs="Arial"/>
          <w:b/>
        </w:rPr>
        <w:t>D.N.I./N.I.E</w:t>
      </w:r>
      <w:r>
        <w:rPr>
          <w:rFonts w:ascii="Arial" w:hAnsi="Arial" w:cs="Arial"/>
          <w:b/>
        </w:rPr>
        <w:t xml:space="preserve"> </w:t>
      </w:r>
      <w:r w:rsidRPr="00E50399">
        <w:rPr>
          <w:rFonts w:ascii="Arial" w:hAnsi="Arial" w:cs="Arial"/>
          <w:bCs/>
        </w:rPr>
        <w:t>en vigor o documento oficial que los sustituya del solicitante y miembros unidad familiar mayores de 14 años.</w:t>
      </w:r>
      <w:r w:rsidRPr="00074AF3">
        <w:rPr>
          <w:rFonts w:ascii="Arial" w:hAnsi="Arial" w:cs="Arial"/>
        </w:rPr>
        <w:t xml:space="preserve"> </w:t>
      </w:r>
    </w:p>
    <w:p w:rsidR="00B5459F" w:rsidRPr="001321B9" w:rsidRDefault="00B5459F" w:rsidP="00B5459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□ Fotocopia </w:t>
      </w:r>
      <w:r>
        <w:rPr>
          <w:rFonts w:ascii="Arial" w:hAnsi="Arial" w:cs="Arial"/>
          <w:b/>
        </w:rPr>
        <w:t xml:space="preserve">Pasaporte (página de datos personales). </w:t>
      </w:r>
      <w:r w:rsidRPr="001321B9">
        <w:rPr>
          <w:rFonts w:ascii="Arial" w:hAnsi="Arial" w:cs="Arial"/>
        </w:rPr>
        <w:t xml:space="preserve">Aportar original del pasaporte en el momento de la entrevista.  </w:t>
      </w:r>
    </w:p>
    <w:p w:rsidR="00B5459F" w:rsidRDefault="00B5459F" w:rsidP="00B5459F">
      <w:pPr>
        <w:jc w:val="both"/>
        <w:rPr>
          <w:rFonts w:ascii="Arial" w:hAnsi="Arial" w:cs="Arial"/>
        </w:rPr>
      </w:pPr>
      <w:r w:rsidRPr="00074AF3">
        <w:rPr>
          <w:rFonts w:ascii="Arial" w:hAnsi="Arial" w:cs="Arial"/>
        </w:rPr>
        <w:t>□ Fotocopia del Libro de Familia o partida de nacimiento.</w:t>
      </w:r>
      <w:r>
        <w:rPr>
          <w:rFonts w:ascii="Arial" w:hAnsi="Arial" w:cs="Arial"/>
        </w:rPr>
        <w:t xml:space="preserve"> Carnet de Familia de Familia Numerosa, en su caso.</w:t>
      </w:r>
    </w:p>
    <w:p w:rsidR="00B5459F" w:rsidRPr="00B05143" w:rsidRDefault="00B5459F" w:rsidP="00B5459F">
      <w:pPr>
        <w:jc w:val="both"/>
        <w:rPr>
          <w:rFonts w:ascii="Arial" w:hAnsi="Arial" w:cs="Arial"/>
          <w:b/>
        </w:rPr>
      </w:pPr>
      <w:r w:rsidRPr="00B05143">
        <w:rPr>
          <w:rFonts w:ascii="Arial" w:hAnsi="Arial" w:cs="Arial"/>
        </w:rPr>
        <w:t xml:space="preserve">□ Justificante de los ingresos económicos del año en curso, de cada uno de los miembros de la unidad de convivencia, o en su defecto certificado negativo de ingresos y/o percepciones del </w:t>
      </w:r>
      <w:r w:rsidRPr="00B05143">
        <w:rPr>
          <w:rFonts w:ascii="Arial" w:hAnsi="Arial" w:cs="Arial"/>
          <w:b/>
        </w:rPr>
        <w:t>Servicio Público de Empleo Estatal</w:t>
      </w:r>
      <w:r w:rsidRPr="00B05143">
        <w:rPr>
          <w:rFonts w:ascii="Arial" w:hAnsi="Arial" w:cs="Arial"/>
        </w:rPr>
        <w:t xml:space="preserve"> y del </w:t>
      </w:r>
      <w:r w:rsidRPr="00B05143">
        <w:rPr>
          <w:rFonts w:ascii="Arial" w:hAnsi="Arial" w:cs="Arial"/>
          <w:b/>
        </w:rPr>
        <w:t>I.N.S.S.:</w:t>
      </w:r>
    </w:p>
    <w:p w:rsidR="00B5459F" w:rsidRDefault="00B5459F" w:rsidP="00B5459F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</w:rPr>
      </w:pPr>
      <w:r w:rsidRPr="005D36D9">
        <w:rPr>
          <w:rFonts w:ascii="Arial" w:hAnsi="Arial" w:cs="Arial"/>
          <w:b/>
        </w:rPr>
        <w:t>Pensionistas:</w:t>
      </w:r>
      <w:r w:rsidRPr="005D36D9">
        <w:rPr>
          <w:rFonts w:ascii="Arial" w:hAnsi="Arial" w:cs="Arial"/>
        </w:rPr>
        <w:t xml:space="preserve"> documento acreditativo de la pensión que recibe.</w:t>
      </w:r>
    </w:p>
    <w:p w:rsidR="00B5459F" w:rsidRPr="005D36D9" w:rsidRDefault="00B5459F" w:rsidP="00B5459F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</w:rPr>
      </w:pPr>
      <w:r w:rsidRPr="005D36D9">
        <w:rPr>
          <w:rFonts w:ascii="Arial" w:hAnsi="Arial" w:cs="Arial"/>
          <w:b/>
        </w:rPr>
        <w:t>Trabajadores por cuenta ajena:</w:t>
      </w:r>
      <w:r w:rsidRPr="005D36D9">
        <w:rPr>
          <w:rFonts w:ascii="Arial" w:hAnsi="Arial" w:cs="Arial"/>
        </w:rPr>
        <w:t xml:space="preserve"> dos últimas nóminas y contrato de trabajo.</w:t>
      </w:r>
    </w:p>
    <w:p w:rsidR="00B5459F" w:rsidRPr="005D36D9" w:rsidRDefault="00B5459F" w:rsidP="00B5459F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</w:rPr>
      </w:pPr>
      <w:r w:rsidRPr="005D36D9">
        <w:rPr>
          <w:rFonts w:ascii="Arial" w:hAnsi="Arial" w:cs="Arial"/>
          <w:b/>
        </w:rPr>
        <w:t>Trabajadores autónomos:</w:t>
      </w:r>
      <w:r w:rsidRPr="005D36D9">
        <w:rPr>
          <w:rFonts w:ascii="Arial" w:hAnsi="Arial" w:cs="Arial"/>
        </w:rPr>
        <w:t xml:space="preserve"> Modelo 130 (última liquidación trimestral del IRPF) y declaración de responsabilidad de los ingresos mensuales que percibe. </w:t>
      </w:r>
    </w:p>
    <w:p w:rsidR="00B5459F" w:rsidRPr="005D36D9" w:rsidRDefault="00B5459F" w:rsidP="00B5459F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</w:rPr>
      </w:pPr>
      <w:r w:rsidRPr="005D36D9">
        <w:rPr>
          <w:rFonts w:ascii="Arial" w:hAnsi="Arial" w:cs="Arial"/>
          <w:b/>
        </w:rPr>
        <w:t>Desempleados:</w:t>
      </w:r>
      <w:r w:rsidRPr="005D36D9">
        <w:rPr>
          <w:rFonts w:ascii="Arial" w:hAnsi="Arial" w:cs="Arial"/>
        </w:rPr>
        <w:t xml:space="preserve"> Fotocopia de </w:t>
      </w:r>
      <w:smartTag w:uri="urn:schemas-microsoft-com:office:smarttags" w:element="PersonName">
        <w:smartTagPr>
          <w:attr w:name="ProductID" w:val="la Tarjeta"/>
        </w:smartTagPr>
        <w:r w:rsidRPr="005D36D9">
          <w:rPr>
            <w:rFonts w:ascii="Arial" w:hAnsi="Arial" w:cs="Arial"/>
          </w:rPr>
          <w:t>la Tarjeta</w:t>
        </w:r>
      </w:smartTag>
      <w:r w:rsidRPr="005D36D9">
        <w:rPr>
          <w:rFonts w:ascii="Arial" w:hAnsi="Arial" w:cs="Arial"/>
        </w:rPr>
        <w:t xml:space="preserve"> de Demanda de Empleo en vigor; Certificado de prestaciones del Servicio Público de Empleo Estatal. Solicitar </w:t>
      </w:r>
      <w:proofErr w:type="spellStart"/>
      <w:r w:rsidRPr="005D36D9">
        <w:rPr>
          <w:rFonts w:ascii="Arial" w:hAnsi="Arial" w:cs="Arial"/>
          <w:highlight w:val="yellow"/>
        </w:rPr>
        <w:t>Cl@ve</w:t>
      </w:r>
      <w:proofErr w:type="spellEnd"/>
      <w:r w:rsidRPr="005D36D9">
        <w:rPr>
          <w:rFonts w:ascii="Arial" w:hAnsi="Arial" w:cs="Arial"/>
          <w:highlight w:val="yellow"/>
        </w:rPr>
        <w:t xml:space="preserve"> (</w:t>
      </w:r>
      <w:proofErr w:type="spellStart"/>
      <w:r w:rsidRPr="005D36D9">
        <w:rPr>
          <w:rFonts w:ascii="Arial" w:hAnsi="Arial" w:cs="Arial"/>
          <w:highlight w:val="yellow"/>
        </w:rPr>
        <w:t>Tlf.</w:t>
      </w:r>
      <w:proofErr w:type="spellEnd"/>
      <w:r w:rsidRPr="005D36D9">
        <w:rPr>
          <w:rFonts w:ascii="Arial" w:hAnsi="Arial" w:cs="Arial"/>
          <w:highlight w:val="yellow"/>
        </w:rPr>
        <w:t xml:space="preserve"> 928.99.05.98 / </w:t>
      </w:r>
      <w:hyperlink r:id="rId7" w:history="1">
        <w:r w:rsidRPr="005D36D9">
          <w:rPr>
            <w:rStyle w:val="Hipervnculo"/>
            <w:rFonts w:ascii="Arial" w:hAnsi="Arial" w:cs="Arial"/>
            <w:highlight w:val="yellow"/>
          </w:rPr>
          <w:t>http://www.sepe.es/contenidos/personas/prestaciones/distributiva_prestaciones.html</w:t>
        </w:r>
      </w:hyperlink>
      <w:r w:rsidRPr="005D36D9">
        <w:rPr>
          <w:rFonts w:ascii="Arial" w:hAnsi="Arial" w:cs="Arial"/>
          <w:highlight w:val="yellow"/>
        </w:rPr>
        <w:t>);</w:t>
      </w:r>
      <w:r w:rsidRPr="005D36D9">
        <w:rPr>
          <w:rFonts w:ascii="Arial" w:hAnsi="Arial" w:cs="Arial"/>
        </w:rPr>
        <w:t xml:space="preserve"> Certificado de prestaciones del Instituto Nacional de la Seguridad Social (</w:t>
      </w:r>
      <w:r w:rsidRPr="005D36D9">
        <w:rPr>
          <w:rFonts w:ascii="Arial" w:hAnsi="Arial" w:cs="Arial"/>
          <w:highlight w:val="yellow"/>
        </w:rPr>
        <w:t>cita previa en Tlf.901.10.65.70</w:t>
      </w:r>
      <w:r w:rsidRPr="005D36D9">
        <w:rPr>
          <w:rFonts w:ascii="Arial" w:hAnsi="Arial" w:cs="Arial"/>
        </w:rPr>
        <w:t>)</w:t>
      </w:r>
    </w:p>
    <w:p w:rsidR="00B5459F" w:rsidRPr="005D36D9" w:rsidRDefault="00B5459F" w:rsidP="00B5459F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</w:rPr>
      </w:pPr>
      <w:r w:rsidRPr="005D36D9">
        <w:rPr>
          <w:rFonts w:ascii="Arial" w:hAnsi="Arial" w:cs="Arial"/>
          <w:b/>
        </w:rPr>
        <w:t>Declaración responsable</w:t>
      </w:r>
      <w:r w:rsidRPr="005D36D9">
        <w:rPr>
          <w:rFonts w:ascii="Arial" w:hAnsi="Arial" w:cs="Arial"/>
        </w:rPr>
        <w:t xml:space="preserve"> de los medios de vida.</w:t>
      </w:r>
    </w:p>
    <w:p w:rsidR="00B5459F" w:rsidRPr="00B05143" w:rsidRDefault="00B5459F" w:rsidP="00B5459F">
      <w:pPr>
        <w:ind w:firstLine="708"/>
        <w:jc w:val="both"/>
        <w:rPr>
          <w:rFonts w:ascii="Arial" w:hAnsi="Arial" w:cs="Arial"/>
        </w:rPr>
      </w:pPr>
    </w:p>
    <w:p w:rsidR="00B5459F" w:rsidRPr="00B05143" w:rsidRDefault="00B5459F" w:rsidP="00B5459F">
      <w:pPr>
        <w:jc w:val="both"/>
        <w:rPr>
          <w:rFonts w:ascii="Arial" w:hAnsi="Arial" w:cs="Arial"/>
        </w:rPr>
      </w:pPr>
      <w:r w:rsidRPr="00B05143">
        <w:rPr>
          <w:rFonts w:ascii="Arial" w:hAnsi="Arial" w:cs="Arial"/>
        </w:rPr>
        <w:t xml:space="preserve">□ Fotocopia de la </w:t>
      </w:r>
      <w:r w:rsidRPr="00B05143">
        <w:rPr>
          <w:rFonts w:ascii="Arial" w:hAnsi="Arial" w:cs="Arial"/>
          <w:b/>
        </w:rPr>
        <w:t>declaración de la renta</w:t>
      </w:r>
      <w:r w:rsidRPr="00B05143">
        <w:rPr>
          <w:rFonts w:ascii="Arial" w:hAnsi="Arial" w:cs="Arial"/>
        </w:rPr>
        <w:t xml:space="preserve"> cotejada, o en su defecto, autorización para solicitar a </w:t>
      </w:r>
      <w:smartTag w:uri="urn:schemas-microsoft-com:office:smarttags" w:element="PersonName">
        <w:smartTagPr>
          <w:attr w:name="ProductID" w:val="la Agencia Tributaria"/>
        </w:smartTagPr>
        <w:smartTag w:uri="urn:schemas-microsoft-com:office:smarttags" w:element="PersonName">
          <w:smartTagPr>
            <w:attr w:name="ProductID" w:val="la Agencia"/>
          </w:smartTagPr>
          <w:r w:rsidRPr="00B05143">
            <w:rPr>
              <w:rFonts w:ascii="Arial" w:hAnsi="Arial" w:cs="Arial"/>
            </w:rPr>
            <w:t>la Agencia</w:t>
          </w:r>
        </w:smartTag>
        <w:r w:rsidRPr="00B05143">
          <w:rPr>
            <w:rFonts w:ascii="Arial" w:hAnsi="Arial" w:cs="Arial"/>
          </w:rPr>
          <w:t xml:space="preserve"> Tributaria</w:t>
        </w:r>
      </w:smartTag>
      <w:r w:rsidRPr="00B05143">
        <w:rPr>
          <w:rFonts w:ascii="Arial" w:hAnsi="Arial" w:cs="Arial"/>
        </w:rPr>
        <w:t xml:space="preserve"> en la fecha de la tramitación del expediente el certificado negativo de su presentación correspondiente al último ejercicio.</w:t>
      </w:r>
    </w:p>
    <w:p w:rsidR="00B5459F" w:rsidRPr="00B05143" w:rsidRDefault="00B5459F" w:rsidP="00B5459F">
      <w:pPr>
        <w:jc w:val="both"/>
        <w:rPr>
          <w:rFonts w:ascii="Arial" w:hAnsi="Arial" w:cs="Arial"/>
        </w:rPr>
      </w:pPr>
      <w:r w:rsidRPr="00B05143">
        <w:rPr>
          <w:rFonts w:ascii="Arial" w:hAnsi="Arial" w:cs="Arial"/>
        </w:rPr>
        <w:t>□ Autorización expresa para recabar la información relativa a los datos de residencia y/o convivencia en el domicilio</w:t>
      </w:r>
      <w:r>
        <w:rPr>
          <w:rFonts w:ascii="Arial" w:hAnsi="Arial" w:cs="Arial"/>
        </w:rPr>
        <w:t xml:space="preserve"> de la unidad de convivencia</w:t>
      </w:r>
      <w:r w:rsidRPr="00B05143">
        <w:rPr>
          <w:rFonts w:ascii="Arial" w:hAnsi="Arial" w:cs="Arial"/>
        </w:rPr>
        <w:t xml:space="preserve">, mediante acceso a los datos del </w:t>
      </w:r>
      <w:r w:rsidRPr="00B05143">
        <w:rPr>
          <w:rFonts w:ascii="Arial" w:hAnsi="Arial" w:cs="Arial"/>
          <w:b/>
        </w:rPr>
        <w:t>Padrón Municipal</w:t>
      </w:r>
      <w:r w:rsidRPr="00B05143">
        <w:rPr>
          <w:rFonts w:ascii="Arial" w:hAnsi="Arial" w:cs="Arial"/>
        </w:rPr>
        <w:t xml:space="preserve"> de habitantes.</w:t>
      </w:r>
    </w:p>
    <w:p w:rsidR="00B5459F" w:rsidRPr="00B05143" w:rsidRDefault="00B5459F" w:rsidP="00B5459F">
      <w:pPr>
        <w:jc w:val="both"/>
        <w:rPr>
          <w:rFonts w:ascii="Arial" w:hAnsi="Arial" w:cs="Arial"/>
        </w:rPr>
      </w:pPr>
      <w:r w:rsidRPr="00B05143">
        <w:rPr>
          <w:rFonts w:ascii="Arial" w:hAnsi="Arial" w:cs="Arial"/>
        </w:rPr>
        <w:t xml:space="preserve">□ </w:t>
      </w:r>
      <w:r>
        <w:rPr>
          <w:rFonts w:ascii="Arial" w:hAnsi="Arial" w:cs="Arial"/>
        </w:rPr>
        <w:t>Certificado de</w:t>
      </w:r>
      <w:r w:rsidRPr="00B05143">
        <w:rPr>
          <w:rFonts w:ascii="Arial" w:hAnsi="Arial" w:cs="Arial"/>
        </w:rPr>
        <w:t xml:space="preserve"> </w:t>
      </w:r>
      <w:r w:rsidRPr="00B05143">
        <w:rPr>
          <w:rFonts w:ascii="Arial" w:hAnsi="Arial" w:cs="Arial"/>
          <w:b/>
        </w:rPr>
        <w:t>datos catastrales</w:t>
      </w:r>
      <w:r w:rsidRPr="00B05143">
        <w:rPr>
          <w:rFonts w:ascii="Arial" w:hAnsi="Arial" w:cs="Arial"/>
        </w:rPr>
        <w:t xml:space="preserve"> a través del responsable y prestador del servicio del</w:t>
      </w:r>
      <w:r>
        <w:rPr>
          <w:rFonts w:ascii="Arial" w:hAnsi="Arial" w:cs="Arial"/>
        </w:rPr>
        <w:t xml:space="preserve"> Punto de Información Catastral (</w:t>
      </w:r>
      <w:r w:rsidRPr="000E542D">
        <w:rPr>
          <w:rFonts w:ascii="Arial" w:hAnsi="Arial" w:cs="Arial"/>
          <w:highlight w:val="yellow"/>
        </w:rPr>
        <w:t>en Oficina de Atención al Ciudadano del Ayuntamiento).</w:t>
      </w:r>
    </w:p>
    <w:p w:rsidR="00B5459F" w:rsidRPr="00B05143" w:rsidRDefault="00B5459F" w:rsidP="00B5459F">
      <w:pPr>
        <w:jc w:val="both"/>
        <w:rPr>
          <w:rFonts w:ascii="Arial" w:hAnsi="Arial" w:cs="Arial"/>
        </w:rPr>
      </w:pPr>
      <w:r w:rsidRPr="00B05143">
        <w:rPr>
          <w:rFonts w:ascii="Arial" w:hAnsi="Arial" w:cs="Arial"/>
        </w:rPr>
        <w:t xml:space="preserve">□ </w:t>
      </w:r>
      <w:r w:rsidRPr="00B05143">
        <w:rPr>
          <w:rFonts w:ascii="Arial" w:hAnsi="Arial" w:cs="Arial"/>
          <w:b/>
        </w:rPr>
        <w:t>Informe de vida laboral</w:t>
      </w:r>
      <w:r w:rsidRPr="00B05143">
        <w:rPr>
          <w:rFonts w:ascii="Arial" w:hAnsi="Arial" w:cs="Arial"/>
        </w:rPr>
        <w:t xml:space="preserve"> expedido por el Instituto Nacional de </w:t>
      </w:r>
      <w:smartTag w:uri="urn:schemas-microsoft-com:office:smarttags" w:element="PersonName">
        <w:smartTagPr>
          <w:attr w:name="ProductID" w:val="la Seguridad Social."/>
        </w:smartTagPr>
        <w:smartTag w:uri="urn:schemas-microsoft-com:office:smarttags" w:element="PersonName">
          <w:smartTagPr>
            <w:attr w:name="ProductID" w:val="la Seguridad"/>
          </w:smartTagPr>
          <w:r w:rsidRPr="00B05143">
            <w:rPr>
              <w:rFonts w:ascii="Arial" w:hAnsi="Arial" w:cs="Arial"/>
            </w:rPr>
            <w:t>la Seguridad</w:t>
          </w:r>
        </w:smartTag>
        <w:r w:rsidRPr="00B05143">
          <w:rPr>
            <w:rFonts w:ascii="Arial" w:hAnsi="Arial" w:cs="Arial"/>
          </w:rPr>
          <w:t xml:space="preserve"> Social.</w:t>
        </w:r>
      </w:smartTag>
      <w:r w:rsidRPr="00B05143">
        <w:rPr>
          <w:rFonts w:ascii="Arial" w:hAnsi="Arial" w:cs="Arial"/>
        </w:rPr>
        <w:t xml:space="preserve"> </w:t>
      </w:r>
    </w:p>
    <w:p w:rsidR="00B5459F" w:rsidRPr="00B05143" w:rsidRDefault="00B5459F" w:rsidP="00B5459F">
      <w:pPr>
        <w:jc w:val="both"/>
        <w:rPr>
          <w:rFonts w:ascii="Arial" w:hAnsi="Arial" w:cs="Arial"/>
        </w:rPr>
      </w:pPr>
      <w:r w:rsidRPr="000E542D">
        <w:rPr>
          <w:rFonts w:ascii="Arial" w:hAnsi="Arial" w:cs="Arial"/>
          <w:highlight w:val="yellow"/>
        </w:rPr>
        <w:t>(</w:t>
      </w:r>
      <w:proofErr w:type="spellStart"/>
      <w:r w:rsidRPr="000E542D">
        <w:rPr>
          <w:rFonts w:ascii="Arial" w:hAnsi="Arial" w:cs="Arial"/>
          <w:highlight w:val="yellow"/>
        </w:rPr>
        <w:t>Tlf.</w:t>
      </w:r>
      <w:proofErr w:type="spellEnd"/>
      <w:r w:rsidRPr="000E542D">
        <w:rPr>
          <w:rFonts w:ascii="Arial" w:hAnsi="Arial" w:cs="Arial"/>
          <w:highlight w:val="yellow"/>
        </w:rPr>
        <w:t xml:space="preserve"> 901 50 20 50  / www.seguridadsocial.es)</w:t>
      </w:r>
    </w:p>
    <w:p w:rsidR="00B5459F" w:rsidRPr="00B05143" w:rsidRDefault="00B5459F" w:rsidP="00B5459F">
      <w:pPr>
        <w:jc w:val="both"/>
        <w:rPr>
          <w:rFonts w:ascii="Arial" w:hAnsi="Arial" w:cs="Arial"/>
        </w:rPr>
      </w:pPr>
      <w:r w:rsidRPr="00B05143">
        <w:rPr>
          <w:rFonts w:ascii="Arial" w:hAnsi="Arial" w:cs="Arial"/>
        </w:rPr>
        <w:t xml:space="preserve">□ En caso de que alguno de los miembros de la unidad de convivencia sea estudiante mayor de 16 años, </w:t>
      </w:r>
      <w:r w:rsidRPr="00B05143">
        <w:rPr>
          <w:rFonts w:ascii="Arial" w:hAnsi="Arial" w:cs="Arial"/>
          <w:b/>
        </w:rPr>
        <w:t>justificante o matricula</w:t>
      </w:r>
      <w:r w:rsidRPr="00B05143">
        <w:rPr>
          <w:rFonts w:ascii="Arial" w:hAnsi="Arial" w:cs="Arial"/>
        </w:rPr>
        <w:t xml:space="preserve"> de estudios.</w:t>
      </w:r>
    </w:p>
    <w:p w:rsidR="00B5459F" w:rsidRPr="00B05143" w:rsidRDefault="00B5459F" w:rsidP="00B5459F">
      <w:pPr>
        <w:jc w:val="both"/>
        <w:rPr>
          <w:rFonts w:ascii="Arial" w:hAnsi="Arial" w:cs="Arial"/>
        </w:rPr>
      </w:pPr>
      <w:r w:rsidRPr="00B05143">
        <w:rPr>
          <w:rFonts w:ascii="Arial" w:hAnsi="Arial" w:cs="Arial"/>
        </w:rPr>
        <w:t xml:space="preserve">□ Fotocopia de </w:t>
      </w:r>
      <w:r w:rsidRPr="00B05143">
        <w:rPr>
          <w:rFonts w:ascii="Arial" w:hAnsi="Arial" w:cs="Arial"/>
          <w:b/>
        </w:rPr>
        <w:t>sentencia de separación</w:t>
      </w:r>
      <w:r w:rsidRPr="00B05143">
        <w:rPr>
          <w:rFonts w:ascii="Arial" w:hAnsi="Arial" w:cs="Arial"/>
        </w:rPr>
        <w:t xml:space="preserve"> o divorcio y de convenio regulador, o en su defecto, acreditación de haber iniciado los trámites. </w:t>
      </w:r>
    </w:p>
    <w:p w:rsidR="00B5459F" w:rsidRPr="00B05143" w:rsidRDefault="00B5459F" w:rsidP="00B5459F">
      <w:pPr>
        <w:jc w:val="both"/>
        <w:rPr>
          <w:rFonts w:ascii="Arial" w:hAnsi="Arial" w:cs="Arial"/>
        </w:rPr>
      </w:pPr>
      <w:r w:rsidRPr="00B05143">
        <w:rPr>
          <w:rFonts w:ascii="Arial" w:hAnsi="Arial" w:cs="Arial"/>
        </w:rPr>
        <w:t xml:space="preserve">□ Documento oficial de </w:t>
      </w:r>
      <w:r w:rsidRPr="00B05143">
        <w:rPr>
          <w:rFonts w:ascii="Arial" w:hAnsi="Arial" w:cs="Arial"/>
          <w:b/>
        </w:rPr>
        <w:t>no percibir la pensión alimenticia</w:t>
      </w:r>
      <w:r w:rsidRPr="00B05143">
        <w:rPr>
          <w:rFonts w:ascii="Arial" w:hAnsi="Arial" w:cs="Arial"/>
        </w:rPr>
        <w:t xml:space="preserve"> o auxilio económico fijado en resolución judicial; o justificación de haber formulado la correspondiente demanda por incumplimiento del obligado a prestadlo, si es el caso.</w:t>
      </w:r>
      <w:r w:rsidRPr="000E542D">
        <w:t xml:space="preserve"> </w:t>
      </w:r>
      <w:r w:rsidRPr="000E542D">
        <w:rPr>
          <w:rFonts w:ascii="Arial" w:hAnsi="Arial" w:cs="Arial"/>
        </w:rPr>
        <w:t xml:space="preserve">Si el progenitor con el que conviven los hijos/as, manifiesta que el otro se encuentra en paradero desconocido, y que sus hijos no reciben de la misma cantidad alguna en concepto de alimentos, se admitirá la solicitud siempre que se acompañe del decreto o resolución de admisión a trámite de la demanda de adopción de medidas </w:t>
      </w:r>
      <w:proofErr w:type="spellStart"/>
      <w:r w:rsidRPr="000E542D">
        <w:rPr>
          <w:rFonts w:ascii="Arial" w:hAnsi="Arial" w:cs="Arial"/>
        </w:rPr>
        <w:t>paternofiliales</w:t>
      </w:r>
      <w:proofErr w:type="spellEnd"/>
      <w:r w:rsidRPr="000E542D">
        <w:rPr>
          <w:rFonts w:ascii="Arial" w:hAnsi="Arial" w:cs="Arial"/>
        </w:rPr>
        <w:t>, así como de la declaración del demandado en rebeldía procesal debiéndose aportar la Sentencia judicial cuando se disponga de ella.</w:t>
      </w:r>
    </w:p>
    <w:p w:rsidR="00B5459F" w:rsidRPr="00B05143" w:rsidRDefault="00B5459F" w:rsidP="00B5459F">
      <w:pPr>
        <w:jc w:val="both"/>
        <w:rPr>
          <w:rFonts w:ascii="Arial" w:hAnsi="Arial" w:cs="Arial"/>
        </w:rPr>
      </w:pPr>
      <w:r w:rsidRPr="00B05143">
        <w:rPr>
          <w:rFonts w:ascii="Arial" w:hAnsi="Arial" w:cs="Arial"/>
        </w:rPr>
        <w:t xml:space="preserve">□ En caso de vivir en </w:t>
      </w:r>
      <w:r w:rsidRPr="00B05143">
        <w:rPr>
          <w:rFonts w:ascii="Arial" w:hAnsi="Arial" w:cs="Arial"/>
          <w:b/>
        </w:rPr>
        <w:t>régimen de alquiler</w:t>
      </w:r>
      <w:r w:rsidRPr="00B05143">
        <w:rPr>
          <w:rFonts w:ascii="Arial" w:hAnsi="Arial" w:cs="Arial"/>
        </w:rPr>
        <w:t>, fotocopia del contrato</w:t>
      </w:r>
      <w:r>
        <w:rPr>
          <w:rFonts w:ascii="Arial" w:hAnsi="Arial" w:cs="Arial"/>
        </w:rPr>
        <w:t xml:space="preserve"> en vigor y en su caso prorrogas y </w:t>
      </w:r>
      <w:r w:rsidRPr="00B05143">
        <w:rPr>
          <w:rFonts w:ascii="Arial" w:hAnsi="Arial" w:cs="Arial"/>
        </w:rPr>
        <w:t xml:space="preserve">últimos dos recibos pagados.  En caso de poseer </w:t>
      </w:r>
      <w:r w:rsidRPr="00B05143">
        <w:rPr>
          <w:rFonts w:ascii="Arial" w:hAnsi="Arial" w:cs="Arial"/>
          <w:b/>
        </w:rPr>
        <w:t>vivienda propia</w:t>
      </w:r>
      <w:r w:rsidRPr="00B05143">
        <w:rPr>
          <w:rFonts w:ascii="Arial" w:hAnsi="Arial" w:cs="Arial"/>
        </w:rPr>
        <w:t>, fotocopia de la primera página del contrato de la hipoteca, donde conste propietario y propiedad, además de los dos últimos recibos correspondientes.</w:t>
      </w:r>
    </w:p>
    <w:p w:rsidR="00B5459F" w:rsidRPr="00B05143" w:rsidRDefault="00B5459F" w:rsidP="00B5459F">
      <w:pPr>
        <w:jc w:val="both"/>
        <w:rPr>
          <w:rFonts w:ascii="Arial" w:hAnsi="Arial" w:cs="Arial"/>
        </w:rPr>
      </w:pPr>
      <w:r w:rsidRPr="00B05143">
        <w:rPr>
          <w:rFonts w:ascii="Arial" w:hAnsi="Arial" w:cs="Arial"/>
        </w:rPr>
        <w:t xml:space="preserve">□ Fotocopia de los </w:t>
      </w:r>
      <w:r w:rsidRPr="00731A23">
        <w:rPr>
          <w:rFonts w:ascii="Arial" w:hAnsi="Arial" w:cs="Arial"/>
          <w:b/>
        </w:rPr>
        <w:t>últimos recibos</w:t>
      </w:r>
      <w:r w:rsidRPr="00B05143">
        <w:rPr>
          <w:rFonts w:ascii="Arial" w:hAnsi="Arial" w:cs="Arial"/>
        </w:rPr>
        <w:t xml:space="preserve"> de agua, electricidad, teléfono y otros gastos regulares del/la beneficiario/a y su unidad de convivencia.</w:t>
      </w:r>
    </w:p>
    <w:p w:rsidR="00B5459F" w:rsidRDefault="00B5459F" w:rsidP="00B5459F">
      <w:pPr>
        <w:jc w:val="both"/>
        <w:rPr>
          <w:rFonts w:ascii="Arial" w:hAnsi="Arial" w:cs="Arial"/>
          <w:b/>
          <w:color w:val="000000"/>
        </w:rPr>
      </w:pPr>
      <w:r w:rsidRPr="00B05143">
        <w:rPr>
          <w:rFonts w:ascii="Arial" w:hAnsi="Arial" w:cs="Arial"/>
        </w:rPr>
        <w:t xml:space="preserve">□ </w:t>
      </w:r>
      <w:r w:rsidRPr="00152522">
        <w:rPr>
          <w:rFonts w:ascii="Arial" w:hAnsi="Arial" w:cs="Arial"/>
          <w:color w:val="000000"/>
        </w:rPr>
        <w:t xml:space="preserve">Extracto bancario </w:t>
      </w:r>
      <w:r>
        <w:rPr>
          <w:rFonts w:ascii="Arial" w:hAnsi="Arial" w:cs="Arial"/>
          <w:color w:val="000000"/>
        </w:rPr>
        <w:t xml:space="preserve">de todos los miembros de la unidad familiar </w:t>
      </w:r>
      <w:r w:rsidRPr="00152522">
        <w:rPr>
          <w:rFonts w:ascii="Arial" w:hAnsi="Arial" w:cs="Arial"/>
          <w:color w:val="000000"/>
        </w:rPr>
        <w:t xml:space="preserve">donde refleje el número </w:t>
      </w:r>
      <w:r>
        <w:rPr>
          <w:rFonts w:ascii="Arial" w:hAnsi="Arial" w:cs="Arial"/>
          <w:b/>
          <w:color w:val="000000"/>
        </w:rPr>
        <w:t>de cuenta</w:t>
      </w:r>
      <w:r w:rsidRPr="00152522">
        <w:rPr>
          <w:rFonts w:ascii="Arial" w:hAnsi="Arial" w:cs="Arial"/>
          <w:b/>
          <w:color w:val="000000"/>
        </w:rPr>
        <w:t xml:space="preserve">, nombre del titular </w:t>
      </w:r>
      <w:r w:rsidRPr="00152522">
        <w:rPr>
          <w:rFonts w:ascii="Arial" w:hAnsi="Arial" w:cs="Arial"/>
          <w:color w:val="000000"/>
        </w:rPr>
        <w:t xml:space="preserve">y movimientos </w:t>
      </w:r>
      <w:r w:rsidRPr="00152522">
        <w:rPr>
          <w:rFonts w:ascii="Arial" w:hAnsi="Arial" w:cs="Arial"/>
          <w:b/>
          <w:color w:val="000000"/>
        </w:rPr>
        <w:t>del último trimestre,</w:t>
      </w:r>
      <w:r>
        <w:rPr>
          <w:rFonts w:ascii="Arial" w:hAnsi="Arial" w:cs="Arial"/>
          <w:b/>
          <w:color w:val="000000"/>
        </w:rPr>
        <w:t xml:space="preserve"> y donde se refleje el saldo actual.</w:t>
      </w:r>
    </w:p>
    <w:p w:rsidR="00B5459F" w:rsidRDefault="00B5459F" w:rsidP="00B5459F">
      <w:pPr>
        <w:tabs>
          <w:tab w:val="left" w:pos="2080"/>
        </w:tabs>
        <w:jc w:val="both"/>
        <w:rPr>
          <w:rFonts w:ascii="Arial" w:hAnsi="Arial" w:cs="Arial"/>
          <w:b/>
          <w:color w:val="000000"/>
        </w:rPr>
      </w:pPr>
      <w:r w:rsidRPr="00B05143">
        <w:rPr>
          <w:rFonts w:ascii="Arial" w:hAnsi="Arial" w:cs="Arial"/>
        </w:rPr>
        <w:t>□</w:t>
      </w:r>
      <w:r>
        <w:rPr>
          <w:rFonts w:ascii="Arial" w:hAnsi="Arial" w:cs="Arial"/>
        </w:rPr>
        <w:t xml:space="preserve"> En el caso de cesión de derechos de créditos, autorización de cobro debidamente cumplimentada.</w:t>
      </w:r>
    </w:p>
    <w:p w:rsidR="00B5459F" w:rsidRDefault="00B5459F" w:rsidP="00B5459F">
      <w:pPr>
        <w:jc w:val="both"/>
        <w:rPr>
          <w:rFonts w:ascii="Arial" w:hAnsi="Arial" w:cs="Arial"/>
          <w:bCs/>
          <w:color w:val="000000"/>
        </w:rPr>
      </w:pPr>
      <w:r w:rsidRPr="00D4050D">
        <w:rPr>
          <w:rFonts w:ascii="Arial" w:hAnsi="Arial" w:cs="Arial"/>
          <w:b/>
          <w:color w:val="000000"/>
        </w:rPr>
        <w:t>□</w:t>
      </w:r>
      <w:r>
        <w:rPr>
          <w:rFonts w:ascii="Arial" w:hAnsi="Arial" w:cs="Arial"/>
          <w:b/>
          <w:color w:val="000000"/>
        </w:rPr>
        <w:t xml:space="preserve"> </w:t>
      </w:r>
      <w:r w:rsidRPr="00D4050D">
        <w:rPr>
          <w:rFonts w:ascii="Arial" w:hAnsi="Arial" w:cs="Arial"/>
          <w:bCs/>
          <w:color w:val="000000"/>
        </w:rPr>
        <w:t>Declaración responsable haciendo constar que no se han recibido ayudas o subvenciones para el mismo destino de cualquier administración o ente público o privado. De lo contrario, se deberá indicar las solicitadas o recibidas y el importe. Esta declaración responsable será firmada por todas las personas integrantes de la unidad de convivencia, e incluirá la información relativa al tratamiento de los datos personales obtenidos, la posibilidad de consulta de datos por parte de la administración y además, servirá para recabar las autorizaciones pertinentes.</w:t>
      </w:r>
    </w:p>
    <w:p w:rsidR="00B5459F" w:rsidRDefault="00B5459F" w:rsidP="00B5459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D01BDE">
        <w:rPr>
          <w:rFonts w:ascii="Arial" w:hAnsi="Arial" w:cs="Arial"/>
          <w:b/>
          <w:bCs/>
          <w:sz w:val="22"/>
          <w:szCs w:val="22"/>
        </w:rPr>
        <w:t>□</w:t>
      </w:r>
      <w:r>
        <w:rPr>
          <w:rFonts w:ascii="Arial" w:hAnsi="Arial" w:cs="Arial"/>
          <w:b/>
          <w:bCs/>
          <w:sz w:val="22"/>
          <w:szCs w:val="22"/>
        </w:rPr>
        <w:t xml:space="preserve"> Recibos de la deuda que se pretende cubrir o presupuesto de los servicios a contratar.</w:t>
      </w:r>
    </w:p>
    <w:p w:rsidR="00B5459F" w:rsidRDefault="00B5459F" w:rsidP="00B5459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A57B9B">
        <w:rPr>
          <w:rFonts w:ascii="Arial" w:hAnsi="Arial" w:cs="Arial"/>
          <w:b/>
          <w:bCs/>
          <w:sz w:val="22"/>
          <w:szCs w:val="22"/>
        </w:rPr>
        <w:t>□</w:t>
      </w:r>
      <w:r>
        <w:rPr>
          <w:rFonts w:ascii="Arial" w:hAnsi="Arial" w:cs="Arial"/>
          <w:b/>
          <w:bCs/>
          <w:sz w:val="22"/>
          <w:szCs w:val="22"/>
        </w:rPr>
        <w:t xml:space="preserve"> Documento acreditativo de la titularidad del suministro de la ayuda solicitada.</w:t>
      </w:r>
    </w:p>
    <w:p w:rsidR="0090221B" w:rsidRDefault="0090221B" w:rsidP="0090221B">
      <w:pPr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05"/>
      </w:tblGrid>
      <w:tr w:rsidR="0090221B" w:rsidRPr="006131A5" w:rsidTr="00481B74">
        <w:trPr>
          <w:trHeight w:val="327"/>
        </w:trPr>
        <w:tc>
          <w:tcPr>
            <w:tcW w:w="9605" w:type="dxa"/>
          </w:tcPr>
          <w:p w:rsidR="0090221B" w:rsidRPr="006131A5" w:rsidRDefault="0090221B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1A5">
              <w:rPr>
                <w:rFonts w:ascii="Arial" w:hAnsi="Arial" w:cs="Arial"/>
                <w:sz w:val="18"/>
                <w:szCs w:val="18"/>
              </w:rPr>
              <w:lastRenderedPageBreak/>
              <w:t>COMPONENTES UNIDAD CONVIVENCIA</w:t>
            </w:r>
          </w:p>
        </w:tc>
      </w:tr>
      <w:tr w:rsidR="0090221B" w:rsidRPr="006131A5" w:rsidTr="00481B74">
        <w:trPr>
          <w:trHeight w:val="303"/>
        </w:trPr>
        <w:tc>
          <w:tcPr>
            <w:tcW w:w="9605" w:type="dxa"/>
          </w:tcPr>
          <w:p w:rsidR="0090221B" w:rsidRPr="006131A5" w:rsidRDefault="0090221B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1A5">
              <w:rPr>
                <w:rFonts w:ascii="Arial" w:hAnsi="Arial" w:cs="Arial"/>
                <w:sz w:val="18"/>
                <w:szCs w:val="18"/>
              </w:rPr>
              <w:t>1.</w:t>
            </w:r>
          </w:p>
        </w:tc>
      </w:tr>
      <w:tr w:rsidR="0090221B" w:rsidRPr="006131A5" w:rsidTr="00481B74">
        <w:trPr>
          <w:trHeight w:val="327"/>
        </w:trPr>
        <w:tc>
          <w:tcPr>
            <w:tcW w:w="9605" w:type="dxa"/>
          </w:tcPr>
          <w:p w:rsidR="0090221B" w:rsidRPr="006131A5" w:rsidRDefault="0090221B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1A5">
              <w:rPr>
                <w:rFonts w:ascii="Arial" w:hAnsi="Arial" w:cs="Arial"/>
                <w:sz w:val="18"/>
                <w:szCs w:val="18"/>
              </w:rPr>
              <w:t>2.</w:t>
            </w:r>
          </w:p>
        </w:tc>
      </w:tr>
      <w:tr w:rsidR="0090221B" w:rsidRPr="006131A5" w:rsidTr="00481B74">
        <w:trPr>
          <w:trHeight w:val="327"/>
        </w:trPr>
        <w:tc>
          <w:tcPr>
            <w:tcW w:w="9605" w:type="dxa"/>
          </w:tcPr>
          <w:p w:rsidR="0090221B" w:rsidRPr="006131A5" w:rsidRDefault="0090221B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1A5">
              <w:rPr>
                <w:rFonts w:ascii="Arial" w:hAnsi="Arial" w:cs="Arial"/>
                <w:sz w:val="18"/>
                <w:szCs w:val="18"/>
              </w:rPr>
              <w:t>3.</w:t>
            </w:r>
          </w:p>
        </w:tc>
      </w:tr>
      <w:tr w:rsidR="0090221B" w:rsidRPr="006131A5" w:rsidTr="00481B74">
        <w:trPr>
          <w:trHeight w:val="327"/>
        </w:trPr>
        <w:tc>
          <w:tcPr>
            <w:tcW w:w="9605" w:type="dxa"/>
          </w:tcPr>
          <w:p w:rsidR="0090221B" w:rsidRPr="006131A5" w:rsidRDefault="0090221B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1A5">
              <w:rPr>
                <w:rFonts w:ascii="Arial" w:hAnsi="Arial" w:cs="Arial"/>
                <w:sz w:val="18"/>
                <w:szCs w:val="18"/>
              </w:rPr>
              <w:t>4.</w:t>
            </w:r>
          </w:p>
        </w:tc>
      </w:tr>
    </w:tbl>
    <w:p w:rsidR="0090221B" w:rsidRDefault="0090221B" w:rsidP="0090221B">
      <w:pPr>
        <w:jc w:val="both"/>
      </w:pPr>
    </w:p>
    <w:p w:rsidR="0090221B" w:rsidRDefault="0090221B" w:rsidP="002478B5">
      <w:pPr>
        <w:rPr>
          <w:rFonts w:ascii="Arial" w:hAnsi="Arial" w:cs="Arial"/>
        </w:rPr>
      </w:pPr>
    </w:p>
    <w:sectPr w:rsidR="0090221B" w:rsidSect="00114ED3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2410" w:right="567" w:bottom="567" w:left="1418" w:header="284" w:footer="30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55E" w:rsidRDefault="00B7055E">
      <w:r>
        <w:separator/>
      </w:r>
    </w:p>
  </w:endnote>
  <w:endnote w:type="continuationSeparator" w:id="0">
    <w:p w:rsidR="00B7055E" w:rsidRDefault="00B70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Default="007D4017">
    <w:pPr>
      <w:pStyle w:val="Piedepgina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Pr="003D2BC9" w:rsidRDefault="007D4017" w:rsidP="009B44E1">
    <w:pPr>
      <w:pStyle w:val="NormalWeb"/>
      <w:spacing w:before="278" w:after="0"/>
      <w:rPr>
        <w:sz w:val="10"/>
        <w:szCs w:val="10"/>
      </w:rPr>
    </w:pPr>
    <w:r w:rsidRPr="003D2BC9">
      <w:rPr>
        <w:sz w:val="10"/>
        <w:szCs w:val="10"/>
      </w:rPr>
      <w:t xml:space="preserve">El responsable del tratamiento de sus datos es el </w:t>
    </w:r>
    <w:r w:rsidRPr="003D2BC9">
      <w:rPr>
        <w:color w:val="000000"/>
        <w:sz w:val="10"/>
        <w:szCs w:val="10"/>
      </w:rPr>
      <w:t>AYUNTAMIENTO DE SANTA LUCIA.</w:t>
    </w:r>
    <w:r w:rsidRPr="003D2BC9">
      <w:rPr>
        <w:sz w:val="10"/>
        <w:szCs w:val="10"/>
      </w:rPr>
      <w:t xml:space="preserve"> Sus datos serán tratados con la finalidad de atender a su solicitud/comunicación y para </w:t>
    </w:r>
    <w:r w:rsidRPr="003D2BC9">
      <w:rPr>
        <w:rFonts w:ascii="Verdana" w:hAnsi="Verdana"/>
        <w:sz w:val="10"/>
        <w:szCs w:val="10"/>
      </w:rPr>
      <w:t>llevar a cabo las actuaciones administrativas necesarias para la correcta gestión del procedimiento</w:t>
    </w:r>
    <w:r w:rsidRPr="003D2BC9">
      <w:rPr>
        <w:sz w:val="10"/>
        <w:szCs w:val="10"/>
      </w:rPr>
      <w:t xml:space="preserve">. La legitimación para el uso de sus datos está basada en la obligación legal aplicable al responsable del tratamiento. No se cederán datos a terceros, salvo obligación legal. Los datos serán destruidos una vez comunique su baja y/o finalizados los períodos legales de conservación. </w:t>
    </w:r>
  </w:p>
  <w:p w:rsidR="007D4017" w:rsidRPr="003D2BC9" w:rsidRDefault="007D4017" w:rsidP="009B44E1">
    <w:pPr>
      <w:pStyle w:val="NormalWeb"/>
      <w:spacing w:before="102" w:after="102"/>
      <w:rPr>
        <w:sz w:val="10"/>
        <w:szCs w:val="10"/>
      </w:rPr>
    </w:pPr>
    <w:r w:rsidRPr="003D2BC9">
      <w:rPr>
        <w:sz w:val="10"/>
        <w:szCs w:val="10"/>
      </w:rPr>
      <w:t xml:space="preserve">En el caso de aportar datos personales de terceras personas, el firmante declara que los datos de terceros son ciertos, y que se ha informado y obtenido el consentimiento para el tratamiento de datos por parte de esta entidad eximiendo a </w:t>
    </w:r>
    <w:r w:rsidRPr="003D2BC9">
      <w:rPr>
        <w:color w:val="000000"/>
        <w:sz w:val="10"/>
        <w:szCs w:val="10"/>
      </w:rPr>
      <w:t>AYUNTAMIENTO DE SANTA LUCIA</w:t>
    </w:r>
    <w:r w:rsidRPr="003D2BC9">
      <w:rPr>
        <w:sz w:val="10"/>
        <w:szCs w:val="10"/>
      </w:rPr>
      <w:t xml:space="preserve"> de cualquier responsabilidad por dicho incumplimiento.</w:t>
    </w:r>
  </w:p>
  <w:p w:rsidR="007D4017" w:rsidRPr="003D2BC9" w:rsidRDefault="007D4017" w:rsidP="009B44E1">
    <w:pPr>
      <w:pStyle w:val="NormalWeb"/>
      <w:spacing w:before="0" w:after="284"/>
      <w:rPr>
        <w:sz w:val="10"/>
        <w:szCs w:val="10"/>
      </w:rPr>
    </w:pPr>
    <w:r w:rsidRPr="003D2BC9">
      <w:rPr>
        <w:sz w:val="10"/>
        <w:szCs w:val="10"/>
      </w:rPr>
      <w:t xml:space="preserve">Los interesados podrán ejercitar sus derechos de acceso, rectificación, supresión, limitación del tratamiento, oposición y portabilidad dirigiéndose a </w:t>
    </w:r>
    <w:r w:rsidRPr="003D2BC9">
      <w:rPr>
        <w:color w:val="000000"/>
        <w:sz w:val="10"/>
        <w:szCs w:val="10"/>
      </w:rPr>
      <w:t>AYUNTAMIENTO DE SANTA LUCIA</w:t>
    </w:r>
    <w:r w:rsidRPr="003D2BC9">
      <w:rPr>
        <w:sz w:val="10"/>
        <w:szCs w:val="10"/>
      </w:rPr>
      <w:t xml:space="preserve"> en la siguiente dirección: </w:t>
    </w:r>
    <w:r w:rsidRPr="003D2BC9">
      <w:rPr>
        <w:color w:val="000000"/>
        <w:sz w:val="10"/>
        <w:szCs w:val="10"/>
      </w:rPr>
      <w:t xml:space="preserve">Avda. de las </w:t>
    </w:r>
    <w:proofErr w:type="spellStart"/>
    <w:r w:rsidRPr="003D2BC9">
      <w:rPr>
        <w:color w:val="000000"/>
        <w:sz w:val="10"/>
        <w:szCs w:val="10"/>
      </w:rPr>
      <w:t>Tirajanas</w:t>
    </w:r>
    <w:proofErr w:type="spellEnd"/>
    <w:r w:rsidRPr="003D2BC9">
      <w:rPr>
        <w:color w:val="000000"/>
        <w:sz w:val="10"/>
        <w:szCs w:val="10"/>
      </w:rPr>
      <w:t xml:space="preserve"> nº 151, 35110, Vecindario</w:t>
    </w:r>
    <w:r w:rsidRPr="003D2BC9">
      <w:rPr>
        <w:sz w:val="10"/>
        <w:szCs w:val="10"/>
      </w:rPr>
      <w:t>, LAS PALMAS. Igualmente, puede presentar una reclamación ante la Agencia Española de Protección de datos si considera que sus derechos han sido vulnerados.</w:t>
    </w:r>
  </w:p>
  <w:p w:rsidR="007D4017" w:rsidRPr="003D2BC9" w:rsidRDefault="007D4017" w:rsidP="009B44E1">
    <w:pPr>
      <w:pStyle w:val="western"/>
      <w:spacing w:before="0" w:after="0"/>
      <w:rPr>
        <w:sz w:val="10"/>
        <w:szCs w:val="10"/>
      </w:rPr>
    </w:pPr>
    <w:r w:rsidRPr="003D2BC9">
      <w:rPr>
        <w:sz w:val="10"/>
        <w:szCs w:val="10"/>
      </w:rPr>
      <w:t xml:space="preserve">Dato de contacto Delegado de Protección de Datos: </w:t>
    </w:r>
    <w:hyperlink r:id="rId1" w:history="1">
      <w:r w:rsidRPr="003D2BC9">
        <w:rPr>
          <w:rStyle w:val="Hipervnculo"/>
          <w:sz w:val="10"/>
          <w:szCs w:val="10"/>
        </w:rPr>
        <w:t>DPO@santaluciagc.com</w:t>
      </w:r>
    </w:hyperlink>
    <w:r w:rsidRPr="003D2BC9">
      <w:rPr>
        <w:sz w:val="10"/>
        <w:szCs w:val="10"/>
      </w:rPr>
      <w:t xml:space="preserve"> </w:t>
    </w:r>
  </w:p>
  <w:p w:rsidR="007D4017" w:rsidRPr="003D2BC9" w:rsidRDefault="007D4017" w:rsidP="009B44E1">
    <w:pPr>
      <w:pStyle w:val="western"/>
      <w:spacing w:before="0" w:after="0"/>
      <w:rPr>
        <w:sz w:val="10"/>
        <w:szCs w:val="10"/>
      </w:rPr>
    </w:pPr>
  </w:p>
  <w:p w:rsidR="007D4017" w:rsidRPr="003D2BC9" w:rsidRDefault="007D4017" w:rsidP="009B44E1">
    <w:pPr>
      <w:pStyle w:val="NormalWeb"/>
      <w:spacing w:before="0" w:after="0"/>
      <w:rPr>
        <w:sz w:val="10"/>
        <w:szCs w:val="10"/>
      </w:rPr>
    </w:pPr>
    <w:r w:rsidRPr="003D2BC9">
      <w:rPr>
        <w:sz w:val="10"/>
        <w:szCs w:val="10"/>
      </w:rPr>
      <w:t xml:space="preserve">Puede consultar/solicitar información ampliada sobre protección de datos en: </w:t>
    </w:r>
  </w:p>
  <w:p w:rsidR="007D4017" w:rsidRPr="003D2BC9" w:rsidRDefault="00114ED3" w:rsidP="009B44E1">
    <w:pPr>
      <w:pStyle w:val="NormalWeb"/>
      <w:spacing w:before="0" w:after="0"/>
      <w:rPr>
        <w:sz w:val="10"/>
        <w:szCs w:val="10"/>
      </w:rPr>
    </w:pPr>
    <w:hyperlink r:id="rId2" w:history="1">
      <w:r w:rsidR="007D4017" w:rsidRPr="003D2BC9">
        <w:rPr>
          <w:rStyle w:val="Hipervnculo"/>
          <w:sz w:val="10"/>
          <w:szCs w:val="10"/>
        </w:rPr>
        <w:t>DPO@santaluciagc.com</w:t>
      </w:r>
    </w:hyperlink>
    <w:r w:rsidR="007D4017" w:rsidRPr="003D2BC9">
      <w:rPr>
        <w:sz w:val="10"/>
        <w:szCs w:val="10"/>
      </w:rPr>
      <w:t xml:space="preserve"> </w:t>
    </w:r>
  </w:p>
  <w:p w:rsidR="007D4017" w:rsidRPr="003D2BC9" w:rsidRDefault="007D4017">
    <w:pPr>
      <w:pStyle w:val="Piedepgina"/>
      <w:rPr>
        <w:rFonts w:ascii="Arial" w:hAnsi="Arial" w:cs="Arial"/>
        <w:b/>
        <w:sz w:val="12"/>
        <w:szCs w:val="12"/>
      </w:rPr>
    </w:pPr>
  </w:p>
  <w:p w:rsidR="007D4017" w:rsidRDefault="007D4017">
    <w:pPr>
      <w:pStyle w:val="Piedepgina"/>
      <w:rPr>
        <w:rFonts w:ascii="Arial Narrow" w:hAnsi="Arial Narrow"/>
        <w:sz w:val="22"/>
        <w:szCs w:val="24"/>
      </w:rPr>
    </w:pPr>
    <w:r>
      <w:rPr>
        <w:rFonts w:ascii="Arial" w:hAnsi="Arial" w:cs="Arial"/>
        <w:b/>
        <w:sz w:val="22"/>
        <w:szCs w:val="24"/>
      </w:rPr>
      <w:t>SR. ALCALDE-PRESIDENTE  DEL ILUSTRE AYUNTAMIENTO DE SANTA LUCÍA</w:t>
    </w:r>
    <w:r w:rsidR="00F26B40">
      <w:rPr>
        <w:rFonts w:ascii="Arial" w:hAnsi="Arial" w:cs="Arial"/>
        <w:b/>
        <w:sz w:val="22"/>
        <w:szCs w:val="24"/>
      </w:rPr>
      <w:t xml:space="preserve"> DE TIRAJANA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55E" w:rsidRDefault="00B7055E">
      <w:r>
        <w:separator/>
      </w:r>
    </w:p>
  </w:footnote>
  <w:footnote w:type="continuationSeparator" w:id="0">
    <w:p w:rsidR="00B7055E" w:rsidRDefault="00B7055E">
      <w:r>
        <w:continuationSeparator/>
      </w:r>
    </w:p>
  </w:footnote>
  <w:footnote w:id="1">
    <w:p w:rsidR="00B5459F" w:rsidRPr="00451C38" w:rsidRDefault="00B5459F" w:rsidP="00B5459F">
      <w:pPr>
        <w:pStyle w:val="Textonotapie"/>
        <w:rPr>
          <w:rFonts w:ascii="Arial" w:hAnsi="Arial" w:cs="Arial"/>
          <w:sz w:val="18"/>
          <w:szCs w:val="18"/>
        </w:rPr>
      </w:pPr>
      <w:r w:rsidRPr="00451C38">
        <w:rPr>
          <w:rStyle w:val="Refdenotaalpie"/>
          <w:rFonts w:ascii="Arial" w:hAnsi="Arial" w:cs="Arial"/>
          <w:sz w:val="18"/>
          <w:szCs w:val="18"/>
        </w:rPr>
        <w:footnoteRef/>
      </w:r>
      <w:r w:rsidRPr="00451C38">
        <w:rPr>
          <w:rFonts w:ascii="Arial" w:hAnsi="Arial" w:cs="Arial"/>
          <w:sz w:val="18"/>
          <w:szCs w:val="18"/>
        </w:rPr>
        <w:t xml:space="preserve"> Atendiendo al artículo 1</w:t>
      </w:r>
      <w:r>
        <w:rPr>
          <w:rFonts w:ascii="Arial" w:hAnsi="Arial" w:cs="Arial"/>
          <w:sz w:val="18"/>
          <w:szCs w:val="18"/>
        </w:rPr>
        <w:t>2</w:t>
      </w:r>
      <w:r w:rsidRPr="00451C38">
        <w:rPr>
          <w:rFonts w:ascii="Arial" w:hAnsi="Arial" w:cs="Arial"/>
          <w:sz w:val="18"/>
          <w:szCs w:val="18"/>
        </w:rPr>
        <w:t xml:space="preserve"> de la “Ordenanza reguladora de la concesión de prestaciones </w:t>
      </w:r>
      <w:r>
        <w:rPr>
          <w:rFonts w:ascii="Arial" w:hAnsi="Arial" w:cs="Arial"/>
          <w:sz w:val="18"/>
          <w:szCs w:val="18"/>
        </w:rPr>
        <w:t xml:space="preserve">económicas por parte del Ilustre </w:t>
      </w:r>
      <w:r w:rsidRPr="00451C38">
        <w:rPr>
          <w:rFonts w:ascii="Arial" w:hAnsi="Arial" w:cs="Arial"/>
          <w:sz w:val="18"/>
          <w:szCs w:val="18"/>
        </w:rPr>
        <w:t>Ayuntamiento de Santa Lucia</w:t>
      </w:r>
      <w:r>
        <w:rPr>
          <w:rFonts w:ascii="Arial" w:hAnsi="Arial" w:cs="Arial"/>
          <w:sz w:val="18"/>
          <w:szCs w:val="18"/>
        </w:rPr>
        <w:t>, destinada a la Atención de necesidades sociales”</w:t>
      </w:r>
      <w:r w:rsidRPr="00451C38">
        <w:rPr>
          <w:rFonts w:ascii="Arial" w:hAnsi="Arial" w:cs="Arial"/>
          <w:sz w:val="18"/>
          <w:szCs w:val="18"/>
        </w:rPr>
        <w:t xml:space="preserve"> (BOP Nº </w:t>
      </w:r>
      <w:r>
        <w:rPr>
          <w:rFonts w:ascii="Arial" w:hAnsi="Arial" w:cs="Arial"/>
          <w:sz w:val="18"/>
          <w:szCs w:val="18"/>
        </w:rPr>
        <w:t>24</w:t>
      </w:r>
      <w:r w:rsidRPr="00451C38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25/02/2022)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Default="00114ED3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992.5pt;height:707.5pt;z-index:-251658752;mso-position-horizontal:center;mso-position-horizontal-relative:margin;mso-position-vertical:center;mso-position-vertical-relative:margin" wrapcoords="-16 0 -16 21577 21600 21577 21600 0 -16 0">
          <v:imagedata r:id="rId1" o:title="Logo_Mogán_nuevo_2" gain="19661f" blacklevel="22938f"/>
          <w10:wrap anchorx="margin" anchory="margin"/>
        </v:shape>
      </w:pict>
    </w:r>
    <w:r>
      <w:rPr>
        <w:noProof/>
      </w:rPr>
      <w:pict>
        <v:shape id="WordPictureWatermark2" o:spid="_x0000_s2052" type="#_x0000_t75" style="position:absolute;margin-left:0;margin-top:0;width:992.5pt;height:707.5pt;z-index:-251659776;mso-position-horizontal:center;mso-position-horizontal-relative:margin;mso-position-vertical:center;mso-position-vertical-relative:margin" wrapcoords="-16 0 -16 21577 21600 21577 21600 0 -16 0">
          <v:imagedata r:id="rId2" o:title="Logo_Mogán_nuevo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Default="007D4017">
    <w:pPr>
      <w:pStyle w:val="Encabezado"/>
      <w:tabs>
        <w:tab w:val="clear" w:pos="4419"/>
        <w:tab w:val="clear" w:pos="8838"/>
      </w:tabs>
      <w:jc w:val="center"/>
      <w:rPr>
        <w:sz w:val="32"/>
      </w:rPr>
    </w:pPr>
  </w:p>
  <w:p w:rsidR="007D4017" w:rsidRDefault="007D4017">
    <w:pPr>
      <w:pStyle w:val="Encabezado"/>
      <w:tabs>
        <w:tab w:val="clear" w:pos="4419"/>
        <w:tab w:val="clear" w:pos="8838"/>
      </w:tabs>
      <w:jc w:val="center"/>
      <w:rPr>
        <w:b/>
        <w:sz w:val="32"/>
      </w:rPr>
    </w:pPr>
  </w:p>
  <w:p w:rsidR="007D4017" w:rsidRDefault="007D4017">
    <w:pPr>
      <w:pStyle w:val="Encabezado"/>
      <w:tabs>
        <w:tab w:val="clear" w:pos="4419"/>
        <w:tab w:val="clear" w:pos="8838"/>
      </w:tabs>
      <w:jc w:val="center"/>
      <w:rPr>
        <w:b/>
        <w:sz w:val="32"/>
      </w:rPr>
    </w:pPr>
  </w:p>
  <w:p w:rsidR="007D4017" w:rsidRDefault="007D4017">
    <w:pPr>
      <w:pStyle w:val="Encabezado"/>
      <w:tabs>
        <w:tab w:val="clear" w:pos="4419"/>
        <w:tab w:val="clear" w:pos="8838"/>
      </w:tabs>
      <w:jc w:val="center"/>
      <w:rPr>
        <w:b/>
        <w:sz w:val="32"/>
      </w:rPr>
    </w:pPr>
  </w:p>
  <w:p w:rsidR="007D4017" w:rsidRDefault="007D4017">
    <w:pPr>
      <w:pStyle w:val="Encabezado"/>
      <w:tabs>
        <w:tab w:val="clear" w:pos="4419"/>
        <w:tab w:val="clear" w:pos="8838"/>
      </w:tabs>
      <w:jc w:val="center"/>
      <w:rPr>
        <w:b/>
        <w:sz w:val="32"/>
      </w:rPr>
    </w:pPr>
    <w:r>
      <w:rPr>
        <w:b/>
        <w:sz w:val="32"/>
      </w:rPr>
      <w:t>DOCUMENTOS APORTADOS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Default="00F26B40">
    <w:pPr>
      <w:pStyle w:val="Encabezado"/>
    </w:pPr>
    <w:r w:rsidRPr="00F26B40">
      <w:drawing>
        <wp:inline distT="0" distB="0" distL="0" distR="0">
          <wp:extent cx="1228725" cy="1295400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1222083" cy="128839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54C2"/>
    <w:multiLevelType w:val="hybridMultilevel"/>
    <w:tmpl w:val="E57E9FB4"/>
    <w:lvl w:ilvl="0" w:tplc="3132A1A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CC3627"/>
    <w:multiLevelType w:val="hybridMultilevel"/>
    <w:tmpl w:val="493CD782"/>
    <w:lvl w:ilvl="0" w:tplc="0C0A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>
    <w:nsid w:val="23BE6728"/>
    <w:multiLevelType w:val="hybridMultilevel"/>
    <w:tmpl w:val="70607E4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docVars>
    <w:docVar w:name="CODEXP" w:val="2006077983"/>
    <w:docVar w:name="DOCUME" w:val="120046946"/>
    <w:docVar w:name="M1CODPAR" w:val="PARLI-MS-01"/>
    <w:docVar w:name="M1IT" w:val="NO"/>
    <w:docVar w:name="M2CODPAR" w:val="PARLI-MS-02"/>
    <w:docVar w:name="M2IT" w:val="NO"/>
    <w:docVar w:name="M3CODPAR" w:val="PARLI-MS-03"/>
    <w:docVar w:name="M3IT" w:val="NO"/>
    <w:docVar w:name="M4CODPAR" w:val="PARLI-MS-04"/>
    <w:docVar w:name="M4IT" w:val="NO"/>
    <w:docVar w:name="M5CODPAR" w:val="SALTO"/>
    <w:docVar w:name="M5IT" w:val="1=1 and 1=1"/>
    <w:docVar w:name="M6CODPAR" w:val="PARLI-MS-05"/>
    <w:docVar w:name="M6IT" w:val="1=1 and 1=1"/>
    <w:docVar w:name="PERPAR" w:val="0"/>
    <w:docVar w:name="PROTFORM" w:val="0"/>
    <w:docVar w:name="TIPEVE" w:val="I"/>
  </w:docVars>
  <w:rsids>
    <w:rsidRoot w:val="00DC7C97"/>
    <w:rsid w:val="00033A4A"/>
    <w:rsid w:val="000660D6"/>
    <w:rsid w:val="0009340B"/>
    <w:rsid w:val="000939A1"/>
    <w:rsid w:val="000B1535"/>
    <w:rsid w:val="000C5C0B"/>
    <w:rsid w:val="000D7825"/>
    <w:rsid w:val="00112B70"/>
    <w:rsid w:val="00114ED3"/>
    <w:rsid w:val="00116451"/>
    <w:rsid w:val="001214C7"/>
    <w:rsid w:val="001276C9"/>
    <w:rsid w:val="00135DB8"/>
    <w:rsid w:val="00154A6C"/>
    <w:rsid w:val="001600A0"/>
    <w:rsid w:val="001712FB"/>
    <w:rsid w:val="001A40C1"/>
    <w:rsid w:val="001B77DD"/>
    <w:rsid w:val="001C65DD"/>
    <w:rsid w:val="001C6BCE"/>
    <w:rsid w:val="00206A7F"/>
    <w:rsid w:val="00207A74"/>
    <w:rsid w:val="00207EC1"/>
    <w:rsid w:val="002177EE"/>
    <w:rsid w:val="0024511A"/>
    <w:rsid w:val="002478B5"/>
    <w:rsid w:val="00251BC4"/>
    <w:rsid w:val="002A695C"/>
    <w:rsid w:val="002B2AA8"/>
    <w:rsid w:val="002C4C66"/>
    <w:rsid w:val="002D4286"/>
    <w:rsid w:val="002E76E1"/>
    <w:rsid w:val="00305FF0"/>
    <w:rsid w:val="00362E2F"/>
    <w:rsid w:val="00385A01"/>
    <w:rsid w:val="00392B7C"/>
    <w:rsid w:val="003D2BC9"/>
    <w:rsid w:val="003F0ADE"/>
    <w:rsid w:val="004168C0"/>
    <w:rsid w:val="00454077"/>
    <w:rsid w:val="00475953"/>
    <w:rsid w:val="00481E3B"/>
    <w:rsid w:val="004A5A00"/>
    <w:rsid w:val="004B0A19"/>
    <w:rsid w:val="00504A6E"/>
    <w:rsid w:val="005262AB"/>
    <w:rsid w:val="0054711C"/>
    <w:rsid w:val="005616C2"/>
    <w:rsid w:val="0057067F"/>
    <w:rsid w:val="005778A4"/>
    <w:rsid w:val="00581CC1"/>
    <w:rsid w:val="00582FE9"/>
    <w:rsid w:val="005914C1"/>
    <w:rsid w:val="005C00B7"/>
    <w:rsid w:val="005D7572"/>
    <w:rsid w:val="005E6BA0"/>
    <w:rsid w:val="005F5C2D"/>
    <w:rsid w:val="00600649"/>
    <w:rsid w:val="00664D8D"/>
    <w:rsid w:val="00664FF7"/>
    <w:rsid w:val="0066513F"/>
    <w:rsid w:val="00675894"/>
    <w:rsid w:val="00680677"/>
    <w:rsid w:val="006909F7"/>
    <w:rsid w:val="006B1E6D"/>
    <w:rsid w:val="006D34EE"/>
    <w:rsid w:val="006D49B7"/>
    <w:rsid w:val="006E6E8F"/>
    <w:rsid w:val="00712DF9"/>
    <w:rsid w:val="007431BA"/>
    <w:rsid w:val="00792D3D"/>
    <w:rsid w:val="007B3897"/>
    <w:rsid w:val="007D4017"/>
    <w:rsid w:val="007D7E57"/>
    <w:rsid w:val="00814966"/>
    <w:rsid w:val="00853A3F"/>
    <w:rsid w:val="0086696C"/>
    <w:rsid w:val="00875E00"/>
    <w:rsid w:val="008A13F1"/>
    <w:rsid w:val="008F2646"/>
    <w:rsid w:val="0090221B"/>
    <w:rsid w:val="0093518F"/>
    <w:rsid w:val="00941342"/>
    <w:rsid w:val="0099025A"/>
    <w:rsid w:val="009B44E1"/>
    <w:rsid w:val="009C0461"/>
    <w:rsid w:val="009E0A4D"/>
    <w:rsid w:val="00A16F67"/>
    <w:rsid w:val="00A45E3F"/>
    <w:rsid w:val="00A7166A"/>
    <w:rsid w:val="00A938A9"/>
    <w:rsid w:val="00AA24FB"/>
    <w:rsid w:val="00AB5302"/>
    <w:rsid w:val="00AC0121"/>
    <w:rsid w:val="00AC6F33"/>
    <w:rsid w:val="00AE40BA"/>
    <w:rsid w:val="00AE6FC3"/>
    <w:rsid w:val="00AE73DF"/>
    <w:rsid w:val="00B5459F"/>
    <w:rsid w:val="00B54733"/>
    <w:rsid w:val="00B56E57"/>
    <w:rsid w:val="00B7055E"/>
    <w:rsid w:val="00B85065"/>
    <w:rsid w:val="00B954AE"/>
    <w:rsid w:val="00BD3998"/>
    <w:rsid w:val="00BD67AC"/>
    <w:rsid w:val="00BE4236"/>
    <w:rsid w:val="00BF2ADE"/>
    <w:rsid w:val="00C05DC9"/>
    <w:rsid w:val="00C079CC"/>
    <w:rsid w:val="00C11F74"/>
    <w:rsid w:val="00C2150A"/>
    <w:rsid w:val="00C24C19"/>
    <w:rsid w:val="00C42A11"/>
    <w:rsid w:val="00C547EF"/>
    <w:rsid w:val="00C55CB8"/>
    <w:rsid w:val="00C7527D"/>
    <w:rsid w:val="00C75C28"/>
    <w:rsid w:val="00C80546"/>
    <w:rsid w:val="00C96586"/>
    <w:rsid w:val="00CC7EA4"/>
    <w:rsid w:val="00D079D3"/>
    <w:rsid w:val="00D14E1C"/>
    <w:rsid w:val="00D158FE"/>
    <w:rsid w:val="00D63570"/>
    <w:rsid w:val="00D80F49"/>
    <w:rsid w:val="00D968FD"/>
    <w:rsid w:val="00D971B1"/>
    <w:rsid w:val="00DC7504"/>
    <w:rsid w:val="00DC7C97"/>
    <w:rsid w:val="00DE53DA"/>
    <w:rsid w:val="00E25729"/>
    <w:rsid w:val="00E53C39"/>
    <w:rsid w:val="00E54FAC"/>
    <w:rsid w:val="00E64E14"/>
    <w:rsid w:val="00E66033"/>
    <w:rsid w:val="00E8330C"/>
    <w:rsid w:val="00E9754F"/>
    <w:rsid w:val="00E976DE"/>
    <w:rsid w:val="00EA0E50"/>
    <w:rsid w:val="00EC1C66"/>
    <w:rsid w:val="00EC229A"/>
    <w:rsid w:val="00ED5FF7"/>
    <w:rsid w:val="00EE7FF1"/>
    <w:rsid w:val="00F04006"/>
    <w:rsid w:val="00F13168"/>
    <w:rsid w:val="00F26B40"/>
    <w:rsid w:val="00F53C3D"/>
    <w:rsid w:val="00F67025"/>
    <w:rsid w:val="00F731ED"/>
    <w:rsid w:val="00F7388C"/>
    <w:rsid w:val="00F821AE"/>
    <w:rsid w:val="00F90F19"/>
    <w:rsid w:val="00F97AFD"/>
    <w:rsid w:val="00FD0F3C"/>
    <w:rsid w:val="00FD490D"/>
    <w:rsid w:val="00FE2D64"/>
    <w:rsid w:val="00FF1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4ED3"/>
  </w:style>
  <w:style w:type="paragraph" w:styleId="Ttulo1">
    <w:name w:val="heading 1"/>
    <w:basedOn w:val="Normal"/>
    <w:next w:val="Normal"/>
    <w:qFormat/>
    <w:rsid w:val="00114ED3"/>
    <w:pPr>
      <w:keepNext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rsid w:val="00114ED3"/>
    <w:pPr>
      <w:keepNext/>
      <w:shd w:val="clear" w:color="auto" w:fill="E0E0E0"/>
      <w:spacing w:before="240" w:after="60"/>
      <w:outlineLvl w:val="1"/>
    </w:pPr>
    <w:rPr>
      <w:rFonts w:ascii="Century Gothic" w:hAnsi="Century Gothic" w:cs="Arial"/>
      <w:b/>
      <w:bCs/>
      <w:iCs/>
      <w:sz w:val="22"/>
      <w:szCs w:val="28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14ED3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114ED3"/>
    <w:pPr>
      <w:tabs>
        <w:tab w:val="center" w:pos="4419"/>
        <w:tab w:val="right" w:pos="8838"/>
      </w:tabs>
    </w:pPr>
  </w:style>
  <w:style w:type="paragraph" w:styleId="Textosinformato">
    <w:name w:val="Plain Text"/>
    <w:basedOn w:val="Normal"/>
    <w:rsid w:val="00114ED3"/>
    <w:rPr>
      <w:rFonts w:ascii="Courier New" w:hAnsi="Courier New"/>
    </w:rPr>
  </w:style>
  <w:style w:type="paragraph" w:styleId="Textoindependiente">
    <w:name w:val="Body Text"/>
    <w:basedOn w:val="Normal"/>
    <w:rsid w:val="00114ED3"/>
    <w:pPr>
      <w:suppressAutoHyphens/>
      <w:jc w:val="both"/>
    </w:pPr>
    <w:rPr>
      <w:spacing w:val="-3"/>
      <w:sz w:val="24"/>
      <w:lang w:val="es-ES_tradnl"/>
    </w:rPr>
  </w:style>
  <w:style w:type="character" w:styleId="Hipervnculo">
    <w:name w:val="Hyperlink"/>
    <w:basedOn w:val="Fuentedeprrafopredeter"/>
    <w:uiPriority w:val="99"/>
    <w:unhideWhenUsed/>
    <w:rsid w:val="00BD67AC"/>
    <w:rPr>
      <w:color w:val="0000FF"/>
      <w:u w:val="single"/>
    </w:rPr>
  </w:style>
  <w:style w:type="paragraph" w:styleId="Sangradetextonormal">
    <w:name w:val="Body Text Indent"/>
    <w:basedOn w:val="Normal"/>
    <w:rsid w:val="00114ED3"/>
    <w:pPr>
      <w:spacing w:after="120"/>
      <w:ind w:left="283"/>
    </w:pPr>
  </w:style>
  <w:style w:type="paragraph" w:styleId="Sangra3detindependiente">
    <w:name w:val="Body Text Indent 3"/>
    <w:basedOn w:val="Normal"/>
    <w:rsid w:val="00114ED3"/>
    <w:pPr>
      <w:spacing w:after="120"/>
      <w:ind w:left="283"/>
    </w:pPr>
    <w:rPr>
      <w:sz w:val="16"/>
      <w:szCs w:val="16"/>
    </w:rPr>
  </w:style>
  <w:style w:type="paragraph" w:styleId="Textodeglobo">
    <w:name w:val="Balloon Text"/>
    <w:basedOn w:val="Normal"/>
    <w:semiHidden/>
    <w:rsid w:val="00114ED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D67AC"/>
    <w:pPr>
      <w:spacing w:before="119" w:after="119"/>
      <w:jc w:val="both"/>
    </w:pPr>
    <w:rPr>
      <w:sz w:val="24"/>
      <w:szCs w:val="24"/>
    </w:rPr>
  </w:style>
  <w:style w:type="paragraph" w:customStyle="1" w:styleId="western">
    <w:name w:val="western"/>
    <w:basedOn w:val="Normal"/>
    <w:rsid w:val="00BD67AC"/>
    <w:pPr>
      <w:spacing w:before="119" w:after="119"/>
      <w:jc w:val="both"/>
    </w:pPr>
    <w:rPr>
      <w:rFonts w:ascii="Verdana" w:hAnsi="Verdana"/>
    </w:rPr>
  </w:style>
  <w:style w:type="paragraph" w:styleId="Textonotapie">
    <w:name w:val="footnote text"/>
    <w:basedOn w:val="Normal"/>
    <w:link w:val="TextonotapieCar"/>
    <w:rsid w:val="007B3897"/>
  </w:style>
  <w:style w:type="character" w:customStyle="1" w:styleId="TextonotapieCar">
    <w:name w:val="Texto nota pie Car"/>
    <w:basedOn w:val="Fuentedeprrafopredeter"/>
    <w:link w:val="Textonotapie"/>
    <w:rsid w:val="007B3897"/>
  </w:style>
  <w:style w:type="character" w:styleId="Refdenotaalpie">
    <w:name w:val="footnote reference"/>
    <w:rsid w:val="007B389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epe.es/contenidos/personas/prestaciones/distributiva_prestaciones.htm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DPO@santaluciagc.com" TargetMode="External"/><Relationship Id="rId1" Type="http://schemas.openxmlformats.org/officeDocument/2006/relationships/hyperlink" Target="mailto:DPO@santaluciagc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ungest\Gescal\Plantillas\INSTANCI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INSTANCIA</Template>
  <TotalTime>0</TotalTime>
  <Pages>3</Pages>
  <Words>789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</vt:lpstr>
    </vt:vector>
  </TitlesOfParts>
  <Company>Ayto Mogan</Company>
  <LinksUpToDate>false</LinksUpToDate>
  <CharactersWithSpaces>5394</CharactersWithSpaces>
  <SharedDoc>false</SharedDoc>
  <HLinks>
    <vt:vector size="12" baseType="variant">
      <vt:variant>
        <vt:i4>3080193</vt:i4>
      </vt:variant>
      <vt:variant>
        <vt:i4>3</vt:i4>
      </vt:variant>
      <vt:variant>
        <vt:i4>0</vt:i4>
      </vt:variant>
      <vt:variant>
        <vt:i4>5</vt:i4>
      </vt:variant>
      <vt:variant>
        <vt:lpwstr>mailto:DPO@santaluciagc.com</vt:lpwstr>
      </vt:variant>
      <vt:variant>
        <vt:lpwstr/>
      </vt:variant>
      <vt:variant>
        <vt:i4>3080193</vt:i4>
      </vt:variant>
      <vt:variant>
        <vt:i4>0</vt:i4>
      </vt:variant>
      <vt:variant>
        <vt:i4>0</vt:i4>
      </vt:variant>
      <vt:variant>
        <vt:i4>5</vt:i4>
      </vt:variant>
      <vt:variant>
        <vt:lpwstr>mailto:DPO@santaluciagc.com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</dc:title>
  <dc:creator>sandrapereira</dc:creator>
  <cp:lastModifiedBy>juancarlosgonzalez</cp:lastModifiedBy>
  <cp:revision>3</cp:revision>
  <cp:lastPrinted>2022-04-19T09:15:00Z</cp:lastPrinted>
  <dcterms:created xsi:type="dcterms:W3CDTF">2022-04-29T11:28:00Z</dcterms:created>
  <dcterms:modified xsi:type="dcterms:W3CDTF">2023-01-12T14:40:00Z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94515589</vt:i4>
  </property>
</Properties>
</file>