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173" w:rsidRPr="005453E2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</w:rPr>
      </w:pPr>
      <w:bookmarkStart w:id="0" w:name="_GoBack"/>
      <w:bookmarkEnd w:id="0"/>
    </w:p>
    <w:tbl>
      <w:tblPr>
        <w:tblW w:w="16302" w:type="dxa"/>
        <w:tblInd w:w="-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8222"/>
        <w:gridCol w:w="2409"/>
      </w:tblGrid>
      <w:tr w:rsidR="00681173" w:rsidTr="00851A55">
        <w:trPr>
          <w:cantSplit/>
          <w:trHeight w:val="439"/>
        </w:trPr>
        <w:tc>
          <w:tcPr>
            <w:tcW w:w="13893" w:type="dxa"/>
            <w:gridSpan w:val="2"/>
          </w:tcPr>
          <w:p w:rsidR="00681173" w:rsidRPr="00CA0CB8" w:rsidRDefault="00681173" w:rsidP="00851A55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DIRU-LAGUNTZA LERROA  </w:t>
            </w:r>
            <w:r w:rsidRPr="00CA0CB8">
              <w:rPr>
                <w:b/>
                <w:sz w:val="16"/>
              </w:rPr>
              <w:t>/  LINEA DE SUBVENCIÓN</w:t>
            </w:r>
          </w:p>
          <w:p w:rsidR="00681173" w:rsidRPr="007436D9" w:rsidRDefault="00681173" w:rsidP="00851A55">
            <w:pPr>
              <w:tabs>
                <w:tab w:val="clear" w:pos="5812"/>
                <w:tab w:val="left" w:leader="dot" w:pos="6825"/>
              </w:tabs>
              <w:ind w:right="918"/>
              <w:rPr>
                <w:sz w:val="16"/>
                <w:szCs w:val="16"/>
              </w:rPr>
            </w:pPr>
          </w:p>
          <w:p w:rsidR="00681173" w:rsidRPr="007436D9" w:rsidRDefault="00681173" w:rsidP="00851A55">
            <w:pPr>
              <w:tabs>
                <w:tab w:val="clear" w:pos="5812"/>
                <w:tab w:val="left" w:leader="dot" w:pos="13753"/>
              </w:tabs>
              <w:spacing w:before="60"/>
              <w:ind w:right="0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2409" w:type="dxa"/>
          </w:tcPr>
          <w:p w:rsidR="00681173" w:rsidRPr="00CA0CB8" w:rsidRDefault="00681173" w:rsidP="00851A55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b/>
                <w:i/>
                <w:sz w:val="16"/>
                <w:szCs w:val="16"/>
              </w:rPr>
            </w:pPr>
            <w:r w:rsidRPr="00CA0CB8">
              <w:rPr>
                <w:b/>
                <w:i/>
                <w:sz w:val="16"/>
                <w:szCs w:val="16"/>
              </w:rPr>
              <w:t>URTE EDO IKASTURTEA</w:t>
            </w:r>
          </w:p>
          <w:p w:rsidR="00681173" w:rsidRPr="00CA0CB8" w:rsidRDefault="00681173" w:rsidP="00851A55">
            <w:pPr>
              <w:tabs>
                <w:tab w:val="clear" w:pos="5812"/>
                <w:tab w:val="left" w:leader="dot" w:pos="9023"/>
              </w:tabs>
              <w:ind w:right="108"/>
              <w:jc w:val="left"/>
              <w:rPr>
                <w:b/>
                <w:sz w:val="16"/>
                <w:szCs w:val="16"/>
              </w:rPr>
            </w:pPr>
            <w:r w:rsidRPr="00CA0CB8">
              <w:rPr>
                <w:b/>
                <w:sz w:val="16"/>
                <w:szCs w:val="16"/>
              </w:rPr>
              <w:t>AÑO O CURSO:</w:t>
            </w:r>
          </w:p>
          <w:p w:rsidR="00681173" w:rsidRPr="007436D9" w:rsidRDefault="00681173" w:rsidP="00851A55">
            <w:pPr>
              <w:tabs>
                <w:tab w:val="clear" w:pos="5812"/>
                <w:tab w:val="left" w:leader="dot" w:pos="2198"/>
              </w:tabs>
              <w:spacing w:before="60"/>
              <w:ind w:right="0"/>
              <w:jc w:val="left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</w:tr>
      <w:tr w:rsidR="00681173" w:rsidTr="00851A55">
        <w:trPr>
          <w:cantSplit/>
          <w:trHeight w:val="439"/>
        </w:trPr>
        <w:tc>
          <w:tcPr>
            <w:tcW w:w="5671" w:type="dxa"/>
          </w:tcPr>
          <w:p w:rsidR="00681173" w:rsidRPr="00CA0CB8" w:rsidRDefault="00681173" w:rsidP="00851A55">
            <w:pPr>
              <w:tabs>
                <w:tab w:val="clear" w:pos="5812"/>
              </w:tabs>
              <w:spacing w:before="40"/>
              <w:ind w:right="-70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DIRULAGUNTZAREN TITULARRA</w:t>
            </w:r>
            <w:r w:rsidRPr="00CA0CB8">
              <w:rPr>
                <w:b/>
                <w:i/>
                <w:sz w:val="16"/>
              </w:rPr>
              <w:t xml:space="preserve">  </w:t>
            </w:r>
            <w:r w:rsidRPr="00CA0CB8">
              <w:rPr>
                <w:b/>
                <w:sz w:val="16"/>
              </w:rPr>
              <w:t xml:space="preserve">/  </w:t>
            </w:r>
            <w:r>
              <w:rPr>
                <w:b/>
                <w:sz w:val="16"/>
              </w:rPr>
              <w:t>TITULAR DE LA SUBVENCIÓN</w:t>
            </w:r>
          </w:p>
          <w:p w:rsidR="00681173" w:rsidRDefault="00681173" w:rsidP="00851A55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681173" w:rsidRPr="00821E5F" w:rsidRDefault="00681173" w:rsidP="00851A55">
            <w:pPr>
              <w:tabs>
                <w:tab w:val="clear" w:pos="5812"/>
                <w:tab w:val="left" w:leader="dot" w:pos="5531"/>
              </w:tabs>
              <w:spacing w:before="40"/>
              <w:ind w:right="0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10631" w:type="dxa"/>
            <w:gridSpan w:val="2"/>
          </w:tcPr>
          <w:p w:rsidR="00681173" w:rsidRPr="00CA0CB8" w:rsidRDefault="00681173" w:rsidP="00851A55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PROIEKTUAREN IZENA  </w:t>
            </w:r>
            <w:r w:rsidRPr="00CA0CB8">
              <w:rPr>
                <w:b/>
                <w:sz w:val="16"/>
              </w:rPr>
              <w:t>/  DENOMINACIÓN DEL PROYECTO</w:t>
            </w:r>
          </w:p>
          <w:p w:rsidR="00681173" w:rsidRDefault="00681173" w:rsidP="00851A55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681173" w:rsidRPr="008C03EE" w:rsidRDefault="00681173" w:rsidP="00851A55">
            <w:pPr>
              <w:tabs>
                <w:tab w:val="clear" w:pos="5812"/>
                <w:tab w:val="left" w:leader="dot" w:pos="10420"/>
              </w:tabs>
              <w:spacing w:before="60"/>
              <w:ind w:right="108"/>
              <w:jc w:val="left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</w:tr>
    </w:tbl>
    <w:p w:rsidR="00681173" w:rsidRPr="005453E2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  <w:sz w:val="12"/>
        </w:rPr>
      </w:pPr>
    </w:p>
    <w:tbl>
      <w:tblPr>
        <w:tblW w:w="16302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2"/>
        <w:gridCol w:w="1727"/>
        <w:gridCol w:w="6069"/>
        <w:gridCol w:w="1984"/>
      </w:tblGrid>
      <w:tr w:rsidR="00681173" w:rsidRPr="00E84440" w:rsidTr="00851A55">
        <w:trPr>
          <w:trHeight w:hRule="exact" w:val="454"/>
        </w:trPr>
        <w:tc>
          <w:tcPr>
            <w:tcW w:w="8249" w:type="dxa"/>
            <w:gridSpan w:val="2"/>
            <w:shd w:val="clear" w:color="auto" w:fill="BFBFBF"/>
            <w:vAlign w:val="center"/>
          </w:tcPr>
          <w:p w:rsidR="00681173" w:rsidRPr="00E84440" w:rsidRDefault="00681173" w:rsidP="00851A55">
            <w:pPr>
              <w:pStyle w:val="Prrafode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1173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  <w:lang w:val="eu-ES"/>
              </w:rPr>
              <w:t>DIRU SARRERAK</w:t>
            </w:r>
            <w:r w:rsidRPr="00E84440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u-ES"/>
              </w:rPr>
              <w:t xml:space="preserve"> / </w:t>
            </w:r>
            <w:r w:rsidRPr="00E8444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INGRESOS</w:t>
            </w:r>
          </w:p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  <w:tc>
          <w:tcPr>
            <w:tcW w:w="8053" w:type="dxa"/>
            <w:gridSpan w:val="2"/>
            <w:shd w:val="clear" w:color="auto" w:fill="BFBFBF"/>
            <w:vAlign w:val="center"/>
          </w:tcPr>
          <w:p w:rsidR="00681173" w:rsidRPr="00681173" w:rsidRDefault="00681173" w:rsidP="00851A55">
            <w:pPr>
              <w:pStyle w:val="Prrafodelista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</w:pPr>
            <w:r w:rsidRPr="00681173">
              <w:rPr>
                <w:rFonts w:ascii="Times New Roman" w:hAnsi="Times New Roman"/>
                <w:b/>
                <w:i/>
                <w:iCs/>
                <w:sz w:val="24"/>
                <w:szCs w:val="24"/>
                <w:u w:val="single"/>
                <w:lang w:val="eu-ES"/>
              </w:rPr>
              <w:t xml:space="preserve">GASTUAK / </w:t>
            </w:r>
            <w:r w:rsidRPr="00681173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  <w:t>GASTOS</w:t>
            </w:r>
          </w:p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Entitatearen aportazioa </w:t>
            </w:r>
            <w:r w:rsidR="00DE67F2">
              <w:rPr>
                <w:b/>
                <w:i/>
                <w:sz w:val="20"/>
              </w:rPr>
              <w:t xml:space="preserve"> </w:t>
            </w:r>
            <w:r w:rsidRPr="00E84440">
              <w:rPr>
                <w:i/>
                <w:sz w:val="20"/>
              </w:rPr>
              <w:t xml:space="preserve">/ </w:t>
            </w:r>
            <w:r w:rsidRPr="0045588C">
              <w:rPr>
                <w:sz w:val="20"/>
              </w:rPr>
              <w:t xml:space="preserve">Aportación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45588C">
                <w:rPr>
                  <w:sz w:val="20"/>
                </w:rPr>
                <w:t>la Entidad</w:t>
              </w:r>
            </w:smartTag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3708EE" w:rsidP="003708EE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Profesionalen ordainsariak </w:t>
            </w:r>
            <w:r w:rsidR="00681173" w:rsidRPr="003708EE">
              <w:rPr>
                <w:b/>
                <w:sz w:val="20"/>
              </w:rPr>
              <w:t xml:space="preserve">/ </w:t>
            </w:r>
            <w:r w:rsidR="00681173" w:rsidRPr="0045588C">
              <w:rPr>
                <w:sz w:val="20"/>
              </w:rPr>
              <w:t>Honorarios profesionales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5245"/>
                <w:tab w:val="left" w:leader="underscore" w:pos="8011"/>
              </w:tabs>
              <w:ind w:right="-68"/>
              <w:jc w:val="left"/>
              <w:rPr>
                <w:sz w:val="20"/>
              </w:rPr>
            </w:pPr>
            <w:r w:rsidRPr="00E84440">
              <w:rPr>
                <w:b/>
                <w:i/>
                <w:iCs/>
                <w:sz w:val="20"/>
              </w:rPr>
              <w:t>Jardueran partehartze kuotengatiko sarrerak</w:t>
            </w:r>
            <w:r w:rsidRPr="00E84440">
              <w:rPr>
                <w:i/>
                <w:iCs/>
                <w:sz w:val="20"/>
              </w:rPr>
              <w:t xml:space="preserve"> </w:t>
            </w:r>
            <w:r w:rsidRPr="00E84440">
              <w:rPr>
                <w:i/>
                <w:iCs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 xml:space="preserve">Ingresos por cuotas </w:t>
            </w:r>
            <w:r>
              <w:rPr>
                <w:sz w:val="20"/>
              </w:rPr>
              <w:t xml:space="preserve">de </w:t>
            </w:r>
            <w:r w:rsidRPr="0045588C">
              <w:rPr>
                <w:sz w:val="20"/>
              </w:rPr>
              <w:t>participación en la actividad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  <w:lang w:val="pt-BR"/>
              </w:rPr>
              <w:t xml:space="preserve">Enpresa hornitzaileei ordaintzea </w:t>
            </w:r>
            <w:r w:rsidRPr="00E84440">
              <w:rPr>
                <w:b/>
                <w:i/>
                <w:sz w:val="20"/>
                <w:lang w:val="pt-BR"/>
              </w:rPr>
              <w:br/>
            </w:r>
            <w:r w:rsidRPr="0045588C">
              <w:rPr>
                <w:sz w:val="20"/>
                <w:lang w:val="pt-BR"/>
              </w:rPr>
              <w:t>Pago a empresas suministradoras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Erakunde pribatuen ekarpenak</w:t>
            </w:r>
            <w:r w:rsidR="00DE67F2">
              <w:rPr>
                <w:b/>
                <w:i/>
                <w:sz w:val="20"/>
              </w:rPr>
              <w:t xml:space="preserve"> </w:t>
            </w:r>
            <w:r w:rsidRPr="00E84440">
              <w:rPr>
                <w:i/>
                <w:sz w:val="20"/>
              </w:rPr>
              <w:t xml:space="preserve"> / </w:t>
            </w:r>
            <w:r w:rsidRPr="0045588C">
              <w:rPr>
                <w:sz w:val="20"/>
              </w:rPr>
              <w:t>Aportación de Entidades privadas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3708EE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Joan-etorriak </w:t>
            </w:r>
            <w:r w:rsidR="00681173" w:rsidRPr="003708EE">
              <w:rPr>
                <w:b/>
                <w:sz w:val="20"/>
              </w:rPr>
              <w:t>/</w:t>
            </w:r>
            <w:r w:rsidR="00681173" w:rsidRPr="003708EE">
              <w:rPr>
                <w:sz w:val="20"/>
              </w:rPr>
              <w:t xml:space="preserve"> </w:t>
            </w:r>
            <w:r w:rsidR="00681173" w:rsidRPr="0045588C">
              <w:rPr>
                <w:sz w:val="20"/>
              </w:rPr>
              <w:t>Desplazamientos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Bestelako diru-sarerrak (zehaztu)</w:t>
            </w:r>
            <w:r>
              <w:rPr>
                <w:b/>
                <w:i/>
                <w:sz w:val="20"/>
              </w:rPr>
              <w:t>:</w:t>
            </w:r>
            <w:r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ingresos (detallar</w:t>
            </w:r>
            <w:r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91"/>
                <w:tab w:val="left" w:leader="underscore" w:pos="7088"/>
              </w:tabs>
              <w:ind w:right="-992"/>
              <w:jc w:val="left"/>
              <w:rPr>
                <w:b/>
                <w:i/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Inprenta eta promozio gastuak (foiletoak, kartelak...) </w:t>
            </w:r>
          </w:p>
          <w:p w:rsidR="00681173" w:rsidRPr="0045588C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45588C">
              <w:rPr>
                <w:sz w:val="20"/>
              </w:rPr>
              <w:t>Gastos de imprenta y promoción (folletos, carteles...)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shd w:val="clear" w:color="auto" w:fill="F2F2F2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Bestelako gastuak (zehaztu)</w:t>
            </w:r>
            <w:r w:rsidR="003708EE">
              <w:rPr>
                <w:b/>
                <w:i/>
                <w:sz w:val="20"/>
              </w:rPr>
              <w:t>:</w:t>
            </w:r>
            <w:r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gastos (detallar</w:t>
            </w:r>
            <w:r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shd w:val="clear" w:color="auto" w:fill="F2F2F2"/>
            <w:vAlign w:val="center"/>
          </w:tcPr>
          <w:p w:rsidR="00681173" w:rsidRPr="00E84440" w:rsidRDefault="007069B4" w:rsidP="007069B4">
            <w:pPr>
              <w:pStyle w:val="Prrafodelista"/>
              <w:ind w:left="0"/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</w:pPr>
            <w:r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Ondorengoei</w:t>
            </w:r>
            <w:r w:rsidR="00681173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 </w:t>
            </w:r>
            <w:r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e</w:t>
            </w:r>
            <w:r w:rsidR="008216DA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skatutako </w:t>
            </w:r>
            <w:r w:rsidR="00681173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diru-laguntzak</w:t>
            </w:r>
            <w:r w:rsidR="001D4EE3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:</w:t>
            </w:r>
            <w:r w:rsidR="00681173" w:rsidRPr="007069B4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 / </w:t>
            </w:r>
            <w:r w:rsidR="00681173" w:rsidRPr="007069B4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Subvenciones </w:t>
            </w:r>
            <w:r w:rsidR="008216DA" w:rsidRPr="007069B4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>solicitadas</w:t>
            </w:r>
            <w:r w:rsidRPr="007069B4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 a:</w:t>
            </w:r>
          </w:p>
        </w:tc>
        <w:tc>
          <w:tcPr>
            <w:tcW w:w="1727" w:type="dxa"/>
            <w:shd w:val="clear" w:color="auto" w:fill="F2F2F2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7069B4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sz w:val="20"/>
              </w:rPr>
              <w:t>- Irungo Udala</w:t>
            </w:r>
            <w:r w:rsidR="007069B4">
              <w:rPr>
                <w:b/>
                <w:sz w:val="20"/>
              </w:rPr>
              <w:t xml:space="preserve"> </w:t>
            </w:r>
            <w:r w:rsidRPr="00E84440">
              <w:rPr>
                <w:sz w:val="20"/>
              </w:rPr>
              <w:t>/ Ayuntamiento de Irun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851A55">
        <w:trPr>
          <w:trHeight w:hRule="exact" w:val="510"/>
        </w:trPr>
        <w:tc>
          <w:tcPr>
            <w:tcW w:w="6522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ind w:right="-108"/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- Beste Erakunde Ofizialak</w:t>
            </w:r>
            <w:r w:rsidR="00DE67F2">
              <w:rPr>
                <w:b/>
                <w:i/>
                <w:sz w:val="20"/>
              </w:rPr>
              <w:t xml:space="preserve"> </w:t>
            </w:r>
            <w:r w:rsidRPr="00E84440">
              <w:rPr>
                <w:b/>
                <w:i/>
                <w:sz w:val="20"/>
              </w:rPr>
              <w:t xml:space="preserve"> </w:t>
            </w:r>
            <w:r w:rsidRPr="00DE67F2">
              <w:rPr>
                <w:b/>
                <w:sz w:val="20"/>
              </w:rPr>
              <w:t>/</w:t>
            </w:r>
            <w:r w:rsidRPr="00DE67F2">
              <w:rPr>
                <w:sz w:val="20"/>
              </w:rPr>
              <w:t xml:space="preserve"> </w:t>
            </w:r>
            <w:r w:rsidRPr="0045588C">
              <w:rPr>
                <w:sz w:val="20"/>
              </w:rPr>
              <w:t>Otros Organismos Oficiales</w:t>
            </w:r>
            <w:r>
              <w:rPr>
                <w:sz w:val="20"/>
              </w:rPr>
              <w:t>: ……………………</w:t>
            </w:r>
          </w:p>
        </w:tc>
        <w:tc>
          <w:tcPr>
            <w:tcW w:w="1727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69" w:type="dxa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681173" w:rsidRDefault="00681173" w:rsidP="00851A55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681173" w:rsidRPr="00E84440" w:rsidTr="00681173">
        <w:trPr>
          <w:trHeight w:hRule="exact" w:val="510"/>
        </w:trPr>
        <w:tc>
          <w:tcPr>
            <w:tcW w:w="6522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b/>
                <w:i/>
                <w:sz w:val="22"/>
              </w:rPr>
            </w:pPr>
            <w:r w:rsidRPr="00E84440">
              <w:rPr>
                <w:b/>
                <w:i/>
                <w:sz w:val="22"/>
              </w:rPr>
              <w:t>DIRU-SARRERAK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INGRESOS</w:t>
            </w:r>
          </w:p>
        </w:tc>
        <w:tc>
          <w:tcPr>
            <w:tcW w:w="1727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69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E84440" w:rsidRDefault="00681173" w:rsidP="00851A55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2"/>
              </w:rPr>
            </w:pPr>
            <w:r w:rsidRPr="00E84440">
              <w:rPr>
                <w:b/>
                <w:i/>
                <w:sz w:val="22"/>
              </w:rPr>
              <w:t>GASTUAK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GASTOS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681173" w:rsidRPr="0045588C" w:rsidRDefault="00681173" w:rsidP="00851A55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681173" w:rsidRPr="00E84440" w:rsidTr="00681173">
        <w:trPr>
          <w:trHeight w:hRule="exact" w:val="510"/>
        </w:trPr>
        <w:tc>
          <w:tcPr>
            <w:tcW w:w="16302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069B4" w:rsidRPr="001D4EE3" w:rsidRDefault="007069B4" w:rsidP="007069B4">
            <w:pPr>
              <w:jc w:val="left"/>
              <w:rPr>
                <w:i/>
                <w:sz w:val="20"/>
              </w:rPr>
            </w:pPr>
            <w:r w:rsidRPr="001D4EE3">
              <w:rPr>
                <w:i/>
                <w:sz w:val="20"/>
              </w:rPr>
              <w:t xml:space="preserve">OHARRA: </w:t>
            </w:r>
            <w:r w:rsidR="001D4EE3" w:rsidRPr="001D4EE3">
              <w:rPr>
                <w:i/>
                <w:sz w:val="20"/>
              </w:rPr>
              <w:t>Koadroa osatzeko "DIRU-SARRERAK GUZTIRA" eta "GASTUAK GUZTIRA" berdinak izan behar dira.</w:t>
            </w:r>
          </w:p>
          <w:p w:rsidR="00681173" w:rsidRPr="007069B4" w:rsidRDefault="007069B4" w:rsidP="001D4EE3">
            <w:pPr>
              <w:jc w:val="left"/>
              <w:rPr>
                <w:sz w:val="20"/>
              </w:rPr>
            </w:pPr>
            <w:r w:rsidRPr="007069B4">
              <w:rPr>
                <w:sz w:val="20"/>
              </w:rPr>
              <w:t xml:space="preserve">NOTA: </w:t>
            </w:r>
            <w:r w:rsidR="001D4EE3">
              <w:rPr>
                <w:sz w:val="20"/>
              </w:rPr>
              <w:t>El cuadro d</w:t>
            </w:r>
            <w:r w:rsidRPr="007069B4">
              <w:rPr>
                <w:sz w:val="20"/>
              </w:rPr>
              <w:t>ebe completarse de manera que "TOTAL INGRESOS" sea igual a "TOTAL GASTOS"</w:t>
            </w:r>
          </w:p>
        </w:tc>
      </w:tr>
    </w:tbl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681173" w:rsidRDefault="00681173" w:rsidP="00681173">
      <w:pPr>
        <w:tabs>
          <w:tab w:val="clear" w:pos="5812"/>
          <w:tab w:val="left" w:pos="4820"/>
          <w:tab w:val="left" w:pos="8931"/>
          <w:tab w:val="left" w:leader="dot" w:pos="12616"/>
        </w:tabs>
        <w:ind w:left="-426"/>
        <w:jc w:val="left"/>
        <w:rPr>
          <w:b/>
          <w:sz w:val="22"/>
        </w:rPr>
      </w:pPr>
      <w:r w:rsidRPr="000F65EC">
        <w:rPr>
          <w:b/>
          <w:sz w:val="22"/>
        </w:rPr>
        <w:t xml:space="preserve">IRUN,  </w:t>
      </w:r>
      <w:r w:rsidRPr="000F65EC">
        <w:rPr>
          <w:b/>
          <w:sz w:val="12"/>
        </w:rPr>
        <w:t>.................................................................................................</w:t>
      </w:r>
      <w:r w:rsidRPr="00B43BD0">
        <w:rPr>
          <w:b/>
          <w:i/>
          <w:sz w:val="22"/>
        </w:rPr>
        <w:t xml:space="preserve"> </w:t>
      </w:r>
      <w:r>
        <w:rPr>
          <w:b/>
          <w:i/>
          <w:sz w:val="22"/>
        </w:rPr>
        <w:t>ARDURADUNAR</w:t>
      </w:r>
      <w:r w:rsidRPr="000F65EC">
        <w:rPr>
          <w:b/>
          <w:i/>
          <w:sz w:val="22"/>
        </w:rPr>
        <w:t>EN SINADURA</w:t>
      </w:r>
      <w:r>
        <w:rPr>
          <w:b/>
          <w:i/>
          <w:sz w:val="22"/>
        </w:rPr>
        <w:t xml:space="preserve"> / </w:t>
      </w:r>
      <w:r w:rsidRPr="000F65EC">
        <w:rPr>
          <w:b/>
          <w:sz w:val="22"/>
        </w:rPr>
        <w:t xml:space="preserve">FIRMA </w:t>
      </w:r>
      <w:r>
        <w:rPr>
          <w:b/>
          <w:sz w:val="22"/>
        </w:rPr>
        <w:t>DE LA PERSONA RESPONSABLE</w:t>
      </w:r>
    </w:p>
    <w:p w:rsidR="00681173" w:rsidRPr="001A78A2" w:rsidRDefault="00681173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sectPr w:rsidR="00681173" w:rsidRPr="001A78A2" w:rsidSect="004C4BC3">
      <w:headerReference w:type="default" r:id="rId7"/>
      <w:pgSz w:w="16838" w:h="11906" w:orient="landscape"/>
      <w:pgMar w:top="284" w:right="395" w:bottom="284" w:left="720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A99" w:rsidRDefault="002B7A99">
      <w:r>
        <w:separator/>
      </w:r>
    </w:p>
  </w:endnote>
  <w:endnote w:type="continuationSeparator" w:id="0">
    <w:p w:rsidR="002B7A99" w:rsidRDefault="002B7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A99" w:rsidRDefault="002B7A99">
      <w:r>
        <w:separator/>
      </w:r>
    </w:p>
  </w:footnote>
  <w:footnote w:type="continuationSeparator" w:id="0">
    <w:p w:rsidR="002B7A99" w:rsidRDefault="002B7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BC3" w:rsidRPr="00CA0CB8" w:rsidRDefault="00FC053D" w:rsidP="004C4BC3">
    <w:pPr>
      <w:pStyle w:val="Encabezado"/>
      <w:tabs>
        <w:tab w:val="left" w:pos="567"/>
        <w:tab w:val="left" w:pos="3119"/>
      </w:tabs>
      <w:ind w:left="2835" w:right="-567"/>
      <w:jc w:val="center"/>
      <w:rPr>
        <w:b/>
        <w:color w:val="FF0000"/>
        <w:sz w:val="32"/>
        <w:szCs w:val="32"/>
      </w:rPr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224790</wp:posOffset>
          </wp:positionH>
          <wp:positionV relativeFrom="paragraph">
            <wp:posOffset>10160</wp:posOffset>
          </wp:positionV>
          <wp:extent cx="1251585" cy="558800"/>
          <wp:effectExtent l="0" t="0" r="5715" b="0"/>
          <wp:wrapSquare wrapText="bothSides"/>
          <wp:docPr id="1" name="Irudia 1" descr="\\NAS01\Plantill\IRUN MARCA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NAS01\Plantill\IRUN MARCA.WM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4BC3" w:rsidRPr="00CA0CB8">
      <w:rPr>
        <w:b/>
        <w:i/>
        <w:noProof/>
        <w:color w:val="FF0000"/>
        <w:sz w:val="32"/>
        <w:szCs w:val="32"/>
        <w:lang w:val="es-ES"/>
      </w:rPr>
      <w:t xml:space="preserve">UDAL </w:t>
    </w:r>
    <w:r w:rsidR="004C4BC3" w:rsidRPr="00CA0CB8">
      <w:rPr>
        <w:b/>
        <w:i/>
        <w:color w:val="FF0000"/>
        <w:sz w:val="32"/>
        <w:szCs w:val="32"/>
      </w:rPr>
      <w:t xml:space="preserve">DIRULAGUNTZAK  </w:t>
    </w:r>
    <w:r w:rsidR="004C4BC3" w:rsidRPr="00CA0CB8">
      <w:rPr>
        <w:b/>
        <w:color w:val="FF0000"/>
        <w:sz w:val="32"/>
        <w:szCs w:val="32"/>
      </w:rPr>
      <w:t>/  SUBVENCIONES MUNICIPALES</w:t>
    </w:r>
  </w:p>
  <w:p w:rsidR="004C4BC3" w:rsidRDefault="004C4BC3" w:rsidP="004C4BC3">
    <w:pPr>
      <w:tabs>
        <w:tab w:val="clear" w:pos="5812"/>
        <w:tab w:val="left" w:pos="567"/>
        <w:tab w:val="left" w:pos="3119"/>
        <w:tab w:val="left" w:pos="9242"/>
        <w:tab w:val="left" w:pos="9639"/>
      </w:tabs>
      <w:spacing w:before="120"/>
      <w:ind w:left="2835" w:right="-153"/>
      <w:jc w:val="center"/>
      <w:rPr>
        <w:b/>
        <w:color w:val="FF0000"/>
        <w:sz w:val="22"/>
        <w:szCs w:val="22"/>
        <w:u w:val="single"/>
      </w:rPr>
    </w:pPr>
    <w:r>
      <w:rPr>
        <w:b/>
        <w:i/>
        <w:color w:val="FF0000"/>
        <w:sz w:val="22"/>
        <w:szCs w:val="22"/>
        <w:u w:val="single"/>
      </w:rPr>
      <w:t>AURREKONTU</w:t>
    </w:r>
    <w:r w:rsidRPr="006E2378">
      <w:rPr>
        <w:b/>
        <w:i/>
        <w:color w:val="FF0000"/>
        <w:sz w:val="22"/>
        <w:szCs w:val="22"/>
        <w:u w:val="single"/>
      </w:rPr>
      <w:t>A</w:t>
    </w:r>
    <w:r w:rsidRPr="00CA0CB8">
      <w:rPr>
        <w:b/>
        <w:color w:val="FF0000"/>
        <w:sz w:val="22"/>
        <w:szCs w:val="22"/>
      </w:rPr>
      <w:t xml:space="preserve">  /  </w:t>
    </w:r>
    <w:r>
      <w:rPr>
        <w:b/>
        <w:color w:val="FF0000"/>
        <w:sz w:val="22"/>
        <w:szCs w:val="22"/>
        <w:u w:val="single"/>
      </w:rPr>
      <w:t>PRESUPUESTO</w:t>
    </w:r>
  </w:p>
  <w:p w:rsidR="004C4BC3" w:rsidRDefault="004C4B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A2"/>
    <w:rsid w:val="00025161"/>
    <w:rsid w:val="00064B23"/>
    <w:rsid w:val="000D39E8"/>
    <w:rsid w:val="00122407"/>
    <w:rsid w:val="001A78A2"/>
    <w:rsid w:val="001B7BEE"/>
    <w:rsid w:val="001D4EE3"/>
    <w:rsid w:val="001D5C3F"/>
    <w:rsid w:val="00240FE7"/>
    <w:rsid w:val="002527A1"/>
    <w:rsid w:val="00256FAE"/>
    <w:rsid w:val="002A4E18"/>
    <w:rsid w:val="002B7A99"/>
    <w:rsid w:val="002C49BC"/>
    <w:rsid w:val="00354F69"/>
    <w:rsid w:val="003708EE"/>
    <w:rsid w:val="00397881"/>
    <w:rsid w:val="003E66A5"/>
    <w:rsid w:val="00417E16"/>
    <w:rsid w:val="004C4BC3"/>
    <w:rsid w:val="00524654"/>
    <w:rsid w:val="00567D19"/>
    <w:rsid w:val="005E0278"/>
    <w:rsid w:val="005F4FC1"/>
    <w:rsid w:val="00622DCF"/>
    <w:rsid w:val="0064536F"/>
    <w:rsid w:val="00651E76"/>
    <w:rsid w:val="00653A5F"/>
    <w:rsid w:val="00681173"/>
    <w:rsid w:val="006C6F29"/>
    <w:rsid w:val="006E2378"/>
    <w:rsid w:val="007069B4"/>
    <w:rsid w:val="00743377"/>
    <w:rsid w:val="007466CC"/>
    <w:rsid w:val="00782F23"/>
    <w:rsid w:val="007935FC"/>
    <w:rsid w:val="007936E9"/>
    <w:rsid w:val="007D3830"/>
    <w:rsid w:val="008216DA"/>
    <w:rsid w:val="00851A55"/>
    <w:rsid w:val="00862972"/>
    <w:rsid w:val="00880512"/>
    <w:rsid w:val="008B3D64"/>
    <w:rsid w:val="008D1A2E"/>
    <w:rsid w:val="009510ED"/>
    <w:rsid w:val="00980EF6"/>
    <w:rsid w:val="00A63CE6"/>
    <w:rsid w:val="00B604EF"/>
    <w:rsid w:val="00BE0757"/>
    <w:rsid w:val="00C92A32"/>
    <w:rsid w:val="00CD2526"/>
    <w:rsid w:val="00DD7A8C"/>
    <w:rsid w:val="00DE67F2"/>
    <w:rsid w:val="00E069F8"/>
    <w:rsid w:val="00E16F9D"/>
    <w:rsid w:val="00F07825"/>
    <w:rsid w:val="00F34BA9"/>
    <w:rsid w:val="00FC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1A78A2"/>
    <w:rPr>
      <w:sz w:val="20"/>
      <w:lang w:eastAsia="x-none"/>
    </w:rPr>
  </w:style>
  <w:style w:type="character" w:customStyle="1" w:styleId="TextonotapieCar">
    <w:name w:val="Texto nota pie Car"/>
    <w:link w:val="Textonotapie"/>
    <w:rsid w:val="001A78A2"/>
    <w:rPr>
      <w:lang w:val="es-ES_tradnl"/>
    </w:rPr>
  </w:style>
  <w:style w:type="paragraph" w:styleId="Encabezado">
    <w:name w:val="header"/>
    <w:basedOn w:val="Normal"/>
    <w:link w:val="EncabezadoC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EncabezadoCar">
    <w:name w:val="Encabezado Car"/>
    <w:link w:val="Encabezado"/>
    <w:rsid w:val="001A78A2"/>
    <w:rPr>
      <w:sz w:val="18"/>
      <w:lang w:val="es-ES_tradnl"/>
    </w:rPr>
  </w:style>
  <w:style w:type="paragraph" w:styleId="Prrafodelista">
    <w:name w:val="List Paragraph"/>
    <w:basedOn w:val="Normal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Piedepgina">
    <w:name w:val="footer"/>
    <w:basedOn w:val="Normal"/>
    <w:link w:val="PiedepginaCar"/>
    <w:rsid w:val="004C4BC3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link w:val="Piedepgina"/>
    <w:rsid w:val="004C4BC3"/>
    <w:rPr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1A78A2"/>
    <w:rPr>
      <w:sz w:val="20"/>
      <w:lang w:eastAsia="x-none"/>
    </w:rPr>
  </w:style>
  <w:style w:type="character" w:customStyle="1" w:styleId="TextonotapieCar">
    <w:name w:val="Texto nota pie Car"/>
    <w:link w:val="Textonotapie"/>
    <w:rsid w:val="001A78A2"/>
    <w:rPr>
      <w:lang w:val="es-ES_tradnl"/>
    </w:rPr>
  </w:style>
  <w:style w:type="paragraph" w:styleId="Encabezado">
    <w:name w:val="header"/>
    <w:basedOn w:val="Normal"/>
    <w:link w:val="EncabezadoC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EncabezadoCar">
    <w:name w:val="Encabezado Car"/>
    <w:link w:val="Encabezado"/>
    <w:rsid w:val="001A78A2"/>
    <w:rPr>
      <w:sz w:val="18"/>
      <w:lang w:val="es-ES_tradnl"/>
    </w:rPr>
  </w:style>
  <w:style w:type="paragraph" w:styleId="Prrafodelista">
    <w:name w:val="List Paragraph"/>
    <w:basedOn w:val="Normal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Piedepgina">
    <w:name w:val="footer"/>
    <w:basedOn w:val="Normal"/>
    <w:link w:val="PiedepginaCar"/>
    <w:rsid w:val="004C4BC3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link w:val="Piedepgina"/>
    <w:rsid w:val="004C4BC3"/>
    <w:rPr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NAS01\Plantill\IRUN%20MARCA.WMF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7504EEE9.dotm</Template>
  <TotalTime>0</TotalTime>
  <Pages>1</Pages>
  <Words>215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1563</CharactersWithSpaces>
  <SharedDoc>false</SharedDoc>
  <HLinks>
    <vt:vector size="6" baseType="variant">
      <vt:variant>
        <vt:i4>2818096</vt:i4>
      </vt:variant>
      <vt:variant>
        <vt:i4>-1</vt:i4>
      </vt:variant>
      <vt:variant>
        <vt:i4>2049</vt:i4>
      </vt:variant>
      <vt:variant>
        <vt:i4>1</vt:i4>
      </vt:variant>
      <vt:variant>
        <vt:lpwstr>\\NAS01\Plantill\IRUN MARCA.WMF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GOYOGANA_UNAI</dc:creator>
  <cp:lastModifiedBy>ETXEBESTE_MAITE</cp:lastModifiedBy>
  <cp:revision>2</cp:revision>
  <cp:lastPrinted>2018-05-08T12:58:00Z</cp:lastPrinted>
  <dcterms:created xsi:type="dcterms:W3CDTF">2025-03-17T12:56:00Z</dcterms:created>
  <dcterms:modified xsi:type="dcterms:W3CDTF">2025-03-17T12:56:00Z</dcterms:modified>
</cp:coreProperties>
</file>