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BB6" w:rsidRDefault="00704BB6" w:rsidP="0020183C">
      <w:pPr>
        <w:rPr>
          <w:rFonts w:ascii="Arial Narrow" w:hAnsi="Arial Narrow"/>
          <w:sz w:val="16"/>
          <w:szCs w:val="16"/>
        </w:rPr>
      </w:pPr>
      <w:bookmarkStart w:id="0" w:name="_GoBack"/>
      <w:bookmarkEnd w:id="0"/>
    </w:p>
    <w:p w:rsidR="00704BB6" w:rsidRDefault="00704BB6" w:rsidP="00065BE3">
      <w:pPr>
        <w:jc w:val="right"/>
        <w:rPr>
          <w:rFonts w:ascii="Arial Narrow" w:hAnsi="Arial Narrow"/>
          <w:sz w:val="16"/>
          <w:szCs w:val="16"/>
        </w:rPr>
      </w:pPr>
    </w:p>
    <w:p w:rsidR="001C2A39" w:rsidRDefault="001C2A39" w:rsidP="00B60E11">
      <w:pPr>
        <w:rPr>
          <w:rFonts w:ascii="Arial Narrow" w:hAnsi="Arial Narrow"/>
          <w:sz w:val="16"/>
          <w:szCs w:val="16"/>
        </w:rPr>
      </w:pPr>
    </w:p>
    <w:p w:rsidR="0041452F" w:rsidRDefault="0041452F" w:rsidP="00065BE3">
      <w:pPr>
        <w:jc w:val="right"/>
        <w:rPr>
          <w:rFonts w:ascii="Arial Narrow" w:hAnsi="Arial Narrow"/>
          <w:b/>
          <w:sz w:val="18"/>
        </w:rPr>
      </w:pPr>
    </w:p>
    <w:p w:rsidR="008B3266" w:rsidRPr="00EE63B3" w:rsidRDefault="00F4398A" w:rsidP="00065BE3">
      <w:pPr>
        <w:jc w:val="right"/>
        <w:rPr>
          <w:rFonts w:ascii="Arial Narrow" w:hAnsi="Arial Narrow"/>
          <w:b/>
          <w:sz w:val="18"/>
        </w:rPr>
      </w:pPr>
      <w:r>
        <w:rPr>
          <w:rFonts w:ascii="Arial Narrow" w:hAnsi="Arial Narrow"/>
          <w:b/>
          <w:sz w:val="18"/>
        </w:rPr>
        <w:t>MODELO S-0</w:t>
      </w:r>
      <w:r w:rsidR="00DA232E">
        <w:rPr>
          <w:rFonts w:ascii="Arial Narrow" w:hAnsi="Arial Narrow"/>
          <w:b/>
          <w:sz w:val="18"/>
        </w:rPr>
        <w:t>5</w:t>
      </w:r>
    </w:p>
    <w:p w:rsidR="008B3266" w:rsidRPr="008B3266" w:rsidRDefault="008B3266" w:rsidP="008B3266">
      <w:pPr>
        <w:jc w:val="center"/>
        <w:rPr>
          <w:rFonts w:ascii="Arial Narrow" w:hAnsi="Arial Narrow"/>
          <w:sz w:val="18"/>
        </w:rPr>
      </w:pPr>
    </w:p>
    <w:p w:rsidR="008B3266" w:rsidRPr="008B3266" w:rsidRDefault="008B3266" w:rsidP="008B3266">
      <w:pPr>
        <w:jc w:val="center"/>
        <w:rPr>
          <w:rFonts w:ascii="Arial Narrow" w:hAnsi="Arial Narrow"/>
          <w:sz w:val="18"/>
        </w:rPr>
      </w:pPr>
      <w:r w:rsidRPr="008B3266">
        <w:rPr>
          <w:rFonts w:ascii="Arial Narrow" w:hAnsi="Arial Narrow"/>
          <w:sz w:val="18"/>
        </w:rPr>
        <w:t xml:space="preserve">CUENTA </w:t>
      </w:r>
      <w:r w:rsidR="002311B0" w:rsidRPr="008B3266">
        <w:rPr>
          <w:rFonts w:ascii="Arial Narrow" w:hAnsi="Arial Narrow"/>
          <w:sz w:val="18"/>
        </w:rPr>
        <w:t>JUSTIFICATIVA DE</w:t>
      </w:r>
      <w:r w:rsidRPr="008B3266">
        <w:rPr>
          <w:rFonts w:ascii="Arial Narrow" w:hAnsi="Arial Narrow"/>
          <w:sz w:val="18"/>
        </w:rPr>
        <w:t xml:space="preserve"> SUBVENCIÓN</w:t>
      </w:r>
    </w:p>
    <w:p w:rsidR="008B3266" w:rsidRPr="008B3266" w:rsidRDefault="008B3266" w:rsidP="008B3266">
      <w:pPr>
        <w:jc w:val="center"/>
        <w:rPr>
          <w:rFonts w:ascii="Arial Narrow" w:hAnsi="Arial Narrow"/>
          <w:sz w:val="18"/>
        </w:rPr>
      </w:pPr>
    </w:p>
    <w:tbl>
      <w:tblPr>
        <w:tblW w:w="8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2409"/>
        <w:gridCol w:w="3544"/>
        <w:gridCol w:w="564"/>
        <w:gridCol w:w="1089"/>
      </w:tblGrid>
      <w:tr w:rsidR="00704BB6" w:rsidRPr="008B3266" w:rsidTr="004E54C7">
        <w:tc>
          <w:tcPr>
            <w:tcW w:w="1101" w:type="dxa"/>
            <w:tcBorders>
              <w:top w:val="single" w:sz="4" w:space="0" w:color="auto"/>
              <w:left w:val="single" w:sz="4" w:space="0" w:color="auto"/>
              <w:bottom w:val="single" w:sz="4" w:space="0" w:color="auto"/>
              <w:right w:val="single" w:sz="4" w:space="0" w:color="auto"/>
            </w:tcBorders>
            <w:vAlign w:val="center"/>
          </w:tcPr>
          <w:p w:rsidR="00704BB6" w:rsidRPr="008B3266" w:rsidRDefault="00704BB6" w:rsidP="004E54C7">
            <w:pPr>
              <w:jc w:val="center"/>
              <w:rPr>
                <w:rFonts w:ascii="Arial Narrow" w:hAnsi="Arial Narrow"/>
                <w:sz w:val="16"/>
              </w:rPr>
            </w:pPr>
            <w:r w:rsidRPr="008B3266">
              <w:rPr>
                <w:rFonts w:ascii="Arial Narrow" w:hAnsi="Arial Narrow"/>
                <w:sz w:val="16"/>
              </w:rPr>
              <w:t xml:space="preserve">Denominación </w:t>
            </w:r>
          </w:p>
        </w:tc>
        <w:tc>
          <w:tcPr>
            <w:tcW w:w="7606" w:type="dxa"/>
            <w:gridSpan w:val="4"/>
            <w:tcBorders>
              <w:top w:val="single" w:sz="4" w:space="0" w:color="auto"/>
              <w:left w:val="single" w:sz="4" w:space="0" w:color="auto"/>
              <w:bottom w:val="single" w:sz="4" w:space="0" w:color="auto"/>
              <w:right w:val="single" w:sz="4" w:space="0" w:color="auto"/>
            </w:tcBorders>
            <w:vAlign w:val="center"/>
          </w:tcPr>
          <w:p w:rsidR="00704BB6" w:rsidRPr="009D5347" w:rsidRDefault="00704BB6" w:rsidP="00DA232E">
            <w:pPr>
              <w:jc w:val="both"/>
              <w:rPr>
                <w:rFonts w:ascii="Arial Narrow" w:hAnsi="Arial Narrow" w:cstheme="minorHAnsi"/>
                <w:color w:val="FF0000"/>
                <w:sz w:val="16"/>
                <w:szCs w:val="16"/>
              </w:rPr>
            </w:pPr>
            <w:r w:rsidRPr="009D5347">
              <w:rPr>
                <w:rFonts w:ascii="Arial Narrow" w:hAnsi="Arial Narrow" w:cstheme="minorHAnsi"/>
                <w:sz w:val="16"/>
                <w:szCs w:val="16"/>
              </w:rPr>
              <w:t>BASES REGULADORAS DE LA CONCESIÓN DE SUBVENCIONES DESTINADAS A SUFRAGAR GASTOS SOPORTADOS POR DEPORTISTAS DEL MUNICIPIO DE INGENIO POR SU PARTICIPACIÓN CON RESULTADOS DESTACADOS EN COMPETICIONES DE ALTO NIVEL.</w:t>
            </w:r>
          </w:p>
        </w:tc>
      </w:tr>
      <w:tr w:rsidR="008B3266" w:rsidRPr="008B3266" w:rsidTr="00677251">
        <w:tc>
          <w:tcPr>
            <w:tcW w:w="1101" w:type="dxa"/>
            <w:vMerge w:val="restart"/>
            <w:tcBorders>
              <w:top w:val="single" w:sz="4" w:space="0" w:color="auto"/>
              <w:left w:val="single" w:sz="4" w:space="0" w:color="auto"/>
              <w:right w:val="single" w:sz="4" w:space="0" w:color="auto"/>
            </w:tcBorders>
            <w:vAlign w:val="center"/>
          </w:tcPr>
          <w:p w:rsidR="008B3266" w:rsidRPr="008B3266" w:rsidRDefault="008B3266" w:rsidP="00783C76">
            <w:pPr>
              <w:jc w:val="center"/>
              <w:rPr>
                <w:rFonts w:ascii="Arial Narrow" w:hAnsi="Arial Narrow"/>
                <w:sz w:val="16"/>
              </w:rPr>
            </w:pPr>
            <w:r w:rsidRPr="008B3266">
              <w:rPr>
                <w:rFonts w:ascii="Arial Narrow" w:hAnsi="Arial Narrow"/>
                <w:sz w:val="16"/>
              </w:rPr>
              <w:t>SOLICITANTE</w:t>
            </w:r>
          </w:p>
        </w:tc>
        <w:tc>
          <w:tcPr>
            <w:tcW w:w="2409" w:type="dxa"/>
            <w:tcBorders>
              <w:top w:val="single" w:sz="4" w:space="0" w:color="auto"/>
              <w:left w:val="single" w:sz="4" w:space="0" w:color="auto"/>
              <w:bottom w:val="single" w:sz="4" w:space="0" w:color="auto"/>
              <w:right w:val="single" w:sz="4" w:space="0" w:color="auto"/>
            </w:tcBorders>
          </w:tcPr>
          <w:p w:rsidR="008B3266" w:rsidRPr="008B3266" w:rsidRDefault="00792FF8" w:rsidP="00704BB6">
            <w:pPr>
              <w:rPr>
                <w:rFonts w:ascii="Arial Narrow" w:hAnsi="Arial Narrow"/>
                <w:sz w:val="16"/>
              </w:rPr>
            </w:pPr>
            <w:r>
              <w:rPr>
                <w:rFonts w:ascii="Arial Narrow" w:hAnsi="Arial Narrow"/>
                <w:sz w:val="16"/>
              </w:rPr>
              <w:t xml:space="preserve">Nombre del </w:t>
            </w:r>
            <w:r w:rsidR="00704BB6">
              <w:rPr>
                <w:rFonts w:ascii="Arial Narrow" w:hAnsi="Arial Narrow"/>
                <w:sz w:val="16"/>
              </w:rPr>
              <w:t>deportista</w:t>
            </w:r>
          </w:p>
        </w:tc>
        <w:tc>
          <w:tcPr>
            <w:tcW w:w="3544"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c>
          <w:tcPr>
            <w:tcW w:w="564" w:type="dxa"/>
            <w:tcBorders>
              <w:top w:val="single" w:sz="4" w:space="0" w:color="auto"/>
              <w:left w:val="single" w:sz="4" w:space="0" w:color="auto"/>
              <w:bottom w:val="single" w:sz="4" w:space="0" w:color="auto"/>
              <w:right w:val="single" w:sz="4" w:space="0" w:color="auto"/>
            </w:tcBorders>
          </w:tcPr>
          <w:p w:rsidR="008B3266" w:rsidRPr="008B3266" w:rsidRDefault="00704BB6" w:rsidP="00783C76">
            <w:pPr>
              <w:rPr>
                <w:rFonts w:ascii="Arial Narrow" w:hAnsi="Arial Narrow"/>
                <w:sz w:val="16"/>
              </w:rPr>
            </w:pPr>
            <w:r>
              <w:rPr>
                <w:rFonts w:ascii="Arial Narrow" w:hAnsi="Arial Narrow"/>
                <w:sz w:val="16"/>
              </w:rPr>
              <w:t>N</w:t>
            </w:r>
            <w:r w:rsidR="008B3266" w:rsidRPr="008B3266">
              <w:rPr>
                <w:rFonts w:ascii="Arial Narrow" w:hAnsi="Arial Narrow"/>
                <w:sz w:val="16"/>
              </w:rPr>
              <w:t>.I.F.</w:t>
            </w:r>
          </w:p>
        </w:tc>
        <w:tc>
          <w:tcPr>
            <w:tcW w:w="1089"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r>
      <w:tr w:rsidR="008B3266" w:rsidRPr="008B3266" w:rsidTr="00677251">
        <w:tc>
          <w:tcPr>
            <w:tcW w:w="1101" w:type="dxa"/>
            <w:vMerge/>
            <w:tcBorders>
              <w:left w:val="single" w:sz="4" w:space="0" w:color="auto"/>
              <w:bottom w:val="single" w:sz="4" w:space="0" w:color="auto"/>
              <w:right w:val="single" w:sz="4" w:space="0" w:color="auto"/>
            </w:tcBorders>
          </w:tcPr>
          <w:p w:rsidR="008B3266" w:rsidRPr="008B3266" w:rsidRDefault="008B3266" w:rsidP="00783C76">
            <w:pPr>
              <w:jc w:val="center"/>
              <w:rPr>
                <w:rFonts w:ascii="Arial Narrow" w:hAnsi="Arial Narrow"/>
                <w:sz w:val="16"/>
              </w:rPr>
            </w:pPr>
          </w:p>
        </w:tc>
        <w:tc>
          <w:tcPr>
            <w:tcW w:w="2409" w:type="dxa"/>
            <w:tcBorders>
              <w:top w:val="single" w:sz="4" w:space="0" w:color="auto"/>
              <w:left w:val="single" w:sz="4" w:space="0" w:color="auto"/>
              <w:bottom w:val="single" w:sz="4" w:space="0" w:color="auto"/>
              <w:right w:val="single" w:sz="4" w:space="0" w:color="auto"/>
            </w:tcBorders>
          </w:tcPr>
          <w:p w:rsidR="008B3266" w:rsidRPr="008B3266" w:rsidRDefault="00792FF8" w:rsidP="00792FF8">
            <w:pPr>
              <w:rPr>
                <w:rFonts w:ascii="Arial Narrow" w:hAnsi="Arial Narrow"/>
                <w:sz w:val="16"/>
              </w:rPr>
            </w:pPr>
            <w:r>
              <w:rPr>
                <w:rFonts w:ascii="Arial Narrow" w:hAnsi="Arial Narrow"/>
                <w:sz w:val="16"/>
              </w:rPr>
              <w:t>Representante</w:t>
            </w:r>
          </w:p>
        </w:tc>
        <w:tc>
          <w:tcPr>
            <w:tcW w:w="3544"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c>
          <w:tcPr>
            <w:tcW w:w="564"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r w:rsidRPr="008B3266">
              <w:rPr>
                <w:rFonts w:ascii="Arial Narrow" w:hAnsi="Arial Narrow"/>
                <w:sz w:val="16"/>
              </w:rPr>
              <w:t>N.I.F.</w:t>
            </w:r>
          </w:p>
        </w:tc>
        <w:tc>
          <w:tcPr>
            <w:tcW w:w="1089"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r>
    </w:tbl>
    <w:p w:rsidR="008B3266" w:rsidRPr="008B3266" w:rsidRDefault="008B3266" w:rsidP="008B3266">
      <w:pPr>
        <w:jc w:val="center"/>
        <w:rPr>
          <w:rFonts w:ascii="Arial Narrow" w:hAnsi="Arial Narrow"/>
          <w:sz w:val="18"/>
        </w:rPr>
      </w:pPr>
    </w:p>
    <w:p w:rsidR="008B3266" w:rsidRDefault="008B3266" w:rsidP="00CB4DA7">
      <w:pPr>
        <w:ind w:right="291"/>
        <w:jc w:val="both"/>
        <w:rPr>
          <w:rFonts w:ascii="Arial Narrow" w:hAnsi="Arial Narrow"/>
          <w:sz w:val="18"/>
        </w:rPr>
      </w:pPr>
      <w:r w:rsidRPr="008B3266">
        <w:rPr>
          <w:rFonts w:ascii="Arial Narrow" w:hAnsi="Arial Narrow"/>
          <w:sz w:val="18"/>
        </w:rPr>
        <w:t>Tengo a bien presentar</w:t>
      </w:r>
      <w:r w:rsidR="00D70998">
        <w:rPr>
          <w:rFonts w:ascii="Arial Narrow" w:hAnsi="Arial Narrow"/>
          <w:sz w:val="18"/>
        </w:rPr>
        <w:t xml:space="preserve"> la</w:t>
      </w:r>
      <w:r w:rsidRPr="008B3266">
        <w:rPr>
          <w:rFonts w:ascii="Arial Narrow" w:hAnsi="Arial Narrow"/>
          <w:sz w:val="18"/>
        </w:rPr>
        <w:t xml:space="preserve"> CUE</w:t>
      </w:r>
      <w:r w:rsidR="00CB4DA7">
        <w:rPr>
          <w:rFonts w:ascii="Arial Narrow" w:hAnsi="Arial Narrow"/>
          <w:sz w:val="18"/>
        </w:rPr>
        <w:t>NTA JUSTIFICATIVA DE SUBVENCIÓN concedida en la convocatori</w:t>
      </w:r>
      <w:r w:rsidR="00704BB6">
        <w:rPr>
          <w:rFonts w:ascii="Arial Narrow" w:hAnsi="Arial Narrow"/>
          <w:sz w:val="18"/>
        </w:rPr>
        <w:t xml:space="preserve">a de Subvenciones Destinadas a Deportistas del municipio de Ingenio por su participación con resultados destacados en competiciones de alto nivel </w:t>
      </w:r>
      <w:r w:rsidR="00CB4DA7">
        <w:rPr>
          <w:rFonts w:ascii="Arial Narrow" w:hAnsi="Arial Narrow"/>
          <w:sz w:val="18"/>
        </w:rPr>
        <w:t xml:space="preserve">(B.O.P. nº ____, fecha_____ de ____________de _________).  </w:t>
      </w:r>
    </w:p>
    <w:p w:rsidR="00CB4DA7" w:rsidRPr="008B3266" w:rsidRDefault="00CB4DA7" w:rsidP="00CB4DA7">
      <w:pPr>
        <w:ind w:right="291"/>
        <w:jc w:val="both"/>
        <w:rPr>
          <w:rFonts w:ascii="Arial Narrow" w:hAnsi="Arial Narrow"/>
          <w:sz w:val="18"/>
        </w:rPr>
      </w:pPr>
    </w:p>
    <w:p w:rsidR="008B3266" w:rsidRPr="008B3266" w:rsidRDefault="008B3266" w:rsidP="008B3266">
      <w:pPr>
        <w:rPr>
          <w:rFonts w:ascii="Arial Narrow" w:hAnsi="Arial Narrow"/>
          <w:sz w:val="18"/>
        </w:rPr>
      </w:pPr>
      <w:r w:rsidRPr="008B3266">
        <w:rPr>
          <w:rFonts w:ascii="Arial Narrow" w:hAnsi="Arial Narrow"/>
          <w:sz w:val="18"/>
        </w:rPr>
        <w:t>Al presente escrito se adjunta la siguiente documentación:</w:t>
      </w:r>
    </w:p>
    <w:p w:rsidR="008B3266" w:rsidRPr="008B3266" w:rsidRDefault="008B3266" w:rsidP="008B3266">
      <w:pPr>
        <w:rPr>
          <w:rFonts w:ascii="Arial Narrow" w:hAnsi="Arial Narrow"/>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
        <w:gridCol w:w="8290"/>
      </w:tblGrid>
      <w:tr w:rsidR="008B3266" w:rsidRPr="008B3266" w:rsidTr="00530E3F">
        <w:tc>
          <w:tcPr>
            <w:tcW w:w="436" w:type="dxa"/>
          </w:tcPr>
          <w:p w:rsidR="008B3266" w:rsidRPr="008B3266" w:rsidRDefault="008B3266" w:rsidP="00055665">
            <w:pPr>
              <w:jc w:val="center"/>
              <w:rPr>
                <w:rFonts w:ascii="Arial Narrow" w:hAnsi="Arial Narrow"/>
                <w:sz w:val="18"/>
              </w:rPr>
            </w:pPr>
            <w:r w:rsidRPr="008B3266">
              <w:rPr>
                <w:rFonts w:ascii="Arial Narrow" w:eastAsia="Arial Unicode MS" w:hAnsi="Arial Unicode MS" w:cs="Arial Unicode MS"/>
                <w:sz w:val="18"/>
              </w:rPr>
              <w:t>☐</w:t>
            </w:r>
          </w:p>
        </w:tc>
        <w:tc>
          <w:tcPr>
            <w:tcW w:w="8290" w:type="dxa"/>
          </w:tcPr>
          <w:p w:rsidR="008B3266" w:rsidRPr="00A239FC" w:rsidRDefault="008B3266" w:rsidP="00B7199D">
            <w:pPr>
              <w:jc w:val="both"/>
              <w:rPr>
                <w:rFonts w:ascii="Arial Narrow" w:hAnsi="Arial Narrow"/>
                <w:sz w:val="18"/>
              </w:rPr>
            </w:pPr>
            <w:r w:rsidRPr="00A239FC">
              <w:rPr>
                <w:rFonts w:ascii="Arial Narrow" w:hAnsi="Arial Narrow"/>
                <w:sz w:val="18"/>
              </w:rPr>
              <w:t>Declaración responsable de haber cumplido las obligaciones adquiridas con la presentación de la solicitud de subvención conforme a modelo S-</w:t>
            </w:r>
            <w:r w:rsidR="00EE63B3">
              <w:rPr>
                <w:rFonts w:ascii="Arial Narrow" w:hAnsi="Arial Narrow"/>
                <w:sz w:val="18"/>
              </w:rPr>
              <w:t>0</w:t>
            </w:r>
            <w:r w:rsidR="00B7199D">
              <w:rPr>
                <w:rFonts w:ascii="Arial Narrow" w:hAnsi="Arial Narrow"/>
                <w:sz w:val="18"/>
              </w:rPr>
              <w:t>6</w:t>
            </w:r>
          </w:p>
        </w:tc>
      </w:tr>
      <w:tr w:rsidR="008B3266" w:rsidRPr="008B3266" w:rsidTr="00530E3F">
        <w:tc>
          <w:tcPr>
            <w:tcW w:w="436" w:type="dxa"/>
          </w:tcPr>
          <w:p w:rsidR="008B3266" w:rsidRPr="008B3266" w:rsidRDefault="008B3266" w:rsidP="00055665">
            <w:pPr>
              <w:jc w:val="center"/>
              <w:rPr>
                <w:rFonts w:ascii="Arial Narrow" w:hAnsi="Arial Narrow"/>
                <w:sz w:val="18"/>
              </w:rPr>
            </w:pPr>
            <w:r w:rsidRPr="008B3266">
              <w:rPr>
                <w:rFonts w:ascii="Arial Narrow" w:eastAsia="Arial Unicode MS" w:hAnsi="Arial Unicode MS" w:cs="Arial Unicode MS"/>
                <w:sz w:val="18"/>
              </w:rPr>
              <w:t>☐</w:t>
            </w:r>
          </w:p>
        </w:tc>
        <w:tc>
          <w:tcPr>
            <w:tcW w:w="8290" w:type="dxa"/>
          </w:tcPr>
          <w:p w:rsidR="008B3266" w:rsidRPr="00A239FC" w:rsidRDefault="008804E3" w:rsidP="00B7199D">
            <w:pPr>
              <w:jc w:val="both"/>
              <w:rPr>
                <w:rFonts w:ascii="Arial Narrow" w:hAnsi="Arial Narrow"/>
                <w:sz w:val="18"/>
              </w:rPr>
            </w:pPr>
            <w:r>
              <w:rPr>
                <w:rFonts w:ascii="Arial Narrow" w:hAnsi="Arial Narrow"/>
                <w:sz w:val="18"/>
              </w:rPr>
              <w:t>Relación</w:t>
            </w:r>
            <w:r w:rsidR="008B3266" w:rsidRPr="00A239FC">
              <w:rPr>
                <w:rFonts w:ascii="Arial Narrow" w:hAnsi="Arial Narrow"/>
                <w:sz w:val="18"/>
              </w:rPr>
              <w:t xml:space="preserve"> de justif</w:t>
            </w:r>
            <w:r w:rsidR="00CB4DA7">
              <w:rPr>
                <w:rFonts w:ascii="Arial Narrow" w:hAnsi="Arial Narrow"/>
                <w:sz w:val="18"/>
              </w:rPr>
              <w:t>icantes de gastos e ingresos</w:t>
            </w:r>
            <w:r w:rsidR="00A239FC" w:rsidRPr="00A239FC">
              <w:rPr>
                <w:rFonts w:ascii="Arial Narrow" w:hAnsi="Arial Narrow"/>
                <w:sz w:val="18"/>
              </w:rPr>
              <w:t xml:space="preserve">, </w:t>
            </w:r>
            <w:r w:rsidR="006158BA" w:rsidRPr="00A239FC">
              <w:rPr>
                <w:rFonts w:ascii="Arial Narrow" w:hAnsi="Arial Narrow"/>
                <w:sz w:val="18"/>
              </w:rPr>
              <w:t>conforme a los modelos</w:t>
            </w:r>
            <w:r w:rsidR="00A239FC" w:rsidRPr="00A239FC">
              <w:rPr>
                <w:rFonts w:ascii="Arial Narrow" w:hAnsi="Arial Narrow"/>
                <w:sz w:val="18"/>
              </w:rPr>
              <w:t xml:space="preserve"> S-</w:t>
            </w:r>
            <w:r w:rsidR="00EE63B3">
              <w:rPr>
                <w:rFonts w:ascii="Arial Narrow" w:hAnsi="Arial Narrow"/>
                <w:sz w:val="18"/>
              </w:rPr>
              <w:t>0</w:t>
            </w:r>
            <w:r w:rsidR="00B7199D">
              <w:rPr>
                <w:rFonts w:ascii="Arial Narrow" w:hAnsi="Arial Narrow"/>
                <w:sz w:val="18"/>
              </w:rPr>
              <w:t>7</w:t>
            </w:r>
            <w:r w:rsidR="008B3266" w:rsidRPr="00A239FC">
              <w:rPr>
                <w:rFonts w:ascii="Arial Narrow" w:hAnsi="Arial Narrow"/>
                <w:sz w:val="18"/>
              </w:rPr>
              <w:t xml:space="preserve"> y</w:t>
            </w:r>
            <w:r w:rsidR="00137807">
              <w:rPr>
                <w:rFonts w:ascii="Arial Narrow" w:hAnsi="Arial Narrow"/>
                <w:sz w:val="18"/>
              </w:rPr>
              <w:t xml:space="preserve"> S-0</w:t>
            </w:r>
            <w:r w:rsidR="00B7199D">
              <w:rPr>
                <w:rFonts w:ascii="Arial Narrow" w:hAnsi="Arial Narrow"/>
                <w:sz w:val="18"/>
              </w:rPr>
              <w:t>8</w:t>
            </w:r>
          </w:p>
        </w:tc>
      </w:tr>
      <w:tr w:rsidR="008B3266" w:rsidRPr="008B3266" w:rsidTr="00530E3F">
        <w:tc>
          <w:tcPr>
            <w:tcW w:w="436" w:type="dxa"/>
          </w:tcPr>
          <w:p w:rsidR="008B3266" w:rsidRPr="008B3266" w:rsidRDefault="008B3266" w:rsidP="00055665">
            <w:pPr>
              <w:jc w:val="center"/>
              <w:rPr>
                <w:rFonts w:ascii="Arial Narrow" w:hAnsi="Arial Narrow"/>
                <w:sz w:val="18"/>
              </w:rPr>
            </w:pPr>
            <w:r w:rsidRPr="008B3266">
              <w:rPr>
                <w:rFonts w:ascii="Arial Narrow" w:eastAsia="Arial Unicode MS" w:hAnsi="Arial Unicode MS" w:cs="Arial Unicode MS"/>
                <w:sz w:val="18"/>
              </w:rPr>
              <w:t>☐</w:t>
            </w:r>
          </w:p>
        </w:tc>
        <w:tc>
          <w:tcPr>
            <w:tcW w:w="8290" w:type="dxa"/>
          </w:tcPr>
          <w:p w:rsidR="008B3266" w:rsidRPr="00A239FC" w:rsidRDefault="00530E3F" w:rsidP="00DA232E">
            <w:pPr>
              <w:jc w:val="both"/>
              <w:rPr>
                <w:rFonts w:ascii="Arial Narrow" w:hAnsi="Arial Narrow"/>
                <w:sz w:val="18"/>
              </w:rPr>
            </w:pPr>
            <w:r>
              <w:rPr>
                <w:rFonts w:ascii="Arial Narrow" w:hAnsi="Arial Narrow"/>
                <w:sz w:val="18"/>
              </w:rPr>
              <w:t>Balance económico de actuación j</w:t>
            </w:r>
            <w:r w:rsidR="008B3266" w:rsidRPr="00A239FC">
              <w:rPr>
                <w:rFonts w:ascii="Arial Narrow" w:hAnsi="Arial Narrow"/>
                <w:sz w:val="18"/>
              </w:rPr>
              <w:t>ustificativa de la subvención</w:t>
            </w:r>
            <w:r w:rsidR="00702339">
              <w:rPr>
                <w:rFonts w:ascii="Arial Narrow" w:hAnsi="Arial Narrow"/>
                <w:sz w:val="18"/>
              </w:rPr>
              <w:t xml:space="preserve"> conforme a modelo S-</w:t>
            </w:r>
            <w:r w:rsidR="00B7199D">
              <w:rPr>
                <w:rFonts w:ascii="Arial Narrow" w:hAnsi="Arial Narrow"/>
                <w:sz w:val="18"/>
              </w:rPr>
              <w:t>09</w:t>
            </w:r>
          </w:p>
        </w:tc>
      </w:tr>
      <w:tr w:rsidR="00530E3F" w:rsidRPr="008B3266" w:rsidTr="00530E3F">
        <w:tc>
          <w:tcPr>
            <w:tcW w:w="436" w:type="dxa"/>
          </w:tcPr>
          <w:p w:rsidR="00530E3F" w:rsidRPr="008B3266" w:rsidRDefault="00530E3F" w:rsidP="00530E3F">
            <w:pPr>
              <w:jc w:val="center"/>
              <w:rPr>
                <w:rFonts w:ascii="Arial Narrow" w:hAnsi="Arial Narrow"/>
                <w:sz w:val="18"/>
              </w:rPr>
            </w:pPr>
            <w:r w:rsidRPr="008B3266">
              <w:rPr>
                <w:rFonts w:ascii="Arial Narrow" w:eastAsia="Arial Unicode MS" w:hAnsi="Arial Unicode MS" w:cs="Arial Unicode MS"/>
                <w:sz w:val="18"/>
              </w:rPr>
              <w:t>☐</w:t>
            </w:r>
          </w:p>
        </w:tc>
        <w:tc>
          <w:tcPr>
            <w:tcW w:w="8290" w:type="dxa"/>
          </w:tcPr>
          <w:p w:rsidR="00530E3F" w:rsidRPr="00A239FC" w:rsidRDefault="00530E3F" w:rsidP="00530E3F">
            <w:pPr>
              <w:jc w:val="both"/>
              <w:rPr>
                <w:rFonts w:ascii="Arial Narrow" w:hAnsi="Arial Narrow"/>
                <w:sz w:val="18"/>
              </w:rPr>
            </w:pPr>
            <w:r>
              <w:rPr>
                <w:rFonts w:ascii="Arial Narrow" w:hAnsi="Arial Narrow"/>
                <w:sz w:val="18"/>
              </w:rPr>
              <w:t>Memoria justificativa actividad subvencionada conforme a modelo S-10</w:t>
            </w:r>
          </w:p>
        </w:tc>
      </w:tr>
      <w:tr w:rsidR="00530E3F" w:rsidRPr="008C3EEE" w:rsidTr="00530E3F">
        <w:tc>
          <w:tcPr>
            <w:tcW w:w="436" w:type="dxa"/>
          </w:tcPr>
          <w:p w:rsidR="00530E3F" w:rsidRPr="00AB18EF" w:rsidRDefault="00530E3F" w:rsidP="00530E3F">
            <w:pPr>
              <w:jc w:val="center"/>
              <w:rPr>
                <w:rFonts w:ascii="Arial Narrow" w:hAnsi="Arial Narrow"/>
                <w:sz w:val="18"/>
              </w:rPr>
            </w:pPr>
            <w:r w:rsidRPr="00AB18EF">
              <w:rPr>
                <w:rFonts w:ascii="Arial Narrow" w:eastAsia="Arial Unicode MS" w:hAnsi="Arial Unicode MS" w:cs="Arial Unicode MS"/>
                <w:sz w:val="18"/>
              </w:rPr>
              <w:t>☐</w:t>
            </w:r>
          </w:p>
        </w:tc>
        <w:tc>
          <w:tcPr>
            <w:tcW w:w="8290" w:type="dxa"/>
          </w:tcPr>
          <w:p w:rsidR="00530E3F" w:rsidRPr="008C3EEE" w:rsidRDefault="00530E3F" w:rsidP="00530E3F">
            <w:pPr>
              <w:jc w:val="both"/>
              <w:rPr>
                <w:rFonts w:ascii="Arial Narrow" w:hAnsi="Arial Narrow"/>
                <w:sz w:val="18"/>
              </w:rPr>
            </w:pPr>
            <w:r>
              <w:rPr>
                <w:rFonts w:ascii="Arial Narrow" w:hAnsi="Arial Narrow"/>
                <w:sz w:val="18"/>
              </w:rPr>
              <w:t>Muestras de f</w:t>
            </w:r>
            <w:r w:rsidRPr="008C3EEE">
              <w:rPr>
                <w:rFonts w:ascii="Arial Narrow" w:hAnsi="Arial Narrow"/>
                <w:sz w:val="18"/>
              </w:rPr>
              <w:t xml:space="preserve">otografías acreditativas </w:t>
            </w:r>
            <w:r>
              <w:rPr>
                <w:rFonts w:ascii="Arial Narrow" w:hAnsi="Arial Narrow"/>
                <w:sz w:val="18"/>
              </w:rPr>
              <w:t xml:space="preserve">de la imagen corporativa en los equipajes de juego o en su caso en la  ropa deportiva </w:t>
            </w:r>
            <w:r w:rsidRPr="008C3EEE">
              <w:rPr>
                <w:rFonts w:ascii="Arial Narrow" w:hAnsi="Arial Narrow"/>
                <w:sz w:val="18"/>
              </w:rPr>
              <w:t xml:space="preserve"> </w:t>
            </w:r>
            <w:r>
              <w:rPr>
                <w:rFonts w:ascii="Arial Narrow" w:hAnsi="Arial Narrow"/>
                <w:sz w:val="18"/>
              </w:rPr>
              <w:t>dando así debido cumplimiento</w:t>
            </w:r>
            <w:r w:rsidRPr="008C3EEE">
              <w:rPr>
                <w:rFonts w:ascii="Arial Narrow" w:hAnsi="Arial Narrow"/>
                <w:sz w:val="18"/>
              </w:rPr>
              <w:t xml:space="preserve"> con las medidas de difusión de los fon</w:t>
            </w:r>
            <w:r>
              <w:rPr>
                <w:rFonts w:ascii="Arial Narrow" w:hAnsi="Arial Narrow"/>
                <w:sz w:val="18"/>
              </w:rPr>
              <w:t>dos públicos de la financiación−Base Decimoséptima</w:t>
            </w:r>
          </w:p>
        </w:tc>
      </w:tr>
    </w:tbl>
    <w:p w:rsidR="008B3266" w:rsidRDefault="008B3266" w:rsidP="008B3266">
      <w:pPr>
        <w:rPr>
          <w:rFonts w:ascii="Arial Narrow" w:hAnsi="Arial Narrow"/>
        </w:rPr>
      </w:pPr>
    </w:p>
    <w:p w:rsidR="008C3EEE" w:rsidRPr="008B3266" w:rsidRDefault="008C3EEE" w:rsidP="008B3266">
      <w:pPr>
        <w:rPr>
          <w:rFonts w:ascii="Arial Narrow" w:hAnsi="Arial Narrow"/>
        </w:rPr>
      </w:pPr>
    </w:p>
    <w:p w:rsidR="008B3266" w:rsidRPr="008B3266" w:rsidRDefault="008B3266" w:rsidP="008B3266">
      <w:pPr>
        <w:jc w:val="center"/>
        <w:rPr>
          <w:rFonts w:ascii="Arial Narrow" w:hAnsi="Arial Narrow"/>
          <w:sz w:val="18"/>
        </w:rPr>
      </w:pPr>
      <w:r w:rsidRPr="008B3266">
        <w:rPr>
          <w:rFonts w:ascii="Arial Narrow" w:hAnsi="Arial Narrow"/>
          <w:sz w:val="18"/>
        </w:rPr>
        <w:t xml:space="preserve">En </w:t>
      </w:r>
      <w:smartTag w:uri="urn:schemas-microsoft-com:office:smarttags" w:element="PersonName">
        <w:smartTagPr>
          <w:attr w:name="ProductID" w:val="la Villa"/>
        </w:smartTagPr>
        <w:r w:rsidRPr="008B3266">
          <w:rPr>
            <w:rFonts w:ascii="Arial Narrow" w:hAnsi="Arial Narrow"/>
            <w:sz w:val="18"/>
          </w:rPr>
          <w:t>la Villa</w:t>
        </w:r>
      </w:smartTag>
      <w:r w:rsidRPr="008B3266">
        <w:rPr>
          <w:rFonts w:ascii="Arial Narrow" w:hAnsi="Arial Narrow"/>
          <w:sz w:val="18"/>
        </w:rPr>
        <w:t xml:space="preserve"> de Ingenio, a </w:t>
      </w:r>
      <w:r w:rsidRPr="008B3266">
        <w:rPr>
          <w:rStyle w:val="Textodelmarcadordeposicin"/>
          <w:rFonts w:ascii="Arial Narrow" w:hAnsi="Arial Narrow"/>
          <w:color w:val="auto"/>
          <w:sz w:val="18"/>
        </w:rPr>
        <w:t>____ de ____________________ de_______</w:t>
      </w:r>
    </w:p>
    <w:p w:rsidR="008B3266" w:rsidRPr="008B3266" w:rsidRDefault="008B3266" w:rsidP="008B3266">
      <w:pPr>
        <w:jc w:val="both"/>
        <w:rPr>
          <w:rFonts w:ascii="Arial Narrow" w:hAnsi="Arial Narrow"/>
          <w:sz w:val="18"/>
        </w:rPr>
      </w:pPr>
    </w:p>
    <w:p w:rsidR="008B3266" w:rsidRPr="008B3266" w:rsidRDefault="008B3266" w:rsidP="008B3266">
      <w:pPr>
        <w:jc w:val="center"/>
        <w:rPr>
          <w:rStyle w:val="Textodelmarcadordeposicin"/>
          <w:rFonts w:ascii="Arial Narrow" w:hAnsi="Arial Narrow"/>
          <w:color w:val="auto"/>
          <w:sz w:val="18"/>
        </w:rPr>
      </w:pPr>
      <w:r w:rsidRPr="008B3266">
        <w:rPr>
          <w:rStyle w:val="Textodelmarcadordeposicin"/>
          <w:rFonts w:ascii="Arial Narrow" w:hAnsi="Arial Narrow"/>
          <w:color w:val="auto"/>
          <w:sz w:val="18"/>
        </w:rPr>
        <w:t>Firma y sello</w:t>
      </w:r>
    </w:p>
    <w:p w:rsidR="008B3266" w:rsidRPr="008B3266" w:rsidRDefault="008B3266" w:rsidP="00FA74A5">
      <w:pPr>
        <w:rPr>
          <w:rFonts w:ascii="Arial Narrow" w:hAnsi="Arial Narrow"/>
          <w:sz w:val="22"/>
        </w:rPr>
      </w:pPr>
    </w:p>
    <w:p w:rsidR="008B3266" w:rsidRPr="008B3266" w:rsidRDefault="008B3266" w:rsidP="008B3266">
      <w:pPr>
        <w:ind w:left="708" w:hanging="708"/>
        <w:jc w:val="center"/>
        <w:rPr>
          <w:rFonts w:ascii="Arial Narrow" w:hAnsi="Arial Narrow"/>
          <w:sz w:val="22"/>
        </w:rPr>
      </w:pPr>
    </w:p>
    <w:p w:rsidR="008B3266" w:rsidRPr="008B3266" w:rsidRDefault="008B3266" w:rsidP="008B3266">
      <w:pPr>
        <w:ind w:left="708" w:hanging="708"/>
        <w:jc w:val="center"/>
        <w:rPr>
          <w:rFonts w:ascii="Arial Narrow" w:hAnsi="Arial Narrow" w:cs="Calibri"/>
          <w:sz w:val="18"/>
        </w:rPr>
      </w:pPr>
      <w:r w:rsidRPr="008B3266">
        <w:rPr>
          <w:rFonts w:ascii="Arial Narrow" w:hAnsi="Arial Narrow" w:cs="Calibri"/>
          <w:sz w:val="18"/>
        </w:rPr>
        <w:t>Nombre y apellidos: _________________________________________</w:t>
      </w:r>
    </w:p>
    <w:p w:rsidR="008B3266" w:rsidRPr="008B3266" w:rsidRDefault="008B3266" w:rsidP="008B3266">
      <w:pPr>
        <w:jc w:val="center"/>
        <w:rPr>
          <w:rStyle w:val="Textodelmarcadordeposicin"/>
          <w:rFonts w:ascii="Arial Narrow" w:hAnsi="Arial Narrow"/>
          <w:color w:val="auto"/>
        </w:rPr>
      </w:pPr>
    </w:p>
    <w:p w:rsidR="008B3266" w:rsidRPr="008B3266" w:rsidRDefault="008B3266" w:rsidP="008B3266">
      <w:pPr>
        <w:rPr>
          <w:rFonts w:ascii="Arial Narrow" w:hAnsi="Arial Narrow"/>
        </w:rPr>
      </w:pPr>
    </w:p>
    <w:p w:rsidR="008B3266" w:rsidRPr="008B3266" w:rsidRDefault="008B3266" w:rsidP="008B3266">
      <w:pPr>
        <w:rPr>
          <w:rFonts w:ascii="Arial Narrow" w:hAnsi="Arial Narrow"/>
        </w:rPr>
      </w:pPr>
    </w:p>
    <w:p w:rsidR="008B3266" w:rsidRPr="008B3266" w:rsidRDefault="008B3266" w:rsidP="008B3266">
      <w:pPr>
        <w:rPr>
          <w:rFonts w:ascii="Arial Narrow" w:hAnsi="Arial Narrow"/>
        </w:rPr>
      </w:pPr>
    </w:p>
    <w:p w:rsidR="008B3266" w:rsidRPr="008B3266" w:rsidRDefault="008B3266" w:rsidP="008B3266">
      <w:pPr>
        <w:rPr>
          <w:rFonts w:ascii="Arial Narrow" w:hAnsi="Arial Narrow"/>
        </w:rPr>
      </w:pPr>
    </w:p>
    <w:p w:rsidR="008B3266" w:rsidRPr="008B3266" w:rsidRDefault="008B3266" w:rsidP="008B3266">
      <w:pPr>
        <w:rPr>
          <w:rFonts w:ascii="Arial Narrow" w:hAnsi="Arial Narrow"/>
        </w:rPr>
      </w:pPr>
    </w:p>
    <w:p w:rsidR="008B3266" w:rsidRPr="008B3266" w:rsidRDefault="008B3266" w:rsidP="008B3266">
      <w:pPr>
        <w:rPr>
          <w:rFonts w:ascii="Arial Narrow" w:hAnsi="Arial Narrow"/>
        </w:rPr>
      </w:pPr>
    </w:p>
    <w:p w:rsidR="008B3266" w:rsidRPr="008B3266" w:rsidRDefault="008B3266" w:rsidP="008B3266">
      <w:pPr>
        <w:rPr>
          <w:rFonts w:ascii="Arial Narrow" w:hAnsi="Arial Narrow"/>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Default="008B3266" w:rsidP="008B3266">
      <w:pPr>
        <w:jc w:val="both"/>
        <w:rPr>
          <w:rFonts w:ascii="Arial Narrow" w:hAnsi="Arial Narrow"/>
          <w:b/>
          <w:sz w:val="18"/>
        </w:rPr>
      </w:pPr>
    </w:p>
    <w:p w:rsidR="00CB1CDA" w:rsidRDefault="00CB1CDA" w:rsidP="008B3266">
      <w:pPr>
        <w:jc w:val="both"/>
        <w:rPr>
          <w:rFonts w:ascii="Arial Narrow" w:hAnsi="Arial Narrow"/>
          <w:b/>
          <w:sz w:val="18"/>
        </w:rPr>
      </w:pPr>
    </w:p>
    <w:p w:rsidR="00C44DCE" w:rsidRDefault="00C44DCE" w:rsidP="008B3266">
      <w:pPr>
        <w:jc w:val="both"/>
        <w:rPr>
          <w:rFonts w:ascii="Arial Narrow" w:hAnsi="Arial Narrow"/>
          <w:b/>
          <w:sz w:val="18"/>
        </w:rPr>
      </w:pPr>
    </w:p>
    <w:p w:rsidR="00806334" w:rsidRPr="008B3266" w:rsidRDefault="00806334" w:rsidP="008B3266">
      <w:pPr>
        <w:jc w:val="both"/>
        <w:rPr>
          <w:rFonts w:ascii="Arial Narrow" w:hAnsi="Arial Narrow"/>
          <w:b/>
          <w:sz w:val="18"/>
        </w:rPr>
      </w:pPr>
    </w:p>
    <w:p w:rsidR="00D34C4E" w:rsidRDefault="00D34C4E" w:rsidP="008B3266">
      <w:pPr>
        <w:jc w:val="both"/>
        <w:rPr>
          <w:rFonts w:ascii="Arial Narrow" w:hAnsi="Arial Narrow"/>
          <w:b/>
          <w:sz w:val="18"/>
        </w:rPr>
      </w:pPr>
    </w:p>
    <w:p w:rsidR="00FA74A5" w:rsidRDefault="00FA74A5" w:rsidP="008B3266">
      <w:pPr>
        <w:jc w:val="both"/>
        <w:rPr>
          <w:rFonts w:ascii="Arial Narrow" w:hAnsi="Arial Narrow"/>
          <w:b/>
          <w:sz w:val="18"/>
        </w:rPr>
      </w:pPr>
    </w:p>
    <w:p w:rsidR="00D34C4E" w:rsidRPr="008B3266" w:rsidRDefault="00D34C4E" w:rsidP="008B3266">
      <w:pPr>
        <w:jc w:val="both"/>
        <w:rPr>
          <w:rFonts w:ascii="Arial Narrow" w:hAnsi="Arial Narrow"/>
          <w:b/>
          <w:sz w:val="18"/>
        </w:rPr>
      </w:pPr>
    </w:p>
    <w:p w:rsidR="008B3266" w:rsidRDefault="008B3266" w:rsidP="008B3266">
      <w:pPr>
        <w:jc w:val="both"/>
        <w:rPr>
          <w:rFonts w:ascii="Arial Narrow" w:hAnsi="Arial Narrow"/>
          <w:b/>
          <w:sz w:val="18"/>
        </w:rPr>
      </w:pPr>
    </w:p>
    <w:p w:rsidR="00702339" w:rsidRDefault="00702339" w:rsidP="005F6032">
      <w:pPr>
        <w:pStyle w:val="Sinespaciado"/>
        <w:jc w:val="right"/>
        <w:rPr>
          <w:rFonts w:ascii="Arial Narrow" w:hAnsi="Arial Narrow"/>
          <w:b/>
          <w:sz w:val="18"/>
          <w:szCs w:val="20"/>
          <w:lang w:val="es-ES"/>
        </w:rPr>
      </w:pPr>
    </w:p>
    <w:p w:rsidR="00B60E11" w:rsidRDefault="00B60E11" w:rsidP="005F6032">
      <w:pPr>
        <w:pStyle w:val="Sinespaciado"/>
        <w:jc w:val="right"/>
        <w:rPr>
          <w:rFonts w:ascii="Arial Narrow" w:hAnsi="Arial Narrow"/>
          <w:b/>
          <w:sz w:val="18"/>
          <w:szCs w:val="20"/>
          <w:lang w:val="es-ES"/>
        </w:rPr>
      </w:pPr>
    </w:p>
    <w:p w:rsidR="008B3266" w:rsidRPr="000C56F6" w:rsidRDefault="008B3266" w:rsidP="005F6032">
      <w:pPr>
        <w:pStyle w:val="Sinespaciado"/>
        <w:jc w:val="right"/>
        <w:rPr>
          <w:rFonts w:ascii="Arial Narrow" w:hAnsi="Arial Narrow"/>
          <w:b/>
          <w:sz w:val="18"/>
          <w:szCs w:val="20"/>
          <w:lang w:val="es-ES"/>
        </w:rPr>
      </w:pPr>
      <w:r w:rsidRPr="000C56F6">
        <w:rPr>
          <w:rFonts w:ascii="Arial Narrow" w:hAnsi="Arial Narrow"/>
          <w:b/>
          <w:sz w:val="18"/>
          <w:szCs w:val="20"/>
          <w:lang w:val="es-ES"/>
        </w:rPr>
        <w:t>MODELO S-</w:t>
      </w:r>
      <w:r w:rsidR="000C56F6" w:rsidRPr="000C56F6">
        <w:rPr>
          <w:rFonts w:ascii="Arial Narrow" w:hAnsi="Arial Narrow"/>
          <w:b/>
          <w:sz w:val="18"/>
          <w:szCs w:val="20"/>
          <w:lang w:val="es-ES"/>
        </w:rPr>
        <w:t>0</w:t>
      </w:r>
      <w:r w:rsidR="00DA232E">
        <w:rPr>
          <w:rFonts w:ascii="Arial Narrow" w:hAnsi="Arial Narrow"/>
          <w:b/>
          <w:sz w:val="18"/>
          <w:szCs w:val="20"/>
          <w:lang w:val="es-ES"/>
        </w:rPr>
        <w:t>6</w:t>
      </w:r>
    </w:p>
    <w:p w:rsidR="008B3266" w:rsidRPr="008B3266" w:rsidRDefault="008B3266" w:rsidP="008B3266">
      <w:pPr>
        <w:ind w:left="708" w:hanging="708"/>
        <w:jc w:val="center"/>
        <w:rPr>
          <w:rFonts w:ascii="Arial Narrow" w:hAnsi="Arial Narrow"/>
          <w:sz w:val="18"/>
          <w:szCs w:val="18"/>
        </w:rPr>
      </w:pPr>
    </w:p>
    <w:p w:rsidR="008B3266" w:rsidRPr="008B3266" w:rsidRDefault="008B3266" w:rsidP="008B3266">
      <w:pPr>
        <w:jc w:val="center"/>
        <w:rPr>
          <w:rFonts w:ascii="Arial Narrow" w:hAnsi="Arial Narrow"/>
          <w:sz w:val="18"/>
          <w:szCs w:val="18"/>
        </w:rPr>
      </w:pPr>
      <w:r w:rsidRPr="008B3266">
        <w:rPr>
          <w:rFonts w:ascii="Arial Narrow" w:hAnsi="Arial Narrow"/>
          <w:sz w:val="18"/>
          <w:szCs w:val="18"/>
        </w:rPr>
        <w:t>DECLARACIÓN RESPONSABLE DEL CUMPLIMIENTO DE OBLIGACIONES DEL BENEFICIARIO</w:t>
      </w:r>
      <w:r w:rsidR="000307E5">
        <w:rPr>
          <w:rFonts w:ascii="Arial Narrow" w:hAnsi="Arial Narrow"/>
          <w:sz w:val="18"/>
          <w:szCs w:val="18"/>
        </w:rPr>
        <w:t>/A</w:t>
      </w:r>
      <w:r w:rsidRPr="008B3266">
        <w:rPr>
          <w:rFonts w:ascii="Arial Narrow" w:hAnsi="Arial Narrow"/>
          <w:sz w:val="18"/>
          <w:szCs w:val="18"/>
        </w:rPr>
        <w:t xml:space="preserve"> DE LA SUBVENCIÓN</w:t>
      </w:r>
    </w:p>
    <w:p w:rsidR="008B3266" w:rsidRPr="008B3266" w:rsidRDefault="008B3266" w:rsidP="008B3266">
      <w:pPr>
        <w:jc w:val="center"/>
        <w:rPr>
          <w:rFonts w:ascii="Arial Narrow" w:hAnsi="Arial Narrow"/>
          <w:sz w:val="18"/>
          <w:szCs w:val="18"/>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268"/>
        <w:gridCol w:w="3544"/>
        <w:gridCol w:w="564"/>
        <w:gridCol w:w="1279"/>
      </w:tblGrid>
      <w:tr w:rsidR="00704BB6" w:rsidRPr="008B3266" w:rsidTr="004E54C7">
        <w:tc>
          <w:tcPr>
            <w:tcW w:w="1242" w:type="dxa"/>
            <w:tcBorders>
              <w:top w:val="single" w:sz="4" w:space="0" w:color="auto"/>
              <w:left w:val="single" w:sz="4" w:space="0" w:color="auto"/>
              <w:bottom w:val="single" w:sz="4" w:space="0" w:color="auto"/>
              <w:right w:val="single" w:sz="4" w:space="0" w:color="auto"/>
            </w:tcBorders>
            <w:vAlign w:val="center"/>
          </w:tcPr>
          <w:p w:rsidR="00704BB6" w:rsidRPr="008B3266" w:rsidRDefault="00704BB6" w:rsidP="004E54C7">
            <w:pPr>
              <w:jc w:val="center"/>
              <w:rPr>
                <w:rFonts w:ascii="Arial Narrow" w:hAnsi="Arial Narrow"/>
                <w:sz w:val="16"/>
              </w:rPr>
            </w:pPr>
            <w:r w:rsidRPr="008B3266">
              <w:rPr>
                <w:rFonts w:ascii="Arial Narrow" w:hAnsi="Arial Narrow"/>
                <w:sz w:val="16"/>
              </w:rPr>
              <w:t xml:space="preserve">Denominación </w:t>
            </w:r>
          </w:p>
        </w:tc>
        <w:tc>
          <w:tcPr>
            <w:tcW w:w="7655" w:type="dxa"/>
            <w:gridSpan w:val="4"/>
            <w:tcBorders>
              <w:top w:val="single" w:sz="4" w:space="0" w:color="auto"/>
              <w:left w:val="single" w:sz="4" w:space="0" w:color="auto"/>
              <w:bottom w:val="single" w:sz="4" w:space="0" w:color="auto"/>
              <w:right w:val="single" w:sz="4" w:space="0" w:color="auto"/>
            </w:tcBorders>
            <w:vAlign w:val="center"/>
          </w:tcPr>
          <w:p w:rsidR="00704BB6" w:rsidRPr="007C558C" w:rsidRDefault="00704BB6" w:rsidP="00DA232E">
            <w:pPr>
              <w:jc w:val="both"/>
              <w:rPr>
                <w:rFonts w:ascii="Arial Narrow" w:hAnsi="Arial Narrow" w:cstheme="minorHAnsi"/>
                <w:color w:val="FF0000"/>
                <w:sz w:val="16"/>
                <w:szCs w:val="16"/>
              </w:rPr>
            </w:pPr>
            <w:r w:rsidRPr="007C558C">
              <w:rPr>
                <w:rFonts w:ascii="Arial Narrow" w:hAnsi="Arial Narrow" w:cstheme="minorHAnsi"/>
                <w:sz w:val="16"/>
                <w:szCs w:val="16"/>
              </w:rPr>
              <w:t>BASES REGULADORAS DE LA CONCESIÓN DE SUBVENCIONES DESTINADAS A SUFRAGAR GASTOS SOPORTADOS POR DEPORTISTAS DEL MUNICIPIO DE INGENIO POR SU PARTICIPACIÓN CON RESULTADOS DESTACADOS EN COMPETICIONES DE ALTO NIVEL.</w:t>
            </w:r>
          </w:p>
        </w:tc>
      </w:tr>
      <w:tr w:rsidR="008B3266" w:rsidRPr="008B3266" w:rsidTr="00677251">
        <w:tc>
          <w:tcPr>
            <w:tcW w:w="1242" w:type="dxa"/>
            <w:vMerge w:val="restart"/>
            <w:tcBorders>
              <w:top w:val="single" w:sz="4" w:space="0" w:color="auto"/>
              <w:left w:val="single" w:sz="4" w:space="0" w:color="auto"/>
              <w:right w:val="single" w:sz="4" w:space="0" w:color="auto"/>
            </w:tcBorders>
            <w:vAlign w:val="center"/>
          </w:tcPr>
          <w:p w:rsidR="008B3266" w:rsidRPr="008B3266" w:rsidRDefault="008B3266" w:rsidP="00783C76">
            <w:pPr>
              <w:jc w:val="center"/>
              <w:rPr>
                <w:rFonts w:ascii="Arial Narrow" w:hAnsi="Arial Narrow"/>
                <w:sz w:val="16"/>
              </w:rPr>
            </w:pPr>
            <w:r w:rsidRPr="008B3266">
              <w:rPr>
                <w:rFonts w:ascii="Arial Narrow" w:hAnsi="Arial Narrow"/>
                <w:sz w:val="16"/>
              </w:rPr>
              <w:t>SOLICITANTE</w:t>
            </w:r>
          </w:p>
        </w:tc>
        <w:tc>
          <w:tcPr>
            <w:tcW w:w="2268" w:type="dxa"/>
            <w:tcBorders>
              <w:top w:val="single" w:sz="4" w:space="0" w:color="auto"/>
              <w:left w:val="single" w:sz="4" w:space="0" w:color="auto"/>
              <w:bottom w:val="single" w:sz="4" w:space="0" w:color="auto"/>
              <w:right w:val="single" w:sz="4" w:space="0" w:color="auto"/>
            </w:tcBorders>
          </w:tcPr>
          <w:p w:rsidR="008B3266" w:rsidRPr="008B3266" w:rsidRDefault="00792FF8" w:rsidP="00704BB6">
            <w:pPr>
              <w:rPr>
                <w:rFonts w:ascii="Arial Narrow" w:hAnsi="Arial Narrow"/>
                <w:sz w:val="16"/>
              </w:rPr>
            </w:pPr>
            <w:r>
              <w:rPr>
                <w:rFonts w:ascii="Arial Narrow" w:hAnsi="Arial Narrow"/>
                <w:sz w:val="16"/>
              </w:rPr>
              <w:t xml:space="preserve">Nombre del </w:t>
            </w:r>
            <w:r w:rsidR="00704BB6">
              <w:rPr>
                <w:rFonts w:ascii="Arial Narrow" w:hAnsi="Arial Narrow"/>
                <w:sz w:val="16"/>
              </w:rPr>
              <w:t>deportista</w:t>
            </w:r>
          </w:p>
        </w:tc>
        <w:tc>
          <w:tcPr>
            <w:tcW w:w="3544"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c>
          <w:tcPr>
            <w:tcW w:w="564" w:type="dxa"/>
            <w:tcBorders>
              <w:top w:val="single" w:sz="4" w:space="0" w:color="auto"/>
              <w:left w:val="single" w:sz="4" w:space="0" w:color="auto"/>
              <w:bottom w:val="single" w:sz="4" w:space="0" w:color="auto"/>
              <w:right w:val="single" w:sz="4" w:space="0" w:color="auto"/>
            </w:tcBorders>
          </w:tcPr>
          <w:p w:rsidR="008B3266" w:rsidRPr="008B3266" w:rsidRDefault="00704BB6" w:rsidP="00783C76">
            <w:pPr>
              <w:rPr>
                <w:rFonts w:ascii="Arial Narrow" w:hAnsi="Arial Narrow"/>
                <w:sz w:val="16"/>
              </w:rPr>
            </w:pPr>
            <w:r>
              <w:rPr>
                <w:rFonts w:ascii="Arial Narrow" w:hAnsi="Arial Narrow"/>
                <w:sz w:val="16"/>
              </w:rPr>
              <w:t>N</w:t>
            </w:r>
            <w:r w:rsidR="008B3266" w:rsidRPr="008B3266">
              <w:rPr>
                <w:rFonts w:ascii="Arial Narrow" w:hAnsi="Arial Narrow"/>
                <w:sz w:val="16"/>
              </w:rPr>
              <w:t>.I.F.</w:t>
            </w:r>
          </w:p>
        </w:tc>
        <w:tc>
          <w:tcPr>
            <w:tcW w:w="1279"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r>
      <w:tr w:rsidR="008B3266" w:rsidRPr="008B3266" w:rsidTr="00677251">
        <w:tc>
          <w:tcPr>
            <w:tcW w:w="1242" w:type="dxa"/>
            <w:vMerge/>
            <w:tcBorders>
              <w:left w:val="single" w:sz="4" w:space="0" w:color="auto"/>
              <w:bottom w:val="single" w:sz="4" w:space="0" w:color="auto"/>
              <w:right w:val="single" w:sz="4" w:space="0" w:color="auto"/>
            </w:tcBorders>
          </w:tcPr>
          <w:p w:rsidR="008B3266" w:rsidRPr="008B3266" w:rsidRDefault="008B3266" w:rsidP="00783C76">
            <w:pPr>
              <w:jc w:val="center"/>
              <w:rPr>
                <w:rFonts w:ascii="Arial Narrow" w:hAnsi="Arial Narrow"/>
                <w:sz w:val="16"/>
              </w:rPr>
            </w:pPr>
          </w:p>
        </w:tc>
        <w:tc>
          <w:tcPr>
            <w:tcW w:w="2268" w:type="dxa"/>
            <w:tcBorders>
              <w:top w:val="single" w:sz="4" w:space="0" w:color="auto"/>
              <w:left w:val="single" w:sz="4" w:space="0" w:color="auto"/>
              <w:bottom w:val="single" w:sz="4" w:space="0" w:color="auto"/>
              <w:right w:val="single" w:sz="4" w:space="0" w:color="auto"/>
            </w:tcBorders>
          </w:tcPr>
          <w:p w:rsidR="008B3266" w:rsidRPr="008B3266" w:rsidRDefault="00792FF8" w:rsidP="00783C76">
            <w:pPr>
              <w:rPr>
                <w:rFonts w:ascii="Arial Narrow" w:hAnsi="Arial Narrow"/>
                <w:sz w:val="16"/>
              </w:rPr>
            </w:pPr>
            <w:r>
              <w:rPr>
                <w:rFonts w:ascii="Arial Narrow" w:hAnsi="Arial Narrow"/>
                <w:sz w:val="16"/>
              </w:rPr>
              <w:t>Representante</w:t>
            </w:r>
          </w:p>
        </w:tc>
        <w:tc>
          <w:tcPr>
            <w:tcW w:w="3544"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c>
          <w:tcPr>
            <w:tcW w:w="564"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r w:rsidRPr="008B3266">
              <w:rPr>
                <w:rFonts w:ascii="Arial Narrow" w:hAnsi="Arial Narrow"/>
                <w:sz w:val="16"/>
              </w:rPr>
              <w:t>N.I.F.</w:t>
            </w:r>
          </w:p>
        </w:tc>
        <w:tc>
          <w:tcPr>
            <w:tcW w:w="1279"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r>
    </w:tbl>
    <w:p w:rsidR="008B3266" w:rsidRPr="008B3266" w:rsidRDefault="008B3266" w:rsidP="008B3266">
      <w:pPr>
        <w:jc w:val="center"/>
        <w:rPr>
          <w:rFonts w:ascii="Arial Narrow" w:hAnsi="Arial Narrow"/>
          <w:sz w:val="18"/>
          <w:szCs w:val="18"/>
        </w:rPr>
      </w:pPr>
    </w:p>
    <w:p w:rsidR="008B3266" w:rsidRPr="008B3266" w:rsidRDefault="008B3266" w:rsidP="008B3266">
      <w:pPr>
        <w:jc w:val="both"/>
        <w:rPr>
          <w:rFonts w:ascii="Arial Narrow" w:hAnsi="Arial Narrow"/>
          <w:sz w:val="18"/>
          <w:szCs w:val="18"/>
        </w:rPr>
      </w:pPr>
      <w:r w:rsidRPr="008B3266">
        <w:rPr>
          <w:rFonts w:ascii="Arial Narrow" w:hAnsi="Arial Narrow"/>
          <w:sz w:val="18"/>
          <w:szCs w:val="18"/>
        </w:rPr>
        <w:t>Mediante la presente, manifiesto que el beneficiario</w:t>
      </w:r>
      <w:r w:rsidR="000307E5">
        <w:rPr>
          <w:rFonts w:ascii="Arial Narrow" w:hAnsi="Arial Narrow"/>
          <w:sz w:val="18"/>
          <w:szCs w:val="18"/>
        </w:rPr>
        <w:t>/a</w:t>
      </w:r>
      <w:r w:rsidRPr="008B3266">
        <w:rPr>
          <w:rFonts w:ascii="Arial Narrow" w:hAnsi="Arial Narrow"/>
          <w:sz w:val="18"/>
          <w:szCs w:val="18"/>
        </w:rPr>
        <w:t xml:space="preserve"> de la subvención arriba indicado cumple todas y cada una de las obligaciones a las que se comprometió mediante la presentación de la solicitud de subvención, dispongo de la documentación que así lo acredita y me comprometo a mantener su cumplimiento durante el periodo de tiempo inherente a la subvención, incluidos el ejercicio de la comprobación de las justificaciones y el control financiero que pudieran llevar a efectos los órganos de control interno y externo.</w:t>
      </w:r>
    </w:p>
    <w:p w:rsidR="008B3266" w:rsidRPr="008B3266" w:rsidRDefault="008B3266" w:rsidP="008B3266">
      <w:pPr>
        <w:rPr>
          <w:rFonts w:ascii="Arial Narrow" w:hAnsi="Arial Narrow"/>
          <w:sz w:val="18"/>
          <w:szCs w:val="18"/>
        </w:rPr>
      </w:pPr>
    </w:p>
    <w:p w:rsidR="008B3266" w:rsidRPr="008B3266" w:rsidRDefault="008B3266" w:rsidP="008B3266">
      <w:pPr>
        <w:rPr>
          <w:rFonts w:ascii="Arial Narrow" w:hAnsi="Arial Narrow"/>
          <w:sz w:val="18"/>
          <w:szCs w:val="18"/>
        </w:rPr>
      </w:pPr>
      <w:r w:rsidRPr="008B3266">
        <w:rPr>
          <w:rFonts w:ascii="Arial Narrow" w:hAnsi="Arial Narrow"/>
          <w:sz w:val="18"/>
          <w:szCs w:val="18"/>
        </w:rPr>
        <w:t>En particular manifiesto que el beneficiario</w:t>
      </w:r>
      <w:r w:rsidR="000307E5">
        <w:rPr>
          <w:rFonts w:ascii="Arial Narrow" w:hAnsi="Arial Narrow"/>
          <w:sz w:val="18"/>
          <w:szCs w:val="18"/>
        </w:rPr>
        <w:t>/a</w:t>
      </w:r>
      <w:r w:rsidRPr="008B3266">
        <w:rPr>
          <w:rFonts w:ascii="Arial Narrow" w:hAnsi="Arial Narrow"/>
          <w:sz w:val="18"/>
          <w:szCs w:val="18"/>
        </w:rPr>
        <w:t xml:space="preserve"> cumple las obligaciones que se marcan a continuación:</w:t>
      </w:r>
    </w:p>
    <w:p w:rsidR="008B3266" w:rsidRPr="008B3266" w:rsidRDefault="008B3266" w:rsidP="008B3266">
      <w:pPr>
        <w:rPr>
          <w:rFonts w:ascii="Arial Narrow" w:hAnsi="Arial Narrow"/>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2"/>
        <w:gridCol w:w="8246"/>
      </w:tblGrid>
      <w:tr w:rsidR="008B3266" w:rsidRPr="008B3266" w:rsidTr="000E6977">
        <w:tc>
          <w:tcPr>
            <w:tcW w:w="372" w:type="dxa"/>
          </w:tcPr>
          <w:p w:rsidR="008B3266" w:rsidRPr="008B3266" w:rsidRDefault="008B3266" w:rsidP="00783C76">
            <w:pPr>
              <w:jc w:val="center"/>
              <w:rPr>
                <w:rFonts w:ascii="Arial Narrow" w:hAnsi="Arial Narrow"/>
                <w:sz w:val="18"/>
                <w:szCs w:val="18"/>
              </w:rPr>
            </w:pPr>
            <w:r w:rsidRPr="008B3266">
              <w:rPr>
                <w:rFonts w:ascii="Arial Narrow" w:eastAsia="Arial Unicode MS" w:hAnsi="Arial Unicode MS" w:cs="Arial Unicode MS"/>
                <w:sz w:val="18"/>
                <w:szCs w:val="18"/>
              </w:rPr>
              <w:t>☐</w:t>
            </w:r>
          </w:p>
        </w:tc>
        <w:tc>
          <w:tcPr>
            <w:tcW w:w="8246" w:type="dxa"/>
          </w:tcPr>
          <w:p w:rsidR="008B3266" w:rsidRPr="008B3266" w:rsidRDefault="008B3266" w:rsidP="00FD1C4F">
            <w:pPr>
              <w:jc w:val="both"/>
              <w:rPr>
                <w:rFonts w:ascii="Arial Narrow" w:hAnsi="Arial Narrow"/>
                <w:sz w:val="18"/>
                <w:szCs w:val="18"/>
              </w:rPr>
            </w:pPr>
            <w:r w:rsidRPr="008B3266">
              <w:rPr>
                <w:rFonts w:ascii="Arial Narrow" w:hAnsi="Arial Narrow"/>
                <w:sz w:val="18"/>
                <w:szCs w:val="18"/>
              </w:rPr>
              <w:t>Cumplir el objetivo, ejecutar el proyecto, realizar la actividad o adoptar el comportamiento que fundamenta la concesión de las subvenciones</w:t>
            </w:r>
          </w:p>
        </w:tc>
      </w:tr>
      <w:tr w:rsidR="008B3266" w:rsidRPr="008B3266" w:rsidTr="000E6977">
        <w:tc>
          <w:tcPr>
            <w:tcW w:w="372" w:type="dxa"/>
          </w:tcPr>
          <w:p w:rsidR="008B3266" w:rsidRPr="008B3266" w:rsidRDefault="008B3266" w:rsidP="00783C76">
            <w:pPr>
              <w:jc w:val="center"/>
              <w:rPr>
                <w:rFonts w:ascii="Arial Narrow" w:hAnsi="Arial Narrow"/>
                <w:sz w:val="18"/>
                <w:szCs w:val="18"/>
              </w:rPr>
            </w:pPr>
            <w:r w:rsidRPr="008B3266">
              <w:rPr>
                <w:rFonts w:ascii="Arial Narrow" w:eastAsia="Arial Unicode MS" w:hAnsi="Arial Unicode MS" w:cs="Arial Unicode MS"/>
                <w:sz w:val="18"/>
                <w:szCs w:val="18"/>
              </w:rPr>
              <w:t>☐</w:t>
            </w:r>
          </w:p>
        </w:tc>
        <w:tc>
          <w:tcPr>
            <w:tcW w:w="8246" w:type="dxa"/>
          </w:tcPr>
          <w:p w:rsidR="008B3266" w:rsidRPr="008B3266" w:rsidRDefault="008B3266" w:rsidP="00FD1C4F">
            <w:pPr>
              <w:jc w:val="both"/>
              <w:rPr>
                <w:rFonts w:ascii="Arial Narrow" w:hAnsi="Arial Narrow"/>
                <w:sz w:val="18"/>
                <w:szCs w:val="18"/>
              </w:rPr>
            </w:pPr>
            <w:r w:rsidRPr="008B3266">
              <w:rPr>
                <w:rFonts w:ascii="Arial Narrow" w:hAnsi="Arial Narrow"/>
                <w:sz w:val="18"/>
                <w:szCs w:val="18"/>
              </w:rPr>
              <w:t>Mediante la presente cuenta justificativa, justificar ante el órgano concedente el cumplimiento de los requisitos y condiciones, así como la realización de la actividad y el cumplimiento de la finalidad que determinen la concesión o disfrute de la subvención.</w:t>
            </w:r>
          </w:p>
        </w:tc>
      </w:tr>
      <w:tr w:rsidR="008B3266" w:rsidRPr="008B3266" w:rsidTr="000E6977">
        <w:tc>
          <w:tcPr>
            <w:tcW w:w="372" w:type="dxa"/>
          </w:tcPr>
          <w:p w:rsidR="008B3266" w:rsidRPr="008B3266" w:rsidRDefault="008B3266" w:rsidP="00783C76">
            <w:pPr>
              <w:jc w:val="center"/>
              <w:rPr>
                <w:rFonts w:ascii="Arial Narrow" w:hAnsi="Arial Narrow"/>
                <w:sz w:val="18"/>
                <w:szCs w:val="18"/>
              </w:rPr>
            </w:pPr>
            <w:r w:rsidRPr="008B3266">
              <w:rPr>
                <w:rFonts w:ascii="Arial Narrow" w:eastAsia="Arial Unicode MS" w:hAnsi="Arial Unicode MS" w:cs="Arial Unicode MS"/>
                <w:sz w:val="18"/>
                <w:szCs w:val="18"/>
              </w:rPr>
              <w:t>☐</w:t>
            </w:r>
          </w:p>
        </w:tc>
        <w:tc>
          <w:tcPr>
            <w:tcW w:w="8246" w:type="dxa"/>
          </w:tcPr>
          <w:p w:rsidR="008B3266" w:rsidRPr="008B3266" w:rsidRDefault="008B3266" w:rsidP="00FD1C4F">
            <w:pPr>
              <w:jc w:val="both"/>
              <w:rPr>
                <w:rFonts w:ascii="Arial Narrow" w:hAnsi="Arial Narrow"/>
                <w:sz w:val="18"/>
                <w:szCs w:val="18"/>
              </w:rPr>
            </w:pPr>
            <w:r w:rsidRPr="008B3266">
              <w:rPr>
                <w:rFonts w:ascii="Arial Narrow" w:hAnsi="Arial Narrow"/>
                <w:sz w:val="18"/>
                <w:szCs w:val="18"/>
              </w:rPr>
              <w:t>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tc>
      </w:tr>
      <w:tr w:rsidR="008B3266" w:rsidRPr="008B3266" w:rsidTr="000E6977">
        <w:tc>
          <w:tcPr>
            <w:tcW w:w="372" w:type="dxa"/>
          </w:tcPr>
          <w:p w:rsidR="008B3266" w:rsidRPr="008B3266" w:rsidRDefault="008B3266" w:rsidP="00783C76">
            <w:pPr>
              <w:jc w:val="center"/>
              <w:rPr>
                <w:rFonts w:ascii="Arial Narrow" w:hAnsi="Arial Narrow"/>
                <w:sz w:val="18"/>
                <w:szCs w:val="18"/>
              </w:rPr>
            </w:pPr>
            <w:r w:rsidRPr="008B3266">
              <w:rPr>
                <w:rFonts w:ascii="Arial Narrow" w:eastAsia="Arial Unicode MS" w:hAnsi="Arial Unicode MS" w:cs="Arial Unicode MS"/>
                <w:sz w:val="18"/>
                <w:szCs w:val="18"/>
              </w:rPr>
              <w:t>☐</w:t>
            </w:r>
          </w:p>
        </w:tc>
        <w:tc>
          <w:tcPr>
            <w:tcW w:w="8246" w:type="dxa"/>
          </w:tcPr>
          <w:p w:rsidR="008B3266" w:rsidRPr="008B3266" w:rsidRDefault="008B3266" w:rsidP="00FD1C4F">
            <w:pPr>
              <w:jc w:val="both"/>
              <w:rPr>
                <w:rFonts w:ascii="Arial Narrow" w:hAnsi="Arial Narrow"/>
                <w:sz w:val="18"/>
                <w:szCs w:val="18"/>
              </w:rPr>
            </w:pPr>
            <w:r w:rsidRPr="008B3266">
              <w:rPr>
                <w:rFonts w:ascii="Arial Narrow" w:hAnsi="Arial Narrow"/>
                <w:sz w:val="18"/>
                <w:szCs w:val="18"/>
              </w:rPr>
              <w:t>Comunicar al órgano concedente la obtención de otras subvenciones, ayudas, ingresos o recursos que financien las actividades subvencionadas.</w:t>
            </w:r>
          </w:p>
        </w:tc>
      </w:tr>
      <w:tr w:rsidR="008B3266" w:rsidRPr="008B3266" w:rsidTr="000E6977">
        <w:tc>
          <w:tcPr>
            <w:tcW w:w="372" w:type="dxa"/>
          </w:tcPr>
          <w:p w:rsidR="008B3266" w:rsidRPr="008B3266" w:rsidRDefault="008B3266" w:rsidP="00783C76">
            <w:pPr>
              <w:jc w:val="center"/>
              <w:rPr>
                <w:rFonts w:ascii="Arial Narrow" w:hAnsi="Arial Narrow"/>
                <w:sz w:val="18"/>
                <w:szCs w:val="18"/>
              </w:rPr>
            </w:pPr>
            <w:r w:rsidRPr="008B3266">
              <w:rPr>
                <w:rFonts w:ascii="Arial Narrow" w:eastAsia="Arial Unicode MS" w:hAnsi="Arial Unicode MS" w:cs="Arial Unicode MS"/>
                <w:sz w:val="18"/>
                <w:szCs w:val="18"/>
              </w:rPr>
              <w:t>☐</w:t>
            </w:r>
          </w:p>
        </w:tc>
        <w:tc>
          <w:tcPr>
            <w:tcW w:w="8246" w:type="dxa"/>
          </w:tcPr>
          <w:p w:rsidR="008B3266" w:rsidRPr="008B3266" w:rsidRDefault="008B3266" w:rsidP="00FD1C4F">
            <w:pPr>
              <w:jc w:val="both"/>
              <w:rPr>
                <w:rFonts w:ascii="Arial Narrow" w:hAnsi="Arial Narrow"/>
                <w:sz w:val="18"/>
                <w:szCs w:val="18"/>
              </w:rPr>
            </w:pPr>
            <w:r w:rsidRPr="008B3266">
              <w:rPr>
                <w:rFonts w:ascii="Arial Narrow" w:hAnsi="Arial Narrow"/>
                <w:sz w:val="18"/>
                <w:szCs w:val="18"/>
              </w:rPr>
              <w:t>Conservar los documentos justificativos de la aplicación de los fondos recibidos, incluidos los documentos electrónicos, en tanto puedan ser objeto de las actuaciones de comprobación y control.</w:t>
            </w:r>
          </w:p>
        </w:tc>
      </w:tr>
      <w:tr w:rsidR="008B3266" w:rsidRPr="008B3266" w:rsidTr="000E6977">
        <w:tc>
          <w:tcPr>
            <w:tcW w:w="372" w:type="dxa"/>
          </w:tcPr>
          <w:p w:rsidR="008B3266" w:rsidRPr="008B3266" w:rsidRDefault="008B3266" w:rsidP="00783C76">
            <w:pPr>
              <w:jc w:val="center"/>
              <w:rPr>
                <w:rFonts w:ascii="Arial Narrow" w:hAnsi="Arial Narrow"/>
                <w:sz w:val="18"/>
                <w:szCs w:val="18"/>
              </w:rPr>
            </w:pPr>
            <w:r w:rsidRPr="008B3266">
              <w:rPr>
                <w:rFonts w:ascii="Arial Narrow" w:eastAsia="Arial Unicode MS" w:hAnsi="Arial Unicode MS" w:cs="Arial Unicode MS"/>
                <w:sz w:val="18"/>
                <w:szCs w:val="18"/>
              </w:rPr>
              <w:t>☐</w:t>
            </w:r>
          </w:p>
        </w:tc>
        <w:tc>
          <w:tcPr>
            <w:tcW w:w="8246" w:type="dxa"/>
          </w:tcPr>
          <w:p w:rsidR="008B3266" w:rsidRPr="008B3266" w:rsidRDefault="008B3266" w:rsidP="00FD1C4F">
            <w:pPr>
              <w:jc w:val="both"/>
              <w:rPr>
                <w:rFonts w:ascii="Arial Narrow" w:hAnsi="Arial Narrow"/>
                <w:sz w:val="18"/>
                <w:szCs w:val="18"/>
              </w:rPr>
            </w:pPr>
            <w:r w:rsidRPr="008B3266">
              <w:rPr>
                <w:rFonts w:ascii="Arial Narrow" w:hAnsi="Arial Narrow"/>
                <w:sz w:val="18"/>
                <w:szCs w:val="18"/>
              </w:rPr>
              <w:t>Adoptar las medidas de difusión contenidas en el apartado 4 del artículo 18 de la ley general de subvenciones, salvo que conforme a las bases estuviera exento de esta obligación.</w:t>
            </w:r>
          </w:p>
        </w:tc>
      </w:tr>
      <w:tr w:rsidR="008B3266" w:rsidRPr="008B3266" w:rsidTr="000E6977">
        <w:tc>
          <w:tcPr>
            <w:tcW w:w="372" w:type="dxa"/>
          </w:tcPr>
          <w:p w:rsidR="008B3266" w:rsidRPr="008B3266" w:rsidRDefault="008B3266" w:rsidP="00783C76">
            <w:pPr>
              <w:jc w:val="center"/>
              <w:rPr>
                <w:rFonts w:ascii="Arial Narrow" w:hAnsi="Arial Narrow"/>
                <w:sz w:val="18"/>
                <w:szCs w:val="18"/>
              </w:rPr>
            </w:pPr>
            <w:r w:rsidRPr="008B3266">
              <w:rPr>
                <w:rFonts w:ascii="Arial Narrow" w:eastAsia="Arial Unicode MS" w:hAnsi="Arial Unicode MS" w:cs="Arial Unicode MS"/>
                <w:sz w:val="18"/>
                <w:szCs w:val="18"/>
              </w:rPr>
              <w:t>☐</w:t>
            </w:r>
          </w:p>
        </w:tc>
        <w:tc>
          <w:tcPr>
            <w:tcW w:w="8246" w:type="dxa"/>
          </w:tcPr>
          <w:p w:rsidR="008B3266" w:rsidRPr="008B3266" w:rsidRDefault="008B3266" w:rsidP="00FD1C4F">
            <w:pPr>
              <w:jc w:val="both"/>
              <w:rPr>
                <w:rFonts w:ascii="Arial Narrow" w:hAnsi="Arial Narrow"/>
                <w:sz w:val="18"/>
                <w:szCs w:val="18"/>
              </w:rPr>
            </w:pPr>
            <w:r w:rsidRPr="008B3266">
              <w:rPr>
                <w:rFonts w:ascii="Arial Narrow" w:hAnsi="Arial Narrow"/>
                <w:sz w:val="18"/>
                <w:szCs w:val="18"/>
              </w:rPr>
              <w:t>Proceder al reintegro de los fondos percibidos en los supuestos contemplados en el artículo 37 de la ley general de subvenciones.</w:t>
            </w:r>
          </w:p>
        </w:tc>
      </w:tr>
      <w:tr w:rsidR="008B3266" w:rsidRPr="008B3266" w:rsidTr="000E6977">
        <w:tc>
          <w:tcPr>
            <w:tcW w:w="372" w:type="dxa"/>
          </w:tcPr>
          <w:p w:rsidR="008B3266" w:rsidRPr="008B3266" w:rsidRDefault="008B3266" w:rsidP="00783C76">
            <w:pPr>
              <w:jc w:val="center"/>
              <w:rPr>
                <w:rFonts w:ascii="Arial Narrow" w:hAnsi="Arial Narrow"/>
                <w:sz w:val="18"/>
                <w:szCs w:val="18"/>
              </w:rPr>
            </w:pPr>
            <w:r w:rsidRPr="008B3266">
              <w:rPr>
                <w:rFonts w:ascii="Arial Narrow" w:eastAsia="Arial Unicode MS" w:hAnsi="Arial Unicode MS" w:cs="Arial Unicode MS"/>
                <w:sz w:val="18"/>
                <w:szCs w:val="18"/>
              </w:rPr>
              <w:t>☐</w:t>
            </w:r>
          </w:p>
        </w:tc>
        <w:tc>
          <w:tcPr>
            <w:tcW w:w="8246" w:type="dxa"/>
          </w:tcPr>
          <w:p w:rsidR="008B3266" w:rsidRPr="008B3266" w:rsidRDefault="008B3266" w:rsidP="00FD1C4F">
            <w:pPr>
              <w:jc w:val="both"/>
              <w:rPr>
                <w:rFonts w:ascii="Arial Narrow" w:hAnsi="Arial Narrow"/>
                <w:sz w:val="18"/>
                <w:szCs w:val="18"/>
              </w:rPr>
            </w:pPr>
            <w:r w:rsidRPr="008B3266">
              <w:rPr>
                <w:rFonts w:ascii="Arial Narrow" w:hAnsi="Arial Narrow"/>
                <w:sz w:val="18"/>
                <w:szCs w:val="18"/>
              </w:rPr>
              <w:t>Obtener cuantas autorizaciones sean precisas para la realización de la actividad subvencionada y cumplir sus determinaciones.</w:t>
            </w:r>
          </w:p>
        </w:tc>
      </w:tr>
      <w:tr w:rsidR="008B3266" w:rsidRPr="008B3266" w:rsidTr="000E6977">
        <w:tc>
          <w:tcPr>
            <w:tcW w:w="372" w:type="dxa"/>
          </w:tcPr>
          <w:p w:rsidR="008B3266" w:rsidRPr="008B3266" w:rsidRDefault="008B3266" w:rsidP="00783C76">
            <w:pPr>
              <w:jc w:val="center"/>
              <w:rPr>
                <w:rFonts w:ascii="Arial Narrow" w:hAnsi="Arial Narrow"/>
                <w:sz w:val="18"/>
                <w:szCs w:val="18"/>
              </w:rPr>
            </w:pPr>
            <w:r w:rsidRPr="008B3266">
              <w:rPr>
                <w:rFonts w:ascii="Arial Narrow" w:eastAsia="Arial Unicode MS" w:hAnsi="Arial Unicode MS" w:cs="Arial Unicode MS"/>
                <w:sz w:val="18"/>
                <w:szCs w:val="18"/>
              </w:rPr>
              <w:t>☐</w:t>
            </w:r>
          </w:p>
        </w:tc>
        <w:tc>
          <w:tcPr>
            <w:tcW w:w="8246" w:type="dxa"/>
          </w:tcPr>
          <w:p w:rsidR="008B3266" w:rsidRPr="008B3266" w:rsidRDefault="008B3266" w:rsidP="00FD1C4F">
            <w:pPr>
              <w:jc w:val="both"/>
              <w:rPr>
                <w:rFonts w:ascii="Arial Narrow" w:hAnsi="Arial Narrow"/>
                <w:sz w:val="18"/>
                <w:szCs w:val="18"/>
              </w:rPr>
            </w:pPr>
            <w:r w:rsidRPr="008B3266">
              <w:rPr>
                <w:rFonts w:ascii="Arial Narrow" w:hAnsi="Arial Narrow"/>
                <w:sz w:val="18"/>
                <w:szCs w:val="18"/>
              </w:rPr>
              <w:t>Comunicar a la entidad concedente la modificación de cualquier circunstancia tanto objetiva como subjetiva que hubiese sido tenida en cuenta para la concesión de la subvención.</w:t>
            </w:r>
          </w:p>
        </w:tc>
      </w:tr>
      <w:tr w:rsidR="008B3266" w:rsidRPr="008B3266" w:rsidTr="000E6977">
        <w:tc>
          <w:tcPr>
            <w:tcW w:w="372" w:type="dxa"/>
          </w:tcPr>
          <w:p w:rsidR="008B3266" w:rsidRPr="008B3266" w:rsidRDefault="008B3266" w:rsidP="00783C76">
            <w:pPr>
              <w:jc w:val="center"/>
              <w:rPr>
                <w:rFonts w:ascii="Arial Narrow" w:hAnsi="Arial Narrow"/>
                <w:sz w:val="18"/>
                <w:szCs w:val="18"/>
              </w:rPr>
            </w:pPr>
            <w:r w:rsidRPr="008B3266">
              <w:rPr>
                <w:rFonts w:ascii="Arial Narrow" w:eastAsia="Arial Unicode MS" w:hAnsi="Arial Unicode MS" w:cs="Arial Unicode MS"/>
                <w:sz w:val="18"/>
                <w:szCs w:val="18"/>
              </w:rPr>
              <w:t>☐</w:t>
            </w:r>
          </w:p>
        </w:tc>
        <w:tc>
          <w:tcPr>
            <w:tcW w:w="8246" w:type="dxa"/>
          </w:tcPr>
          <w:p w:rsidR="008B3266" w:rsidRPr="008B3266" w:rsidRDefault="00D34C4E" w:rsidP="00FD1C4F">
            <w:pPr>
              <w:jc w:val="both"/>
              <w:rPr>
                <w:rFonts w:ascii="Arial Narrow" w:hAnsi="Arial Narrow"/>
                <w:sz w:val="18"/>
                <w:szCs w:val="18"/>
              </w:rPr>
            </w:pPr>
            <w:r>
              <w:rPr>
                <w:rFonts w:ascii="Arial Narrow" w:hAnsi="Arial Narrow"/>
                <w:sz w:val="18"/>
                <w:szCs w:val="18"/>
              </w:rPr>
              <w:t xml:space="preserve">Haber recibido </w:t>
            </w:r>
            <w:r w:rsidR="008B3266" w:rsidRPr="008B3266">
              <w:rPr>
                <w:rFonts w:ascii="Arial Narrow" w:hAnsi="Arial Narrow"/>
                <w:sz w:val="18"/>
                <w:szCs w:val="18"/>
              </w:rPr>
              <w:t>autorización por el órgano concedente al beneficiario</w:t>
            </w:r>
            <w:r w:rsidR="000307E5">
              <w:rPr>
                <w:rFonts w:ascii="Arial Narrow" w:hAnsi="Arial Narrow"/>
                <w:sz w:val="18"/>
                <w:szCs w:val="18"/>
              </w:rPr>
              <w:t>/a</w:t>
            </w:r>
            <w:r w:rsidR="008B3266" w:rsidRPr="008B3266">
              <w:rPr>
                <w:rFonts w:ascii="Arial Narrow" w:hAnsi="Arial Narrow"/>
                <w:sz w:val="18"/>
                <w:szCs w:val="18"/>
              </w:rPr>
              <w:t xml:space="preserve"> para que éste contrate o concierte la ejecución total o parcial de las actividades subvencionadas con personas o entidades vinculadas con el beneficiario</w:t>
            </w:r>
            <w:r w:rsidR="000307E5">
              <w:rPr>
                <w:rFonts w:ascii="Arial Narrow" w:hAnsi="Arial Narrow"/>
                <w:sz w:val="18"/>
                <w:szCs w:val="18"/>
              </w:rPr>
              <w:t>/a</w:t>
            </w:r>
            <w:r w:rsidR="008B3266" w:rsidRPr="008B3266">
              <w:rPr>
                <w:rFonts w:ascii="Arial Narrow" w:hAnsi="Arial Narrow"/>
                <w:sz w:val="18"/>
                <w:szCs w:val="18"/>
              </w:rPr>
              <w:t>.</w:t>
            </w:r>
          </w:p>
        </w:tc>
      </w:tr>
      <w:tr w:rsidR="000E6977" w:rsidRPr="008B3266" w:rsidTr="000E6977">
        <w:tc>
          <w:tcPr>
            <w:tcW w:w="372" w:type="dxa"/>
          </w:tcPr>
          <w:p w:rsidR="000E6977" w:rsidRPr="008B3266" w:rsidRDefault="000E6977" w:rsidP="000E6977">
            <w:pPr>
              <w:jc w:val="center"/>
              <w:rPr>
                <w:rFonts w:ascii="Arial Narrow" w:eastAsia="Arial Unicode MS" w:hAnsi="Arial Unicode MS" w:cs="Arial Unicode MS"/>
                <w:sz w:val="18"/>
                <w:szCs w:val="18"/>
              </w:rPr>
            </w:pPr>
            <w:r w:rsidRPr="008B3266">
              <w:rPr>
                <w:rFonts w:ascii="Segoe UI Symbol" w:eastAsia="Arial Unicode MS" w:hAnsi="Segoe UI Symbol" w:cs="Segoe UI Symbol"/>
                <w:sz w:val="18"/>
                <w:szCs w:val="18"/>
              </w:rPr>
              <w:t>☐</w:t>
            </w:r>
          </w:p>
        </w:tc>
        <w:tc>
          <w:tcPr>
            <w:tcW w:w="8246" w:type="dxa"/>
            <w:vAlign w:val="center"/>
          </w:tcPr>
          <w:p w:rsidR="000E6977" w:rsidRPr="008B3266" w:rsidRDefault="000E6977" w:rsidP="00D34C4E">
            <w:pPr>
              <w:jc w:val="both"/>
              <w:rPr>
                <w:rFonts w:ascii="Arial Narrow" w:hAnsi="Arial Narrow"/>
                <w:sz w:val="18"/>
                <w:szCs w:val="18"/>
              </w:rPr>
            </w:pPr>
            <w:r w:rsidRPr="003D5B6E">
              <w:rPr>
                <w:rFonts w:ascii="Arial Narrow" w:hAnsi="Arial Narrow"/>
                <w:sz w:val="18"/>
                <w:szCs w:val="18"/>
              </w:rPr>
              <w:t xml:space="preserve">Que declara bajo </w:t>
            </w:r>
            <w:r w:rsidR="00D34C4E" w:rsidRPr="003D5B6E">
              <w:rPr>
                <w:rFonts w:ascii="Arial Narrow" w:hAnsi="Arial Narrow"/>
                <w:sz w:val="18"/>
                <w:szCs w:val="18"/>
              </w:rPr>
              <w:t>mi</w:t>
            </w:r>
            <w:r w:rsidRPr="003D5B6E">
              <w:rPr>
                <w:rFonts w:ascii="Arial Narrow" w:hAnsi="Arial Narrow"/>
                <w:sz w:val="18"/>
                <w:szCs w:val="18"/>
              </w:rPr>
              <w:t xml:space="preserve"> responsabilidad que toda la información y los documentos que se acompañan, son el reflejo veraz y exacto</w:t>
            </w:r>
            <w:r w:rsidR="00235CEB">
              <w:rPr>
                <w:rFonts w:ascii="Arial Narrow" w:hAnsi="Arial Narrow"/>
                <w:sz w:val="18"/>
                <w:szCs w:val="18"/>
              </w:rPr>
              <w:t xml:space="preserve"> de la realidad</w:t>
            </w:r>
            <w:r w:rsidRPr="003D5B6E">
              <w:rPr>
                <w:rFonts w:ascii="Arial Narrow" w:hAnsi="Arial Narrow"/>
                <w:sz w:val="18"/>
                <w:szCs w:val="18"/>
              </w:rPr>
              <w:t xml:space="preserve">. </w:t>
            </w:r>
          </w:p>
        </w:tc>
      </w:tr>
    </w:tbl>
    <w:p w:rsidR="008B3266" w:rsidRPr="008B3266" w:rsidRDefault="008B3266" w:rsidP="008B3266">
      <w:pPr>
        <w:jc w:val="center"/>
        <w:rPr>
          <w:rFonts w:ascii="Arial Narrow" w:hAnsi="Arial Narrow"/>
          <w:sz w:val="16"/>
        </w:rPr>
      </w:pPr>
    </w:p>
    <w:p w:rsidR="008B3266" w:rsidRPr="008B3266" w:rsidRDefault="008B3266" w:rsidP="008B3266">
      <w:pPr>
        <w:jc w:val="center"/>
        <w:rPr>
          <w:rFonts w:ascii="Arial Narrow" w:hAnsi="Arial Narrow"/>
          <w:sz w:val="18"/>
        </w:rPr>
      </w:pPr>
      <w:r w:rsidRPr="008B3266">
        <w:rPr>
          <w:rFonts w:ascii="Arial Narrow" w:hAnsi="Arial Narrow"/>
          <w:sz w:val="18"/>
        </w:rPr>
        <w:t xml:space="preserve">En </w:t>
      </w:r>
      <w:smartTag w:uri="urn:schemas-microsoft-com:office:smarttags" w:element="PersonName">
        <w:smartTagPr>
          <w:attr w:name="ProductID" w:val="la Villa"/>
        </w:smartTagPr>
        <w:r w:rsidRPr="008B3266">
          <w:rPr>
            <w:rFonts w:ascii="Arial Narrow" w:hAnsi="Arial Narrow"/>
            <w:sz w:val="18"/>
          </w:rPr>
          <w:t>la Villa</w:t>
        </w:r>
      </w:smartTag>
      <w:r w:rsidRPr="008B3266">
        <w:rPr>
          <w:rFonts w:ascii="Arial Narrow" w:hAnsi="Arial Narrow"/>
          <w:sz w:val="18"/>
        </w:rPr>
        <w:t xml:space="preserve"> de Ingenio, a </w:t>
      </w:r>
      <w:r w:rsidRPr="008B3266">
        <w:rPr>
          <w:rStyle w:val="Textodelmarcadordeposicin"/>
          <w:rFonts w:ascii="Arial Narrow" w:hAnsi="Arial Narrow"/>
          <w:color w:val="auto"/>
          <w:sz w:val="18"/>
        </w:rPr>
        <w:t>____ de ____________________ de_______</w:t>
      </w:r>
    </w:p>
    <w:p w:rsidR="008B3266" w:rsidRPr="008B3266" w:rsidRDefault="008B3266" w:rsidP="008B3266">
      <w:pPr>
        <w:jc w:val="both"/>
        <w:rPr>
          <w:rFonts w:ascii="Arial Narrow" w:hAnsi="Arial Narrow"/>
          <w:sz w:val="18"/>
        </w:rPr>
      </w:pPr>
    </w:p>
    <w:p w:rsidR="008B3266" w:rsidRPr="008B3266" w:rsidRDefault="008B3266" w:rsidP="008B3266">
      <w:pPr>
        <w:jc w:val="center"/>
        <w:rPr>
          <w:rStyle w:val="Textodelmarcadordeposicin"/>
          <w:rFonts w:ascii="Arial Narrow" w:hAnsi="Arial Narrow"/>
          <w:color w:val="auto"/>
          <w:sz w:val="18"/>
        </w:rPr>
      </w:pPr>
      <w:r w:rsidRPr="008B3266">
        <w:rPr>
          <w:rStyle w:val="Textodelmarcadordeposicin"/>
          <w:rFonts w:ascii="Arial Narrow" w:hAnsi="Arial Narrow"/>
          <w:color w:val="auto"/>
          <w:sz w:val="18"/>
        </w:rPr>
        <w:t>Firma y sello</w:t>
      </w:r>
    </w:p>
    <w:p w:rsidR="008B3266" w:rsidRPr="008B3266" w:rsidRDefault="008B3266" w:rsidP="008B3266">
      <w:pPr>
        <w:jc w:val="center"/>
        <w:rPr>
          <w:rStyle w:val="Textodelmarcadordeposicin"/>
          <w:rFonts w:ascii="Arial Narrow" w:hAnsi="Arial Narrow"/>
          <w:color w:val="auto"/>
        </w:rPr>
      </w:pPr>
    </w:p>
    <w:p w:rsidR="008B3266" w:rsidRPr="008B3266" w:rsidRDefault="008B3266" w:rsidP="008B3266">
      <w:pPr>
        <w:ind w:left="708" w:hanging="708"/>
        <w:jc w:val="center"/>
        <w:rPr>
          <w:rFonts w:ascii="Arial Narrow" w:hAnsi="Arial Narrow"/>
          <w:sz w:val="22"/>
        </w:rPr>
      </w:pPr>
    </w:p>
    <w:p w:rsidR="008B3266" w:rsidRPr="008B3266" w:rsidRDefault="008B3266" w:rsidP="008B3266">
      <w:pPr>
        <w:ind w:left="708" w:hanging="708"/>
        <w:jc w:val="center"/>
        <w:rPr>
          <w:rFonts w:ascii="Arial Narrow" w:hAnsi="Arial Narrow"/>
          <w:sz w:val="22"/>
        </w:rPr>
      </w:pPr>
    </w:p>
    <w:p w:rsidR="008B3266" w:rsidRPr="008B3266" w:rsidRDefault="008B3266" w:rsidP="008B3266">
      <w:pPr>
        <w:ind w:left="708" w:hanging="708"/>
        <w:jc w:val="center"/>
        <w:rPr>
          <w:rFonts w:ascii="Arial Narrow" w:hAnsi="Arial Narrow" w:cs="Calibri"/>
          <w:sz w:val="18"/>
        </w:rPr>
      </w:pPr>
      <w:r w:rsidRPr="008B3266">
        <w:rPr>
          <w:rFonts w:ascii="Arial Narrow" w:hAnsi="Arial Narrow" w:cs="Calibri"/>
          <w:sz w:val="18"/>
        </w:rPr>
        <w:t>Nombre y apellidos: _________________________________________</w:t>
      </w:r>
    </w:p>
    <w:p w:rsidR="008B3266" w:rsidRPr="008B3266" w:rsidRDefault="008B3266" w:rsidP="008B3266">
      <w:pPr>
        <w:jc w:val="center"/>
        <w:rPr>
          <w:rStyle w:val="Textodelmarcadordeposicin"/>
          <w:rFonts w:ascii="Arial Narrow" w:hAnsi="Arial Narrow"/>
          <w:color w:val="auto"/>
          <w:sz w:val="18"/>
        </w:rPr>
      </w:pPr>
    </w:p>
    <w:p w:rsidR="008B3266" w:rsidRPr="008B3266" w:rsidRDefault="008B3266" w:rsidP="008B3266">
      <w:pPr>
        <w:jc w:val="both"/>
        <w:rPr>
          <w:rFonts w:ascii="Arial Narrow" w:hAnsi="Arial Narrow"/>
          <w:sz w:val="18"/>
        </w:rPr>
      </w:pPr>
    </w:p>
    <w:p w:rsidR="007538DA" w:rsidRDefault="007538DA" w:rsidP="008B3266">
      <w:pPr>
        <w:jc w:val="both"/>
        <w:rPr>
          <w:rFonts w:ascii="Arial Narrow" w:hAnsi="Arial Narrow"/>
          <w:b/>
          <w:sz w:val="18"/>
        </w:rPr>
        <w:sectPr w:rsidR="007538DA" w:rsidSect="00CC072B">
          <w:headerReference w:type="default" r:id="rId8"/>
          <w:footerReference w:type="even" r:id="rId9"/>
          <w:footerReference w:type="default" r:id="rId10"/>
          <w:pgSz w:w="11906" w:h="16838"/>
          <w:pgMar w:top="1560" w:right="1469" w:bottom="709" w:left="1701" w:header="284" w:footer="477" w:gutter="0"/>
          <w:cols w:space="708"/>
          <w:docGrid w:linePitch="360"/>
        </w:sectPr>
      </w:pPr>
    </w:p>
    <w:p w:rsidR="008B3266" w:rsidRPr="000C56F6" w:rsidRDefault="00A239FC" w:rsidP="005F6032">
      <w:pPr>
        <w:pStyle w:val="Sinespaciado"/>
        <w:jc w:val="right"/>
        <w:rPr>
          <w:rFonts w:ascii="Arial Narrow" w:hAnsi="Arial Narrow"/>
          <w:b/>
          <w:sz w:val="18"/>
          <w:szCs w:val="18"/>
          <w:lang w:val="es-ES"/>
        </w:rPr>
      </w:pPr>
      <w:r w:rsidRPr="000C56F6">
        <w:rPr>
          <w:rFonts w:ascii="Arial Narrow" w:hAnsi="Arial Narrow"/>
          <w:b/>
          <w:sz w:val="18"/>
          <w:szCs w:val="18"/>
          <w:lang w:val="es-ES"/>
        </w:rPr>
        <w:lastRenderedPageBreak/>
        <w:t>M</w:t>
      </w:r>
      <w:r w:rsidR="008B3266" w:rsidRPr="000C56F6">
        <w:rPr>
          <w:rFonts w:ascii="Arial Narrow" w:hAnsi="Arial Narrow"/>
          <w:b/>
          <w:sz w:val="18"/>
          <w:szCs w:val="18"/>
          <w:lang w:val="es-ES"/>
        </w:rPr>
        <w:t>ODELO S-</w:t>
      </w:r>
      <w:r w:rsidR="000C56F6" w:rsidRPr="000C56F6">
        <w:rPr>
          <w:rFonts w:ascii="Arial Narrow" w:hAnsi="Arial Narrow"/>
          <w:b/>
          <w:sz w:val="18"/>
          <w:szCs w:val="18"/>
          <w:lang w:val="es-ES"/>
        </w:rPr>
        <w:t>0</w:t>
      </w:r>
      <w:r w:rsidR="00DA232E">
        <w:rPr>
          <w:rFonts w:ascii="Arial Narrow" w:hAnsi="Arial Narrow"/>
          <w:b/>
          <w:sz w:val="18"/>
          <w:szCs w:val="18"/>
          <w:lang w:val="es-ES"/>
        </w:rPr>
        <w:t>7</w:t>
      </w:r>
    </w:p>
    <w:p w:rsidR="008B3266" w:rsidRPr="008B3266" w:rsidRDefault="008B3266" w:rsidP="00DB025E">
      <w:pPr>
        <w:pStyle w:val="Sinespaciado"/>
        <w:rPr>
          <w:rFonts w:ascii="Arial Narrow" w:hAnsi="Arial Narrow"/>
          <w:sz w:val="18"/>
          <w:szCs w:val="18"/>
          <w:lang w:val="es-ES"/>
        </w:rPr>
      </w:pPr>
    </w:p>
    <w:p w:rsidR="008B3266" w:rsidRPr="008B3266" w:rsidRDefault="008B3266" w:rsidP="008B3266">
      <w:pPr>
        <w:pStyle w:val="Sinespaciado"/>
        <w:jc w:val="center"/>
        <w:rPr>
          <w:rFonts w:ascii="Arial Narrow" w:hAnsi="Arial Narrow"/>
          <w:sz w:val="18"/>
          <w:szCs w:val="18"/>
        </w:rPr>
      </w:pPr>
      <w:r w:rsidRPr="008B3266">
        <w:rPr>
          <w:rFonts w:ascii="Arial Narrow" w:hAnsi="Arial Narrow"/>
          <w:sz w:val="18"/>
          <w:szCs w:val="18"/>
        </w:rPr>
        <w:t>CUENTA JUSTIFICATIVA DE GASTOS</w:t>
      </w:r>
    </w:p>
    <w:p w:rsidR="008B3266" w:rsidRPr="008B3266" w:rsidRDefault="008B3266" w:rsidP="008B3266">
      <w:pPr>
        <w:pStyle w:val="Sinespaciado"/>
        <w:jc w:val="center"/>
        <w:rPr>
          <w:rFonts w:ascii="Arial Narrow" w:hAnsi="Arial Narrow"/>
          <w:sz w:val="10"/>
          <w:szCs w:val="10"/>
        </w:rPr>
      </w:pPr>
    </w:p>
    <w:tbl>
      <w:tblPr>
        <w:tblW w:w="1318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275"/>
        <w:gridCol w:w="1411"/>
        <w:gridCol w:w="1806"/>
        <w:gridCol w:w="2570"/>
        <w:gridCol w:w="1159"/>
        <w:gridCol w:w="851"/>
        <w:gridCol w:w="2835"/>
      </w:tblGrid>
      <w:tr w:rsidR="008B3266" w:rsidRPr="008B3266" w:rsidTr="00C4348A">
        <w:tc>
          <w:tcPr>
            <w:tcW w:w="1276" w:type="dxa"/>
            <w:vAlign w:val="center"/>
          </w:tcPr>
          <w:p w:rsidR="008B3266" w:rsidRPr="008B3266" w:rsidRDefault="008B3266" w:rsidP="00783C76">
            <w:pPr>
              <w:jc w:val="center"/>
              <w:rPr>
                <w:rFonts w:ascii="Arial Narrow" w:hAnsi="Arial Narrow"/>
                <w:szCs w:val="16"/>
              </w:rPr>
            </w:pPr>
            <w:r w:rsidRPr="008B3266">
              <w:rPr>
                <w:rFonts w:ascii="Arial Narrow" w:hAnsi="Arial Narrow"/>
                <w:szCs w:val="16"/>
              </w:rPr>
              <w:t>Nº Orden</w:t>
            </w:r>
          </w:p>
        </w:tc>
        <w:tc>
          <w:tcPr>
            <w:tcW w:w="1275" w:type="dxa"/>
            <w:vAlign w:val="center"/>
          </w:tcPr>
          <w:p w:rsidR="008B3266" w:rsidRPr="008B3266" w:rsidRDefault="008B3266" w:rsidP="00783C76">
            <w:pPr>
              <w:jc w:val="center"/>
              <w:rPr>
                <w:rFonts w:ascii="Arial Narrow" w:hAnsi="Arial Narrow"/>
                <w:szCs w:val="16"/>
              </w:rPr>
            </w:pPr>
            <w:r w:rsidRPr="008B3266">
              <w:rPr>
                <w:rFonts w:ascii="Arial Narrow" w:hAnsi="Arial Narrow"/>
                <w:szCs w:val="16"/>
              </w:rPr>
              <w:t>Nº factura</w:t>
            </w:r>
          </w:p>
        </w:tc>
        <w:tc>
          <w:tcPr>
            <w:tcW w:w="1411" w:type="dxa"/>
            <w:vAlign w:val="center"/>
          </w:tcPr>
          <w:p w:rsidR="008B3266" w:rsidRPr="008B3266" w:rsidRDefault="008B3266" w:rsidP="00783C76">
            <w:pPr>
              <w:jc w:val="center"/>
              <w:rPr>
                <w:rFonts w:ascii="Arial Narrow" w:hAnsi="Arial Narrow"/>
                <w:szCs w:val="16"/>
              </w:rPr>
            </w:pPr>
            <w:r w:rsidRPr="008B3266">
              <w:rPr>
                <w:rFonts w:ascii="Arial Narrow" w:hAnsi="Arial Narrow"/>
                <w:szCs w:val="16"/>
              </w:rPr>
              <w:t>Fecha emisión</w:t>
            </w:r>
          </w:p>
        </w:tc>
        <w:tc>
          <w:tcPr>
            <w:tcW w:w="1806" w:type="dxa"/>
            <w:vAlign w:val="center"/>
          </w:tcPr>
          <w:p w:rsidR="008B3266" w:rsidRPr="008B3266" w:rsidRDefault="008B3266" w:rsidP="00783C76">
            <w:pPr>
              <w:jc w:val="center"/>
              <w:rPr>
                <w:rFonts w:ascii="Arial Narrow" w:hAnsi="Arial Narrow"/>
                <w:szCs w:val="16"/>
              </w:rPr>
            </w:pPr>
            <w:r w:rsidRPr="008B3266">
              <w:rPr>
                <w:rFonts w:ascii="Arial Narrow" w:hAnsi="Arial Narrow"/>
                <w:szCs w:val="16"/>
              </w:rPr>
              <w:t>Entidad</w:t>
            </w:r>
          </w:p>
        </w:tc>
        <w:tc>
          <w:tcPr>
            <w:tcW w:w="2570" w:type="dxa"/>
            <w:vAlign w:val="center"/>
          </w:tcPr>
          <w:p w:rsidR="008B3266" w:rsidRPr="008B3266" w:rsidRDefault="008B3266" w:rsidP="00783C76">
            <w:pPr>
              <w:jc w:val="center"/>
              <w:rPr>
                <w:rFonts w:ascii="Arial Narrow" w:hAnsi="Arial Narrow"/>
                <w:szCs w:val="16"/>
              </w:rPr>
            </w:pPr>
            <w:r w:rsidRPr="008B3266">
              <w:rPr>
                <w:rFonts w:ascii="Arial Narrow" w:hAnsi="Arial Narrow"/>
                <w:szCs w:val="16"/>
              </w:rPr>
              <w:t>Concepto</w:t>
            </w:r>
          </w:p>
        </w:tc>
        <w:tc>
          <w:tcPr>
            <w:tcW w:w="1159" w:type="dxa"/>
            <w:vAlign w:val="center"/>
          </w:tcPr>
          <w:p w:rsidR="008B3266" w:rsidRPr="008B3266" w:rsidRDefault="008B3266" w:rsidP="00783C76">
            <w:pPr>
              <w:jc w:val="center"/>
              <w:rPr>
                <w:rFonts w:ascii="Arial Narrow" w:hAnsi="Arial Narrow"/>
                <w:szCs w:val="16"/>
              </w:rPr>
            </w:pPr>
            <w:r w:rsidRPr="008B3266">
              <w:rPr>
                <w:rFonts w:ascii="Arial Narrow" w:hAnsi="Arial Narrow"/>
                <w:szCs w:val="16"/>
              </w:rPr>
              <w:t>Fecha pago</w:t>
            </w:r>
          </w:p>
        </w:tc>
        <w:tc>
          <w:tcPr>
            <w:tcW w:w="851" w:type="dxa"/>
            <w:vAlign w:val="center"/>
          </w:tcPr>
          <w:p w:rsidR="008B3266" w:rsidRPr="008B3266" w:rsidRDefault="008B3266" w:rsidP="00783C76">
            <w:pPr>
              <w:jc w:val="center"/>
              <w:rPr>
                <w:rFonts w:ascii="Arial Narrow" w:hAnsi="Arial Narrow"/>
                <w:szCs w:val="16"/>
              </w:rPr>
            </w:pPr>
            <w:r w:rsidRPr="008B3266">
              <w:rPr>
                <w:rFonts w:ascii="Arial Narrow" w:hAnsi="Arial Narrow"/>
                <w:szCs w:val="16"/>
              </w:rPr>
              <w:t>Importe</w:t>
            </w:r>
          </w:p>
        </w:tc>
        <w:tc>
          <w:tcPr>
            <w:tcW w:w="2835" w:type="dxa"/>
            <w:vAlign w:val="center"/>
          </w:tcPr>
          <w:p w:rsidR="008B3266" w:rsidRPr="006158BA" w:rsidRDefault="006158BA" w:rsidP="00783C76">
            <w:pPr>
              <w:jc w:val="center"/>
              <w:rPr>
                <w:rFonts w:ascii="Arial Narrow" w:hAnsi="Arial Narrow"/>
                <w:color w:val="FF0000"/>
                <w:szCs w:val="16"/>
              </w:rPr>
            </w:pPr>
            <w:r w:rsidRPr="00FA74A5">
              <w:rPr>
                <w:rFonts w:ascii="Arial Narrow" w:hAnsi="Arial Narrow"/>
                <w:szCs w:val="16"/>
              </w:rPr>
              <w:t>Se ha utilizado para justificar en:</w:t>
            </w: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D61496" w:rsidRPr="008B3266" w:rsidTr="00C4348A">
        <w:tc>
          <w:tcPr>
            <w:tcW w:w="1276" w:type="dxa"/>
          </w:tcPr>
          <w:p w:rsidR="00D61496" w:rsidRPr="008B3266" w:rsidRDefault="00D61496" w:rsidP="00783C76">
            <w:pPr>
              <w:jc w:val="center"/>
              <w:rPr>
                <w:rFonts w:ascii="Arial Narrow" w:hAnsi="Arial Narrow"/>
              </w:rPr>
            </w:pPr>
          </w:p>
        </w:tc>
        <w:tc>
          <w:tcPr>
            <w:tcW w:w="1275" w:type="dxa"/>
          </w:tcPr>
          <w:p w:rsidR="00D61496" w:rsidRPr="008B3266" w:rsidRDefault="00D61496" w:rsidP="00783C76">
            <w:pPr>
              <w:jc w:val="center"/>
              <w:rPr>
                <w:rFonts w:ascii="Arial Narrow" w:hAnsi="Arial Narrow"/>
              </w:rPr>
            </w:pPr>
          </w:p>
        </w:tc>
        <w:tc>
          <w:tcPr>
            <w:tcW w:w="1411" w:type="dxa"/>
          </w:tcPr>
          <w:p w:rsidR="00D61496" w:rsidRPr="008B3266" w:rsidRDefault="00D61496" w:rsidP="00783C76">
            <w:pPr>
              <w:jc w:val="center"/>
              <w:rPr>
                <w:rFonts w:ascii="Arial Narrow" w:hAnsi="Arial Narrow"/>
              </w:rPr>
            </w:pPr>
          </w:p>
        </w:tc>
        <w:tc>
          <w:tcPr>
            <w:tcW w:w="1806" w:type="dxa"/>
          </w:tcPr>
          <w:p w:rsidR="00D61496" w:rsidRPr="008B3266" w:rsidRDefault="00D61496" w:rsidP="00783C76">
            <w:pPr>
              <w:jc w:val="center"/>
              <w:rPr>
                <w:rFonts w:ascii="Arial Narrow" w:hAnsi="Arial Narrow"/>
              </w:rPr>
            </w:pPr>
          </w:p>
        </w:tc>
        <w:tc>
          <w:tcPr>
            <w:tcW w:w="2570" w:type="dxa"/>
          </w:tcPr>
          <w:p w:rsidR="00D61496" w:rsidRPr="008B3266" w:rsidRDefault="00D61496" w:rsidP="00783C76">
            <w:pPr>
              <w:jc w:val="center"/>
              <w:rPr>
                <w:rFonts w:ascii="Arial Narrow" w:hAnsi="Arial Narrow"/>
              </w:rPr>
            </w:pPr>
          </w:p>
        </w:tc>
        <w:tc>
          <w:tcPr>
            <w:tcW w:w="1159" w:type="dxa"/>
          </w:tcPr>
          <w:p w:rsidR="00D61496" w:rsidRPr="008B3266" w:rsidRDefault="00D61496" w:rsidP="00783C76">
            <w:pPr>
              <w:jc w:val="center"/>
              <w:rPr>
                <w:rFonts w:ascii="Arial Narrow" w:hAnsi="Arial Narrow"/>
              </w:rPr>
            </w:pPr>
          </w:p>
        </w:tc>
        <w:tc>
          <w:tcPr>
            <w:tcW w:w="851" w:type="dxa"/>
          </w:tcPr>
          <w:p w:rsidR="00D61496" w:rsidRPr="008B3266" w:rsidRDefault="00D61496" w:rsidP="00783C76">
            <w:pPr>
              <w:jc w:val="center"/>
              <w:rPr>
                <w:rFonts w:ascii="Arial Narrow" w:hAnsi="Arial Narrow"/>
              </w:rPr>
            </w:pPr>
          </w:p>
        </w:tc>
        <w:tc>
          <w:tcPr>
            <w:tcW w:w="2835" w:type="dxa"/>
          </w:tcPr>
          <w:p w:rsidR="00D61496" w:rsidRPr="008B3266" w:rsidRDefault="00D6149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8B3266" w:rsidRPr="008B3266" w:rsidTr="00C4348A">
        <w:tc>
          <w:tcPr>
            <w:tcW w:w="1276" w:type="dxa"/>
          </w:tcPr>
          <w:p w:rsidR="008B3266" w:rsidRPr="008B3266" w:rsidRDefault="008B3266" w:rsidP="00783C76">
            <w:pPr>
              <w:jc w:val="center"/>
              <w:rPr>
                <w:rFonts w:ascii="Arial Narrow" w:hAnsi="Arial Narrow"/>
              </w:rPr>
            </w:pPr>
          </w:p>
        </w:tc>
        <w:tc>
          <w:tcPr>
            <w:tcW w:w="1275" w:type="dxa"/>
          </w:tcPr>
          <w:p w:rsidR="008B3266" w:rsidRPr="008B3266" w:rsidRDefault="008B3266" w:rsidP="00783C76">
            <w:pPr>
              <w:jc w:val="center"/>
              <w:rPr>
                <w:rFonts w:ascii="Arial Narrow" w:hAnsi="Arial Narrow"/>
              </w:rPr>
            </w:pPr>
          </w:p>
        </w:tc>
        <w:tc>
          <w:tcPr>
            <w:tcW w:w="1411" w:type="dxa"/>
          </w:tcPr>
          <w:p w:rsidR="008B3266" w:rsidRPr="008B3266" w:rsidRDefault="008B3266" w:rsidP="00783C76">
            <w:pPr>
              <w:jc w:val="center"/>
              <w:rPr>
                <w:rFonts w:ascii="Arial Narrow" w:hAnsi="Arial Narrow"/>
              </w:rPr>
            </w:pPr>
          </w:p>
        </w:tc>
        <w:tc>
          <w:tcPr>
            <w:tcW w:w="1806" w:type="dxa"/>
          </w:tcPr>
          <w:p w:rsidR="008B3266" w:rsidRPr="008B3266" w:rsidRDefault="008B3266" w:rsidP="00783C76">
            <w:pPr>
              <w:jc w:val="center"/>
              <w:rPr>
                <w:rFonts w:ascii="Arial Narrow" w:hAnsi="Arial Narrow"/>
              </w:rPr>
            </w:pPr>
          </w:p>
        </w:tc>
        <w:tc>
          <w:tcPr>
            <w:tcW w:w="2570" w:type="dxa"/>
          </w:tcPr>
          <w:p w:rsidR="008B3266" w:rsidRPr="008B3266" w:rsidRDefault="008B3266" w:rsidP="00783C76">
            <w:pPr>
              <w:jc w:val="center"/>
              <w:rPr>
                <w:rFonts w:ascii="Arial Narrow" w:hAnsi="Arial Narrow"/>
              </w:rPr>
            </w:pPr>
          </w:p>
        </w:tc>
        <w:tc>
          <w:tcPr>
            <w:tcW w:w="1159" w:type="dxa"/>
          </w:tcPr>
          <w:p w:rsidR="008B3266" w:rsidRPr="008B3266" w:rsidRDefault="008B3266" w:rsidP="00783C76">
            <w:pPr>
              <w:jc w:val="center"/>
              <w:rPr>
                <w:rFonts w:ascii="Arial Narrow" w:hAnsi="Arial Narrow"/>
              </w:rPr>
            </w:pPr>
          </w:p>
        </w:tc>
        <w:tc>
          <w:tcPr>
            <w:tcW w:w="851" w:type="dxa"/>
          </w:tcPr>
          <w:p w:rsidR="008B3266" w:rsidRPr="008B3266" w:rsidRDefault="008B3266" w:rsidP="00783C76">
            <w:pPr>
              <w:jc w:val="center"/>
              <w:rPr>
                <w:rFonts w:ascii="Arial Narrow" w:hAnsi="Arial Narrow"/>
              </w:rPr>
            </w:pPr>
          </w:p>
        </w:tc>
        <w:tc>
          <w:tcPr>
            <w:tcW w:w="2835" w:type="dxa"/>
          </w:tcPr>
          <w:p w:rsidR="008B3266" w:rsidRPr="008B3266" w:rsidRDefault="008B3266" w:rsidP="00783C76">
            <w:pPr>
              <w:jc w:val="center"/>
              <w:rPr>
                <w:rFonts w:ascii="Arial Narrow" w:hAnsi="Arial Narrow"/>
              </w:rPr>
            </w:pPr>
          </w:p>
        </w:tc>
      </w:tr>
      <w:tr w:rsidR="00DB1B65" w:rsidRPr="00FA74A5" w:rsidTr="00330F7B">
        <w:tc>
          <w:tcPr>
            <w:tcW w:w="9497" w:type="dxa"/>
            <w:gridSpan w:val="6"/>
          </w:tcPr>
          <w:p w:rsidR="00DB1B65" w:rsidRPr="00FA74A5" w:rsidRDefault="006158BA" w:rsidP="00DB1B65">
            <w:pPr>
              <w:jc w:val="right"/>
              <w:rPr>
                <w:rFonts w:ascii="Arial Narrow" w:hAnsi="Arial Narrow"/>
                <w:b/>
              </w:rPr>
            </w:pPr>
            <w:r w:rsidRPr="00FA74A5">
              <w:rPr>
                <w:rFonts w:ascii="Arial Narrow" w:hAnsi="Arial Narrow"/>
                <w:b/>
              </w:rPr>
              <w:t>SUB</w:t>
            </w:r>
            <w:r w:rsidR="00DB1B65" w:rsidRPr="00FA74A5">
              <w:rPr>
                <w:rFonts w:ascii="Arial Narrow" w:hAnsi="Arial Narrow"/>
                <w:b/>
              </w:rPr>
              <w:t xml:space="preserve">TOTAL  </w:t>
            </w:r>
          </w:p>
        </w:tc>
        <w:tc>
          <w:tcPr>
            <w:tcW w:w="851" w:type="dxa"/>
          </w:tcPr>
          <w:p w:rsidR="00DB1B65" w:rsidRPr="00FA74A5" w:rsidRDefault="00DB1B65" w:rsidP="00783C76">
            <w:pPr>
              <w:jc w:val="center"/>
              <w:rPr>
                <w:rFonts w:ascii="Arial Narrow" w:hAnsi="Arial Narrow"/>
              </w:rPr>
            </w:pPr>
          </w:p>
        </w:tc>
        <w:tc>
          <w:tcPr>
            <w:tcW w:w="2835" w:type="dxa"/>
          </w:tcPr>
          <w:p w:rsidR="00DB1B65" w:rsidRPr="00FA74A5" w:rsidRDefault="00DB1B65" w:rsidP="00783C76">
            <w:pPr>
              <w:jc w:val="center"/>
              <w:rPr>
                <w:rFonts w:ascii="Arial Narrow" w:hAnsi="Arial Narrow"/>
              </w:rPr>
            </w:pPr>
          </w:p>
        </w:tc>
      </w:tr>
      <w:tr w:rsidR="006158BA" w:rsidRPr="00FA74A5" w:rsidTr="00330F7B">
        <w:tc>
          <w:tcPr>
            <w:tcW w:w="9497" w:type="dxa"/>
            <w:gridSpan w:val="6"/>
          </w:tcPr>
          <w:p w:rsidR="006158BA" w:rsidRPr="00FA74A5" w:rsidRDefault="006158BA" w:rsidP="00DB1B65">
            <w:pPr>
              <w:jc w:val="right"/>
              <w:rPr>
                <w:rFonts w:ascii="Arial Narrow" w:hAnsi="Arial Narrow"/>
                <w:b/>
              </w:rPr>
            </w:pPr>
            <w:r w:rsidRPr="00FA74A5">
              <w:rPr>
                <w:rFonts w:ascii="Arial Narrow" w:hAnsi="Arial Narrow"/>
                <w:b/>
              </w:rPr>
              <w:t>TOTAL FINAL DE TODOS LOS GASTOS REALIZADOS</w:t>
            </w:r>
          </w:p>
        </w:tc>
        <w:tc>
          <w:tcPr>
            <w:tcW w:w="851" w:type="dxa"/>
          </w:tcPr>
          <w:p w:rsidR="006158BA" w:rsidRPr="00FA74A5" w:rsidRDefault="006158BA" w:rsidP="00783C76">
            <w:pPr>
              <w:jc w:val="center"/>
              <w:rPr>
                <w:rFonts w:ascii="Arial Narrow" w:hAnsi="Arial Narrow"/>
              </w:rPr>
            </w:pPr>
          </w:p>
        </w:tc>
        <w:tc>
          <w:tcPr>
            <w:tcW w:w="2835" w:type="dxa"/>
          </w:tcPr>
          <w:p w:rsidR="006158BA" w:rsidRPr="00FA74A5" w:rsidRDefault="006158BA" w:rsidP="00783C76">
            <w:pPr>
              <w:jc w:val="center"/>
              <w:rPr>
                <w:rFonts w:ascii="Arial Narrow" w:hAnsi="Arial Narrow"/>
              </w:rPr>
            </w:pPr>
          </w:p>
        </w:tc>
      </w:tr>
    </w:tbl>
    <w:p w:rsidR="00DB025E" w:rsidRPr="00FA74A5" w:rsidRDefault="00AE57CA" w:rsidP="00DB025E">
      <w:pPr>
        <w:tabs>
          <w:tab w:val="num" w:pos="1276"/>
        </w:tabs>
        <w:ind w:left="426"/>
        <w:jc w:val="both"/>
        <w:rPr>
          <w:rFonts w:ascii="Arial Narrow" w:hAnsi="Arial Narrow"/>
          <w:sz w:val="16"/>
          <w:szCs w:val="16"/>
        </w:rPr>
      </w:pPr>
      <w:r w:rsidRPr="00877887">
        <w:rPr>
          <w:rFonts w:ascii="Arial Narrow" w:hAnsi="Arial Narrow"/>
          <w:b/>
          <w:sz w:val="16"/>
          <w:szCs w:val="16"/>
        </w:rPr>
        <w:t>IMPORTANTE:</w:t>
      </w:r>
      <w:r w:rsidRPr="00FA74A5">
        <w:rPr>
          <w:rFonts w:ascii="Arial Narrow" w:hAnsi="Arial Narrow"/>
          <w:sz w:val="16"/>
          <w:szCs w:val="16"/>
        </w:rPr>
        <w:t xml:space="preserve"> deberán cum</w:t>
      </w:r>
      <w:r w:rsidR="00235CEB" w:rsidRPr="00FA74A5">
        <w:rPr>
          <w:rFonts w:ascii="Arial Narrow" w:hAnsi="Arial Narrow"/>
          <w:sz w:val="16"/>
          <w:szCs w:val="16"/>
        </w:rPr>
        <w:t>plimentar</w:t>
      </w:r>
      <w:r w:rsidR="00F50296" w:rsidRPr="00FA74A5">
        <w:rPr>
          <w:rFonts w:ascii="Arial Narrow" w:hAnsi="Arial Narrow"/>
          <w:sz w:val="16"/>
          <w:szCs w:val="16"/>
        </w:rPr>
        <w:t xml:space="preserve"> todos los datos: </w:t>
      </w:r>
      <w:r w:rsidR="00235CEB" w:rsidRPr="00FA74A5">
        <w:rPr>
          <w:rFonts w:ascii="Arial Narrow" w:hAnsi="Arial Narrow"/>
          <w:sz w:val="16"/>
          <w:szCs w:val="16"/>
        </w:rPr>
        <w:t>número de orden, número</w:t>
      </w:r>
      <w:r w:rsidR="00F50296" w:rsidRPr="00FA74A5">
        <w:rPr>
          <w:rFonts w:ascii="Arial Narrow" w:hAnsi="Arial Narrow"/>
          <w:sz w:val="16"/>
          <w:szCs w:val="16"/>
        </w:rPr>
        <w:t xml:space="preserve"> </w:t>
      </w:r>
      <w:r w:rsidR="00DB025E" w:rsidRPr="00FA74A5">
        <w:rPr>
          <w:rFonts w:ascii="Arial Narrow" w:hAnsi="Arial Narrow"/>
          <w:sz w:val="16"/>
          <w:szCs w:val="16"/>
        </w:rPr>
        <w:t>de factura</w:t>
      </w:r>
      <w:r w:rsidRPr="00FA74A5">
        <w:rPr>
          <w:rFonts w:ascii="Arial Narrow" w:hAnsi="Arial Narrow"/>
          <w:sz w:val="16"/>
          <w:szCs w:val="16"/>
        </w:rPr>
        <w:t>,</w:t>
      </w:r>
      <w:r w:rsidR="00F50296" w:rsidRPr="00FA74A5">
        <w:rPr>
          <w:rFonts w:ascii="Arial Narrow" w:hAnsi="Arial Narrow"/>
          <w:sz w:val="16"/>
          <w:szCs w:val="16"/>
        </w:rPr>
        <w:t xml:space="preserve"> fecha de emisión, entidad, concepto, fecha de pago y si el gasto ha sido utilizado </w:t>
      </w:r>
      <w:r w:rsidR="00607906" w:rsidRPr="00FA74A5">
        <w:rPr>
          <w:rFonts w:ascii="Arial Narrow" w:hAnsi="Arial Narrow"/>
          <w:sz w:val="16"/>
          <w:szCs w:val="16"/>
        </w:rPr>
        <w:t xml:space="preserve">para justificar alguna subvención </w:t>
      </w:r>
      <w:r w:rsidR="00F50296" w:rsidRPr="00FA74A5">
        <w:rPr>
          <w:rFonts w:ascii="Arial Narrow" w:hAnsi="Arial Narrow"/>
          <w:sz w:val="16"/>
          <w:szCs w:val="16"/>
        </w:rPr>
        <w:t xml:space="preserve">en otra administración. </w:t>
      </w:r>
      <w:r w:rsidR="00DB025E" w:rsidRPr="00FA74A5">
        <w:rPr>
          <w:rFonts w:ascii="Arial Narrow" w:hAnsi="Arial Narrow"/>
          <w:sz w:val="16"/>
          <w:szCs w:val="16"/>
        </w:rPr>
        <w:t>(*) Cuando sean requeridos, los originales de los justificantes de gastos y comprobantes de pago, deberán presentarse de forma física en el registro de entrada del Ayuntamiento de Ingenio (O.A.C), en caso de hacerlo por sede electrónica, estos deberán aportarse en archivo único con el justificante de gasto primero y seguido el comprobante de pago, coincidiendo con el orden reflejado en el modelo S-08.</w:t>
      </w:r>
    </w:p>
    <w:p w:rsidR="00AE57CA" w:rsidRPr="008B3266" w:rsidRDefault="00AE57CA" w:rsidP="00DB025E">
      <w:pPr>
        <w:rPr>
          <w:rFonts w:ascii="Arial Narrow" w:hAnsi="Arial Narrow"/>
          <w:sz w:val="18"/>
        </w:rPr>
      </w:pPr>
    </w:p>
    <w:p w:rsidR="008B3266" w:rsidRPr="008B3266" w:rsidRDefault="008B3266" w:rsidP="008B3266">
      <w:pPr>
        <w:jc w:val="center"/>
        <w:rPr>
          <w:rFonts w:ascii="Arial Narrow" w:hAnsi="Arial Narrow"/>
          <w:sz w:val="18"/>
        </w:rPr>
      </w:pPr>
      <w:r w:rsidRPr="008B3266">
        <w:rPr>
          <w:rFonts w:ascii="Arial Narrow" w:hAnsi="Arial Narrow"/>
          <w:sz w:val="18"/>
        </w:rPr>
        <w:t xml:space="preserve">En </w:t>
      </w:r>
      <w:smartTag w:uri="urn:schemas-microsoft-com:office:smarttags" w:element="PersonName">
        <w:smartTagPr>
          <w:attr w:name="ProductID" w:val="la Villa"/>
        </w:smartTagPr>
        <w:r w:rsidRPr="008B3266">
          <w:rPr>
            <w:rFonts w:ascii="Arial Narrow" w:hAnsi="Arial Narrow"/>
            <w:sz w:val="18"/>
          </w:rPr>
          <w:t>la Villa</w:t>
        </w:r>
      </w:smartTag>
      <w:r w:rsidRPr="008B3266">
        <w:rPr>
          <w:rFonts w:ascii="Arial Narrow" w:hAnsi="Arial Narrow"/>
          <w:sz w:val="18"/>
        </w:rPr>
        <w:t xml:space="preserve"> de Ingenio, a </w:t>
      </w:r>
      <w:r w:rsidRPr="008B3266">
        <w:rPr>
          <w:rStyle w:val="Textodelmarcadordeposicin"/>
          <w:rFonts w:ascii="Arial Narrow" w:hAnsi="Arial Narrow"/>
          <w:color w:val="auto"/>
          <w:sz w:val="18"/>
        </w:rPr>
        <w:t>____ de ____________________ de_______</w:t>
      </w:r>
    </w:p>
    <w:p w:rsidR="008B3266" w:rsidRPr="008B3266" w:rsidRDefault="008B3266" w:rsidP="008B3266">
      <w:pPr>
        <w:jc w:val="center"/>
        <w:rPr>
          <w:rFonts w:ascii="Arial Narrow" w:hAnsi="Arial Narrow"/>
          <w:sz w:val="18"/>
        </w:rPr>
      </w:pPr>
    </w:p>
    <w:p w:rsidR="008B3266" w:rsidRPr="008B3266" w:rsidRDefault="008B3266" w:rsidP="008B3266">
      <w:pPr>
        <w:jc w:val="center"/>
        <w:rPr>
          <w:rStyle w:val="Textodelmarcadordeposicin"/>
          <w:rFonts w:ascii="Arial Narrow" w:hAnsi="Arial Narrow"/>
          <w:color w:val="auto"/>
          <w:sz w:val="18"/>
        </w:rPr>
      </w:pPr>
      <w:r w:rsidRPr="008B3266">
        <w:rPr>
          <w:rStyle w:val="Textodelmarcadordeposicin"/>
          <w:rFonts w:ascii="Arial Narrow" w:hAnsi="Arial Narrow"/>
          <w:color w:val="auto"/>
          <w:sz w:val="18"/>
        </w:rPr>
        <w:t>Firma y sello</w:t>
      </w:r>
    </w:p>
    <w:p w:rsidR="008B3266" w:rsidRPr="008B3266" w:rsidRDefault="008B3266" w:rsidP="008B3266">
      <w:pPr>
        <w:ind w:left="708" w:hanging="708"/>
        <w:jc w:val="center"/>
        <w:rPr>
          <w:rFonts w:ascii="Arial Narrow" w:hAnsi="Arial Narrow" w:cs="Calibri"/>
          <w:sz w:val="18"/>
        </w:rPr>
      </w:pPr>
      <w:r w:rsidRPr="008B3266">
        <w:rPr>
          <w:rFonts w:ascii="Arial Narrow" w:hAnsi="Arial Narrow" w:cs="Calibri"/>
          <w:sz w:val="18"/>
        </w:rPr>
        <w:t>Nombre y apellidos: _________________________________________</w:t>
      </w:r>
    </w:p>
    <w:p w:rsidR="008B3266" w:rsidRPr="008B3266" w:rsidRDefault="008B3266" w:rsidP="008B3266">
      <w:pPr>
        <w:jc w:val="both"/>
        <w:rPr>
          <w:rFonts w:ascii="Arial Narrow" w:hAnsi="Arial Narrow"/>
          <w:b/>
          <w:sz w:val="18"/>
        </w:rPr>
      </w:pPr>
    </w:p>
    <w:p w:rsidR="008B3266" w:rsidRPr="000C56F6" w:rsidRDefault="00DA232E" w:rsidP="005F6032">
      <w:pPr>
        <w:pStyle w:val="Sinespaciado"/>
        <w:jc w:val="right"/>
        <w:rPr>
          <w:rFonts w:ascii="Arial Narrow" w:hAnsi="Arial Narrow"/>
          <w:b/>
          <w:sz w:val="18"/>
          <w:szCs w:val="18"/>
          <w:lang w:val="es-ES"/>
        </w:rPr>
      </w:pPr>
      <w:r>
        <w:rPr>
          <w:rFonts w:ascii="Arial Narrow" w:hAnsi="Arial Narrow"/>
          <w:b/>
          <w:sz w:val="18"/>
          <w:szCs w:val="18"/>
          <w:lang w:val="es-ES"/>
        </w:rPr>
        <w:t>MODELO S-08</w:t>
      </w:r>
    </w:p>
    <w:p w:rsidR="008B3266" w:rsidRPr="008B3266" w:rsidRDefault="008B3266" w:rsidP="008B3266">
      <w:pPr>
        <w:pStyle w:val="Sinespaciado"/>
        <w:jc w:val="center"/>
        <w:rPr>
          <w:rFonts w:ascii="Arial Narrow" w:hAnsi="Arial Narrow"/>
          <w:sz w:val="18"/>
          <w:szCs w:val="18"/>
          <w:lang w:val="es-ES"/>
        </w:rPr>
      </w:pPr>
    </w:p>
    <w:p w:rsidR="008B3266" w:rsidRPr="008B3266" w:rsidRDefault="008B3266" w:rsidP="008B3266">
      <w:pPr>
        <w:pStyle w:val="Sinespaciado"/>
        <w:jc w:val="center"/>
        <w:rPr>
          <w:rFonts w:ascii="Arial Narrow" w:hAnsi="Arial Narrow"/>
          <w:sz w:val="18"/>
          <w:szCs w:val="18"/>
        </w:rPr>
      </w:pPr>
      <w:r w:rsidRPr="008B3266">
        <w:rPr>
          <w:rFonts w:ascii="Arial Narrow" w:hAnsi="Arial Narrow"/>
          <w:sz w:val="18"/>
          <w:szCs w:val="18"/>
        </w:rPr>
        <w:t>CUENTA JUSTIFICATIVA DE INGRESOS</w:t>
      </w:r>
    </w:p>
    <w:p w:rsidR="008B3266" w:rsidRPr="008B3266" w:rsidRDefault="008B3266" w:rsidP="008B3266">
      <w:pPr>
        <w:rPr>
          <w:rFonts w:ascii="Arial Narrow" w:hAnsi="Arial Narrow"/>
          <w:sz w:val="18"/>
        </w:rPr>
      </w:pPr>
    </w:p>
    <w:tbl>
      <w:tblPr>
        <w:tblW w:w="12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8"/>
        <w:gridCol w:w="3402"/>
        <w:gridCol w:w="7098"/>
        <w:gridCol w:w="982"/>
      </w:tblGrid>
      <w:tr w:rsidR="008B3266" w:rsidRPr="008B3266" w:rsidTr="00C4348A">
        <w:trPr>
          <w:jc w:val="center"/>
        </w:trPr>
        <w:tc>
          <w:tcPr>
            <w:tcW w:w="828" w:type="dxa"/>
          </w:tcPr>
          <w:p w:rsidR="008B3266" w:rsidRPr="008B3266" w:rsidRDefault="008B3266" w:rsidP="00783C76">
            <w:pPr>
              <w:ind w:left="-108"/>
              <w:jc w:val="center"/>
              <w:rPr>
                <w:rFonts w:ascii="Arial Narrow" w:hAnsi="Arial Narrow"/>
              </w:rPr>
            </w:pPr>
            <w:r w:rsidRPr="008B3266">
              <w:rPr>
                <w:rFonts w:ascii="Arial Narrow" w:hAnsi="Arial Narrow"/>
              </w:rPr>
              <w:t xml:space="preserve">Nº orden </w:t>
            </w:r>
          </w:p>
        </w:tc>
        <w:tc>
          <w:tcPr>
            <w:tcW w:w="3402" w:type="dxa"/>
          </w:tcPr>
          <w:p w:rsidR="008B3266" w:rsidRPr="008B3266" w:rsidRDefault="008B3266" w:rsidP="00783C76">
            <w:pPr>
              <w:jc w:val="center"/>
              <w:rPr>
                <w:rFonts w:ascii="Arial Narrow" w:hAnsi="Arial Narrow"/>
              </w:rPr>
            </w:pPr>
            <w:r w:rsidRPr="008B3266">
              <w:rPr>
                <w:rFonts w:ascii="Arial Narrow" w:hAnsi="Arial Narrow"/>
              </w:rPr>
              <w:t>Entidad</w:t>
            </w:r>
          </w:p>
        </w:tc>
        <w:tc>
          <w:tcPr>
            <w:tcW w:w="7098" w:type="dxa"/>
          </w:tcPr>
          <w:p w:rsidR="008B3266" w:rsidRPr="008B3266" w:rsidRDefault="008B3266" w:rsidP="00783C76">
            <w:pPr>
              <w:jc w:val="center"/>
              <w:rPr>
                <w:rFonts w:ascii="Arial Narrow" w:hAnsi="Arial Narrow"/>
              </w:rPr>
            </w:pPr>
            <w:r w:rsidRPr="008B3266">
              <w:rPr>
                <w:rFonts w:ascii="Arial Narrow" w:hAnsi="Arial Narrow"/>
              </w:rPr>
              <w:t>Concepto</w:t>
            </w:r>
          </w:p>
        </w:tc>
        <w:tc>
          <w:tcPr>
            <w:tcW w:w="982" w:type="dxa"/>
          </w:tcPr>
          <w:p w:rsidR="008B3266" w:rsidRPr="008B3266" w:rsidRDefault="008B3266" w:rsidP="00783C76">
            <w:pPr>
              <w:jc w:val="center"/>
              <w:rPr>
                <w:rFonts w:ascii="Arial Narrow" w:hAnsi="Arial Narrow"/>
              </w:rPr>
            </w:pPr>
            <w:r w:rsidRPr="008B3266">
              <w:rPr>
                <w:rFonts w:ascii="Arial Narrow" w:hAnsi="Arial Narrow"/>
              </w:rPr>
              <w:t>Importe</w:t>
            </w: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828" w:type="dxa"/>
          </w:tcPr>
          <w:p w:rsidR="008B3266" w:rsidRPr="008B3266" w:rsidRDefault="008B3266" w:rsidP="00783C76">
            <w:pPr>
              <w:jc w:val="center"/>
              <w:rPr>
                <w:rFonts w:ascii="Arial Narrow" w:hAnsi="Arial Narrow"/>
              </w:rPr>
            </w:pPr>
          </w:p>
        </w:tc>
        <w:tc>
          <w:tcPr>
            <w:tcW w:w="3402" w:type="dxa"/>
          </w:tcPr>
          <w:p w:rsidR="008B3266" w:rsidRPr="008B3266" w:rsidRDefault="008B3266" w:rsidP="00783C76">
            <w:pPr>
              <w:jc w:val="center"/>
              <w:rPr>
                <w:rFonts w:ascii="Arial Narrow" w:hAnsi="Arial Narrow"/>
              </w:rPr>
            </w:pPr>
          </w:p>
        </w:tc>
        <w:tc>
          <w:tcPr>
            <w:tcW w:w="7098" w:type="dxa"/>
          </w:tcPr>
          <w:p w:rsidR="008B3266" w:rsidRPr="008B3266" w:rsidRDefault="008B3266" w:rsidP="00783C76">
            <w:pPr>
              <w:jc w:val="center"/>
              <w:rPr>
                <w:rFonts w:ascii="Arial Narrow" w:hAnsi="Arial Narrow"/>
              </w:rPr>
            </w:pPr>
          </w:p>
        </w:tc>
        <w:tc>
          <w:tcPr>
            <w:tcW w:w="982" w:type="dxa"/>
          </w:tcPr>
          <w:p w:rsidR="008B3266" w:rsidRPr="008B3266" w:rsidRDefault="008B3266" w:rsidP="00783C76">
            <w:pPr>
              <w:jc w:val="center"/>
              <w:rPr>
                <w:rFonts w:ascii="Arial Narrow" w:hAnsi="Arial Narrow"/>
              </w:rPr>
            </w:pPr>
          </w:p>
        </w:tc>
      </w:tr>
      <w:tr w:rsidR="008B3266" w:rsidRPr="008B3266" w:rsidTr="00C4348A">
        <w:trPr>
          <w:jc w:val="center"/>
        </w:trPr>
        <w:tc>
          <w:tcPr>
            <w:tcW w:w="11328" w:type="dxa"/>
            <w:gridSpan w:val="3"/>
          </w:tcPr>
          <w:p w:rsidR="008B3266" w:rsidRPr="006158BA" w:rsidRDefault="00DB1B65" w:rsidP="00DB1B65">
            <w:pPr>
              <w:jc w:val="right"/>
              <w:rPr>
                <w:rFonts w:ascii="Arial Narrow" w:hAnsi="Arial Narrow"/>
                <w:b/>
                <w:bCs/>
              </w:rPr>
            </w:pPr>
            <w:r w:rsidRPr="006158BA">
              <w:rPr>
                <w:rFonts w:ascii="Arial Narrow" w:hAnsi="Arial Narrow"/>
                <w:b/>
                <w:bCs/>
              </w:rPr>
              <w:t>TOTAL FINAL</w:t>
            </w:r>
          </w:p>
        </w:tc>
        <w:tc>
          <w:tcPr>
            <w:tcW w:w="982" w:type="dxa"/>
          </w:tcPr>
          <w:p w:rsidR="008B3266" w:rsidRPr="008B3266" w:rsidRDefault="008B3266" w:rsidP="00783C76">
            <w:pPr>
              <w:jc w:val="center"/>
              <w:rPr>
                <w:rFonts w:ascii="Arial Narrow" w:hAnsi="Arial Narrow"/>
              </w:rPr>
            </w:pPr>
          </w:p>
        </w:tc>
      </w:tr>
    </w:tbl>
    <w:p w:rsidR="008B3266" w:rsidRPr="008B3266" w:rsidRDefault="008B3266" w:rsidP="008B3266">
      <w:pPr>
        <w:jc w:val="center"/>
        <w:rPr>
          <w:rFonts w:ascii="Arial Narrow" w:hAnsi="Arial Narrow"/>
          <w:sz w:val="16"/>
        </w:rPr>
      </w:pPr>
    </w:p>
    <w:p w:rsidR="008B3266" w:rsidRPr="008B3266" w:rsidRDefault="008B3266" w:rsidP="008B3266">
      <w:pPr>
        <w:jc w:val="center"/>
        <w:rPr>
          <w:rFonts w:ascii="Arial Narrow" w:hAnsi="Arial Narrow"/>
          <w:sz w:val="18"/>
        </w:rPr>
      </w:pPr>
      <w:r w:rsidRPr="008B3266">
        <w:rPr>
          <w:rFonts w:ascii="Arial Narrow" w:hAnsi="Arial Narrow"/>
          <w:sz w:val="18"/>
        </w:rPr>
        <w:t xml:space="preserve">En </w:t>
      </w:r>
      <w:smartTag w:uri="urn:schemas-microsoft-com:office:smarttags" w:element="PersonName">
        <w:smartTagPr>
          <w:attr w:name="ProductID" w:val="la Villa"/>
        </w:smartTagPr>
        <w:r w:rsidRPr="008B3266">
          <w:rPr>
            <w:rFonts w:ascii="Arial Narrow" w:hAnsi="Arial Narrow"/>
            <w:sz w:val="18"/>
          </w:rPr>
          <w:t>la Villa</w:t>
        </w:r>
      </w:smartTag>
      <w:r w:rsidRPr="008B3266">
        <w:rPr>
          <w:rFonts w:ascii="Arial Narrow" w:hAnsi="Arial Narrow"/>
          <w:sz w:val="18"/>
        </w:rPr>
        <w:t xml:space="preserve"> de Ingenio, a </w:t>
      </w:r>
      <w:r w:rsidRPr="008B3266">
        <w:rPr>
          <w:rStyle w:val="Textodelmarcadordeposicin"/>
          <w:rFonts w:ascii="Arial Narrow" w:hAnsi="Arial Narrow"/>
          <w:color w:val="auto"/>
          <w:sz w:val="18"/>
        </w:rPr>
        <w:t>____ de ____________________ de_______</w:t>
      </w:r>
    </w:p>
    <w:p w:rsidR="008B3266" w:rsidRPr="008B3266" w:rsidRDefault="008B3266" w:rsidP="008B3266">
      <w:pPr>
        <w:jc w:val="center"/>
        <w:rPr>
          <w:rFonts w:ascii="Arial Narrow" w:hAnsi="Arial Narrow"/>
          <w:sz w:val="18"/>
        </w:rPr>
      </w:pPr>
    </w:p>
    <w:p w:rsidR="008B3266" w:rsidRPr="008B3266" w:rsidRDefault="008B3266" w:rsidP="008B3266">
      <w:pPr>
        <w:jc w:val="center"/>
        <w:rPr>
          <w:rStyle w:val="Textodelmarcadordeposicin"/>
          <w:rFonts w:ascii="Arial Narrow" w:hAnsi="Arial Narrow"/>
          <w:color w:val="auto"/>
          <w:sz w:val="18"/>
        </w:rPr>
      </w:pPr>
      <w:r w:rsidRPr="008B3266">
        <w:rPr>
          <w:rStyle w:val="Textodelmarcadordeposicin"/>
          <w:rFonts w:ascii="Arial Narrow" w:hAnsi="Arial Narrow"/>
          <w:color w:val="auto"/>
          <w:sz w:val="18"/>
        </w:rPr>
        <w:t>Firma y sello</w:t>
      </w: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2415A7" w:rsidRPr="008B3266" w:rsidRDefault="002415A7" w:rsidP="002415A7">
      <w:pPr>
        <w:ind w:left="708" w:hanging="708"/>
        <w:jc w:val="center"/>
        <w:rPr>
          <w:rFonts w:ascii="Arial Narrow" w:hAnsi="Arial Narrow" w:cs="Calibri"/>
          <w:sz w:val="18"/>
        </w:rPr>
      </w:pPr>
      <w:r w:rsidRPr="008B3266">
        <w:rPr>
          <w:rFonts w:ascii="Arial Narrow" w:hAnsi="Arial Narrow" w:cs="Calibri"/>
          <w:sz w:val="18"/>
        </w:rPr>
        <w:t>Nombre y apellidos: _________________________________________</w:t>
      </w:r>
    </w:p>
    <w:p w:rsidR="007004F2" w:rsidRDefault="007004F2" w:rsidP="008B3266">
      <w:pPr>
        <w:jc w:val="both"/>
        <w:rPr>
          <w:rFonts w:ascii="Arial Narrow" w:hAnsi="Arial Narrow"/>
          <w:b/>
          <w:sz w:val="18"/>
        </w:rPr>
        <w:sectPr w:rsidR="007004F2" w:rsidSect="007004F2">
          <w:pgSz w:w="16838" w:h="11906" w:orient="landscape" w:code="9"/>
          <w:pgMar w:top="1701" w:right="1809" w:bottom="1469" w:left="1276" w:header="357" w:footer="709" w:gutter="0"/>
          <w:cols w:space="708"/>
          <w:docGrid w:linePitch="360"/>
        </w:sectPr>
      </w:pPr>
    </w:p>
    <w:p w:rsidR="001C2A39" w:rsidRDefault="001C2A39" w:rsidP="001D6390">
      <w:pPr>
        <w:rPr>
          <w:rFonts w:ascii="Arial Narrow" w:hAnsi="Arial Narrow"/>
          <w:b/>
          <w:sz w:val="18"/>
          <w:szCs w:val="18"/>
        </w:rPr>
      </w:pPr>
    </w:p>
    <w:p w:rsidR="001C2A39" w:rsidRDefault="001C2A39" w:rsidP="005F6032">
      <w:pPr>
        <w:jc w:val="right"/>
        <w:rPr>
          <w:rFonts w:ascii="Arial Narrow" w:hAnsi="Arial Narrow"/>
          <w:b/>
          <w:sz w:val="18"/>
          <w:szCs w:val="18"/>
        </w:rPr>
      </w:pPr>
    </w:p>
    <w:p w:rsidR="008B3266" w:rsidRPr="000C56F6" w:rsidRDefault="00DA232E" w:rsidP="005F6032">
      <w:pPr>
        <w:jc w:val="right"/>
        <w:rPr>
          <w:rFonts w:ascii="Arial Narrow" w:hAnsi="Arial Narrow"/>
          <w:b/>
          <w:sz w:val="18"/>
          <w:szCs w:val="18"/>
        </w:rPr>
      </w:pPr>
      <w:r>
        <w:rPr>
          <w:rFonts w:ascii="Arial Narrow" w:hAnsi="Arial Narrow"/>
          <w:b/>
          <w:sz w:val="18"/>
          <w:szCs w:val="18"/>
        </w:rPr>
        <w:t>MODELO S-09</w:t>
      </w:r>
    </w:p>
    <w:p w:rsidR="008B3266" w:rsidRPr="008B3266" w:rsidRDefault="008B3266" w:rsidP="008B3266">
      <w:pPr>
        <w:jc w:val="both"/>
        <w:rPr>
          <w:rFonts w:ascii="Arial Narrow" w:hAnsi="Arial Narrow"/>
          <w:b/>
          <w:sz w:val="18"/>
        </w:rPr>
      </w:pPr>
    </w:p>
    <w:p w:rsidR="008B3266" w:rsidRDefault="008B3266" w:rsidP="008B3266">
      <w:pPr>
        <w:pStyle w:val="Sinespaciado"/>
        <w:jc w:val="center"/>
        <w:rPr>
          <w:rFonts w:ascii="Arial Narrow" w:hAnsi="Arial Narrow"/>
          <w:sz w:val="18"/>
          <w:szCs w:val="18"/>
          <w:lang w:val="es-ES"/>
        </w:rPr>
      </w:pPr>
      <w:r w:rsidRPr="008B3266">
        <w:rPr>
          <w:rFonts w:ascii="Arial Narrow" w:hAnsi="Arial Narrow"/>
          <w:sz w:val="18"/>
          <w:szCs w:val="18"/>
          <w:lang w:val="es-ES"/>
        </w:rPr>
        <w:t>BALANCE ECONOMICO DE ACTUACIÓN JUSTIFICATIVA DE LA SUBVENCIÓN CONCEDIDA</w:t>
      </w:r>
    </w:p>
    <w:p w:rsidR="00A239FC" w:rsidRPr="008B3266" w:rsidRDefault="00A239FC" w:rsidP="008B3266">
      <w:pPr>
        <w:pStyle w:val="Sinespaciado"/>
        <w:jc w:val="center"/>
        <w:rPr>
          <w:rFonts w:ascii="Arial Narrow" w:hAnsi="Arial Narrow"/>
          <w:sz w:val="18"/>
          <w:szCs w:val="18"/>
          <w:lang w:val="es-ES"/>
        </w:rPr>
      </w:pPr>
    </w:p>
    <w:tbl>
      <w:tblPr>
        <w:tblW w:w="88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1588"/>
        <w:gridCol w:w="1495"/>
        <w:gridCol w:w="2710"/>
        <w:gridCol w:w="976"/>
        <w:gridCol w:w="944"/>
      </w:tblGrid>
      <w:tr w:rsidR="006C54A8" w:rsidRPr="008B3266" w:rsidTr="004E54C7">
        <w:tc>
          <w:tcPr>
            <w:tcW w:w="1134" w:type="dxa"/>
            <w:tcBorders>
              <w:top w:val="single" w:sz="4" w:space="0" w:color="auto"/>
              <w:left w:val="single" w:sz="4" w:space="0" w:color="auto"/>
              <w:bottom w:val="single" w:sz="4" w:space="0" w:color="auto"/>
              <w:right w:val="single" w:sz="4" w:space="0" w:color="auto"/>
            </w:tcBorders>
            <w:vAlign w:val="center"/>
          </w:tcPr>
          <w:p w:rsidR="006C54A8" w:rsidRPr="008B3266" w:rsidRDefault="006C54A8" w:rsidP="004E54C7">
            <w:pPr>
              <w:jc w:val="center"/>
              <w:rPr>
                <w:rFonts w:ascii="Arial Narrow" w:hAnsi="Arial Narrow"/>
                <w:sz w:val="16"/>
              </w:rPr>
            </w:pPr>
            <w:r w:rsidRPr="008B3266">
              <w:rPr>
                <w:rFonts w:ascii="Arial Narrow" w:hAnsi="Arial Narrow"/>
                <w:sz w:val="16"/>
              </w:rPr>
              <w:t xml:space="preserve">Denominación </w:t>
            </w:r>
          </w:p>
        </w:tc>
        <w:tc>
          <w:tcPr>
            <w:tcW w:w="7713" w:type="dxa"/>
            <w:gridSpan w:val="5"/>
            <w:tcBorders>
              <w:top w:val="single" w:sz="4" w:space="0" w:color="auto"/>
              <w:left w:val="single" w:sz="4" w:space="0" w:color="auto"/>
              <w:bottom w:val="single" w:sz="4" w:space="0" w:color="auto"/>
              <w:right w:val="single" w:sz="4" w:space="0" w:color="auto"/>
            </w:tcBorders>
            <w:vAlign w:val="center"/>
          </w:tcPr>
          <w:p w:rsidR="006C54A8" w:rsidRPr="007C558C" w:rsidRDefault="006C54A8" w:rsidP="00DA232E">
            <w:pPr>
              <w:jc w:val="both"/>
              <w:rPr>
                <w:rFonts w:ascii="Arial Narrow" w:hAnsi="Arial Narrow" w:cstheme="minorHAnsi"/>
                <w:color w:val="FF0000"/>
                <w:sz w:val="16"/>
                <w:szCs w:val="16"/>
              </w:rPr>
            </w:pPr>
            <w:r w:rsidRPr="007C558C">
              <w:rPr>
                <w:rFonts w:ascii="Arial Narrow" w:hAnsi="Arial Narrow" w:cstheme="minorHAnsi"/>
                <w:sz w:val="16"/>
                <w:szCs w:val="16"/>
              </w:rPr>
              <w:t>BASES REGULADORAS DE LA CONCESIÓN DE SUBVENCIONES DESTINADAS A SUFRAGAR GASTOS SOPORTADOS POR DEPORTISTAS DEL MUNICIPIO DE INGENIO POR SU PARTICIPACIÓN CON RESULTADOS DESTACADOS EN COMPETICIONES DE ALTO NIVEL.</w:t>
            </w:r>
          </w:p>
        </w:tc>
      </w:tr>
      <w:tr w:rsidR="008B3266" w:rsidRPr="008B3266" w:rsidTr="00E216AF">
        <w:tc>
          <w:tcPr>
            <w:tcW w:w="1134" w:type="dxa"/>
            <w:vMerge w:val="restart"/>
            <w:tcBorders>
              <w:top w:val="single" w:sz="4" w:space="0" w:color="auto"/>
              <w:left w:val="single" w:sz="4" w:space="0" w:color="auto"/>
              <w:right w:val="single" w:sz="4" w:space="0" w:color="auto"/>
            </w:tcBorders>
            <w:vAlign w:val="center"/>
          </w:tcPr>
          <w:p w:rsidR="008B3266" w:rsidRPr="008B3266" w:rsidRDefault="008B3266" w:rsidP="00783C76">
            <w:pPr>
              <w:jc w:val="center"/>
              <w:rPr>
                <w:rFonts w:ascii="Arial Narrow" w:hAnsi="Arial Narrow"/>
                <w:sz w:val="16"/>
              </w:rPr>
            </w:pPr>
            <w:r w:rsidRPr="008B3266">
              <w:rPr>
                <w:rFonts w:ascii="Arial Narrow" w:hAnsi="Arial Narrow"/>
                <w:sz w:val="16"/>
              </w:rPr>
              <w:t>SOLICITANTE</w:t>
            </w:r>
          </w:p>
        </w:tc>
        <w:tc>
          <w:tcPr>
            <w:tcW w:w="1588" w:type="dxa"/>
            <w:tcBorders>
              <w:top w:val="single" w:sz="4" w:space="0" w:color="auto"/>
              <w:left w:val="single" w:sz="4" w:space="0" w:color="auto"/>
              <w:bottom w:val="single" w:sz="4" w:space="0" w:color="auto"/>
              <w:right w:val="single" w:sz="4" w:space="0" w:color="auto"/>
            </w:tcBorders>
          </w:tcPr>
          <w:p w:rsidR="008B3266" w:rsidRPr="008B3266" w:rsidRDefault="00792FF8" w:rsidP="006C54A8">
            <w:pPr>
              <w:rPr>
                <w:rFonts w:ascii="Arial Narrow" w:hAnsi="Arial Narrow"/>
                <w:sz w:val="16"/>
              </w:rPr>
            </w:pPr>
            <w:r>
              <w:rPr>
                <w:rFonts w:ascii="Arial Narrow" w:hAnsi="Arial Narrow"/>
                <w:sz w:val="16"/>
              </w:rPr>
              <w:t xml:space="preserve">Nombre del </w:t>
            </w:r>
            <w:r w:rsidR="006C54A8">
              <w:rPr>
                <w:rFonts w:ascii="Arial Narrow" w:hAnsi="Arial Narrow"/>
                <w:sz w:val="16"/>
              </w:rPr>
              <w:t>deportista</w:t>
            </w:r>
          </w:p>
        </w:tc>
        <w:tc>
          <w:tcPr>
            <w:tcW w:w="4205" w:type="dxa"/>
            <w:gridSpan w:val="2"/>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c>
          <w:tcPr>
            <w:tcW w:w="976" w:type="dxa"/>
            <w:tcBorders>
              <w:top w:val="single" w:sz="4" w:space="0" w:color="auto"/>
              <w:left w:val="single" w:sz="4" w:space="0" w:color="auto"/>
              <w:bottom w:val="single" w:sz="4" w:space="0" w:color="auto"/>
              <w:right w:val="single" w:sz="4" w:space="0" w:color="auto"/>
            </w:tcBorders>
            <w:vAlign w:val="center"/>
          </w:tcPr>
          <w:p w:rsidR="008B3266" w:rsidRPr="008B3266" w:rsidRDefault="006C54A8" w:rsidP="00783C76">
            <w:pPr>
              <w:jc w:val="center"/>
              <w:rPr>
                <w:rFonts w:ascii="Arial Narrow" w:hAnsi="Arial Narrow"/>
                <w:sz w:val="16"/>
              </w:rPr>
            </w:pPr>
            <w:r>
              <w:rPr>
                <w:rFonts w:ascii="Arial Narrow" w:hAnsi="Arial Narrow"/>
                <w:sz w:val="16"/>
              </w:rPr>
              <w:t>N</w:t>
            </w:r>
            <w:r w:rsidR="008B3266" w:rsidRPr="008B3266">
              <w:rPr>
                <w:rFonts w:ascii="Arial Narrow" w:hAnsi="Arial Narrow"/>
                <w:sz w:val="16"/>
              </w:rPr>
              <w:t>.I.F.</w:t>
            </w:r>
          </w:p>
        </w:tc>
        <w:tc>
          <w:tcPr>
            <w:tcW w:w="944"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r>
      <w:tr w:rsidR="008B3266" w:rsidRPr="008B3266" w:rsidTr="00E216AF">
        <w:tc>
          <w:tcPr>
            <w:tcW w:w="1134" w:type="dxa"/>
            <w:vMerge/>
            <w:tcBorders>
              <w:left w:val="single" w:sz="4" w:space="0" w:color="auto"/>
              <w:bottom w:val="single" w:sz="4" w:space="0" w:color="auto"/>
              <w:right w:val="single" w:sz="4" w:space="0" w:color="auto"/>
            </w:tcBorders>
          </w:tcPr>
          <w:p w:rsidR="008B3266" w:rsidRPr="008B3266" w:rsidRDefault="008B3266" w:rsidP="00783C76">
            <w:pPr>
              <w:jc w:val="center"/>
              <w:rPr>
                <w:rFonts w:ascii="Arial Narrow" w:hAnsi="Arial Narrow"/>
                <w:sz w:val="16"/>
              </w:rPr>
            </w:pPr>
          </w:p>
        </w:tc>
        <w:tc>
          <w:tcPr>
            <w:tcW w:w="1588" w:type="dxa"/>
            <w:tcBorders>
              <w:top w:val="single" w:sz="4" w:space="0" w:color="auto"/>
              <w:left w:val="single" w:sz="4" w:space="0" w:color="auto"/>
              <w:bottom w:val="single" w:sz="4" w:space="0" w:color="auto"/>
              <w:right w:val="single" w:sz="4" w:space="0" w:color="auto"/>
            </w:tcBorders>
          </w:tcPr>
          <w:p w:rsidR="008B3266" w:rsidRPr="008B3266" w:rsidRDefault="00792FF8" w:rsidP="00783C76">
            <w:pPr>
              <w:rPr>
                <w:rFonts w:ascii="Arial Narrow" w:hAnsi="Arial Narrow"/>
                <w:sz w:val="16"/>
              </w:rPr>
            </w:pPr>
            <w:r>
              <w:rPr>
                <w:rFonts w:ascii="Arial Narrow" w:hAnsi="Arial Narrow"/>
                <w:sz w:val="16"/>
              </w:rPr>
              <w:t>Representante</w:t>
            </w:r>
          </w:p>
        </w:tc>
        <w:tc>
          <w:tcPr>
            <w:tcW w:w="4205" w:type="dxa"/>
            <w:gridSpan w:val="2"/>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c>
          <w:tcPr>
            <w:tcW w:w="976" w:type="dxa"/>
            <w:tcBorders>
              <w:top w:val="single" w:sz="4" w:space="0" w:color="auto"/>
              <w:left w:val="single" w:sz="4" w:space="0" w:color="auto"/>
              <w:bottom w:val="single" w:sz="4" w:space="0" w:color="auto"/>
              <w:right w:val="single" w:sz="4" w:space="0" w:color="auto"/>
            </w:tcBorders>
            <w:vAlign w:val="center"/>
          </w:tcPr>
          <w:p w:rsidR="008B3266" w:rsidRPr="008B3266" w:rsidRDefault="008B3266" w:rsidP="00783C76">
            <w:pPr>
              <w:jc w:val="center"/>
              <w:rPr>
                <w:rFonts w:ascii="Arial Narrow" w:hAnsi="Arial Narrow"/>
                <w:sz w:val="16"/>
              </w:rPr>
            </w:pPr>
            <w:r w:rsidRPr="008B3266">
              <w:rPr>
                <w:rFonts w:ascii="Arial Narrow" w:hAnsi="Arial Narrow"/>
                <w:sz w:val="16"/>
              </w:rPr>
              <w:t>N.I.F.</w:t>
            </w:r>
          </w:p>
        </w:tc>
        <w:tc>
          <w:tcPr>
            <w:tcW w:w="944"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r>
      <w:tr w:rsidR="008B3266" w:rsidRPr="008B3266" w:rsidTr="00783C76">
        <w:tc>
          <w:tcPr>
            <w:tcW w:w="4217" w:type="dxa"/>
            <w:gridSpan w:val="3"/>
            <w:tcBorders>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r w:rsidRPr="008B3266">
              <w:rPr>
                <w:rFonts w:ascii="Arial Narrow" w:hAnsi="Arial Narrow"/>
                <w:sz w:val="16"/>
              </w:rPr>
              <w:t>Importe de la subvención concedida que ahora se justifica</w:t>
            </w:r>
          </w:p>
        </w:tc>
        <w:tc>
          <w:tcPr>
            <w:tcW w:w="4630" w:type="dxa"/>
            <w:gridSpan w:val="3"/>
            <w:tcBorders>
              <w:top w:val="single" w:sz="4" w:space="0" w:color="auto"/>
              <w:left w:val="single" w:sz="4" w:space="0" w:color="auto"/>
              <w:bottom w:val="single" w:sz="4" w:space="0" w:color="auto"/>
              <w:right w:val="single" w:sz="4" w:space="0" w:color="auto"/>
            </w:tcBorders>
            <w:vAlign w:val="center"/>
          </w:tcPr>
          <w:p w:rsidR="008B3266" w:rsidRPr="008B3266" w:rsidRDefault="008B3266" w:rsidP="00783C76">
            <w:pPr>
              <w:rPr>
                <w:rFonts w:ascii="Arial Narrow" w:eastAsia="MS Gothic" w:hAnsi="Arial Narrow" w:cs="Estrangelo Edessa"/>
              </w:rPr>
            </w:pPr>
          </w:p>
        </w:tc>
      </w:tr>
    </w:tbl>
    <w:p w:rsidR="008B3266" w:rsidRPr="008B3266" w:rsidRDefault="008B3266" w:rsidP="008B3266">
      <w:pPr>
        <w:pStyle w:val="Sinespaciado"/>
        <w:jc w:val="center"/>
        <w:rPr>
          <w:rFonts w:ascii="Arial Narrow" w:hAnsi="Arial Narrow"/>
          <w:sz w:val="8"/>
          <w:szCs w:val="14"/>
          <w:lang w:val="es-ES"/>
        </w:rPr>
      </w:pPr>
    </w:p>
    <w:p w:rsidR="008B3266" w:rsidRPr="008B3266" w:rsidRDefault="008B3266" w:rsidP="008B3266">
      <w:pPr>
        <w:pStyle w:val="Sinespaciado"/>
        <w:ind w:left="-567"/>
        <w:rPr>
          <w:rFonts w:ascii="Arial Narrow" w:hAnsi="Arial Narrow"/>
          <w:b/>
          <w:sz w:val="18"/>
          <w:szCs w:val="20"/>
          <w:lang w:val="es-ES"/>
        </w:rPr>
      </w:pPr>
    </w:p>
    <w:p w:rsidR="008B3266" w:rsidRPr="008B3266" w:rsidRDefault="008B3266" w:rsidP="008B3266">
      <w:pPr>
        <w:pStyle w:val="Sinespaciado"/>
        <w:ind w:left="-567"/>
        <w:rPr>
          <w:rFonts w:ascii="Arial Narrow" w:hAnsi="Arial Narrow"/>
          <w:b/>
          <w:sz w:val="18"/>
          <w:szCs w:val="20"/>
          <w:lang w:val="es-ES"/>
        </w:rPr>
      </w:pPr>
    </w:p>
    <w:p w:rsidR="008B3266" w:rsidRPr="008B3266" w:rsidRDefault="00D34C4E" w:rsidP="008B3266">
      <w:pPr>
        <w:pStyle w:val="Sinespaciado"/>
        <w:ind w:left="-567" w:firstLine="283"/>
        <w:jc w:val="center"/>
        <w:rPr>
          <w:rFonts w:ascii="Arial Narrow" w:hAnsi="Arial Narrow"/>
          <w:b/>
          <w:sz w:val="18"/>
          <w:szCs w:val="20"/>
          <w:lang w:val="es-ES"/>
        </w:rPr>
      </w:pPr>
      <w:r>
        <w:rPr>
          <w:rFonts w:ascii="Arial Narrow" w:hAnsi="Arial Narrow"/>
          <w:b/>
          <w:sz w:val="18"/>
          <w:szCs w:val="20"/>
          <w:lang w:val="es-ES"/>
        </w:rPr>
        <w:t xml:space="preserve">BALANCE </w:t>
      </w:r>
      <w:r w:rsidR="008B3266" w:rsidRPr="008B3266">
        <w:rPr>
          <w:rFonts w:ascii="Arial Narrow" w:hAnsi="Arial Narrow"/>
          <w:b/>
          <w:sz w:val="18"/>
          <w:szCs w:val="20"/>
          <w:lang w:val="es-ES"/>
        </w:rPr>
        <w:t>ECONÓMICO:</w:t>
      </w:r>
    </w:p>
    <w:p w:rsidR="008B3266" w:rsidRPr="008B3266" w:rsidRDefault="008B3266" w:rsidP="008B3266">
      <w:pPr>
        <w:pStyle w:val="Sinespaciado"/>
        <w:ind w:left="-207" w:firstLine="207"/>
        <w:rPr>
          <w:rFonts w:ascii="Arial Narrow" w:hAnsi="Arial Narrow"/>
          <w:sz w:val="18"/>
          <w:szCs w:val="20"/>
          <w:lang w:val="es-ES"/>
        </w:rPr>
      </w:pPr>
      <w:r w:rsidRPr="008B3266">
        <w:rPr>
          <w:rFonts w:ascii="Arial Narrow" w:hAnsi="Arial Narrow"/>
          <w:sz w:val="18"/>
          <w:szCs w:val="20"/>
          <w:lang w:val="es-ES"/>
        </w:rPr>
        <w:t>1.- INGRESOS</w:t>
      </w:r>
    </w:p>
    <w:tbl>
      <w:tblPr>
        <w:tblW w:w="6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23"/>
        <w:gridCol w:w="3404"/>
        <w:gridCol w:w="1349"/>
      </w:tblGrid>
      <w:tr w:rsidR="008B3266" w:rsidRPr="008B3266" w:rsidTr="00783C76">
        <w:trPr>
          <w:jc w:val="center"/>
        </w:trPr>
        <w:tc>
          <w:tcPr>
            <w:tcW w:w="1823" w:type="dxa"/>
          </w:tcPr>
          <w:p w:rsidR="008B3266" w:rsidRPr="008B3266" w:rsidRDefault="008B3266" w:rsidP="00783C76">
            <w:pPr>
              <w:pStyle w:val="Sinespaciado"/>
              <w:jc w:val="center"/>
              <w:rPr>
                <w:rFonts w:ascii="Arial Narrow" w:hAnsi="Arial Narrow"/>
                <w:b/>
                <w:sz w:val="16"/>
                <w:szCs w:val="20"/>
                <w:lang w:val="es-ES"/>
              </w:rPr>
            </w:pPr>
            <w:r w:rsidRPr="008B3266">
              <w:rPr>
                <w:rFonts w:ascii="Arial Narrow" w:hAnsi="Arial Narrow"/>
                <w:b/>
                <w:sz w:val="16"/>
                <w:szCs w:val="20"/>
                <w:lang w:val="es-ES"/>
              </w:rPr>
              <w:t>Procedencia</w:t>
            </w:r>
          </w:p>
        </w:tc>
        <w:tc>
          <w:tcPr>
            <w:tcW w:w="3404" w:type="dxa"/>
          </w:tcPr>
          <w:p w:rsidR="008B3266" w:rsidRPr="008B3266" w:rsidRDefault="008B3266" w:rsidP="00783C76">
            <w:pPr>
              <w:pStyle w:val="Sinespaciado"/>
              <w:jc w:val="center"/>
              <w:rPr>
                <w:rFonts w:ascii="Arial Narrow" w:hAnsi="Arial Narrow"/>
                <w:b/>
                <w:sz w:val="16"/>
                <w:szCs w:val="20"/>
                <w:lang w:val="es-ES"/>
              </w:rPr>
            </w:pPr>
            <w:r w:rsidRPr="008B3266">
              <w:rPr>
                <w:rFonts w:ascii="Arial Narrow" w:hAnsi="Arial Narrow"/>
                <w:b/>
                <w:sz w:val="16"/>
                <w:szCs w:val="20"/>
                <w:lang w:val="es-ES"/>
              </w:rPr>
              <w:t xml:space="preserve">Concepto </w:t>
            </w:r>
          </w:p>
        </w:tc>
        <w:tc>
          <w:tcPr>
            <w:tcW w:w="1349" w:type="dxa"/>
          </w:tcPr>
          <w:p w:rsidR="008B3266" w:rsidRPr="008B3266" w:rsidRDefault="008B3266" w:rsidP="00783C76">
            <w:pPr>
              <w:pStyle w:val="Sinespaciado"/>
              <w:jc w:val="center"/>
              <w:rPr>
                <w:rFonts w:ascii="Arial Narrow" w:hAnsi="Arial Narrow"/>
                <w:b/>
                <w:sz w:val="16"/>
                <w:szCs w:val="20"/>
                <w:lang w:val="es-ES"/>
              </w:rPr>
            </w:pPr>
            <w:r w:rsidRPr="008B3266">
              <w:rPr>
                <w:rFonts w:ascii="Arial Narrow" w:hAnsi="Arial Narrow"/>
                <w:b/>
                <w:sz w:val="16"/>
                <w:szCs w:val="20"/>
                <w:lang w:val="es-ES"/>
              </w:rPr>
              <w:t>Importe (€)</w:t>
            </w:r>
          </w:p>
        </w:tc>
      </w:tr>
      <w:tr w:rsidR="008B3266" w:rsidRPr="008B3266" w:rsidTr="00783C76">
        <w:trPr>
          <w:jc w:val="center"/>
        </w:trPr>
        <w:tc>
          <w:tcPr>
            <w:tcW w:w="1823" w:type="dxa"/>
            <w:vMerge w:val="restart"/>
            <w:vAlign w:val="center"/>
          </w:tcPr>
          <w:p w:rsidR="008B3266" w:rsidRPr="008B3266" w:rsidRDefault="008B3266" w:rsidP="00783C76">
            <w:pPr>
              <w:jc w:val="center"/>
              <w:rPr>
                <w:rFonts w:ascii="Arial Narrow" w:hAnsi="Arial Narrow"/>
                <w:b/>
                <w:sz w:val="16"/>
                <w:szCs w:val="16"/>
              </w:rPr>
            </w:pPr>
            <w:r w:rsidRPr="008B3266">
              <w:rPr>
                <w:rFonts w:ascii="Arial Narrow" w:hAnsi="Arial Narrow"/>
                <w:b/>
                <w:sz w:val="16"/>
                <w:szCs w:val="16"/>
              </w:rPr>
              <w:t>Subvenciones recibidas</w:t>
            </w:r>
          </w:p>
          <w:p w:rsidR="008B3266" w:rsidRPr="008B3266" w:rsidRDefault="008B3266" w:rsidP="00783C76">
            <w:pPr>
              <w:pStyle w:val="Sinespaciado"/>
              <w:jc w:val="center"/>
              <w:rPr>
                <w:rFonts w:ascii="Arial Narrow" w:hAnsi="Arial Narrow"/>
                <w:b/>
                <w:sz w:val="16"/>
                <w:szCs w:val="16"/>
              </w:rPr>
            </w:pPr>
          </w:p>
        </w:tc>
        <w:tc>
          <w:tcPr>
            <w:tcW w:w="3404" w:type="dxa"/>
            <w:vAlign w:val="center"/>
          </w:tcPr>
          <w:p w:rsidR="008B3266" w:rsidRPr="008B3266" w:rsidRDefault="008B3266" w:rsidP="00783C76">
            <w:pPr>
              <w:jc w:val="right"/>
              <w:rPr>
                <w:rFonts w:ascii="Arial Narrow" w:hAnsi="Arial Narrow"/>
                <w:sz w:val="16"/>
                <w:szCs w:val="16"/>
              </w:rPr>
            </w:pPr>
            <w:r w:rsidRPr="008B3266">
              <w:rPr>
                <w:rFonts w:ascii="Arial Narrow" w:hAnsi="Arial Narrow"/>
                <w:sz w:val="16"/>
                <w:szCs w:val="16"/>
              </w:rPr>
              <w:t>Subvención Gobierno de Canarias</w:t>
            </w:r>
          </w:p>
        </w:tc>
        <w:tc>
          <w:tcPr>
            <w:tcW w:w="1349" w:type="dxa"/>
          </w:tcPr>
          <w:p w:rsidR="008B3266" w:rsidRPr="008B3266" w:rsidRDefault="008B3266" w:rsidP="00783C76">
            <w:pPr>
              <w:pStyle w:val="Sinespaciado"/>
              <w:ind w:firstLine="972"/>
              <w:jc w:val="center"/>
              <w:rPr>
                <w:rFonts w:ascii="Arial Narrow" w:hAnsi="Arial Narrow"/>
                <w:sz w:val="16"/>
                <w:szCs w:val="20"/>
                <w:lang w:val="es-ES"/>
              </w:rPr>
            </w:pPr>
          </w:p>
        </w:tc>
      </w:tr>
      <w:tr w:rsidR="008B3266" w:rsidRPr="008B3266" w:rsidTr="00783C76">
        <w:trPr>
          <w:jc w:val="center"/>
        </w:trPr>
        <w:tc>
          <w:tcPr>
            <w:tcW w:w="1823" w:type="dxa"/>
            <w:vMerge/>
            <w:vAlign w:val="center"/>
          </w:tcPr>
          <w:p w:rsidR="008B3266" w:rsidRPr="008B3266" w:rsidRDefault="008B3266" w:rsidP="00783C76">
            <w:pPr>
              <w:pStyle w:val="Sinespaciado"/>
              <w:jc w:val="center"/>
              <w:rPr>
                <w:rFonts w:ascii="Arial Narrow" w:hAnsi="Arial Narrow"/>
                <w:b/>
                <w:sz w:val="16"/>
                <w:szCs w:val="16"/>
              </w:rPr>
            </w:pPr>
          </w:p>
        </w:tc>
        <w:tc>
          <w:tcPr>
            <w:tcW w:w="3404" w:type="dxa"/>
            <w:vAlign w:val="center"/>
          </w:tcPr>
          <w:p w:rsidR="008B3266" w:rsidRPr="008B3266" w:rsidRDefault="008B3266" w:rsidP="00783C76">
            <w:pPr>
              <w:jc w:val="right"/>
              <w:rPr>
                <w:rFonts w:ascii="Arial Narrow" w:hAnsi="Arial Narrow"/>
                <w:sz w:val="16"/>
                <w:szCs w:val="16"/>
              </w:rPr>
            </w:pPr>
            <w:r w:rsidRPr="008B3266">
              <w:rPr>
                <w:rFonts w:ascii="Arial Narrow" w:hAnsi="Arial Narrow"/>
                <w:sz w:val="16"/>
                <w:szCs w:val="16"/>
              </w:rPr>
              <w:t>Subvención Cabildo de Gran Canaria</w:t>
            </w:r>
          </w:p>
        </w:tc>
        <w:tc>
          <w:tcPr>
            <w:tcW w:w="1349" w:type="dxa"/>
          </w:tcPr>
          <w:p w:rsidR="008B3266" w:rsidRPr="008B3266" w:rsidRDefault="008B3266" w:rsidP="00783C76">
            <w:pPr>
              <w:pStyle w:val="Sinespaciado"/>
              <w:ind w:firstLine="972"/>
              <w:jc w:val="center"/>
              <w:rPr>
                <w:rFonts w:ascii="Arial Narrow" w:hAnsi="Arial Narrow"/>
                <w:sz w:val="16"/>
                <w:szCs w:val="20"/>
                <w:lang w:val="es-ES"/>
              </w:rPr>
            </w:pPr>
          </w:p>
        </w:tc>
      </w:tr>
      <w:tr w:rsidR="008B3266" w:rsidRPr="008B3266" w:rsidTr="00783C76">
        <w:trPr>
          <w:jc w:val="center"/>
        </w:trPr>
        <w:tc>
          <w:tcPr>
            <w:tcW w:w="1823" w:type="dxa"/>
            <w:vMerge/>
            <w:vAlign w:val="center"/>
          </w:tcPr>
          <w:p w:rsidR="008B3266" w:rsidRPr="008B3266" w:rsidRDefault="008B3266" w:rsidP="00783C76">
            <w:pPr>
              <w:pStyle w:val="Sinespaciado"/>
              <w:jc w:val="center"/>
              <w:rPr>
                <w:rFonts w:ascii="Arial Narrow" w:hAnsi="Arial Narrow"/>
                <w:b/>
                <w:sz w:val="16"/>
                <w:szCs w:val="16"/>
              </w:rPr>
            </w:pPr>
          </w:p>
        </w:tc>
        <w:tc>
          <w:tcPr>
            <w:tcW w:w="3404" w:type="dxa"/>
            <w:vAlign w:val="center"/>
          </w:tcPr>
          <w:p w:rsidR="008B3266" w:rsidRPr="008B3266" w:rsidRDefault="008B3266" w:rsidP="00783C76">
            <w:pPr>
              <w:jc w:val="right"/>
              <w:rPr>
                <w:rFonts w:ascii="Arial Narrow" w:hAnsi="Arial Narrow"/>
                <w:sz w:val="16"/>
                <w:szCs w:val="16"/>
              </w:rPr>
            </w:pPr>
            <w:r w:rsidRPr="008B3266">
              <w:rPr>
                <w:rFonts w:ascii="Arial Narrow" w:hAnsi="Arial Narrow"/>
                <w:sz w:val="16"/>
                <w:szCs w:val="16"/>
              </w:rPr>
              <w:t>Subvención del Instituto Insular de Deportes</w:t>
            </w:r>
          </w:p>
        </w:tc>
        <w:tc>
          <w:tcPr>
            <w:tcW w:w="1349" w:type="dxa"/>
          </w:tcPr>
          <w:p w:rsidR="008B3266" w:rsidRPr="008B3266" w:rsidRDefault="008B3266" w:rsidP="00783C76">
            <w:pPr>
              <w:pStyle w:val="Sinespaciado"/>
              <w:ind w:firstLine="972"/>
              <w:jc w:val="center"/>
              <w:rPr>
                <w:rFonts w:ascii="Arial Narrow" w:hAnsi="Arial Narrow"/>
                <w:sz w:val="16"/>
                <w:szCs w:val="20"/>
                <w:lang w:val="es-ES"/>
              </w:rPr>
            </w:pPr>
          </w:p>
        </w:tc>
      </w:tr>
      <w:tr w:rsidR="008B3266" w:rsidRPr="008B3266" w:rsidTr="00783C76">
        <w:trPr>
          <w:jc w:val="center"/>
        </w:trPr>
        <w:tc>
          <w:tcPr>
            <w:tcW w:w="1823" w:type="dxa"/>
            <w:vMerge/>
            <w:vAlign w:val="center"/>
          </w:tcPr>
          <w:p w:rsidR="008B3266" w:rsidRPr="008B3266" w:rsidRDefault="008B3266" w:rsidP="00783C76">
            <w:pPr>
              <w:jc w:val="center"/>
              <w:rPr>
                <w:rFonts w:ascii="Arial Narrow" w:hAnsi="Arial Narrow"/>
                <w:b/>
                <w:sz w:val="16"/>
                <w:szCs w:val="16"/>
              </w:rPr>
            </w:pPr>
          </w:p>
        </w:tc>
        <w:tc>
          <w:tcPr>
            <w:tcW w:w="3404" w:type="dxa"/>
            <w:vAlign w:val="center"/>
          </w:tcPr>
          <w:p w:rsidR="008B3266" w:rsidRPr="008B3266" w:rsidRDefault="008B3266" w:rsidP="00783C76">
            <w:pPr>
              <w:jc w:val="right"/>
              <w:rPr>
                <w:rFonts w:ascii="Arial Narrow" w:hAnsi="Arial Narrow"/>
                <w:sz w:val="16"/>
                <w:szCs w:val="16"/>
              </w:rPr>
            </w:pPr>
            <w:r w:rsidRPr="008B3266">
              <w:rPr>
                <w:rFonts w:ascii="Arial Narrow" w:hAnsi="Arial Narrow"/>
                <w:sz w:val="16"/>
                <w:szCs w:val="16"/>
              </w:rPr>
              <w:t>Subvención de la Federación</w:t>
            </w:r>
          </w:p>
        </w:tc>
        <w:tc>
          <w:tcPr>
            <w:tcW w:w="1349" w:type="dxa"/>
          </w:tcPr>
          <w:p w:rsidR="008B3266" w:rsidRPr="008B3266" w:rsidRDefault="008B3266" w:rsidP="00783C76">
            <w:pPr>
              <w:pStyle w:val="Sinespaciado"/>
              <w:ind w:firstLine="972"/>
              <w:jc w:val="center"/>
              <w:rPr>
                <w:rFonts w:ascii="Arial Narrow" w:hAnsi="Arial Narrow"/>
                <w:sz w:val="16"/>
                <w:szCs w:val="20"/>
                <w:lang w:val="es-ES"/>
              </w:rPr>
            </w:pPr>
          </w:p>
        </w:tc>
      </w:tr>
      <w:tr w:rsidR="008B3266" w:rsidRPr="008B3266" w:rsidTr="00783C76">
        <w:trPr>
          <w:jc w:val="center"/>
        </w:trPr>
        <w:tc>
          <w:tcPr>
            <w:tcW w:w="1823" w:type="dxa"/>
            <w:vMerge/>
            <w:vAlign w:val="center"/>
          </w:tcPr>
          <w:p w:rsidR="008B3266" w:rsidRPr="008B3266" w:rsidRDefault="008B3266" w:rsidP="00783C76">
            <w:pPr>
              <w:jc w:val="center"/>
              <w:rPr>
                <w:rFonts w:ascii="Arial Narrow" w:hAnsi="Arial Narrow"/>
                <w:b/>
                <w:sz w:val="16"/>
                <w:szCs w:val="16"/>
              </w:rPr>
            </w:pPr>
          </w:p>
        </w:tc>
        <w:tc>
          <w:tcPr>
            <w:tcW w:w="3404" w:type="dxa"/>
            <w:vAlign w:val="center"/>
          </w:tcPr>
          <w:p w:rsidR="008B3266" w:rsidRPr="008B3266" w:rsidRDefault="008B3266" w:rsidP="00783C76">
            <w:pPr>
              <w:jc w:val="right"/>
              <w:rPr>
                <w:rFonts w:ascii="Arial Narrow" w:hAnsi="Arial Narrow"/>
                <w:sz w:val="16"/>
                <w:szCs w:val="16"/>
              </w:rPr>
            </w:pPr>
            <w:r w:rsidRPr="008B3266">
              <w:rPr>
                <w:rFonts w:ascii="Arial Narrow" w:hAnsi="Arial Narrow"/>
                <w:sz w:val="16"/>
                <w:szCs w:val="16"/>
              </w:rPr>
              <w:t>Subvención Ayto.  de Ingenio</w:t>
            </w:r>
          </w:p>
        </w:tc>
        <w:tc>
          <w:tcPr>
            <w:tcW w:w="1349" w:type="dxa"/>
          </w:tcPr>
          <w:p w:rsidR="008B3266" w:rsidRPr="008B3266" w:rsidRDefault="008B3266" w:rsidP="00783C76">
            <w:pPr>
              <w:pStyle w:val="Sinespaciado"/>
              <w:ind w:firstLine="972"/>
              <w:jc w:val="center"/>
              <w:rPr>
                <w:rFonts w:ascii="Arial Narrow" w:hAnsi="Arial Narrow"/>
                <w:sz w:val="16"/>
                <w:szCs w:val="20"/>
                <w:lang w:val="es-ES"/>
              </w:rPr>
            </w:pPr>
          </w:p>
        </w:tc>
      </w:tr>
      <w:tr w:rsidR="008B3266" w:rsidRPr="008B3266" w:rsidTr="00783C76">
        <w:trPr>
          <w:jc w:val="center"/>
        </w:trPr>
        <w:tc>
          <w:tcPr>
            <w:tcW w:w="1823" w:type="dxa"/>
            <w:vMerge/>
            <w:vAlign w:val="center"/>
          </w:tcPr>
          <w:p w:rsidR="008B3266" w:rsidRPr="008B3266" w:rsidRDefault="008B3266" w:rsidP="00783C76">
            <w:pPr>
              <w:jc w:val="center"/>
              <w:rPr>
                <w:rFonts w:ascii="Arial Narrow" w:hAnsi="Arial Narrow"/>
                <w:b/>
                <w:sz w:val="16"/>
                <w:szCs w:val="16"/>
              </w:rPr>
            </w:pPr>
          </w:p>
        </w:tc>
        <w:tc>
          <w:tcPr>
            <w:tcW w:w="3404" w:type="dxa"/>
            <w:vAlign w:val="center"/>
          </w:tcPr>
          <w:p w:rsidR="008B3266" w:rsidRPr="008B3266" w:rsidRDefault="008B3266" w:rsidP="00783C76">
            <w:pPr>
              <w:jc w:val="right"/>
              <w:rPr>
                <w:rFonts w:ascii="Arial Narrow" w:hAnsi="Arial Narrow"/>
                <w:sz w:val="16"/>
                <w:szCs w:val="16"/>
              </w:rPr>
            </w:pPr>
            <w:r w:rsidRPr="008B3266">
              <w:rPr>
                <w:rFonts w:ascii="Arial Narrow" w:hAnsi="Arial Narrow"/>
                <w:sz w:val="16"/>
                <w:szCs w:val="16"/>
              </w:rPr>
              <w:t>Otras Subvenciones:___________________</w:t>
            </w:r>
          </w:p>
        </w:tc>
        <w:tc>
          <w:tcPr>
            <w:tcW w:w="1349" w:type="dxa"/>
          </w:tcPr>
          <w:p w:rsidR="008B3266" w:rsidRPr="008B3266" w:rsidRDefault="008B3266" w:rsidP="00783C76">
            <w:pPr>
              <w:rPr>
                <w:rFonts w:ascii="Arial Narrow" w:hAnsi="Arial Narrow"/>
                <w:sz w:val="16"/>
              </w:rPr>
            </w:pPr>
          </w:p>
        </w:tc>
      </w:tr>
      <w:tr w:rsidR="008B3266" w:rsidRPr="008B3266" w:rsidTr="00783C76">
        <w:trPr>
          <w:jc w:val="center"/>
        </w:trPr>
        <w:tc>
          <w:tcPr>
            <w:tcW w:w="1823" w:type="dxa"/>
            <w:vAlign w:val="center"/>
          </w:tcPr>
          <w:p w:rsidR="008B3266" w:rsidRPr="008B3266" w:rsidRDefault="008B3266" w:rsidP="00783C76">
            <w:pPr>
              <w:jc w:val="center"/>
              <w:rPr>
                <w:rFonts w:ascii="Arial Narrow" w:hAnsi="Arial Narrow"/>
                <w:b/>
                <w:sz w:val="16"/>
                <w:szCs w:val="16"/>
              </w:rPr>
            </w:pPr>
          </w:p>
        </w:tc>
        <w:tc>
          <w:tcPr>
            <w:tcW w:w="3404" w:type="dxa"/>
            <w:vAlign w:val="center"/>
          </w:tcPr>
          <w:p w:rsidR="008B3266" w:rsidRPr="008B3266" w:rsidRDefault="008B3266" w:rsidP="00783C76">
            <w:pPr>
              <w:jc w:val="right"/>
              <w:rPr>
                <w:rFonts w:ascii="Arial Narrow" w:hAnsi="Arial Narrow"/>
                <w:b/>
                <w:sz w:val="16"/>
                <w:szCs w:val="16"/>
              </w:rPr>
            </w:pPr>
            <w:r w:rsidRPr="008B3266">
              <w:rPr>
                <w:rFonts w:ascii="Arial Narrow" w:hAnsi="Arial Narrow"/>
                <w:b/>
                <w:sz w:val="16"/>
                <w:szCs w:val="16"/>
              </w:rPr>
              <w:t>Total (A)</w:t>
            </w:r>
          </w:p>
        </w:tc>
        <w:tc>
          <w:tcPr>
            <w:tcW w:w="1349" w:type="dxa"/>
          </w:tcPr>
          <w:p w:rsidR="008B3266" w:rsidRPr="008B3266" w:rsidRDefault="008B3266" w:rsidP="00783C76">
            <w:pPr>
              <w:rPr>
                <w:rFonts w:ascii="Arial Narrow" w:hAnsi="Arial Narrow"/>
                <w:sz w:val="16"/>
              </w:rPr>
            </w:pPr>
          </w:p>
        </w:tc>
      </w:tr>
    </w:tbl>
    <w:p w:rsidR="008B3266" w:rsidRPr="008B3266" w:rsidRDefault="008B3266" w:rsidP="008B3266">
      <w:pPr>
        <w:pStyle w:val="Sinespaciado"/>
        <w:ind w:left="-284" w:firstLine="284"/>
        <w:rPr>
          <w:rFonts w:ascii="Arial Narrow" w:hAnsi="Arial Narrow"/>
          <w:sz w:val="8"/>
          <w:szCs w:val="20"/>
          <w:lang w:val="es-ES"/>
        </w:rPr>
      </w:pPr>
    </w:p>
    <w:tbl>
      <w:tblPr>
        <w:tblW w:w="6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38"/>
        <w:gridCol w:w="3389"/>
        <w:gridCol w:w="1349"/>
      </w:tblGrid>
      <w:tr w:rsidR="006158BA" w:rsidRPr="008B3266" w:rsidTr="006158BA">
        <w:trPr>
          <w:trHeight w:val="610"/>
          <w:jc w:val="center"/>
        </w:trPr>
        <w:tc>
          <w:tcPr>
            <w:tcW w:w="1838" w:type="dxa"/>
            <w:vAlign w:val="center"/>
          </w:tcPr>
          <w:p w:rsidR="006158BA" w:rsidRPr="00FA74A5" w:rsidRDefault="006158BA" w:rsidP="00783C76">
            <w:pPr>
              <w:jc w:val="right"/>
              <w:rPr>
                <w:rFonts w:ascii="Arial Narrow" w:hAnsi="Arial Narrow"/>
                <w:b/>
                <w:sz w:val="16"/>
                <w:szCs w:val="16"/>
              </w:rPr>
            </w:pPr>
            <w:r w:rsidRPr="00FA74A5">
              <w:rPr>
                <w:rFonts w:ascii="Arial Narrow" w:hAnsi="Arial Narrow"/>
                <w:b/>
                <w:sz w:val="16"/>
                <w:szCs w:val="16"/>
              </w:rPr>
              <w:t>Financiación propia</w:t>
            </w:r>
          </w:p>
        </w:tc>
        <w:tc>
          <w:tcPr>
            <w:tcW w:w="3389" w:type="dxa"/>
            <w:vAlign w:val="center"/>
          </w:tcPr>
          <w:p w:rsidR="006158BA" w:rsidRPr="008C5A2F" w:rsidRDefault="003E68B5" w:rsidP="008C5A2F">
            <w:pPr>
              <w:jc w:val="right"/>
              <w:rPr>
                <w:rFonts w:ascii="Arial Narrow" w:hAnsi="Arial Narrow"/>
                <w:sz w:val="16"/>
                <w:szCs w:val="16"/>
              </w:rPr>
            </w:pPr>
            <w:r>
              <w:rPr>
                <w:rFonts w:ascii="Arial Narrow" w:hAnsi="Arial Narrow"/>
                <w:sz w:val="16"/>
                <w:szCs w:val="16"/>
              </w:rPr>
              <w:t>Ingresos obtenidos</w:t>
            </w:r>
            <w:r w:rsidR="008C5A2F" w:rsidRPr="008C5A2F">
              <w:rPr>
                <w:rFonts w:ascii="Arial Narrow" w:hAnsi="Arial Narrow"/>
                <w:sz w:val="16"/>
                <w:szCs w:val="16"/>
              </w:rPr>
              <w:t xml:space="preserve"> por el </w:t>
            </w:r>
            <w:r w:rsidR="006158BA" w:rsidRPr="008C5A2F">
              <w:rPr>
                <w:rFonts w:ascii="Arial Narrow" w:hAnsi="Arial Narrow"/>
                <w:sz w:val="16"/>
                <w:szCs w:val="16"/>
              </w:rPr>
              <w:t xml:space="preserve"> propi</w:t>
            </w:r>
            <w:r w:rsidR="008C5A2F" w:rsidRPr="008C5A2F">
              <w:rPr>
                <w:rFonts w:ascii="Arial Narrow" w:hAnsi="Arial Narrow"/>
                <w:sz w:val="16"/>
                <w:szCs w:val="16"/>
              </w:rPr>
              <w:t>o deportista</w:t>
            </w:r>
          </w:p>
        </w:tc>
        <w:tc>
          <w:tcPr>
            <w:tcW w:w="1349" w:type="dxa"/>
            <w:vAlign w:val="center"/>
          </w:tcPr>
          <w:p w:rsidR="006158BA" w:rsidRPr="006158BA" w:rsidRDefault="006158BA" w:rsidP="006158BA">
            <w:pPr>
              <w:pStyle w:val="Sinespaciado"/>
              <w:ind w:firstLine="972"/>
              <w:jc w:val="center"/>
              <w:rPr>
                <w:rFonts w:ascii="Arial Narrow" w:hAnsi="Arial Narrow"/>
                <w:b/>
                <w:color w:val="FF0000"/>
                <w:sz w:val="16"/>
                <w:szCs w:val="20"/>
                <w:lang w:val="es-ES"/>
              </w:rPr>
            </w:pPr>
          </w:p>
        </w:tc>
      </w:tr>
      <w:tr w:rsidR="006158BA" w:rsidRPr="008B3266" w:rsidTr="00783C76">
        <w:trPr>
          <w:jc w:val="center"/>
        </w:trPr>
        <w:tc>
          <w:tcPr>
            <w:tcW w:w="5227" w:type="dxa"/>
            <w:gridSpan w:val="2"/>
            <w:vAlign w:val="center"/>
          </w:tcPr>
          <w:p w:rsidR="006158BA" w:rsidRPr="008B3266" w:rsidRDefault="006158BA" w:rsidP="006158BA">
            <w:pPr>
              <w:jc w:val="right"/>
              <w:rPr>
                <w:rFonts w:ascii="Arial Narrow" w:hAnsi="Arial Narrow"/>
                <w:b/>
                <w:sz w:val="16"/>
                <w:szCs w:val="16"/>
              </w:rPr>
            </w:pPr>
            <w:r w:rsidRPr="008B3266">
              <w:rPr>
                <w:rFonts w:ascii="Arial Narrow" w:hAnsi="Arial Narrow"/>
                <w:b/>
                <w:sz w:val="16"/>
                <w:szCs w:val="16"/>
              </w:rPr>
              <w:t>Total (B)</w:t>
            </w:r>
          </w:p>
        </w:tc>
        <w:tc>
          <w:tcPr>
            <w:tcW w:w="1349" w:type="dxa"/>
          </w:tcPr>
          <w:p w:rsidR="006158BA" w:rsidRPr="008B3266" w:rsidRDefault="006158BA" w:rsidP="006158BA">
            <w:pPr>
              <w:pStyle w:val="Sinespaciado"/>
              <w:ind w:firstLine="972"/>
              <w:jc w:val="center"/>
              <w:rPr>
                <w:rFonts w:ascii="Arial Narrow" w:hAnsi="Arial Narrow"/>
                <w:b/>
                <w:sz w:val="16"/>
                <w:szCs w:val="20"/>
                <w:lang w:val="es-ES"/>
              </w:rPr>
            </w:pPr>
          </w:p>
        </w:tc>
      </w:tr>
    </w:tbl>
    <w:p w:rsidR="008B3266" w:rsidRPr="008B3266" w:rsidRDefault="008B3266" w:rsidP="008B3266">
      <w:pPr>
        <w:pStyle w:val="Sinespaciado"/>
        <w:ind w:left="-567" w:firstLine="283"/>
        <w:rPr>
          <w:rFonts w:ascii="Arial Narrow" w:hAnsi="Arial Narrow"/>
          <w:sz w:val="8"/>
          <w:szCs w:val="20"/>
          <w:lang w:val="es-ES"/>
        </w:rPr>
      </w:pPr>
    </w:p>
    <w:tbl>
      <w:tblPr>
        <w:tblW w:w="6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27"/>
        <w:gridCol w:w="1349"/>
      </w:tblGrid>
      <w:tr w:rsidR="008B3266" w:rsidRPr="008B3266" w:rsidTr="00783C76">
        <w:trPr>
          <w:jc w:val="center"/>
        </w:trPr>
        <w:tc>
          <w:tcPr>
            <w:tcW w:w="5227" w:type="dxa"/>
            <w:vAlign w:val="center"/>
          </w:tcPr>
          <w:p w:rsidR="008B3266" w:rsidRPr="008B3266" w:rsidRDefault="008B3266" w:rsidP="00783C76">
            <w:pPr>
              <w:jc w:val="right"/>
              <w:rPr>
                <w:rFonts w:ascii="Arial Narrow" w:hAnsi="Arial Narrow"/>
                <w:b/>
                <w:sz w:val="16"/>
                <w:szCs w:val="16"/>
              </w:rPr>
            </w:pPr>
            <w:r w:rsidRPr="008B3266">
              <w:rPr>
                <w:rFonts w:ascii="Arial Narrow" w:hAnsi="Arial Narrow"/>
                <w:b/>
                <w:sz w:val="16"/>
                <w:szCs w:val="16"/>
              </w:rPr>
              <w:t>Total Ingresos (A) + (B)</w:t>
            </w:r>
          </w:p>
        </w:tc>
        <w:tc>
          <w:tcPr>
            <w:tcW w:w="1349" w:type="dxa"/>
          </w:tcPr>
          <w:p w:rsidR="008B3266" w:rsidRPr="008B3266" w:rsidRDefault="008B3266" w:rsidP="00783C76">
            <w:pPr>
              <w:pStyle w:val="Sinespaciado"/>
              <w:ind w:firstLine="972"/>
              <w:jc w:val="center"/>
              <w:rPr>
                <w:rFonts w:ascii="Arial Narrow" w:hAnsi="Arial Narrow"/>
                <w:b/>
                <w:sz w:val="16"/>
                <w:szCs w:val="20"/>
                <w:lang w:val="es-ES"/>
              </w:rPr>
            </w:pPr>
          </w:p>
        </w:tc>
      </w:tr>
    </w:tbl>
    <w:p w:rsidR="008B3266" w:rsidRPr="008B3266" w:rsidRDefault="008B3266" w:rsidP="008B3266">
      <w:pPr>
        <w:pStyle w:val="Sinespaciado"/>
        <w:ind w:left="-284" w:firstLine="284"/>
        <w:rPr>
          <w:rFonts w:ascii="Arial Narrow" w:hAnsi="Arial Narrow"/>
          <w:sz w:val="8"/>
          <w:szCs w:val="20"/>
          <w:lang w:val="es-ES"/>
        </w:rPr>
      </w:pPr>
    </w:p>
    <w:p w:rsidR="008B3266" w:rsidRPr="008B3266" w:rsidRDefault="008B3266" w:rsidP="008B3266">
      <w:pPr>
        <w:pStyle w:val="Sinespaciado"/>
        <w:ind w:left="-284" w:firstLine="284"/>
        <w:rPr>
          <w:rFonts w:ascii="Arial Narrow" w:hAnsi="Arial Narrow"/>
          <w:sz w:val="18"/>
          <w:szCs w:val="20"/>
          <w:lang w:val="es-ES"/>
        </w:rPr>
      </w:pPr>
      <w:r w:rsidRPr="008B3266">
        <w:rPr>
          <w:rFonts w:ascii="Arial Narrow" w:hAnsi="Arial Narrow"/>
          <w:sz w:val="18"/>
          <w:szCs w:val="20"/>
          <w:lang w:val="es-ES"/>
        </w:rPr>
        <w:t>2.- GASTOS</w:t>
      </w:r>
    </w:p>
    <w:tbl>
      <w:tblPr>
        <w:tblW w:w="76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20"/>
        <w:gridCol w:w="1535"/>
      </w:tblGrid>
      <w:tr w:rsidR="008B3266" w:rsidRPr="008B3266" w:rsidTr="00783C76">
        <w:tc>
          <w:tcPr>
            <w:tcW w:w="6120" w:type="dxa"/>
          </w:tcPr>
          <w:p w:rsidR="008B3266" w:rsidRPr="008B3266" w:rsidRDefault="008B3266" w:rsidP="00783C76">
            <w:pPr>
              <w:pStyle w:val="Sinespaciado"/>
              <w:ind w:left="-567" w:firstLine="601"/>
              <w:jc w:val="center"/>
              <w:rPr>
                <w:rFonts w:ascii="Arial Narrow" w:hAnsi="Arial Narrow"/>
                <w:sz w:val="16"/>
                <w:szCs w:val="20"/>
                <w:lang w:val="es-ES"/>
              </w:rPr>
            </w:pPr>
            <w:r w:rsidRPr="008B3266">
              <w:rPr>
                <w:rFonts w:ascii="Arial Narrow" w:hAnsi="Arial Narrow"/>
                <w:sz w:val="16"/>
                <w:szCs w:val="20"/>
                <w:lang w:val="es-ES"/>
              </w:rPr>
              <w:t>Concepto</w:t>
            </w:r>
            <w:r w:rsidRPr="008B3266">
              <w:rPr>
                <w:rFonts w:ascii="Arial Narrow" w:hAnsi="Arial Narrow"/>
                <w:sz w:val="16"/>
                <w:szCs w:val="16"/>
              </w:rPr>
              <w:t xml:space="preserve"> </w:t>
            </w:r>
          </w:p>
        </w:tc>
        <w:tc>
          <w:tcPr>
            <w:tcW w:w="1535" w:type="dxa"/>
          </w:tcPr>
          <w:p w:rsidR="008B3266" w:rsidRPr="008B3266" w:rsidRDefault="008B3266" w:rsidP="00783C76">
            <w:pPr>
              <w:pStyle w:val="Sinespaciado"/>
              <w:jc w:val="center"/>
              <w:rPr>
                <w:rFonts w:ascii="Arial Narrow" w:hAnsi="Arial Narrow"/>
                <w:sz w:val="16"/>
                <w:szCs w:val="20"/>
                <w:lang w:val="es-ES"/>
              </w:rPr>
            </w:pPr>
            <w:r w:rsidRPr="008B3266">
              <w:rPr>
                <w:rFonts w:ascii="Arial Narrow" w:hAnsi="Arial Narrow"/>
                <w:sz w:val="16"/>
                <w:szCs w:val="20"/>
                <w:lang w:val="es-ES"/>
              </w:rPr>
              <w:t>Importe</w:t>
            </w:r>
          </w:p>
        </w:tc>
      </w:tr>
      <w:tr w:rsidR="003E68B5" w:rsidRPr="008B3266" w:rsidTr="00803E18">
        <w:tc>
          <w:tcPr>
            <w:tcW w:w="6120" w:type="dxa"/>
            <w:tcBorders>
              <w:bottom w:val="single" w:sz="4" w:space="0" w:color="auto"/>
            </w:tcBorders>
          </w:tcPr>
          <w:p w:rsidR="003E68B5" w:rsidRDefault="003E68B5" w:rsidP="00C56123">
            <w:pPr>
              <w:tabs>
                <w:tab w:val="center" w:pos="4252"/>
                <w:tab w:val="right" w:pos="8504"/>
              </w:tabs>
              <w:jc w:val="right"/>
              <w:rPr>
                <w:rFonts w:ascii="Arial Narrow" w:hAnsi="Arial Narrow"/>
                <w:sz w:val="16"/>
                <w:szCs w:val="16"/>
              </w:rPr>
            </w:pPr>
            <w:r>
              <w:rPr>
                <w:rFonts w:ascii="Arial Narrow" w:hAnsi="Arial Narrow"/>
                <w:sz w:val="16"/>
                <w:szCs w:val="16"/>
              </w:rPr>
              <w:t>Entrenadores</w:t>
            </w:r>
          </w:p>
        </w:tc>
        <w:tc>
          <w:tcPr>
            <w:tcW w:w="1535" w:type="dxa"/>
          </w:tcPr>
          <w:p w:rsidR="003E68B5" w:rsidRPr="008B3266" w:rsidRDefault="003E68B5" w:rsidP="00C56123">
            <w:pPr>
              <w:pStyle w:val="Sinespaciado"/>
              <w:ind w:firstLine="972"/>
              <w:jc w:val="center"/>
              <w:rPr>
                <w:rFonts w:ascii="Arial Narrow" w:hAnsi="Arial Narrow"/>
                <w:sz w:val="16"/>
                <w:szCs w:val="20"/>
                <w:lang w:val="es-ES"/>
              </w:rPr>
            </w:pPr>
            <w:r>
              <w:rPr>
                <w:rFonts w:ascii="Arial Narrow" w:hAnsi="Arial Narrow"/>
                <w:sz w:val="16"/>
                <w:szCs w:val="20"/>
                <w:lang w:val="es-ES"/>
              </w:rPr>
              <w:t>€</w:t>
            </w:r>
          </w:p>
        </w:tc>
      </w:tr>
      <w:tr w:rsidR="00C56123" w:rsidRPr="008B3266" w:rsidTr="00803E18">
        <w:tc>
          <w:tcPr>
            <w:tcW w:w="6120" w:type="dxa"/>
            <w:tcBorders>
              <w:bottom w:val="single" w:sz="4" w:space="0" w:color="auto"/>
            </w:tcBorders>
          </w:tcPr>
          <w:p w:rsidR="00C56123" w:rsidRPr="008B3266" w:rsidRDefault="00C56123" w:rsidP="00C56123">
            <w:pPr>
              <w:tabs>
                <w:tab w:val="center" w:pos="4252"/>
                <w:tab w:val="right" w:pos="8504"/>
              </w:tabs>
              <w:jc w:val="right"/>
              <w:rPr>
                <w:rFonts w:ascii="Arial Narrow" w:hAnsi="Arial Narrow"/>
                <w:sz w:val="16"/>
                <w:szCs w:val="16"/>
              </w:rPr>
            </w:pPr>
            <w:r>
              <w:rPr>
                <w:rFonts w:ascii="Arial Narrow" w:hAnsi="Arial Narrow"/>
                <w:sz w:val="16"/>
                <w:szCs w:val="16"/>
              </w:rPr>
              <w:t>Federativos</w:t>
            </w:r>
          </w:p>
        </w:tc>
        <w:tc>
          <w:tcPr>
            <w:tcW w:w="1535" w:type="dxa"/>
          </w:tcPr>
          <w:p w:rsidR="00C56123" w:rsidRPr="008B3266" w:rsidRDefault="00C56123" w:rsidP="00C56123">
            <w:pPr>
              <w:pStyle w:val="Sinespaciado"/>
              <w:ind w:firstLine="972"/>
              <w:jc w:val="center"/>
              <w:rPr>
                <w:rFonts w:ascii="Arial Narrow" w:hAnsi="Arial Narrow"/>
                <w:sz w:val="16"/>
                <w:szCs w:val="20"/>
                <w:lang w:val="es-ES"/>
              </w:rPr>
            </w:pPr>
            <w:r w:rsidRPr="008B3266">
              <w:rPr>
                <w:rFonts w:ascii="Arial Narrow" w:hAnsi="Arial Narrow"/>
                <w:sz w:val="16"/>
                <w:szCs w:val="20"/>
                <w:lang w:val="es-ES"/>
              </w:rPr>
              <w:t>€</w:t>
            </w:r>
          </w:p>
        </w:tc>
      </w:tr>
      <w:tr w:rsidR="00C56123" w:rsidRPr="008B3266" w:rsidTr="00803E18">
        <w:tc>
          <w:tcPr>
            <w:tcW w:w="6120" w:type="dxa"/>
            <w:tcBorders>
              <w:bottom w:val="single" w:sz="4" w:space="0" w:color="auto"/>
            </w:tcBorders>
          </w:tcPr>
          <w:p w:rsidR="00C56123" w:rsidRPr="008B3266" w:rsidRDefault="00C56123" w:rsidP="00C56123">
            <w:pPr>
              <w:jc w:val="right"/>
              <w:rPr>
                <w:rFonts w:ascii="Arial Narrow" w:hAnsi="Arial Narrow"/>
                <w:sz w:val="16"/>
                <w:szCs w:val="16"/>
              </w:rPr>
            </w:pPr>
            <w:r>
              <w:rPr>
                <w:rFonts w:ascii="Arial Narrow" w:hAnsi="Arial Narrow"/>
                <w:sz w:val="16"/>
                <w:szCs w:val="16"/>
              </w:rPr>
              <w:t>Material Deportivo</w:t>
            </w:r>
          </w:p>
        </w:tc>
        <w:tc>
          <w:tcPr>
            <w:tcW w:w="1535" w:type="dxa"/>
          </w:tcPr>
          <w:p w:rsidR="00C56123" w:rsidRPr="008B3266" w:rsidRDefault="00C56123" w:rsidP="00C56123">
            <w:pPr>
              <w:pStyle w:val="Sinespaciado"/>
              <w:ind w:firstLine="972"/>
              <w:jc w:val="center"/>
              <w:rPr>
                <w:rFonts w:ascii="Arial Narrow" w:hAnsi="Arial Narrow"/>
                <w:sz w:val="16"/>
                <w:szCs w:val="20"/>
                <w:lang w:val="es-ES"/>
              </w:rPr>
            </w:pPr>
            <w:r w:rsidRPr="008B3266">
              <w:rPr>
                <w:rFonts w:ascii="Arial Narrow" w:hAnsi="Arial Narrow"/>
                <w:sz w:val="16"/>
                <w:szCs w:val="20"/>
                <w:lang w:val="es-ES"/>
              </w:rPr>
              <w:t>€</w:t>
            </w:r>
          </w:p>
        </w:tc>
      </w:tr>
      <w:tr w:rsidR="00C56123" w:rsidRPr="008B3266" w:rsidTr="00803E18">
        <w:tc>
          <w:tcPr>
            <w:tcW w:w="6120" w:type="dxa"/>
            <w:tcBorders>
              <w:bottom w:val="single" w:sz="4" w:space="0" w:color="auto"/>
            </w:tcBorders>
          </w:tcPr>
          <w:p w:rsidR="00C56123" w:rsidRPr="008B3266" w:rsidRDefault="00C56123" w:rsidP="00C56123">
            <w:pPr>
              <w:jc w:val="right"/>
              <w:rPr>
                <w:rFonts w:ascii="Arial Narrow" w:hAnsi="Arial Narrow"/>
                <w:sz w:val="16"/>
                <w:szCs w:val="16"/>
              </w:rPr>
            </w:pPr>
            <w:r>
              <w:rPr>
                <w:rFonts w:ascii="Arial Narrow" w:hAnsi="Arial Narrow"/>
                <w:sz w:val="16"/>
                <w:szCs w:val="16"/>
              </w:rPr>
              <w:t>Transportes, alojamiento y dietas</w:t>
            </w:r>
          </w:p>
        </w:tc>
        <w:tc>
          <w:tcPr>
            <w:tcW w:w="1535" w:type="dxa"/>
          </w:tcPr>
          <w:p w:rsidR="00C56123" w:rsidRPr="008B3266" w:rsidRDefault="00C56123" w:rsidP="00C56123">
            <w:pPr>
              <w:pStyle w:val="Sinespaciado"/>
              <w:ind w:firstLine="972"/>
              <w:jc w:val="center"/>
              <w:rPr>
                <w:rFonts w:ascii="Arial Narrow" w:hAnsi="Arial Narrow"/>
                <w:sz w:val="16"/>
                <w:szCs w:val="20"/>
                <w:lang w:val="es-ES"/>
              </w:rPr>
            </w:pPr>
            <w:r w:rsidRPr="008B3266">
              <w:rPr>
                <w:rFonts w:ascii="Arial Narrow" w:hAnsi="Arial Narrow"/>
                <w:sz w:val="16"/>
                <w:szCs w:val="20"/>
                <w:lang w:val="es-ES"/>
              </w:rPr>
              <w:t>€</w:t>
            </w:r>
          </w:p>
        </w:tc>
      </w:tr>
      <w:tr w:rsidR="00C56123" w:rsidRPr="008B3266" w:rsidTr="00803E18">
        <w:tc>
          <w:tcPr>
            <w:tcW w:w="6120" w:type="dxa"/>
            <w:tcBorders>
              <w:bottom w:val="single" w:sz="4" w:space="0" w:color="auto"/>
            </w:tcBorders>
          </w:tcPr>
          <w:p w:rsidR="00C56123" w:rsidRPr="008B3266" w:rsidRDefault="003E68B5" w:rsidP="00C56123">
            <w:pPr>
              <w:jc w:val="right"/>
              <w:rPr>
                <w:rFonts w:ascii="Arial Narrow" w:hAnsi="Arial Narrow"/>
                <w:sz w:val="16"/>
                <w:szCs w:val="16"/>
              </w:rPr>
            </w:pPr>
            <w:r>
              <w:rPr>
                <w:rFonts w:ascii="Arial Narrow" w:hAnsi="Arial Narrow"/>
                <w:sz w:val="16"/>
                <w:szCs w:val="16"/>
              </w:rPr>
              <w:t xml:space="preserve">Gastos </w:t>
            </w:r>
            <w:r w:rsidR="00C56123">
              <w:rPr>
                <w:rFonts w:ascii="Arial Narrow" w:hAnsi="Arial Narrow"/>
                <w:sz w:val="16"/>
                <w:szCs w:val="16"/>
              </w:rPr>
              <w:t>Fisioterapia</w:t>
            </w:r>
          </w:p>
        </w:tc>
        <w:tc>
          <w:tcPr>
            <w:tcW w:w="1535" w:type="dxa"/>
          </w:tcPr>
          <w:p w:rsidR="00C56123" w:rsidRPr="008B3266" w:rsidRDefault="00C56123" w:rsidP="00C56123">
            <w:pPr>
              <w:pStyle w:val="Sinespaciado"/>
              <w:ind w:firstLine="972"/>
              <w:jc w:val="center"/>
              <w:rPr>
                <w:rFonts w:ascii="Arial Narrow" w:hAnsi="Arial Narrow"/>
                <w:sz w:val="16"/>
                <w:szCs w:val="20"/>
                <w:lang w:val="es-ES"/>
              </w:rPr>
            </w:pPr>
            <w:r w:rsidRPr="008B3266">
              <w:rPr>
                <w:rFonts w:ascii="Arial Narrow" w:hAnsi="Arial Narrow"/>
                <w:sz w:val="16"/>
                <w:szCs w:val="20"/>
                <w:lang w:val="es-ES"/>
              </w:rPr>
              <w:t>€</w:t>
            </w:r>
          </w:p>
        </w:tc>
      </w:tr>
      <w:tr w:rsidR="00C56123" w:rsidRPr="008B3266" w:rsidTr="00803E18">
        <w:tc>
          <w:tcPr>
            <w:tcW w:w="6120" w:type="dxa"/>
            <w:tcBorders>
              <w:bottom w:val="single" w:sz="4" w:space="0" w:color="auto"/>
            </w:tcBorders>
          </w:tcPr>
          <w:p w:rsidR="00C56123" w:rsidRPr="008B3266" w:rsidRDefault="00C56123" w:rsidP="00C56123">
            <w:pPr>
              <w:jc w:val="right"/>
              <w:rPr>
                <w:rFonts w:ascii="Arial Narrow" w:hAnsi="Arial Narrow"/>
                <w:sz w:val="16"/>
                <w:szCs w:val="16"/>
              </w:rPr>
            </w:pPr>
            <w:r>
              <w:rPr>
                <w:rFonts w:ascii="Arial Narrow" w:hAnsi="Arial Narrow"/>
                <w:sz w:val="16"/>
                <w:szCs w:val="16"/>
              </w:rPr>
              <w:t>Productos Alimenticios</w:t>
            </w:r>
          </w:p>
        </w:tc>
        <w:tc>
          <w:tcPr>
            <w:tcW w:w="1535" w:type="dxa"/>
          </w:tcPr>
          <w:p w:rsidR="00C56123" w:rsidRPr="008B3266" w:rsidRDefault="00C56123" w:rsidP="00C56123">
            <w:pPr>
              <w:pStyle w:val="Sinespaciado"/>
              <w:ind w:firstLine="972"/>
              <w:jc w:val="center"/>
              <w:rPr>
                <w:rFonts w:ascii="Arial Narrow" w:hAnsi="Arial Narrow"/>
                <w:sz w:val="16"/>
                <w:szCs w:val="20"/>
                <w:lang w:val="es-ES"/>
              </w:rPr>
            </w:pPr>
            <w:r w:rsidRPr="008B3266">
              <w:rPr>
                <w:rFonts w:ascii="Arial Narrow" w:hAnsi="Arial Narrow"/>
                <w:sz w:val="16"/>
                <w:szCs w:val="20"/>
                <w:lang w:val="es-ES"/>
              </w:rPr>
              <w:t>€</w:t>
            </w:r>
          </w:p>
        </w:tc>
      </w:tr>
      <w:tr w:rsidR="00C56123" w:rsidRPr="008B3266" w:rsidTr="006C54A8">
        <w:tc>
          <w:tcPr>
            <w:tcW w:w="6120" w:type="dxa"/>
            <w:tcBorders>
              <w:bottom w:val="single" w:sz="4" w:space="0" w:color="auto"/>
            </w:tcBorders>
            <w:vAlign w:val="center"/>
          </w:tcPr>
          <w:p w:rsidR="00C56123" w:rsidRPr="008B3266" w:rsidRDefault="00C56123" w:rsidP="00C56123">
            <w:pPr>
              <w:jc w:val="right"/>
              <w:rPr>
                <w:rFonts w:ascii="Arial Narrow" w:hAnsi="Arial Narrow"/>
                <w:sz w:val="16"/>
                <w:szCs w:val="16"/>
              </w:rPr>
            </w:pPr>
            <w:r w:rsidRPr="008B3266">
              <w:rPr>
                <w:rFonts w:ascii="Arial Narrow" w:hAnsi="Arial Narrow"/>
                <w:sz w:val="16"/>
                <w:szCs w:val="16"/>
              </w:rPr>
              <w:t>Otros:____________________________________________</w:t>
            </w:r>
          </w:p>
        </w:tc>
        <w:tc>
          <w:tcPr>
            <w:tcW w:w="1535" w:type="dxa"/>
          </w:tcPr>
          <w:p w:rsidR="00C56123" w:rsidRPr="008B3266" w:rsidRDefault="00C56123" w:rsidP="00C56123">
            <w:pPr>
              <w:pStyle w:val="Sinespaciado"/>
              <w:ind w:firstLine="972"/>
              <w:jc w:val="center"/>
              <w:rPr>
                <w:rFonts w:ascii="Arial Narrow" w:hAnsi="Arial Narrow"/>
                <w:sz w:val="16"/>
                <w:szCs w:val="20"/>
                <w:lang w:val="es-ES"/>
              </w:rPr>
            </w:pPr>
          </w:p>
        </w:tc>
      </w:tr>
      <w:tr w:rsidR="00C56123" w:rsidRPr="008B3266" w:rsidTr="006C54A8">
        <w:tc>
          <w:tcPr>
            <w:tcW w:w="6120" w:type="dxa"/>
            <w:tcBorders>
              <w:top w:val="single" w:sz="4" w:space="0" w:color="auto"/>
            </w:tcBorders>
            <w:vAlign w:val="center"/>
          </w:tcPr>
          <w:p w:rsidR="00C56123" w:rsidRPr="008B3266" w:rsidRDefault="00C56123" w:rsidP="00C56123">
            <w:pPr>
              <w:jc w:val="right"/>
              <w:rPr>
                <w:rFonts w:ascii="Arial Narrow" w:hAnsi="Arial Narrow"/>
                <w:b/>
                <w:sz w:val="16"/>
                <w:szCs w:val="16"/>
              </w:rPr>
            </w:pPr>
            <w:r w:rsidRPr="008B3266">
              <w:rPr>
                <w:rFonts w:ascii="Arial Narrow" w:hAnsi="Arial Narrow"/>
                <w:b/>
                <w:sz w:val="16"/>
                <w:szCs w:val="16"/>
              </w:rPr>
              <w:t>Total gastos</w:t>
            </w:r>
          </w:p>
        </w:tc>
        <w:tc>
          <w:tcPr>
            <w:tcW w:w="1535" w:type="dxa"/>
          </w:tcPr>
          <w:p w:rsidR="00C56123" w:rsidRPr="008B3266" w:rsidRDefault="00C56123" w:rsidP="00C56123">
            <w:pPr>
              <w:pStyle w:val="Sinespaciado"/>
              <w:ind w:firstLine="972"/>
              <w:jc w:val="center"/>
              <w:rPr>
                <w:rFonts w:ascii="Arial Narrow" w:hAnsi="Arial Narrow"/>
                <w:b/>
                <w:sz w:val="16"/>
                <w:szCs w:val="20"/>
                <w:lang w:val="es-ES"/>
              </w:rPr>
            </w:pPr>
            <w:r w:rsidRPr="008B3266">
              <w:rPr>
                <w:rFonts w:ascii="Arial Narrow" w:hAnsi="Arial Narrow"/>
                <w:b/>
                <w:sz w:val="16"/>
                <w:szCs w:val="20"/>
                <w:lang w:val="es-ES"/>
              </w:rPr>
              <w:t>€</w:t>
            </w:r>
          </w:p>
        </w:tc>
      </w:tr>
    </w:tbl>
    <w:p w:rsidR="008B3266" w:rsidRPr="008B3266" w:rsidRDefault="008B3266" w:rsidP="008B3266">
      <w:pPr>
        <w:pStyle w:val="Sinespaciado"/>
        <w:rPr>
          <w:rFonts w:ascii="Arial Narrow" w:hAnsi="Arial Narrow"/>
          <w:sz w:val="8"/>
          <w:szCs w:val="16"/>
          <w:lang w:val="es-ES"/>
        </w:rPr>
      </w:pPr>
    </w:p>
    <w:p w:rsidR="008B3266" w:rsidRPr="008B3266" w:rsidRDefault="008B3266" w:rsidP="008B3266">
      <w:pPr>
        <w:pStyle w:val="Sinespaciado"/>
        <w:rPr>
          <w:rFonts w:ascii="Arial Narrow" w:hAnsi="Arial Narrow"/>
          <w:sz w:val="18"/>
          <w:szCs w:val="20"/>
          <w:lang w:val="es-ES"/>
        </w:rPr>
      </w:pPr>
      <w:r w:rsidRPr="008B3266">
        <w:rPr>
          <w:rFonts w:ascii="Arial Narrow" w:hAnsi="Arial Narrow"/>
          <w:sz w:val="18"/>
          <w:szCs w:val="20"/>
          <w:lang w:val="es-ES"/>
        </w:rPr>
        <w:t>3.- RESUMEN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60"/>
        <w:gridCol w:w="1596"/>
      </w:tblGrid>
      <w:tr w:rsidR="008B3266" w:rsidRPr="008B3266" w:rsidTr="00783C76">
        <w:trPr>
          <w:jc w:val="center"/>
        </w:trPr>
        <w:tc>
          <w:tcPr>
            <w:tcW w:w="1260" w:type="dxa"/>
            <w:tcBorders>
              <w:top w:val="single" w:sz="4" w:space="0" w:color="auto"/>
            </w:tcBorders>
          </w:tcPr>
          <w:p w:rsidR="008B3266" w:rsidRPr="008B3266" w:rsidRDefault="008B3266" w:rsidP="00783C76">
            <w:pPr>
              <w:pStyle w:val="Sinespaciado"/>
              <w:jc w:val="right"/>
              <w:rPr>
                <w:rFonts w:ascii="Arial Narrow" w:hAnsi="Arial Narrow"/>
                <w:sz w:val="16"/>
                <w:szCs w:val="20"/>
                <w:lang w:val="es-ES"/>
              </w:rPr>
            </w:pPr>
            <w:r w:rsidRPr="008B3266">
              <w:rPr>
                <w:rFonts w:ascii="Arial Narrow" w:hAnsi="Arial Narrow"/>
                <w:sz w:val="16"/>
                <w:szCs w:val="20"/>
                <w:lang w:val="es-ES"/>
              </w:rPr>
              <w:t>Total Ingresos</w:t>
            </w:r>
          </w:p>
        </w:tc>
        <w:tc>
          <w:tcPr>
            <w:tcW w:w="1596" w:type="dxa"/>
          </w:tcPr>
          <w:p w:rsidR="008B3266" w:rsidRPr="008B3266" w:rsidRDefault="008B3266" w:rsidP="00783C76">
            <w:pPr>
              <w:pStyle w:val="Sinespaciado"/>
              <w:jc w:val="right"/>
              <w:rPr>
                <w:rFonts w:ascii="Arial Narrow" w:hAnsi="Arial Narrow"/>
                <w:sz w:val="16"/>
                <w:szCs w:val="20"/>
                <w:lang w:val="es-ES"/>
              </w:rPr>
            </w:pPr>
            <w:r w:rsidRPr="008B3266">
              <w:rPr>
                <w:rFonts w:ascii="Arial Narrow" w:hAnsi="Arial Narrow"/>
                <w:sz w:val="16"/>
                <w:szCs w:val="20"/>
                <w:lang w:val="es-ES"/>
              </w:rPr>
              <w:t>€</w:t>
            </w:r>
          </w:p>
        </w:tc>
      </w:tr>
      <w:tr w:rsidR="008B3266" w:rsidRPr="008B3266" w:rsidTr="00783C76">
        <w:trPr>
          <w:jc w:val="center"/>
        </w:trPr>
        <w:tc>
          <w:tcPr>
            <w:tcW w:w="1260" w:type="dxa"/>
          </w:tcPr>
          <w:p w:rsidR="008B3266" w:rsidRPr="008B3266" w:rsidRDefault="008B3266" w:rsidP="00783C76">
            <w:pPr>
              <w:pStyle w:val="Sinespaciado"/>
              <w:jc w:val="right"/>
              <w:rPr>
                <w:rFonts w:ascii="Arial Narrow" w:hAnsi="Arial Narrow"/>
                <w:sz w:val="16"/>
                <w:szCs w:val="20"/>
                <w:lang w:val="es-ES"/>
              </w:rPr>
            </w:pPr>
            <w:r w:rsidRPr="008B3266">
              <w:rPr>
                <w:rFonts w:ascii="Arial Narrow" w:hAnsi="Arial Narrow"/>
                <w:sz w:val="16"/>
                <w:szCs w:val="20"/>
                <w:lang w:val="es-ES"/>
              </w:rPr>
              <w:t>Total Gastos</w:t>
            </w:r>
          </w:p>
        </w:tc>
        <w:tc>
          <w:tcPr>
            <w:tcW w:w="1596" w:type="dxa"/>
          </w:tcPr>
          <w:p w:rsidR="008B3266" w:rsidRPr="008B3266" w:rsidRDefault="008B3266" w:rsidP="00783C76">
            <w:pPr>
              <w:pStyle w:val="Sinespaciado"/>
              <w:jc w:val="right"/>
              <w:rPr>
                <w:rFonts w:ascii="Arial Narrow" w:hAnsi="Arial Narrow"/>
                <w:sz w:val="16"/>
                <w:szCs w:val="20"/>
                <w:lang w:val="es-ES"/>
              </w:rPr>
            </w:pPr>
            <w:r w:rsidRPr="008B3266">
              <w:rPr>
                <w:rFonts w:ascii="Arial Narrow" w:hAnsi="Arial Narrow"/>
                <w:sz w:val="16"/>
                <w:szCs w:val="20"/>
                <w:lang w:val="es-ES"/>
              </w:rPr>
              <w:t>€</w:t>
            </w:r>
          </w:p>
        </w:tc>
      </w:tr>
      <w:tr w:rsidR="008B3266" w:rsidRPr="008B3266" w:rsidTr="00783C76">
        <w:trPr>
          <w:jc w:val="center"/>
        </w:trPr>
        <w:tc>
          <w:tcPr>
            <w:tcW w:w="1260" w:type="dxa"/>
          </w:tcPr>
          <w:p w:rsidR="008B3266" w:rsidRPr="008B3266" w:rsidRDefault="008B3266" w:rsidP="00783C76">
            <w:pPr>
              <w:pStyle w:val="Sinespaciado"/>
              <w:jc w:val="right"/>
              <w:rPr>
                <w:rFonts w:ascii="Arial Narrow" w:hAnsi="Arial Narrow"/>
                <w:sz w:val="16"/>
                <w:szCs w:val="20"/>
                <w:lang w:val="es-ES"/>
              </w:rPr>
            </w:pPr>
            <w:r w:rsidRPr="008B3266">
              <w:rPr>
                <w:rFonts w:ascii="Arial Narrow" w:hAnsi="Arial Narrow"/>
                <w:sz w:val="16"/>
                <w:szCs w:val="20"/>
                <w:lang w:val="es-ES"/>
              </w:rPr>
              <w:t>Diferencia</w:t>
            </w:r>
          </w:p>
        </w:tc>
        <w:tc>
          <w:tcPr>
            <w:tcW w:w="1596" w:type="dxa"/>
          </w:tcPr>
          <w:p w:rsidR="008B3266" w:rsidRPr="008B3266" w:rsidRDefault="008B3266" w:rsidP="00783C76">
            <w:pPr>
              <w:pStyle w:val="Sinespaciado"/>
              <w:jc w:val="right"/>
              <w:rPr>
                <w:rFonts w:ascii="Arial Narrow" w:hAnsi="Arial Narrow"/>
                <w:sz w:val="16"/>
                <w:szCs w:val="20"/>
                <w:lang w:val="es-ES"/>
              </w:rPr>
            </w:pPr>
            <w:r w:rsidRPr="008B3266">
              <w:rPr>
                <w:rFonts w:ascii="Arial Narrow" w:hAnsi="Arial Narrow"/>
                <w:sz w:val="16"/>
                <w:szCs w:val="20"/>
                <w:lang w:val="es-ES"/>
              </w:rPr>
              <w:t>€</w:t>
            </w:r>
          </w:p>
        </w:tc>
      </w:tr>
    </w:tbl>
    <w:p w:rsidR="008B3266" w:rsidRPr="008B3266" w:rsidRDefault="008B3266" w:rsidP="008B3266">
      <w:pPr>
        <w:pStyle w:val="Sinespaciado"/>
        <w:jc w:val="center"/>
        <w:rPr>
          <w:rFonts w:ascii="Arial Narrow" w:hAnsi="Arial Narrow"/>
          <w:sz w:val="10"/>
          <w:szCs w:val="16"/>
          <w:lang w:val="es-ES"/>
        </w:rPr>
      </w:pPr>
    </w:p>
    <w:p w:rsidR="008B3266" w:rsidRPr="008B3266" w:rsidRDefault="008B3266" w:rsidP="008B3266">
      <w:pPr>
        <w:jc w:val="center"/>
        <w:rPr>
          <w:rFonts w:ascii="Arial Narrow" w:hAnsi="Arial Narrow"/>
          <w:sz w:val="18"/>
        </w:rPr>
      </w:pPr>
      <w:r w:rsidRPr="008B3266">
        <w:rPr>
          <w:rFonts w:ascii="Arial Narrow" w:hAnsi="Arial Narrow"/>
          <w:sz w:val="18"/>
        </w:rPr>
        <w:t xml:space="preserve">En </w:t>
      </w:r>
      <w:smartTag w:uri="urn:schemas-microsoft-com:office:smarttags" w:element="PersonName">
        <w:smartTagPr>
          <w:attr w:name="ProductID" w:val="la Villa"/>
        </w:smartTagPr>
        <w:r w:rsidRPr="008B3266">
          <w:rPr>
            <w:rFonts w:ascii="Arial Narrow" w:hAnsi="Arial Narrow"/>
            <w:sz w:val="18"/>
          </w:rPr>
          <w:t>la Villa</w:t>
        </w:r>
      </w:smartTag>
      <w:r w:rsidRPr="008B3266">
        <w:rPr>
          <w:rFonts w:ascii="Arial Narrow" w:hAnsi="Arial Narrow"/>
          <w:sz w:val="18"/>
        </w:rPr>
        <w:t xml:space="preserve"> de Ingenio, a </w:t>
      </w:r>
      <w:r w:rsidRPr="008B3266">
        <w:rPr>
          <w:rStyle w:val="Textodelmarcadordeposicin"/>
          <w:rFonts w:ascii="Arial Narrow" w:hAnsi="Arial Narrow"/>
          <w:color w:val="auto"/>
          <w:sz w:val="18"/>
        </w:rPr>
        <w:t>____ de ____________________ de_______</w:t>
      </w:r>
    </w:p>
    <w:p w:rsidR="008B3266" w:rsidRPr="008B3266" w:rsidRDefault="008B3266" w:rsidP="008B3266">
      <w:pPr>
        <w:jc w:val="both"/>
        <w:rPr>
          <w:rFonts w:ascii="Arial Narrow" w:hAnsi="Arial Narrow"/>
          <w:sz w:val="8"/>
        </w:rPr>
      </w:pPr>
    </w:p>
    <w:p w:rsidR="008B3266" w:rsidRPr="008B3266" w:rsidRDefault="008B3266" w:rsidP="008B3266">
      <w:pPr>
        <w:jc w:val="center"/>
        <w:rPr>
          <w:rStyle w:val="Textodelmarcadordeposicin"/>
          <w:rFonts w:ascii="Arial Narrow" w:hAnsi="Arial Narrow"/>
          <w:color w:val="auto"/>
          <w:sz w:val="18"/>
        </w:rPr>
      </w:pPr>
      <w:r w:rsidRPr="008B3266">
        <w:rPr>
          <w:rStyle w:val="Textodelmarcadordeposicin"/>
          <w:rFonts w:ascii="Arial Narrow" w:hAnsi="Arial Narrow"/>
          <w:color w:val="auto"/>
          <w:sz w:val="18"/>
        </w:rPr>
        <w:t>Firma y sello</w:t>
      </w:r>
    </w:p>
    <w:p w:rsidR="008B3266" w:rsidRPr="008B3266" w:rsidRDefault="008B3266" w:rsidP="008B3266">
      <w:pPr>
        <w:jc w:val="center"/>
        <w:rPr>
          <w:rStyle w:val="Textodelmarcadordeposicin"/>
          <w:rFonts w:ascii="Arial Narrow" w:hAnsi="Arial Narrow"/>
          <w:color w:val="auto"/>
        </w:rPr>
      </w:pPr>
    </w:p>
    <w:p w:rsidR="008B3266" w:rsidRPr="008B3266" w:rsidRDefault="008B3266" w:rsidP="008B3266">
      <w:pPr>
        <w:ind w:left="708" w:hanging="708"/>
        <w:jc w:val="center"/>
        <w:rPr>
          <w:rFonts w:ascii="Arial Narrow" w:hAnsi="Arial Narrow" w:cs="Calibri"/>
          <w:sz w:val="18"/>
        </w:rPr>
      </w:pPr>
      <w:r w:rsidRPr="008B3266">
        <w:rPr>
          <w:rFonts w:ascii="Arial Narrow" w:hAnsi="Arial Narrow" w:cs="Calibri"/>
          <w:sz w:val="18"/>
        </w:rPr>
        <w:t>Nombre y apellidos: _________________________________________</w:t>
      </w:r>
    </w:p>
    <w:p w:rsidR="008B3266" w:rsidRPr="008B3266" w:rsidRDefault="008B3266" w:rsidP="008B3266">
      <w:pPr>
        <w:jc w:val="both"/>
        <w:rPr>
          <w:rFonts w:ascii="Arial Narrow" w:hAnsi="Arial Narrow"/>
          <w:b/>
          <w:sz w:val="18"/>
        </w:rPr>
      </w:pPr>
    </w:p>
    <w:p w:rsidR="008B3266" w:rsidRPr="008B3266" w:rsidRDefault="008B3266" w:rsidP="008B3266">
      <w:pPr>
        <w:jc w:val="both"/>
        <w:rPr>
          <w:rFonts w:ascii="Arial Narrow" w:hAnsi="Arial Narrow"/>
          <w:b/>
          <w:sz w:val="18"/>
        </w:rPr>
      </w:pPr>
    </w:p>
    <w:p w:rsidR="008B3266" w:rsidRDefault="008B3266" w:rsidP="008B3266">
      <w:pPr>
        <w:jc w:val="both"/>
        <w:rPr>
          <w:rFonts w:ascii="Arial Narrow" w:hAnsi="Arial Narrow"/>
          <w:b/>
          <w:sz w:val="18"/>
        </w:rPr>
      </w:pPr>
    </w:p>
    <w:p w:rsidR="007004F2" w:rsidRDefault="007004F2" w:rsidP="008B3266">
      <w:pPr>
        <w:jc w:val="both"/>
        <w:rPr>
          <w:rFonts w:ascii="Arial Narrow" w:hAnsi="Arial Narrow"/>
          <w:b/>
          <w:sz w:val="18"/>
        </w:rPr>
      </w:pPr>
    </w:p>
    <w:p w:rsidR="007004F2" w:rsidRDefault="007004F2" w:rsidP="008B3266">
      <w:pPr>
        <w:jc w:val="both"/>
        <w:rPr>
          <w:rFonts w:ascii="Arial Narrow" w:hAnsi="Arial Narrow"/>
          <w:b/>
          <w:sz w:val="18"/>
        </w:rPr>
      </w:pPr>
    </w:p>
    <w:p w:rsidR="007004F2" w:rsidRDefault="007004F2" w:rsidP="008B3266">
      <w:pPr>
        <w:jc w:val="both"/>
        <w:rPr>
          <w:rFonts w:ascii="Arial Narrow" w:hAnsi="Arial Narrow"/>
          <w:b/>
          <w:sz w:val="18"/>
        </w:rPr>
      </w:pPr>
    </w:p>
    <w:p w:rsidR="007004F2" w:rsidRDefault="007004F2" w:rsidP="008B3266">
      <w:pPr>
        <w:jc w:val="both"/>
        <w:rPr>
          <w:rFonts w:ascii="Arial Narrow" w:hAnsi="Arial Narrow"/>
          <w:b/>
          <w:sz w:val="18"/>
        </w:rPr>
      </w:pPr>
    </w:p>
    <w:p w:rsidR="002217C8" w:rsidRDefault="002217C8" w:rsidP="005F6032">
      <w:pPr>
        <w:jc w:val="right"/>
        <w:rPr>
          <w:rFonts w:ascii="Arial Narrow" w:hAnsi="Arial Narrow"/>
          <w:b/>
          <w:sz w:val="18"/>
          <w:szCs w:val="18"/>
        </w:rPr>
      </w:pPr>
    </w:p>
    <w:p w:rsidR="005543BC" w:rsidRDefault="005543BC" w:rsidP="005F6032">
      <w:pPr>
        <w:jc w:val="right"/>
        <w:rPr>
          <w:rFonts w:ascii="Arial Narrow" w:hAnsi="Arial Narrow"/>
          <w:b/>
          <w:sz w:val="18"/>
          <w:szCs w:val="18"/>
        </w:rPr>
      </w:pPr>
    </w:p>
    <w:p w:rsidR="005543BC" w:rsidRDefault="005543BC" w:rsidP="005F6032">
      <w:pPr>
        <w:jc w:val="right"/>
        <w:rPr>
          <w:rFonts w:ascii="Arial Narrow" w:hAnsi="Arial Narrow"/>
          <w:b/>
          <w:sz w:val="18"/>
          <w:szCs w:val="18"/>
        </w:rPr>
      </w:pPr>
    </w:p>
    <w:p w:rsidR="00C8676A" w:rsidRDefault="00C8676A" w:rsidP="005F6032">
      <w:pPr>
        <w:jc w:val="right"/>
        <w:rPr>
          <w:rFonts w:ascii="Arial Narrow" w:hAnsi="Arial Narrow"/>
          <w:b/>
          <w:sz w:val="18"/>
          <w:szCs w:val="18"/>
        </w:rPr>
      </w:pPr>
    </w:p>
    <w:p w:rsidR="00C8676A" w:rsidRDefault="00C8676A" w:rsidP="005F6032">
      <w:pPr>
        <w:jc w:val="right"/>
        <w:rPr>
          <w:rFonts w:ascii="Arial Narrow" w:hAnsi="Arial Narrow"/>
          <w:b/>
          <w:sz w:val="18"/>
          <w:szCs w:val="18"/>
        </w:rPr>
      </w:pPr>
    </w:p>
    <w:p w:rsidR="00C8676A" w:rsidRDefault="00C8676A" w:rsidP="005F6032">
      <w:pPr>
        <w:jc w:val="right"/>
        <w:rPr>
          <w:rFonts w:ascii="Arial Narrow" w:hAnsi="Arial Narrow"/>
          <w:b/>
          <w:sz w:val="18"/>
          <w:szCs w:val="18"/>
        </w:rPr>
      </w:pPr>
    </w:p>
    <w:p w:rsidR="00C8676A" w:rsidRDefault="00C8676A" w:rsidP="005F6032">
      <w:pPr>
        <w:jc w:val="right"/>
        <w:rPr>
          <w:rFonts w:ascii="Arial Narrow" w:hAnsi="Arial Narrow"/>
          <w:b/>
          <w:sz w:val="18"/>
          <w:szCs w:val="18"/>
        </w:rPr>
      </w:pPr>
    </w:p>
    <w:p w:rsidR="00C8676A" w:rsidRDefault="00C8676A" w:rsidP="005F6032">
      <w:pPr>
        <w:jc w:val="right"/>
        <w:rPr>
          <w:rFonts w:ascii="Arial Narrow" w:hAnsi="Arial Narrow"/>
          <w:b/>
          <w:sz w:val="18"/>
          <w:szCs w:val="18"/>
        </w:rPr>
      </w:pPr>
    </w:p>
    <w:p w:rsidR="00C8676A" w:rsidRDefault="00C8676A" w:rsidP="00C8676A">
      <w:pPr>
        <w:rPr>
          <w:rFonts w:ascii="Arial Narrow" w:hAnsi="Arial Narrow"/>
          <w:b/>
          <w:sz w:val="18"/>
          <w:szCs w:val="18"/>
        </w:rPr>
      </w:pPr>
    </w:p>
    <w:p w:rsidR="005543BC" w:rsidRDefault="005543BC" w:rsidP="005F6032">
      <w:pPr>
        <w:jc w:val="right"/>
        <w:rPr>
          <w:rFonts w:ascii="Arial Narrow" w:hAnsi="Arial Narrow"/>
          <w:b/>
          <w:sz w:val="18"/>
          <w:szCs w:val="18"/>
        </w:rPr>
      </w:pPr>
    </w:p>
    <w:p w:rsidR="00C8676A" w:rsidRPr="000C56F6" w:rsidRDefault="00EB111B" w:rsidP="00C8676A">
      <w:pPr>
        <w:jc w:val="right"/>
        <w:rPr>
          <w:rFonts w:ascii="Arial Narrow" w:hAnsi="Arial Narrow"/>
          <w:b/>
          <w:sz w:val="18"/>
          <w:szCs w:val="18"/>
        </w:rPr>
      </w:pPr>
      <w:r>
        <w:rPr>
          <w:rFonts w:ascii="Arial Narrow" w:hAnsi="Arial Narrow"/>
          <w:b/>
          <w:sz w:val="18"/>
          <w:szCs w:val="18"/>
        </w:rPr>
        <w:t>MODELO S-10</w:t>
      </w:r>
    </w:p>
    <w:p w:rsidR="00C8676A" w:rsidRPr="008B3266" w:rsidRDefault="00C8676A" w:rsidP="00C8676A">
      <w:pPr>
        <w:jc w:val="center"/>
        <w:rPr>
          <w:rFonts w:ascii="Arial Narrow" w:hAnsi="Arial Narrow"/>
          <w:sz w:val="18"/>
          <w:szCs w:val="16"/>
        </w:rPr>
      </w:pPr>
    </w:p>
    <w:p w:rsidR="00C8676A" w:rsidRPr="008B3266" w:rsidRDefault="00C8676A" w:rsidP="00C8676A">
      <w:pPr>
        <w:jc w:val="center"/>
        <w:rPr>
          <w:rFonts w:ascii="Arial Narrow" w:hAnsi="Arial Narrow"/>
          <w:sz w:val="18"/>
        </w:rPr>
      </w:pPr>
      <w:r w:rsidRPr="00F957FC">
        <w:rPr>
          <w:rFonts w:ascii="Arial Narrow" w:hAnsi="Arial Narrow"/>
          <w:sz w:val="18"/>
        </w:rPr>
        <w:t>MEMORIA DE ACTUACIÓN JUSTIFICATIVA</w:t>
      </w:r>
      <w:r w:rsidR="00530E3F">
        <w:rPr>
          <w:rFonts w:ascii="Arial Narrow" w:hAnsi="Arial Narrow"/>
          <w:sz w:val="18"/>
        </w:rPr>
        <w:t xml:space="preserve"> ACTIVIDAD SUBVENCIONADA</w:t>
      </w:r>
      <w:r>
        <w:rPr>
          <w:rFonts w:ascii="Arial Narrow" w:hAnsi="Arial Narrow"/>
          <w:sz w:val="18"/>
        </w:rPr>
        <w:t xml:space="preserve"> AÑO 2025</w:t>
      </w:r>
    </w:p>
    <w:p w:rsidR="00C8676A" w:rsidRDefault="00C8676A" w:rsidP="00C8676A">
      <w:pPr>
        <w:ind w:left="708" w:hanging="708"/>
        <w:jc w:val="center"/>
        <w:rPr>
          <w:rFonts w:ascii="Arial Narrow" w:hAnsi="Arial Narrow"/>
          <w:sz w:val="18"/>
        </w:rPr>
      </w:pPr>
    </w:p>
    <w:p w:rsidR="000F67B7" w:rsidRDefault="000F67B7" w:rsidP="000F67B7">
      <w:pPr>
        <w:jc w:val="right"/>
        <w:rPr>
          <w:rFonts w:ascii="Arial Narrow" w:hAnsi="Arial Narrow"/>
          <w:b/>
          <w:sz w:val="18"/>
          <w:szCs w:val="18"/>
        </w:rPr>
      </w:pPr>
    </w:p>
    <w:p w:rsidR="000F67B7" w:rsidRDefault="000F67B7" w:rsidP="000F67B7">
      <w:pPr>
        <w:jc w:val="center"/>
        <w:rPr>
          <w:rFonts w:ascii="Arial Narrow" w:hAnsi="Arial Narrow" w:cs="Calibri"/>
          <w:sz w:val="18"/>
          <w:szCs w:val="16"/>
        </w:rPr>
      </w:pPr>
    </w:p>
    <w:tbl>
      <w:tblPr>
        <w:tblW w:w="932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37"/>
        <w:gridCol w:w="822"/>
        <w:gridCol w:w="2126"/>
        <w:gridCol w:w="709"/>
        <w:gridCol w:w="1701"/>
        <w:gridCol w:w="1134"/>
      </w:tblGrid>
      <w:tr w:rsidR="000F67B7" w:rsidRPr="00D9578F" w:rsidTr="000F67B7">
        <w:tc>
          <w:tcPr>
            <w:tcW w:w="2837" w:type="dxa"/>
            <w:vAlign w:val="center"/>
          </w:tcPr>
          <w:p w:rsidR="000F67B7" w:rsidRPr="008B3266" w:rsidRDefault="000F67B7" w:rsidP="000F67B7">
            <w:pPr>
              <w:jc w:val="right"/>
              <w:rPr>
                <w:rFonts w:ascii="Arial Narrow" w:hAnsi="Arial Narrow"/>
                <w:sz w:val="16"/>
                <w:szCs w:val="16"/>
              </w:rPr>
            </w:pPr>
            <w:r>
              <w:rPr>
                <w:rFonts w:ascii="Arial Narrow" w:hAnsi="Arial Narrow"/>
                <w:sz w:val="16"/>
                <w:szCs w:val="16"/>
              </w:rPr>
              <w:t>Nombre y apellidos del deportista</w:t>
            </w:r>
          </w:p>
        </w:tc>
        <w:tc>
          <w:tcPr>
            <w:tcW w:w="3657" w:type="dxa"/>
            <w:gridSpan w:val="3"/>
          </w:tcPr>
          <w:p w:rsidR="000F67B7" w:rsidRPr="008B3266" w:rsidRDefault="000F67B7" w:rsidP="000F67B7">
            <w:pPr>
              <w:rPr>
                <w:rFonts w:ascii="Arial Narrow" w:hAnsi="Arial Narrow"/>
                <w:sz w:val="16"/>
                <w:szCs w:val="16"/>
              </w:rPr>
            </w:pPr>
          </w:p>
        </w:tc>
        <w:tc>
          <w:tcPr>
            <w:tcW w:w="1701" w:type="dxa"/>
          </w:tcPr>
          <w:p w:rsidR="000F67B7" w:rsidRPr="00301D8E" w:rsidRDefault="000F67B7" w:rsidP="000F67B7">
            <w:pPr>
              <w:jc w:val="both"/>
              <w:rPr>
                <w:rFonts w:ascii="Arial Narrow" w:hAnsi="Arial Narrow"/>
                <w:color w:val="FF0000"/>
                <w:sz w:val="16"/>
                <w:szCs w:val="16"/>
              </w:rPr>
            </w:pPr>
            <w:r w:rsidRPr="008B3266">
              <w:rPr>
                <w:rFonts w:ascii="Arial Narrow" w:hAnsi="Arial Narrow"/>
                <w:sz w:val="16"/>
                <w:szCs w:val="16"/>
              </w:rPr>
              <w:t>Modalidad Deportiva</w:t>
            </w:r>
          </w:p>
        </w:tc>
        <w:tc>
          <w:tcPr>
            <w:tcW w:w="1134" w:type="dxa"/>
          </w:tcPr>
          <w:p w:rsidR="000F67B7" w:rsidRPr="00D9578F" w:rsidRDefault="000F67B7" w:rsidP="000F67B7">
            <w:pPr>
              <w:jc w:val="right"/>
              <w:rPr>
                <w:rFonts w:ascii="Arial Narrow" w:hAnsi="Arial Narrow"/>
                <w:sz w:val="16"/>
                <w:szCs w:val="16"/>
              </w:rPr>
            </w:pPr>
          </w:p>
        </w:tc>
      </w:tr>
      <w:tr w:rsidR="000F67B7" w:rsidRPr="008B3266" w:rsidTr="000F67B7">
        <w:tc>
          <w:tcPr>
            <w:tcW w:w="2837" w:type="dxa"/>
            <w:vAlign w:val="center"/>
          </w:tcPr>
          <w:p w:rsidR="000F67B7" w:rsidRPr="008B3266" w:rsidRDefault="000F67B7" w:rsidP="000F67B7">
            <w:pPr>
              <w:jc w:val="right"/>
              <w:rPr>
                <w:rFonts w:ascii="Arial Narrow" w:hAnsi="Arial Narrow"/>
                <w:sz w:val="16"/>
                <w:szCs w:val="16"/>
              </w:rPr>
            </w:pPr>
            <w:r w:rsidRPr="008B3266">
              <w:rPr>
                <w:rFonts w:ascii="Arial Narrow" w:hAnsi="Arial Narrow"/>
                <w:sz w:val="16"/>
                <w:szCs w:val="16"/>
              </w:rPr>
              <w:t xml:space="preserve">Duración de la actividad </w:t>
            </w:r>
          </w:p>
        </w:tc>
        <w:tc>
          <w:tcPr>
            <w:tcW w:w="822" w:type="dxa"/>
          </w:tcPr>
          <w:p w:rsidR="000F67B7" w:rsidRPr="008B3266" w:rsidRDefault="000F67B7" w:rsidP="000F67B7">
            <w:pPr>
              <w:rPr>
                <w:rFonts w:ascii="Arial Narrow" w:hAnsi="Arial Narrow"/>
                <w:sz w:val="16"/>
                <w:szCs w:val="16"/>
              </w:rPr>
            </w:pPr>
            <w:r w:rsidRPr="008B3266">
              <w:rPr>
                <w:rFonts w:ascii="Arial Narrow" w:hAnsi="Arial Narrow"/>
                <w:sz w:val="16"/>
                <w:szCs w:val="16"/>
              </w:rPr>
              <w:t>Desde</w:t>
            </w:r>
          </w:p>
        </w:tc>
        <w:tc>
          <w:tcPr>
            <w:tcW w:w="2126" w:type="dxa"/>
          </w:tcPr>
          <w:p w:rsidR="000F67B7" w:rsidRPr="008B3266" w:rsidRDefault="000F67B7" w:rsidP="000F67B7">
            <w:pPr>
              <w:rPr>
                <w:rFonts w:ascii="Arial Narrow" w:hAnsi="Arial Narrow"/>
                <w:sz w:val="16"/>
                <w:szCs w:val="16"/>
              </w:rPr>
            </w:pPr>
          </w:p>
        </w:tc>
        <w:tc>
          <w:tcPr>
            <w:tcW w:w="709" w:type="dxa"/>
          </w:tcPr>
          <w:p w:rsidR="000F67B7" w:rsidRPr="008B3266" w:rsidRDefault="000F67B7" w:rsidP="000F67B7">
            <w:pPr>
              <w:jc w:val="center"/>
              <w:rPr>
                <w:rFonts w:ascii="Arial Narrow" w:hAnsi="Arial Narrow"/>
                <w:sz w:val="16"/>
                <w:szCs w:val="16"/>
              </w:rPr>
            </w:pPr>
            <w:r w:rsidRPr="008B3266">
              <w:rPr>
                <w:rFonts w:ascii="Arial Narrow" w:hAnsi="Arial Narrow"/>
                <w:sz w:val="16"/>
                <w:szCs w:val="16"/>
              </w:rPr>
              <w:t>hasta</w:t>
            </w:r>
          </w:p>
        </w:tc>
        <w:tc>
          <w:tcPr>
            <w:tcW w:w="2835" w:type="dxa"/>
            <w:gridSpan w:val="2"/>
          </w:tcPr>
          <w:p w:rsidR="000F67B7" w:rsidRPr="008B3266" w:rsidRDefault="000F67B7" w:rsidP="000F67B7">
            <w:pPr>
              <w:rPr>
                <w:rFonts w:ascii="Arial Narrow" w:hAnsi="Arial Narrow"/>
                <w:sz w:val="16"/>
                <w:szCs w:val="16"/>
              </w:rPr>
            </w:pPr>
          </w:p>
        </w:tc>
      </w:tr>
      <w:tr w:rsidR="008F6519" w:rsidRPr="008B3266" w:rsidTr="00A25651">
        <w:trPr>
          <w:trHeight w:val="2196"/>
        </w:trPr>
        <w:tc>
          <w:tcPr>
            <w:tcW w:w="9329" w:type="dxa"/>
            <w:gridSpan w:val="6"/>
          </w:tcPr>
          <w:p w:rsidR="008F6519" w:rsidRPr="008B3266" w:rsidRDefault="008F6519" w:rsidP="000F67B7">
            <w:pPr>
              <w:rPr>
                <w:rFonts w:ascii="Arial Narrow" w:hAnsi="Arial Narrow"/>
                <w:sz w:val="16"/>
                <w:szCs w:val="16"/>
              </w:rPr>
            </w:pPr>
            <w:r w:rsidRPr="008B3266">
              <w:rPr>
                <w:rFonts w:ascii="Arial Narrow" w:hAnsi="Arial Narrow"/>
                <w:sz w:val="16"/>
                <w:szCs w:val="16"/>
              </w:rPr>
              <w:t xml:space="preserve">Objetivos </w:t>
            </w:r>
            <w:r>
              <w:rPr>
                <w:rFonts w:ascii="Arial Narrow" w:hAnsi="Arial Narrow"/>
                <w:sz w:val="16"/>
                <w:szCs w:val="16"/>
              </w:rPr>
              <w:t>logrados:</w:t>
            </w:r>
          </w:p>
        </w:tc>
      </w:tr>
      <w:tr w:rsidR="008F6519" w:rsidRPr="008B3266" w:rsidTr="00A25651">
        <w:trPr>
          <w:trHeight w:val="5772"/>
        </w:trPr>
        <w:tc>
          <w:tcPr>
            <w:tcW w:w="9329" w:type="dxa"/>
            <w:gridSpan w:val="6"/>
          </w:tcPr>
          <w:p w:rsidR="008F6519" w:rsidRPr="008B3266" w:rsidRDefault="008F6519" w:rsidP="008F6519">
            <w:pPr>
              <w:rPr>
                <w:rFonts w:ascii="Arial Narrow" w:hAnsi="Arial Narrow"/>
                <w:sz w:val="16"/>
                <w:szCs w:val="16"/>
              </w:rPr>
            </w:pPr>
            <w:r w:rsidRPr="008B3266">
              <w:rPr>
                <w:rFonts w:ascii="Arial Narrow" w:hAnsi="Arial Narrow"/>
                <w:sz w:val="16"/>
                <w:szCs w:val="16"/>
              </w:rPr>
              <w:t>Descripción de</w:t>
            </w:r>
            <w:r>
              <w:rPr>
                <w:rFonts w:ascii="Arial Narrow" w:hAnsi="Arial Narrow"/>
                <w:sz w:val="16"/>
                <w:szCs w:val="16"/>
              </w:rPr>
              <w:t xml:space="preserve"> la temporada:</w:t>
            </w:r>
          </w:p>
          <w:p w:rsidR="008F6519" w:rsidRDefault="008F6519" w:rsidP="008F6519">
            <w:pPr>
              <w:rPr>
                <w:rFonts w:ascii="Arial Narrow" w:hAnsi="Arial Narrow"/>
                <w:sz w:val="16"/>
                <w:szCs w:val="16"/>
              </w:rPr>
            </w:pPr>
          </w:p>
          <w:p w:rsidR="008F6519" w:rsidRDefault="008F6519" w:rsidP="000F67B7">
            <w:pPr>
              <w:rPr>
                <w:rFonts w:ascii="Arial Narrow" w:hAnsi="Arial Narrow"/>
                <w:sz w:val="16"/>
                <w:szCs w:val="16"/>
              </w:rPr>
            </w:pPr>
          </w:p>
        </w:tc>
      </w:tr>
    </w:tbl>
    <w:p w:rsidR="000F67B7" w:rsidRDefault="000F67B7" w:rsidP="000F67B7">
      <w:pPr>
        <w:jc w:val="right"/>
        <w:rPr>
          <w:rFonts w:ascii="Arial Narrow" w:hAnsi="Arial Narrow"/>
          <w:b/>
          <w:sz w:val="18"/>
          <w:szCs w:val="18"/>
        </w:rPr>
      </w:pPr>
    </w:p>
    <w:p w:rsidR="00C8676A" w:rsidRDefault="00C8676A" w:rsidP="00C8676A">
      <w:pPr>
        <w:jc w:val="both"/>
        <w:rPr>
          <w:rFonts w:ascii="Arial Narrow" w:hAnsi="Arial Narrow"/>
          <w:b/>
          <w:sz w:val="18"/>
        </w:rPr>
      </w:pPr>
    </w:p>
    <w:p w:rsidR="00C8676A" w:rsidRPr="008B3266" w:rsidRDefault="00C8676A" w:rsidP="00C8676A">
      <w:pPr>
        <w:jc w:val="center"/>
        <w:rPr>
          <w:rFonts w:ascii="Arial Narrow" w:hAnsi="Arial Narrow"/>
          <w:color w:val="000000"/>
          <w:sz w:val="18"/>
        </w:rPr>
      </w:pPr>
      <w:r w:rsidRPr="008B3266">
        <w:rPr>
          <w:rFonts w:ascii="Arial Narrow" w:hAnsi="Arial Narrow"/>
          <w:color w:val="000000"/>
          <w:sz w:val="18"/>
        </w:rPr>
        <w:t xml:space="preserve">En la Villa de Ingenio, a </w:t>
      </w:r>
      <w:r w:rsidRPr="008B3266">
        <w:rPr>
          <w:rStyle w:val="Textodelmarcadordeposicin"/>
          <w:rFonts w:ascii="Arial Narrow" w:hAnsi="Arial Narrow"/>
          <w:color w:val="000000"/>
          <w:sz w:val="18"/>
        </w:rPr>
        <w:t>____ de ____________________ de_______</w:t>
      </w:r>
    </w:p>
    <w:p w:rsidR="00C8676A" w:rsidRPr="008B3266" w:rsidRDefault="00C8676A" w:rsidP="00C8676A">
      <w:pPr>
        <w:jc w:val="center"/>
        <w:rPr>
          <w:rStyle w:val="Textodelmarcadordeposicin"/>
          <w:rFonts w:ascii="Arial Narrow" w:hAnsi="Arial Narrow"/>
          <w:color w:val="000000"/>
          <w:sz w:val="6"/>
        </w:rPr>
      </w:pPr>
    </w:p>
    <w:p w:rsidR="00C8676A" w:rsidRPr="008B3266" w:rsidRDefault="00C8676A" w:rsidP="00C8676A">
      <w:pPr>
        <w:jc w:val="center"/>
        <w:rPr>
          <w:rStyle w:val="Textodelmarcadordeposicin"/>
          <w:rFonts w:ascii="Arial Narrow" w:hAnsi="Arial Narrow"/>
          <w:color w:val="000000"/>
          <w:sz w:val="18"/>
        </w:rPr>
      </w:pPr>
      <w:r w:rsidRPr="008B3266">
        <w:rPr>
          <w:rStyle w:val="Textodelmarcadordeposicin"/>
          <w:rFonts w:ascii="Arial Narrow" w:hAnsi="Arial Narrow"/>
          <w:color w:val="000000"/>
          <w:sz w:val="18"/>
        </w:rPr>
        <w:t>Firma</w:t>
      </w:r>
    </w:p>
    <w:p w:rsidR="00C8676A" w:rsidRPr="008B3266" w:rsidRDefault="00C8676A" w:rsidP="00C8676A">
      <w:pPr>
        <w:rPr>
          <w:rStyle w:val="Textodelmarcadordeposicin"/>
          <w:rFonts w:ascii="Arial Narrow" w:hAnsi="Arial Narrow"/>
          <w:color w:val="000000"/>
          <w:sz w:val="14"/>
        </w:rPr>
      </w:pPr>
    </w:p>
    <w:p w:rsidR="00C8676A" w:rsidRDefault="00C8676A" w:rsidP="00C8676A">
      <w:pPr>
        <w:jc w:val="center"/>
        <w:rPr>
          <w:rStyle w:val="Textodelmarcadordeposicin"/>
          <w:rFonts w:ascii="Arial Narrow" w:hAnsi="Arial Narrow"/>
          <w:color w:val="000000"/>
          <w:sz w:val="18"/>
        </w:rPr>
      </w:pPr>
      <w:r w:rsidRPr="008B3266">
        <w:rPr>
          <w:rStyle w:val="Textodelmarcadordeposicin"/>
          <w:rFonts w:ascii="Arial Narrow" w:hAnsi="Arial Narrow"/>
          <w:color w:val="000000"/>
          <w:sz w:val="18"/>
        </w:rPr>
        <w:t>Nombre y apellidos: ______________________________________</w:t>
      </w:r>
    </w:p>
    <w:p w:rsidR="00D34C4E" w:rsidRDefault="00D34C4E" w:rsidP="005F6032">
      <w:pPr>
        <w:jc w:val="right"/>
        <w:rPr>
          <w:rFonts w:ascii="Arial Narrow" w:hAnsi="Arial Narrow"/>
          <w:b/>
          <w:sz w:val="18"/>
          <w:szCs w:val="18"/>
        </w:rPr>
      </w:pPr>
    </w:p>
    <w:p w:rsidR="00D34C4E" w:rsidRDefault="00D34C4E" w:rsidP="005F6032">
      <w:pPr>
        <w:jc w:val="right"/>
        <w:rPr>
          <w:rFonts w:ascii="Arial Narrow" w:hAnsi="Arial Narrow"/>
          <w:b/>
          <w:sz w:val="18"/>
          <w:szCs w:val="18"/>
        </w:rPr>
      </w:pPr>
    </w:p>
    <w:p w:rsidR="00D34C4E" w:rsidRDefault="00D34C4E" w:rsidP="005F6032">
      <w:pPr>
        <w:jc w:val="right"/>
        <w:rPr>
          <w:rFonts w:ascii="Arial Narrow" w:hAnsi="Arial Narrow"/>
          <w:b/>
          <w:sz w:val="18"/>
          <w:szCs w:val="18"/>
        </w:rPr>
      </w:pPr>
    </w:p>
    <w:p w:rsidR="00D34C4E" w:rsidRDefault="00D34C4E" w:rsidP="005F6032">
      <w:pPr>
        <w:jc w:val="right"/>
        <w:rPr>
          <w:rFonts w:ascii="Arial Narrow" w:hAnsi="Arial Narrow"/>
          <w:b/>
          <w:sz w:val="18"/>
          <w:szCs w:val="18"/>
        </w:rPr>
      </w:pPr>
    </w:p>
    <w:p w:rsidR="005543BC" w:rsidRDefault="005543BC" w:rsidP="005F6032">
      <w:pPr>
        <w:jc w:val="right"/>
        <w:rPr>
          <w:rFonts w:ascii="Arial Narrow" w:hAnsi="Arial Narrow"/>
          <w:b/>
          <w:sz w:val="18"/>
          <w:szCs w:val="18"/>
        </w:rPr>
      </w:pPr>
    </w:p>
    <w:sectPr w:rsidR="005543BC" w:rsidSect="00C4348A">
      <w:pgSz w:w="11906" w:h="16838"/>
      <w:pgMar w:top="1809" w:right="1469" w:bottom="1276" w:left="1701" w:header="35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C58" w:rsidRDefault="009D0C58">
      <w:r>
        <w:separator/>
      </w:r>
    </w:p>
  </w:endnote>
  <w:endnote w:type="continuationSeparator" w:id="0">
    <w:p w:rsidR="009D0C58" w:rsidRDefault="009D0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strangelo Edessa">
    <w:panose1 w:val="00000000000000000000"/>
    <w:charset w:val="01"/>
    <w:family w:val="roman"/>
    <w:notTrueType/>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D3C" w:rsidRDefault="00F52D3C" w:rsidP="004377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52D3C" w:rsidRDefault="00F52D3C" w:rsidP="00EE436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NoMerge_DireccionAyuntamiento"/>
  <w:p w:rsidR="00F52D3C" w:rsidRDefault="00F52D3C" w:rsidP="004377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0183C">
      <w:rPr>
        <w:rStyle w:val="Nmerodepgina"/>
        <w:noProof/>
      </w:rPr>
      <w:t>6</w:t>
    </w:r>
    <w:r>
      <w:rPr>
        <w:rStyle w:val="Nmerodepgina"/>
      </w:rPr>
      <w:fldChar w:fldCharType="end"/>
    </w:r>
  </w:p>
  <w:p w:rsidR="00F52D3C" w:rsidRPr="00905FE0" w:rsidRDefault="00F52D3C" w:rsidP="00EE4362">
    <w:pPr>
      <w:tabs>
        <w:tab w:val="center" w:pos="4252"/>
        <w:tab w:val="right" w:pos="8504"/>
      </w:tabs>
      <w:autoSpaceDE w:val="0"/>
      <w:autoSpaceDN w:val="0"/>
      <w:ind w:right="360"/>
      <w:jc w:val="center"/>
      <w:rPr>
        <w:rFonts w:ascii="Century Gothic" w:hAnsi="Century Gothic"/>
        <w:sz w:val="14"/>
        <w:szCs w:val="14"/>
      </w:rPr>
    </w:pPr>
    <w:r w:rsidRPr="00905FE0">
      <w:rPr>
        <w:rFonts w:ascii="Century Gothic" w:hAnsi="Century Gothic"/>
        <w:sz w:val="14"/>
        <w:szCs w:val="14"/>
      </w:rPr>
      <w:t>Plaza de la Candelaria, 1</w:t>
    </w:r>
    <w:bookmarkEnd w:id="1"/>
    <w:r w:rsidRPr="00905FE0">
      <w:rPr>
        <w:rFonts w:ascii="Century Gothic" w:hAnsi="Century Gothic"/>
        <w:sz w:val="14"/>
        <w:szCs w:val="14"/>
      </w:rPr>
      <w:t>-</w:t>
    </w:r>
    <w:bookmarkStart w:id="2" w:name="NoMerge_CodPosSAC"/>
    <w:r>
      <w:rPr>
        <w:rFonts w:ascii="Century Gothic" w:hAnsi="Century Gothic"/>
        <w:sz w:val="14"/>
        <w:szCs w:val="14"/>
      </w:rPr>
      <w:t xml:space="preserve"> </w:t>
    </w:r>
    <w:r w:rsidRPr="00905FE0">
      <w:rPr>
        <w:rFonts w:ascii="Century Gothic" w:hAnsi="Century Gothic"/>
        <w:sz w:val="14"/>
        <w:szCs w:val="14"/>
      </w:rPr>
      <w:t>35250</w:t>
    </w:r>
    <w:bookmarkEnd w:id="2"/>
    <w:r>
      <w:rPr>
        <w:rFonts w:ascii="Century Gothic" w:hAnsi="Century Gothic"/>
        <w:sz w:val="14"/>
        <w:szCs w:val="14"/>
      </w:rPr>
      <w:t xml:space="preserve"> -</w:t>
    </w:r>
    <w:r w:rsidRPr="00905FE0">
      <w:rPr>
        <w:rFonts w:ascii="Century Gothic" w:hAnsi="Century Gothic"/>
        <w:sz w:val="14"/>
        <w:szCs w:val="14"/>
      </w:rPr>
      <w:t xml:space="preserve"> </w:t>
    </w:r>
    <w:bookmarkStart w:id="3" w:name="NoMerge_MunicipioSAC"/>
    <w:r w:rsidRPr="00905FE0">
      <w:rPr>
        <w:rFonts w:ascii="Century Gothic" w:hAnsi="Century Gothic"/>
        <w:sz w:val="14"/>
        <w:szCs w:val="14"/>
      </w:rPr>
      <w:t>Ingenio</w:t>
    </w:r>
    <w:bookmarkEnd w:id="3"/>
    <w:r w:rsidRPr="00905FE0">
      <w:rPr>
        <w:rFonts w:ascii="Century Gothic" w:hAnsi="Century Gothic"/>
        <w:sz w:val="14"/>
        <w:szCs w:val="14"/>
      </w:rPr>
      <w:t xml:space="preserve"> –</w:t>
    </w:r>
    <w:bookmarkStart w:id="4" w:name="NoMerge_PoblacionSAC"/>
    <w:r w:rsidRPr="00905FE0">
      <w:rPr>
        <w:rFonts w:ascii="Century Gothic" w:hAnsi="Century Gothic"/>
        <w:sz w:val="14"/>
        <w:szCs w:val="14"/>
      </w:rPr>
      <w:t xml:space="preserve"> Las Palmas</w:t>
    </w:r>
    <w:bookmarkEnd w:id="4"/>
    <w:r>
      <w:rPr>
        <w:rFonts w:ascii="Century Gothic" w:hAnsi="Century Gothic"/>
        <w:sz w:val="14"/>
        <w:szCs w:val="14"/>
      </w:rPr>
      <w:t>.</w:t>
    </w:r>
    <w:r w:rsidRPr="00905FE0">
      <w:rPr>
        <w:rFonts w:ascii="Century Gothic" w:hAnsi="Century Gothic"/>
        <w:sz w:val="14"/>
        <w:szCs w:val="14"/>
      </w:rPr>
      <w:t xml:space="preserve">  Teléfono </w:t>
    </w:r>
    <w:bookmarkStart w:id="5" w:name="NoMerge_TelefonoSAC"/>
    <w:r w:rsidRPr="00905FE0">
      <w:rPr>
        <w:rFonts w:ascii="Century Gothic" w:hAnsi="Century Gothic"/>
        <w:sz w:val="14"/>
        <w:szCs w:val="14"/>
      </w:rPr>
      <w:t xml:space="preserve">928 780 076 </w:t>
    </w:r>
    <w:bookmarkEnd w:id="5"/>
    <w:r w:rsidRPr="00905FE0">
      <w:rPr>
        <w:rFonts w:ascii="Century Gothic" w:hAnsi="Century Gothic"/>
        <w:sz w:val="14"/>
        <w:szCs w:val="14"/>
      </w:rPr>
      <w:t xml:space="preserve">– Fax </w:t>
    </w:r>
    <w:bookmarkStart w:id="6" w:name="NoMerge_FaxUrbanismo"/>
    <w:r w:rsidRPr="00905FE0">
      <w:rPr>
        <w:rFonts w:ascii="Century Gothic" w:hAnsi="Century Gothic"/>
        <w:sz w:val="14"/>
        <w:szCs w:val="14"/>
      </w:rPr>
      <w:t xml:space="preserve">928 </w:t>
    </w:r>
    <w:bookmarkEnd w:id="6"/>
    <w:r>
      <w:rPr>
        <w:rFonts w:ascii="Century Gothic" w:hAnsi="Century Gothic"/>
        <w:sz w:val="14"/>
        <w:szCs w:val="14"/>
      </w:rPr>
      <w:t>124 033</w:t>
    </w:r>
    <w:r w:rsidRPr="00905FE0">
      <w:rPr>
        <w:rFonts w:ascii="Century Gothic" w:hAnsi="Century Gothic"/>
        <w:sz w:val="14"/>
        <w:szCs w:val="14"/>
      </w:rPr>
      <w:t xml:space="preserve"> </w:t>
    </w:r>
  </w:p>
  <w:p w:rsidR="00F52D3C" w:rsidRPr="00905FE0" w:rsidRDefault="00F52D3C" w:rsidP="00905FE0">
    <w:pPr>
      <w:tabs>
        <w:tab w:val="center" w:pos="4252"/>
        <w:tab w:val="right" w:pos="8504"/>
      </w:tabs>
      <w:autoSpaceDE w:val="0"/>
      <w:autoSpaceDN w:val="0"/>
      <w:jc w:val="center"/>
      <w:rPr>
        <w:rFonts w:ascii="Century Gothic" w:hAnsi="Century Gothic"/>
        <w:sz w:val="14"/>
        <w:szCs w:val="14"/>
      </w:rPr>
    </w:pPr>
    <w:bookmarkStart w:id="7" w:name="NoMerge_WWW"/>
    <w:r>
      <w:rPr>
        <w:rFonts w:ascii="Century Gothic" w:hAnsi="Century Gothic"/>
        <w:sz w:val="14"/>
        <w:szCs w:val="14"/>
      </w:rPr>
      <w:t>http://www.</w:t>
    </w:r>
    <w:r w:rsidRPr="00905FE0">
      <w:rPr>
        <w:rFonts w:ascii="Century Gothic" w:hAnsi="Century Gothic"/>
        <w:sz w:val="14"/>
        <w:szCs w:val="14"/>
      </w:rPr>
      <w:t>ingenio.</w:t>
    </w:r>
    <w:bookmarkEnd w:id="7"/>
    <w:r>
      <w:rPr>
        <w:rFonts w:ascii="Century Gothic" w:hAnsi="Century Gothic"/>
        <w:sz w:val="14"/>
        <w:szCs w:val="14"/>
      </w:rPr>
      <w:t>es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C58" w:rsidRDefault="009D0C58">
      <w:r>
        <w:separator/>
      </w:r>
    </w:p>
  </w:footnote>
  <w:footnote w:type="continuationSeparator" w:id="0">
    <w:p w:rsidR="009D0C58" w:rsidRDefault="009D0C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D3C" w:rsidRPr="00E567D4" w:rsidRDefault="00F52D3C" w:rsidP="00E567D4">
    <w:pPr>
      <w:pStyle w:val="Encabezado"/>
      <w:tabs>
        <w:tab w:val="clear" w:pos="4252"/>
        <w:tab w:val="clear" w:pos="8504"/>
        <w:tab w:val="right" w:pos="9540"/>
      </w:tabs>
      <w:spacing w:line="360" w:lineRule="auto"/>
      <w:ind w:left="-720" w:firstLine="180"/>
      <w:jc w:val="both"/>
    </w:pPr>
    <w:r>
      <w:rPr>
        <w:noProof/>
      </w:rPr>
      <w:drawing>
        <wp:anchor distT="0" distB="0" distL="114300" distR="114300" simplePos="0" relativeHeight="251658240" behindDoc="0" locked="0" layoutInCell="1" allowOverlap="1">
          <wp:simplePos x="0" y="0"/>
          <wp:positionH relativeFrom="column">
            <wp:posOffset>4445</wp:posOffset>
          </wp:positionH>
          <wp:positionV relativeFrom="paragraph">
            <wp:posOffset>18415</wp:posOffset>
          </wp:positionV>
          <wp:extent cx="934720" cy="69532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4720" cy="695325"/>
                  </a:xfrm>
                  <a:prstGeom prst="rect">
                    <a:avLst/>
                  </a:prstGeom>
                  <a:noFill/>
                </pic:spPr>
              </pic:pic>
            </a:graphicData>
          </a:graphic>
        </wp:anchor>
      </w:drawing>
    </w:r>
  </w:p>
  <w:p w:rsidR="00F52D3C" w:rsidRDefault="00F52D3C" w:rsidP="001F6518">
    <w:pPr>
      <w:ind w:left="-284" w:right="-81"/>
      <w:jc w:val="both"/>
      <w:rPr>
        <w:rFonts w:ascii="Century Gothic" w:hAnsi="Century Gothic"/>
        <w:b/>
        <w:sz w:val="12"/>
        <w:szCs w:val="12"/>
      </w:rPr>
    </w:pPr>
  </w:p>
  <w:p w:rsidR="00F52D3C" w:rsidRDefault="00F52D3C" w:rsidP="001F6518">
    <w:pPr>
      <w:ind w:left="-284" w:right="-81"/>
      <w:jc w:val="both"/>
      <w:rPr>
        <w:rFonts w:ascii="Century Gothic" w:hAnsi="Century Gothic"/>
        <w:b/>
        <w:sz w:val="12"/>
        <w:szCs w:val="12"/>
      </w:rPr>
    </w:pPr>
  </w:p>
  <w:p w:rsidR="00F52D3C" w:rsidRDefault="00F52D3C" w:rsidP="001F6518">
    <w:pPr>
      <w:ind w:left="-284" w:right="-81"/>
      <w:jc w:val="both"/>
      <w:rPr>
        <w:rFonts w:ascii="Century Gothic" w:hAnsi="Century Gothic"/>
        <w:b/>
        <w:sz w:val="12"/>
        <w:szCs w:val="12"/>
      </w:rPr>
    </w:pPr>
  </w:p>
  <w:p w:rsidR="00F52D3C" w:rsidRDefault="00F52D3C" w:rsidP="001F6518">
    <w:pPr>
      <w:ind w:left="-284" w:right="-81"/>
      <w:jc w:val="both"/>
      <w:rPr>
        <w:rFonts w:ascii="Century Gothic" w:hAnsi="Century Gothic"/>
        <w:b/>
        <w:sz w:val="12"/>
        <w:szCs w:val="12"/>
      </w:rPr>
    </w:pPr>
  </w:p>
  <w:p w:rsidR="00F52D3C" w:rsidRDefault="00F52D3C" w:rsidP="001F6518">
    <w:pPr>
      <w:ind w:left="-284" w:right="-81"/>
      <w:jc w:val="both"/>
      <w:rPr>
        <w:rFonts w:ascii="Century Gothic" w:hAnsi="Century Gothic"/>
        <w:b/>
        <w:sz w:val="12"/>
        <w:szCs w:val="12"/>
      </w:rPr>
    </w:pPr>
  </w:p>
  <w:p w:rsidR="00F52D3C" w:rsidRDefault="00F52D3C" w:rsidP="001F6518">
    <w:pPr>
      <w:ind w:left="-284" w:right="-81"/>
      <w:jc w:val="both"/>
      <w:rPr>
        <w:rFonts w:ascii="Century Gothic" w:hAnsi="Century Gothic"/>
        <w:b/>
        <w:sz w:val="12"/>
        <w:szCs w:val="12"/>
      </w:rPr>
    </w:pPr>
  </w:p>
  <w:p w:rsidR="00F52D3C" w:rsidRDefault="00F52D3C" w:rsidP="001F6518">
    <w:pPr>
      <w:ind w:left="-284" w:right="-81"/>
      <w:jc w:val="both"/>
      <w:rPr>
        <w:rFonts w:ascii="Century Gothic" w:hAnsi="Century Gothic"/>
        <w:b/>
        <w:sz w:val="12"/>
        <w:szCs w:val="12"/>
      </w:rPr>
    </w:pPr>
    <w:r>
      <w:rPr>
        <w:rFonts w:ascii="Century Gothic" w:hAnsi="Century Gothic"/>
        <w:b/>
        <w:sz w:val="12"/>
        <w:szCs w:val="12"/>
      </w:rPr>
      <w:t xml:space="preserve">                    </w:t>
    </w:r>
    <w:r w:rsidRPr="005C13EB">
      <w:rPr>
        <w:rFonts w:ascii="Century Gothic" w:hAnsi="Century Gothic"/>
        <w:b/>
        <w:sz w:val="12"/>
        <w:szCs w:val="12"/>
      </w:rPr>
      <w:t>DEPORTES</w:t>
    </w:r>
  </w:p>
  <w:p w:rsidR="00F52D3C" w:rsidRPr="006728AD" w:rsidRDefault="00F52D3C" w:rsidP="001F6518">
    <w:pPr>
      <w:ind w:left="-284" w:right="-81"/>
      <w:jc w:val="both"/>
      <w:rPr>
        <w:rFonts w:ascii="Century Gothic" w:hAnsi="Century Gothic"/>
        <w:b/>
        <w:color w:val="000000" w:themeColor="text1"/>
        <w:sz w:val="12"/>
        <w:szCs w:val="12"/>
      </w:rPr>
    </w:pPr>
    <w:r w:rsidRPr="006728AD">
      <w:rPr>
        <w:rFonts w:ascii="Century Gothic" w:hAnsi="Century Gothic"/>
        <w:b/>
        <w:color w:val="000000" w:themeColor="text1"/>
        <w:sz w:val="12"/>
        <w:szCs w:val="12"/>
      </w:rPr>
      <w:t xml:space="preserve">           Expediente: 3873/2025</w:t>
    </w:r>
  </w:p>
  <w:p w:rsidR="00F52D3C" w:rsidRPr="005C13EB" w:rsidRDefault="00F52D3C" w:rsidP="002C5D01">
    <w:pPr>
      <w:ind w:right="-81"/>
      <w:jc w:val="both"/>
      <w:rPr>
        <w:rFonts w:ascii="Century Gothic" w:hAnsi="Century Gothic"/>
        <w:b/>
        <w:sz w:val="12"/>
        <w:szCs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E6A2A2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2A5215"/>
    <w:multiLevelType w:val="hybridMultilevel"/>
    <w:tmpl w:val="ABB6FA20"/>
    <w:lvl w:ilvl="0" w:tplc="944EF75C">
      <w:start w:val="1"/>
      <w:numFmt w:val="decimal"/>
      <w:lvlText w:val="%1."/>
      <w:lvlJc w:val="left"/>
      <w:pPr>
        <w:ind w:left="720" w:hanging="360"/>
      </w:pPr>
      <w:rPr>
        <w:rFonts w:cs="Times New Roman" w:hint="default"/>
        <w:b w:val="0"/>
      </w:rPr>
    </w:lvl>
    <w:lvl w:ilvl="1" w:tplc="040A0019">
      <w:start w:val="1"/>
      <w:numFmt w:val="lowerLetter"/>
      <w:lvlText w:val="%2."/>
      <w:lvlJc w:val="left"/>
      <w:pPr>
        <w:ind w:left="1440" w:hanging="360"/>
      </w:pPr>
      <w:rPr>
        <w:rFonts w:cs="Times New Roman"/>
      </w:rPr>
    </w:lvl>
    <w:lvl w:ilvl="2" w:tplc="040A001B">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 w15:restartNumberingAfterBreak="0">
    <w:nsid w:val="0414105E"/>
    <w:multiLevelType w:val="hybridMultilevel"/>
    <w:tmpl w:val="4918B3B4"/>
    <w:lvl w:ilvl="0" w:tplc="0C0A0003">
      <w:start w:val="1"/>
      <w:numFmt w:val="bullet"/>
      <w:lvlText w:val="o"/>
      <w:lvlJc w:val="left"/>
      <w:pPr>
        <w:ind w:left="1428" w:hanging="360"/>
      </w:pPr>
      <w:rPr>
        <w:rFonts w:ascii="Courier New" w:hAnsi="Courier New" w:cs="Courier New" w:hint="default"/>
      </w:rPr>
    </w:lvl>
    <w:lvl w:ilvl="1" w:tplc="0C0A0005">
      <w:start w:val="1"/>
      <w:numFmt w:val="bullet"/>
      <w:lvlText w:val=""/>
      <w:lvlJc w:val="left"/>
      <w:pPr>
        <w:ind w:left="2148" w:hanging="360"/>
      </w:pPr>
      <w:rPr>
        <w:rFonts w:ascii="Wingdings" w:hAnsi="Wingdings" w:hint="default"/>
      </w:rPr>
    </w:lvl>
    <w:lvl w:ilvl="2" w:tplc="0C0A0001">
      <w:start w:val="1"/>
      <w:numFmt w:val="bullet"/>
      <w:lvlText w:val=""/>
      <w:lvlJc w:val="left"/>
      <w:pPr>
        <w:ind w:left="2868" w:hanging="360"/>
      </w:pPr>
      <w:rPr>
        <w:rFonts w:ascii="Symbol" w:hAnsi="Symbol"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6947BB2"/>
    <w:multiLevelType w:val="hybridMultilevel"/>
    <w:tmpl w:val="0088B616"/>
    <w:lvl w:ilvl="0" w:tplc="CAC69964">
      <w:start w:val="1"/>
      <w:numFmt w:val="decimal"/>
      <w:lvlText w:val="%1."/>
      <w:lvlJc w:val="left"/>
      <w:pPr>
        <w:ind w:left="1065" w:hanging="360"/>
      </w:pPr>
      <w:rPr>
        <w:rFonts w:cs="Times New Roman" w:hint="default"/>
      </w:rPr>
    </w:lvl>
    <w:lvl w:ilvl="1" w:tplc="040A0019">
      <w:start w:val="1"/>
      <w:numFmt w:val="lowerLetter"/>
      <w:lvlText w:val="%2."/>
      <w:lvlJc w:val="left"/>
      <w:pPr>
        <w:ind w:left="1785" w:hanging="360"/>
      </w:pPr>
      <w:rPr>
        <w:rFonts w:cs="Times New Roman"/>
      </w:rPr>
    </w:lvl>
    <w:lvl w:ilvl="2" w:tplc="040A001B" w:tentative="1">
      <w:start w:val="1"/>
      <w:numFmt w:val="lowerRoman"/>
      <w:lvlText w:val="%3."/>
      <w:lvlJc w:val="right"/>
      <w:pPr>
        <w:ind w:left="2505" w:hanging="180"/>
      </w:pPr>
      <w:rPr>
        <w:rFonts w:cs="Times New Roman"/>
      </w:rPr>
    </w:lvl>
    <w:lvl w:ilvl="3" w:tplc="040A000F" w:tentative="1">
      <w:start w:val="1"/>
      <w:numFmt w:val="decimal"/>
      <w:lvlText w:val="%4."/>
      <w:lvlJc w:val="left"/>
      <w:pPr>
        <w:ind w:left="3225" w:hanging="360"/>
      </w:pPr>
      <w:rPr>
        <w:rFonts w:cs="Times New Roman"/>
      </w:rPr>
    </w:lvl>
    <w:lvl w:ilvl="4" w:tplc="040A0019" w:tentative="1">
      <w:start w:val="1"/>
      <w:numFmt w:val="lowerLetter"/>
      <w:lvlText w:val="%5."/>
      <w:lvlJc w:val="left"/>
      <w:pPr>
        <w:ind w:left="3945" w:hanging="360"/>
      </w:pPr>
      <w:rPr>
        <w:rFonts w:cs="Times New Roman"/>
      </w:rPr>
    </w:lvl>
    <w:lvl w:ilvl="5" w:tplc="040A001B" w:tentative="1">
      <w:start w:val="1"/>
      <w:numFmt w:val="lowerRoman"/>
      <w:lvlText w:val="%6."/>
      <w:lvlJc w:val="right"/>
      <w:pPr>
        <w:ind w:left="4665" w:hanging="180"/>
      </w:pPr>
      <w:rPr>
        <w:rFonts w:cs="Times New Roman"/>
      </w:rPr>
    </w:lvl>
    <w:lvl w:ilvl="6" w:tplc="040A000F" w:tentative="1">
      <w:start w:val="1"/>
      <w:numFmt w:val="decimal"/>
      <w:lvlText w:val="%7."/>
      <w:lvlJc w:val="left"/>
      <w:pPr>
        <w:ind w:left="5385" w:hanging="360"/>
      </w:pPr>
      <w:rPr>
        <w:rFonts w:cs="Times New Roman"/>
      </w:rPr>
    </w:lvl>
    <w:lvl w:ilvl="7" w:tplc="040A0019" w:tentative="1">
      <w:start w:val="1"/>
      <w:numFmt w:val="lowerLetter"/>
      <w:lvlText w:val="%8."/>
      <w:lvlJc w:val="left"/>
      <w:pPr>
        <w:ind w:left="6105" w:hanging="360"/>
      </w:pPr>
      <w:rPr>
        <w:rFonts w:cs="Times New Roman"/>
      </w:rPr>
    </w:lvl>
    <w:lvl w:ilvl="8" w:tplc="040A001B" w:tentative="1">
      <w:start w:val="1"/>
      <w:numFmt w:val="lowerRoman"/>
      <w:lvlText w:val="%9."/>
      <w:lvlJc w:val="right"/>
      <w:pPr>
        <w:ind w:left="6825" w:hanging="180"/>
      </w:pPr>
      <w:rPr>
        <w:rFonts w:cs="Times New Roman"/>
      </w:rPr>
    </w:lvl>
  </w:abstractNum>
  <w:abstractNum w:abstractNumId="4" w15:restartNumberingAfterBreak="0">
    <w:nsid w:val="0C6D7394"/>
    <w:multiLevelType w:val="hybridMultilevel"/>
    <w:tmpl w:val="BC407D6E"/>
    <w:lvl w:ilvl="0" w:tplc="D9FC124A">
      <w:start w:val="1"/>
      <w:numFmt w:val="decimal"/>
      <w:lvlText w:val="%1."/>
      <w:lvlJc w:val="left"/>
      <w:pPr>
        <w:ind w:left="720" w:hanging="360"/>
      </w:pPr>
      <w:rPr>
        <w:rFonts w:ascii="Calibri" w:eastAsia="Times New Roman" w:hAnsi="Calibri" w:cs="Times New Roman"/>
        <w:color w:val="auto"/>
      </w:rPr>
    </w:lvl>
    <w:lvl w:ilvl="1" w:tplc="0C0A000F">
      <w:start w:val="1"/>
      <w:numFmt w:val="decimal"/>
      <w:lvlText w:val="%2."/>
      <w:lvlJc w:val="left"/>
      <w:pPr>
        <w:ind w:left="1440" w:hanging="360"/>
      </w:pPr>
      <w:rPr>
        <w:rFonts w:hint="default"/>
      </w:rPr>
    </w:lvl>
    <w:lvl w:ilvl="2" w:tplc="0C0A0019">
      <w:start w:val="1"/>
      <w:numFmt w:val="lowerLetter"/>
      <w:lvlText w:val="%3."/>
      <w:lvlJc w:val="left"/>
      <w:pPr>
        <w:ind w:left="2160" w:hanging="180"/>
      </w:p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5" w15:restartNumberingAfterBreak="0">
    <w:nsid w:val="0F705D2E"/>
    <w:multiLevelType w:val="hybridMultilevel"/>
    <w:tmpl w:val="C1E641CC"/>
    <w:lvl w:ilvl="0" w:tplc="ACA6D1DC">
      <w:start w:val="1"/>
      <w:numFmt w:val="decimal"/>
      <w:lvlText w:val="%1."/>
      <w:lvlJc w:val="left"/>
      <w:pPr>
        <w:ind w:left="720" w:hanging="360"/>
      </w:pPr>
      <w:rPr>
        <w:rFonts w:hint="default"/>
        <w:sz w:val="22"/>
        <w:szCs w:val="22"/>
      </w:rPr>
    </w:lvl>
    <w:lvl w:ilvl="1" w:tplc="040A0019">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6" w15:restartNumberingAfterBreak="0">
    <w:nsid w:val="107B7712"/>
    <w:multiLevelType w:val="hybridMultilevel"/>
    <w:tmpl w:val="DA8A8956"/>
    <w:lvl w:ilvl="0" w:tplc="D9FC124A">
      <w:start w:val="1"/>
      <w:numFmt w:val="decimal"/>
      <w:lvlText w:val="%1."/>
      <w:lvlJc w:val="left"/>
      <w:pPr>
        <w:ind w:left="720" w:hanging="360"/>
      </w:pPr>
      <w:rPr>
        <w:rFonts w:ascii="Calibri" w:eastAsia="Times New Roman" w:hAnsi="Calibri" w:cs="Times New Roman"/>
        <w:color w:val="auto"/>
      </w:rPr>
    </w:lvl>
    <w:lvl w:ilvl="1" w:tplc="0C0A0019">
      <w:start w:val="1"/>
      <w:numFmt w:val="lowerLetter"/>
      <w:lvlText w:val="%2."/>
      <w:lvlJc w:val="left"/>
      <w:pPr>
        <w:ind w:left="1440" w:hanging="360"/>
      </w:pPr>
    </w:lvl>
    <w:lvl w:ilvl="2" w:tplc="0C0A0001">
      <w:start w:val="1"/>
      <w:numFmt w:val="bullet"/>
      <w:lvlText w:val=""/>
      <w:lvlJc w:val="left"/>
      <w:pPr>
        <w:ind w:left="2024"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6B684C"/>
    <w:multiLevelType w:val="hybridMultilevel"/>
    <w:tmpl w:val="33E2B88E"/>
    <w:lvl w:ilvl="0" w:tplc="0C0A0019">
      <w:start w:val="1"/>
      <w:numFmt w:val="lowerLetter"/>
      <w:lvlText w:val="%1."/>
      <w:lvlJc w:val="left"/>
      <w:pPr>
        <w:ind w:left="1080" w:hanging="360"/>
      </w:pPr>
      <w:rPr>
        <w:rFonts w:hint="default"/>
      </w:rPr>
    </w:lvl>
    <w:lvl w:ilvl="1" w:tplc="0EE85130">
      <w:start w:val="1"/>
      <w:numFmt w:val="lowerLetter"/>
      <w:lvlText w:val="%2."/>
      <w:lvlJc w:val="left"/>
      <w:pPr>
        <w:ind w:left="1070" w:hanging="360"/>
      </w:pPr>
      <w:rPr>
        <w:rFonts w:cs="Times New Roman"/>
        <w:color w:val="auto"/>
      </w:rPr>
    </w:lvl>
    <w:lvl w:ilvl="2" w:tplc="31DAC6FC">
      <w:start w:val="1"/>
      <w:numFmt w:val="decimal"/>
      <w:lvlText w:val="%3."/>
      <w:lvlJc w:val="left"/>
      <w:pPr>
        <w:ind w:left="2700" w:hanging="360"/>
      </w:pPr>
      <w:rPr>
        <w:rFonts w:hint="default"/>
        <w:sz w:val="22"/>
      </w:rPr>
    </w:lvl>
    <w:lvl w:ilvl="3" w:tplc="0B90FF74">
      <w:start w:val="1"/>
      <w:numFmt w:val="lowerLetter"/>
      <w:lvlText w:val="%4)"/>
      <w:lvlJc w:val="left"/>
      <w:pPr>
        <w:ind w:left="3240" w:hanging="360"/>
      </w:pPr>
      <w:rPr>
        <w:rFonts w:hint="default"/>
      </w:rPr>
    </w:lvl>
    <w:lvl w:ilvl="4" w:tplc="A7224026">
      <w:start w:val="1"/>
      <w:numFmt w:val="upperLetter"/>
      <w:lvlText w:val="%5)"/>
      <w:lvlJc w:val="left"/>
      <w:pPr>
        <w:ind w:left="3960" w:hanging="360"/>
      </w:pPr>
      <w:rPr>
        <w:rFonts w:hint="default"/>
      </w:rPr>
    </w:lvl>
    <w:lvl w:ilvl="5" w:tplc="040A001B" w:tentative="1">
      <w:start w:val="1"/>
      <w:numFmt w:val="lowerRoman"/>
      <w:lvlText w:val="%6."/>
      <w:lvlJc w:val="right"/>
      <w:pPr>
        <w:ind w:left="4680" w:hanging="180"/>
      </w:pPr>
      <w:rPr>
        <w:rFonts w:cs="Times New Roman"/>
      </w:rPr>
    </w:lvl>
    <w:lvl w:ilvl="6" w:tplc="040A000F" w:tentative="1">
      <w:start w:val="1"/>
      <w:numFmt w:val="decimal"/>
      <w:lvlText w:val="%7."/>
      <w:lvlJc w:val="left"/>
      <w:pPr>
        <w:ind w:left="5400" w:hanging="360"/>
      </w:pPr>
      <w:rPr>
        <w:rFonts w:cs="Times New Roman"/>
      </w:rPr>
    </w:lvl>
    <w:lvl w:ilvl="7" w:tplc="040A0019" w:tentative="1">
      <w:start w:val="1"/>
      <w:numFmt w:val="lowerLetter"/>
      <w:lvlText w:val="%8."/>
      <w:lvlJc w:val="left"/>
      <w:pPr>
        <w:ind w:left="6120" w:hanging="360"/>
      </w:pPr>
      <w:rPr>
        <w:rFonts w:cs="Times New Roman"/>
      </w:rPr>
    </w:lvl>
    <w:lvl w:ilvl="8" w:tplc="040A001B" w:tentative="1">
      <w:start w:val="1"/>
      <w:numFmt w:val="lowerRoman"/>
      <w:lvlText w:val="%9."/>
      <w:lvlJc w:val="right"/>
      <w:pPr>
        <w:ind w:left="6840" w:hanging="180"/>
      </w:pPr>
      <w:rPr>
        <w:rFonts w:cs="Times New Roman"/>
      </w:rPr>
    </w:lvl>
  </w:abstractNum>
  <w:abstractNum w:abstractNumId="8" w15:restartNumberingAfterBreak="0">
    <w:nsid w:val="11E66193"/>
    <w:multiLevelType w:val="hybridMultilevel"/>
    <w:tmpl w:val="81DA26D4"/>
    <w:lvl w:ilvl="0" w:tplc="D9FC124A">
      <w:start w:val="1"/>
      <w:numFmt w:val="decimal"/>
      <w:lvlText w:val="%1."/>
      <w:lvlJc w:val="left"/>
      <w:pPr>
        <w:ind w:left="720" w:hanging="360"/>
      </w:pPr>
      <w:rPr>
        <w:rFonts w:ascii="Calibri" w:eastAsia="Times New Roman" w:hAnsi="Calibri" w:cs="Times New Roman"/>
        <w:color w:val="auto"/>
      </w:rPr>
    </w:lvl>
    <w:lvl w:ilvl="1" w:tplc="0C0A000F">
      <w:start w:val="1"/>
      <w:numFmt w:val="decimal"/>
      <w:lvlText w:val="%2."/>
      <w:lvlJc w:val="left"/>
      <w:pPr>
        <w:ind w:left="1440" w:hanging="360"/>
      </w:pPr>
      <w:rPr>
        <w:rFonts w:hint="default"/>
      </w:rPr>
    </w:lvl>
    <w:lvl w:ilvl="2" w:tplc="0C0A0019">
      <w:start w:val="1"/>
      <w:numFmt w:val="lowerLetter"/>
      <w:lvlText w:val="%3."/>
      <w:lvlJc w:val="left"/>
      <w:pPr>
        <w:ind w:left="2160" w:hanging="180"/>
      </w:p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9" w15:restartNumberingAfterBreak="0">
    <w:nsid w:val="13817ECE"/>
    <w:multiLevelType w:val="hybridMultilevel"/>
    <w:tmpl w:val="3EAA5DDC"/>
    <w:lvl w:ilvl="0" w:tplc="040A000F">
      <w:start w:val="1"/>
      <w:numFmt w:val="decimal"/>
      <w:lvlText w:val="%1."/>
      <w:lvlJc w:val="left"/>
      <w:pPr>
        <w:ind w:left="720" w:hanging="360"/>
      </w:pPr>
      <w:rPr>
        <w:rFonts w:cs="Times New Roman" w:hint="default"/>
      </w:rPr>
    </w:lvl>
    <w:lvl w:ilvl="1" w:tplc="040A0019">
      <w:start w:val="1"/>
      <w:numFmt w:val="lowerLetter"/>
      <w:lvlText w:val="%2."/>
      <w:lvlJc w:val="left"/>
      <w:pPr>
        <w:ind w:left="1440" w:hanging="360"/>
      </w:pPr>
      <w:rPr>
        <w:rFonts w:cs="Times New Roman"/>
      </w:rPr>
    </w:lvl>
    <w:lvl w:ilvl="2" w:tplc="458C7B86">
      <w:start w:val="60"/>
      <w:numFmt w:val="decimal"/>
      <w:lvlText w:val="%3"/>
      <w:lvlJc w:val="left"/>
      <w:pPr>
        <w:ind w:left="2340" w:hanging="360"/>
      </w:pPr>
      <w:rPr>
        <w:rFonts w:hint="default"/>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10" w15:restartNumberingAfterBreak="0">
    <w:nsid w:val="168E6C0E"/>
    <w:multiLevelType w:val="hybridMultilevel"/>
    <w:tmpl w:val="2EC6D288"/>
    <w:lvl w:ilvl="0" w:tplc="B51A313C">
      <w:numFmt w:val="bullet"/>
      <w:lvlText w:val="-"/>
      <w:lvlJc w:val="left"/>
      <w:pPr>
        <w:ind w:left="1068" w:hanging="360"/>
      </w:pPr>
      <w:rPr>
        <w:rFonts w:ascii="Calibri" w:eastAsia="Times New Roman" w:hAnsi="Calibri" w:hint="default"/>
      </w:rPr>
    </w:lvl>
    <w:lvl w:ilvl="1" w:tplc="0C0A0003">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31677FE0"/>
    <w:multiLevelType w:val="hybridMultilevel"/>
    <w:tmpl w:val="491C3FAE"/>
    <w:lvl w:ilvl="0" w:tplc="B51A313C">
      <w:numFmt w:val="bullet"/>
      <w:lvlText w:val="-"/>
      <w:lvlJc w:val="left"/>
      <w:pPr>
        <w:ind w:left="1068" w:hanging="360"/>
      </w:pPr>
      <w:rPr>
        <w:rFonts w:ascii="Calibri" w:eastAsia="Times New Roman" w:hAnsi="Calibri" w:hint="default"/>
      </w:rPr>
    </w:lvl>
    <w:lvl w:ilvl="1" w:tplc="040A0003" w:tentative="1">
      <w:start w:val="1"/>
      <w:numFmt w:val="bullet"/>
      <w:lvlText w:val="o"/>
      <w:lvlJc w:val="left"/>
      <w:pPr>
        <w:ind w:left="1788" w:hanging="360"/>
      </w:pPr>
      <w:rPr>
        <w:rFonts w:ascii="Courier New" w:hAnsi="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2" w15:restartNumberingAfterBreak="0">
    <w:nsid w:val="37311F19"/>
    <w:multiLevelType w:val="hybridMultilevel"/>
    <w:tmpl w:val="F6E2F2C0"/>
    <w:lvl w:ilvl="0" w:tplc="0C0A0005">
      <w:start w:val="1"/>
      <w:numFmt w:val="bullet"/>
      <w:lvlText w:val=""/>
      <w:lvlJc w:val="left"/>
      <w:pPr>
        <w:ind w:left="1776" w:hanging="360"/>
      </w:pPr>
      <w:rPr>
        <w:rFonts w:ascii="Wingdings" w:hAnsi="Wingdings" w:hint="default"/>
      </w:rPr>
    </w:lvl>
    <w:lvl w:ilvl="1" w:tplc="0C0A0003">
      <w:start w:val="1"/>
      <w:numFmt w:val="bullet"/>
      <w:lvlText w:val="o"/>
      <w:lvlJc w:val="left"/>
      <w:pPr>
        <w:ind w:left="2496" w:hanging="360"/>
      </w:pPr>
      <w:rPr>
        <w:rFonts w:ascii="Courier New" w:hAnsi="Courier New" w:cs="Courier New" w:hint="default"/>
      </w:rPr>
    </w:lvl>
    <w:lvl w:ilvl="2" w:tplc="0C0A0003">
      <w:start w:val="1"/>
      <w:numFmt w:val="bullet"/>
      <w:lvlText w:val="o"/>
      <w:lvlJc w:val="left"/>
      <w:pPr>
        <w:ind w:left="3216" w:hanging="360"/>
      </w:pPr>
      <w:rPr>
        <w:rFonts w:ascii="Courier New" w:hAnsi="Courier New" w:cs="Courier New"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3" w15:restartNumberingAfterBreak="0">
    <w:nsid w:val="3E0D405F"/>
    <w:multiLevelType w:val="hybridMultilevel"/>
    <w:tmpl w:val="A17486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07C0CA7"/>
    <w:multiLevelType w:val="hybridMultilevel"/>
    <w:tmpl w:val="70D8A128"/>
    <w:lvl w:ilvl="0" w:tplc="5F9A17F0">
      <w:numFmt w:val="bullet"/>
      <w:lvlText w:val=""/>
      <w:lvlJc w:val="left"/>
      <w:pPr>
        <w:tabs>
          <w:tab w:val="num" w:pos="1068"/>
        </w:tabs>
        <w:ind w:left="1068" w:hanging="360"/>
      </w:pPr>
      <w:rPr>
        <w:rFonts w:ascii="Wingdings" w:eastAsia="Times New Roman" w:hAnsi="Wingdings" w:cs="Times New Roman" w:hint="default"/>
      </w:rPr>
    </w:lvl>
    <w:lvl w:ilvl="1" w:tplc="0C0A000F">
      <w:start w:val="1"/>
      <w:numFmt w:val="decimal"/>
      <w:lvlText w:val="%2."/>
      <w:lvlJc w:val="left"/>
      <w:pPr>
        <w:tabs>
          <w:tab w:val="num" w:pos="1788"/>
        </w:tabs>
        <w:ind w:left="1788" w:hanging="360"/>
      </w:pPr>
      <w:rPr>
        <w:rFonts w:hint="default"/>
      </w:rPr>
    </w:lvl>
    <w:lvl w:ilvl="2" w:tplc="E4A428B8">
      <w:start w:val="1"/>
      <w:numFmt w:val="upperLetter"/>
      <w:lvlText w:val="%3)"/>
      <w:lvlJc w:val="left"/>
      <w:pPr>
        <w:ind w:left="2688" w:hanging="360"/>
      </w:pPr>
      <w:rPr>
        <w:rFonts w:hint="default"/>
      </w:rPr>
    </w:lvl>
    <w:lvl w:ilvl="3" w:tplc="E8B8A0D4">
      <w:start w:val="1"/>
      <w:numFmt w:val="lowerLetter"/>
      <w:lvlText w:val="%4)"/>
      <w:lvlJc w:val="left"/>
      <w:pPr>
        <w:ind w:left="3228" w:hanging="360"/>
      </w:pPr>
      <w:rPr>
        <w:rFonts w:hint="default"/>
      </w:rPr>
    </w:lvl>
    <w:lvl w:ilvl="4" w:tplc="B9628D24">
      <w:start w:val="1"/>
      <w:numFmt w:val="decimal"/>
      <w:lvlText w:val="%5."/>
      <w:lvlJc w:val="left"/>
      <w:pPr>
        <w:ind w:left="1211" w:hanging="360"/>
      </w:pPr>
      <w:rPr>
        <w:rFonts w:hint="default"/>
      </w:rPr>
    </w:lvl>
    <w:lvl w:ilvl="5" w:tplc="F51A9EEC">
      <w:start w:val="100"/>
      <w:numFmt w:val="decimal"/>
      <w:lvlText w:val="%6"/>
      <w:lvlJc w:val="left"/>
      <w:pPr>
        <w:ind w:left="4848" w:hanging="360"/>
      </w:pPr>
      <w:rPr>
        <w:rFonts w:hint="default"/>
      </w:r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5" w15:restartNumberingAfterBreak="0">
    <w:nsid w:val="43875516"/>
    <w:multiLevelType w:val="hybridMultilevel"/>
    <w:tmpl w:val="4704EB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8743D6"/>
    <w:multiLevelType w:val="hybridMultilevel"/>
    <w:tmpl w:val="34F02F30"/>
    <w:lvl w:ilvl="0" w:tplc="CB32E95A">
      <w:start w:val="1"/>
      <w:numFmt w:val="decimal"/>
      <w:lvlText w:val="%1."/>
      <w:lvlJc w:val="left"/>
      <w:pPr>
        <w:ind w:left="360" w:hanging="360"/>
      </w:pPr>
      <w:rPr>
        <w:b w:val="0"/>
      </w:rPr>
    </w:lvl>
    <w:lvl w:ilvl="1" w:tplc="AEA47DEE">
      <w:start w:val="1"/>
      <w:numFmt w:val="lowerLetter"/>
      <w:lvlText w:val="%2."/>
      <w:lvlJc w:val="left"/>
      <w:pPr>
        <w:ind w:left="1070" w:hanging="360"/>
      </w:pPr>
      <w:rPr>
        <w:color w:val="auto"/>
      </w:rPr>
    </w:lvl>
    <w:lvl w:ilvl="2" w:tplc="98BA9CF8">
      <w:start w:val="1"/>
      <w:numFmt w:val="upperRoman"/>
      <w:lvlText w:val="%3."/>
      <w:lvlJc w:val="right"/>
      <w:pPr>
        <w:ind w:left="1800" w:hanging="180"/>
      </w:pPr>
      <w:rPr>
        <w:sz w:val="22"/>
      </w:r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A7F22D0"/>
    <w:multiLevelType w:val="hybridMultilevel"/>
    <w:tmpl w:val="5D9E04C6"/>
    <w:lvl w:ilvl="0" w:tplc="0C0A0001">
      <w:start w:val="1"/>
      <w:numFmt w:val="bullet"/>
      <w:lvlText w:val=""/>
      <w:lvlJc w:val="left"/>
      <w:pPr>
        <w:ind w:left="1776" w:hanging="360"/>
      </w:pPr>
      <w:rPr>
        <w:rFonts w:ascii="Symbol" w:hAnsi="Symbol" w:hint="default"/>
      </w:rPr>
    </w:lvl>
    <w:lvl w:ilvl="1" w:tplc="0C0A0003">
      <w:start w:val="1"/>
      <w:numFmt w:val="bullet"/>
      <w:lvlText w:val="o"/>
      <w:lvlJc w:val="left"/>
      <w:pPr>
        <w:ind w:left="2496" w:hanging="360"/>
      </w:pPr>
      <w:rPr>
        <w:rFonts w:ascii="Courier New" w:hAnsi="Courier New" w:cs="Courier New" w:hint="default"/>
      </w:rPr>
    </w:lvl>
    <w:lvl w:ilvl="2" w:tplc="0C0A0001">
      <w:start w:val="1"/>
      <w:numFmt w:val="bullet"/>
      <w:lvlText w:val=""/>
      <w:lvlJc w:val="left"/>
      <w:pPr>
        <w:ind w:left="3216" w:hanging="360"/>
      </w:pPr>
      <w:rPr>
        <w:rFonts w:ascii="Symbol" w:hAnsi="Symbol"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8" w15:restartNumberingAfterBreak="0">
    <w:nsid w:val="4DEA469A"/>
    <w:multiLevelType w:val="hybridMultilevel"/>
    <w:tmpl w:val="4C165832"/>
    <w:lvl w:ilvl="0" w:tplc="0C0A0005">
      <w:start w:val="1"/>
      <w:numFmt w:val="bullet"/>
      <w:lvlText w:val=""/>
      <w:lvlJc w:val="left"/>
      <w:pPr>
        <w:ind w:left="1428" w:hanging="360"/>
      </w:pPr>
      <w:rPr>
        <w:rFonts w:ascii="Wingdings" w:hAnsi="Wingdings" w:hint="default"/>
      </w:rPr>
    </w:lvl>
    <w:lvl w:ilvl="1" w:tplc="0C0A0005">
      <w:start w:val="1"/>
      <w:numFmt w:val="bullet"/>
      <w:lvlText w:val=""/>
      <w:lvlJc w:val="left"/>
      <w:pPr>
        <w:ind w:left="2148" w:hanging="360"/>
      </w:pPr>
      <w:rPr>
        <w:rFonts w:ascii="Wingdings" w:hAnsi="Wingdings"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9" w15:restartNumberingAfterBreak="0">
    <w:nsid w:val="4EAD0731"/>
    <w:multiLevelType w:val="hybridMultilevel"/>
    <w:tmpl w:val="1B20F9BA"/>
    <w:lvl w:ilvl="0" w:tplc="B51A313C">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2931F48"/>
    <w:multiLevelType w:val="hybridMultilevel"/>
    <w:tmpl w:val="C39CF0C8"/>
    <w:lvl w:ilvl="0" w:tplc="F3663D58">
      <w:start w:val="1"/>
      <w:numFmt w:val="decimal"/>
      <w:lvlText w:val="%1."/>
      <w:lvlJc w:val="left"/>
      <w:pPr>
        <w:ind w:left="720" w:hanging="360"/>
      </w:pPr>
      <w:rPr>
        <w:rFonts w:ascii="Calibri" w:eastAsia="Times New Roman" w:hAnsi="Calibri" w:cs="Times New Roman"/>
        <w:strike w:val="0"/>
      </w:rPr>
    </w:lvl>
    <w:lvl w:ilvl="1" w:tplc="040A0019">
      <w:start w:val="1"/>
      <w:numFmt w:val="lowerLetter"/>
      <w:lvlText w:val="%2."/>
      <w:lvlJc w:val="left"/>
      <w:pPr>
        <w:ind w:left="1440" w:hanging="360"/>
      </w:pPr>
      <w:rPr>
        <w:rFonts w:cs="Times New Roman"/>
      </w:rPr>
    </w:lvl>
    <w:lvl w:ilvl="2" w:tplc="040A001B">
      <w:start w:val="1"/>
      <w:numFmt w:val="lowerRoman"/>
      <w:lvlText w:val="%3."/>
      <w:lvlJc w:val="right"/>
      <w:pPr>
        <w:ind w:left="2160" w:hanging="180"/>
      </w:pPr>
      <w:rPr>
        <w:rFonts w:cs="Times New Roman"/>
      </w:rPr>
    </w:lvl>
    <w:lvl w:ilvl="3" w:tplc="040A000F">
      <w:start w:val="1"/>
      <w:numFmt w:val="decimal"/>
      <w:lvlText w:val="%4."/>
      <w:lvlJc w:val="left"/>
      <w:pPr>
        <w:ind w:left="9008"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1" w15:restartNumberingAfterBreak="0">
    <w:nsid w:val="570C2B83"/>
    <w:multiLevelType w:val="hybridMultilevel"/>
    <w:tmpl w:val="E3AA8BDE"/>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60C239C2"/>
    <w:multiLevelType w:val="hybridMultilevel"/>
    <w:tmpl w:val="CF8227A4"/>
    <w:lvl w:ilvl="0" w:tplc="D9FC124A">
      <w:start w:val="1"/>
      <w:numFmt w:val="decimal"/>
      <w:lvlText w:val="%1."/>
      <w:lvlJc w:val="left"/>
      <w:pPr>
        <w:ind w:left="720" w:hanging="360"/>
      </w:pPr>
      <w:rPr>
        <w:rFonts w:ascii="Calibri" w:eastAsia="Times New Roman" w:hAnsi="Calibri" w:cs="Times New Roman"/>
        <w:color w:val="auto"/>
      </w:rPr>
    </w:lvl>
    <w:lvl w:ilvl="1" w:tplc="0C0A000F">
      <w:start w:val="1"/>
      <w:numFmt w:val="decimal"/>
      <w:lvlText w:val="%2."/>
      <w:lvlJc w:val="left"/>
      <w:pPr>
        <w:ind w:left="1440" w:hanging="360"/>
      </w:pPr>
      <w:rPr>
        <w:rFonts w:hint="default"/>
      </w:rPr>
    </w:lvl>
    <w:lvl w:ilvl="2" w:tplc="0C0A0019">
      <w:start w:val="1"/>
      <w:numFmt w:val="lowerLetter"/>
      <w:lvlText w:val="%3."/>
      <w:lvlJc w:val="left"/>
      <w:pPr>
        <w:ind w:left="2160" w:hanging="180"/>
      </w:p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3" w15:restartNumberingAfterBreak="0">
    <w:nsid w:val="68500986"/>
    <w:multiLevelType w:val="hybridMultilevel"/>
    <w:tmpl w:val="103ADAC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FD17E4E"/>
    <w:multiLevelType w:val="hybridMultilevel"/>
    <w:tmpl w:val="67D60FC2"/>
    <w:lvl w:ilvl="0" w:tplc="CD1E9444">
      <w:start w:val="1"/>
      <w:numFmt w:val="decimal"/>
      <w:lvlText w:val="%1."/>
      <w:lvlJc w:val="left"/>
      <w:pPr>
        <w:ind w:left="720" w:hanging="360"/>
      </w:pPr>
      <w:rPr>
        <w:rFonts w:cs="Times New Roman" w:hint="default"/>
        <w:b w:val="0"/>
      </w:rPr>
    </w:lvl>
    <w:lvl w:ilvl="1" w:tplc="040A0019">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5" w15:restartNumberingAfterBreak="0">
    <w:nsid w:val="734B5940"/>
    <w:multiLevelType w:val="hybridMultilevel"/>
    <w:tmpl w:val="465A768C"/>
    <w:lvl w:ilvl="0" w:tplc="0B90FF74">
      <w:start w:val="1"/>
      <w:numFmt w:val="lowerLetter"/>
      <w:lvlText w:val="%1)"/>
      <w:lvlJc w:val="left"/>
      <w:pPr>
        <w:ind w:left="324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57A1A2F"/>
    <w:multiLevelType w:val="hybridMultilevel"/>
    <w:tmpl w:val="575E4122"/>
    <w:lvl w:ilvl="0" w:tplc="040A000F">
      <w:start w:val="1"/>
      <w:numFmt w:val="decimal"/>
      <w:lvlText w:val="%1."/>
      <w:lvlJc w:val="left"/>
      <w:pPr>
        <w:ind w:left="720" w:hanging="360"/>
      </w:pPr>
      <w:rPr>
        <w:rFonts w:cs="Times New Roman" w:hint="default"/>
      </w:rPr>
    </w:lvl>
    <w:lvl w:ilvl="1" w:tplc="040A0019">
      <w:start w:val="1"/>
      <w:numFmt w:val="lowerLetter"/>
      <w:lvlText w:val="%2."/>
      <w:lvlJc w:val="left"/>
      <w:pPr>
        <w:ind w:left="1440" w:hanging="360"/>
      </w:pPr>
      <w:rPr>
        <w:rFonts w:cs="Times New Roman"/>
      </w:rPr>
    </w:lvl>
    <w:lvl w:ilvl="2" w:tplc="0C0A0019">
      <w:start w:val="1"/>
      <w:numFmt w:val="lowerLetter"/>
      <w:lvlText w:val="%3."/>
      <w:lvlJc w:val="left"/>
      <w:pPr>
        <w:ind w:left="2160" w:hanging="180"/>
      </w:p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7" w15:restartNumberingAfterBreak="0">
    <w:nsid w:val="7AA733CA"/>
    <w:multiLevelType w:val="hybridMultilevel"/>
    <w:tmpl w:val="C980B99A"/>
    <w:lvl w:ilvl="0" w:tplc="DF509674">
      <w:start w:val="1"/>
      <w:numFmt w:val="decimal"/>
      <w:lvlText w:val="%1."/>
      <w:lvlJc w:val="left"/>
      <w:pPr>
        <w:ind w:left="720" w:hanging="360"/>
      </w:pPr>
      <w:rPr>
        <w:rFonts w:cs="Times New Roman" w:hint="default"/>
        <w:strike w:val="0"/>
        <w:color w:val="auto"/>
      </w:rPr>
    </w:lvl>
    <w:lvl w:ilvl="1" w:tplc="040A0019" w:tentative="1">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8" w15:restartNumberingAfterBreak="0">
    <w:nsid w:val="7DEE652F"/>
    <w:multiLevelType w:val="hybridMultilevel"/>
    <w:tmpl w:val="D92C2EF2"/>
    <w:lvl w:ilvl="0" w:tplc="040A000F">
      <w:start w:val="1"/>
      <w:numFmt w:val="decimal"/>
      <w:lvlText w:val="%1."/>
      <w:lvlJc w:val="left"/>
      <w:pPr>
        <w:ind w:left="720" w:hanging="360"/>
      </w:pPr>
      <w:rPr>
        <w:rFonts w:cs="Times New Roman" w:hint="default"/>
      </w:rPr>
    </w:lvl>
    <w:lvl w:ilvl="1" w:tplc="040A0019" w:tentative="1">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num w:numId="1">
    <w:abstractNumId w:val="11"/>
  </w:num>
  <w:num w:numId="2">
    <w:abstractNumId w:val="8"/>
  </w:num>
  <w:num w:numId="3">
    <w:abstractNumId w:val="7"/>
  </w:num>
  <w:num w:numId="4">
    <w:abstractNumId w:val="1"/>
  </w:num>
  <w:num w:numId="5">
    <w:abstractNumId w:val="27"/>
  </w:num>
  <w:num w:numId="6">
    <w:abstractNumId w:val="9"/>
  </w:num>
  <w:num w:numId="7">
    <w:abstractNumId w:val="3"/>
  </w:num>
  <w:num w:numId="8">
    <w:abstractNumId w:val="24"/>
  </w:num>
  <w:num w:numId="9">
    <w:abstractNumId w:val="28"/>
  </w:num>
  <w:num w:numId="10">
    <w:abstractNumId w:val="10"/>
  </w:num>
  <w:num w:numId="11">
    <w:abstractNumId w:val="16"/>
  </w:num>
  <w:num w:numId="12">
    <w:abstractNumId w:val="18"/>
  </w:num>
  <w:num w:numId="13">
    <w:abstractNumId w:val="5"/>
  </w:num>
  <w:num w:numId="14">
    <w:abstractNumId w:val="14"/>
  </w:num>
  <w:num w:numId="15">
    <w:abstractNumId w:val="20"/>
  </w:num>
  <w:num w:numId="16">
    <w:abstractNumId w:val="26"/>
  </w:num>
  <w:num w:numId="17">
    <w:abstractNumId w:val="21"/>
  </w:num>
  <w:num w:numId="18">
    <w:abstractNumId w:val="0"/>
  </w:num>
  <w:num w:numId="19">
    <w:abstractNumId w:val="4"/>
  </w:num>
  <w:num w:numId="20">
    <w:abstractNumId w:val="12"/>
  </w:num>
  <w:num w:numId="21">
    <w:abstractNumId w:val="17"/>
  </w:num>
  <w:num w:numId="22">
    <w:abstractNumId w:val="22"/>
  </w:num>
  <w:num w:numId="23">
    <w:abstractNumId w:val="6"/>
  </w:num>
  <w:num w:numId="24">
    <w:abstractNumId w:val="15"/>
  </w:num>
  <w:num w:numId="25">
    <w:abstractNumId w:val="2"/>
  </w:num>
  <w:num w:numId="26">
    <w:abstractNumId w:val="19"/>
  </w:num>
  <w:num w:numId="27">
    <w:abstractNumId w:val="23"/>
  </w:num>
  <w:num w:numId="28">
    <w:abstractNumId w:val="13"/>
  </w:num>
  <w:num w:numId="29">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717"/>
    <w:rsid w:val="00001C2C"/>
    <w:rsid w:val="000034BB"/>
    <w:rsid w:val="00004964"/>
    <w:rsid w:val="000066E2"/>
    <w:rsid w:val="00006F3B"/>
    <w:rsid w:val="00007B17"/>
    <w:rsid w:val="0001026B"/>
    <w:rsid w:val="000107A2"/>
    <w:rsid w:val="00011E31"/>
    <w:rsid w:val="00012CDD"/>
    <w:rsid w:val="0001329F"/>
    <w:rsid w:val="00015614"/>
    <w:rsid w:val="0001641D"/>
    <w:rsid w:val="00017128"/>
    <w:rsid w:val="000178D8"/>
    <w:rsid w:val="000179B2"/>
    <w:rsid w:val="00017C48"/>
    <w:rsid w:val="000201FC"/>
    <w:rsid w:val="00020DC7"/>
    <w:rsid w:val="0002272C"/>
    <w:rsid w:val="0002429D"/>
    <w:rsid w:val="00024BF3"/>
    <w:rsid w:val="00025259"/>
    <w:rsid w:val="000253C7"/>
    <w:rsid w:val="00026CE2"/>
    <w:rsid w:val="000275B9"/>
    <w:rsid w:val="00027D8F"/>
    <w:rsid w:val="000300EF"/>
    <w:rsid w:val="000307E5"/>
    <w:rsid w:val="000316B6"/>
    <w:rsid w:val="000318CD"/>
    <w:rsid w:val="00033735"/>
    <w:rsid w:val="00033C8E"/>
    <w:rsid w:val="0003412C"/>
    <w:rsid w:val="00035723"/>
    <w:rsid w:val="0003691E"/>
    <w:rsid w:val="00036BB3"/>
    <w:rsid w:val="00037CAD"/>
    <w:rsid w:val="00040C12"/>
    <w:rsid w:val="00041359"/>
    <w:rsid w:val="000418D1"/>
    <w:rsid w:val="00041FED"/>
    <w:rsid w:val="000426BF"/>
    <w:rsid w:val="0004367B"/>
    <w:rsid w:val="000449D9"/>
    <w:rsid w:val="00045957"/>
    <w:rsid w:val="0004640F"/>
    <w:rsid w:val="0004665E"/>
    <w:rsid w:val="0004676A"/>
    <w:rsid w:val="000468FC"/>
    <w:rsid w:val="00050CC5"/>
    <w:rsid w:val="00051156"/>
    <w:rsid w:val="00051EF9"/>
    <w:rsid w:val="000521C2"/>
    <w:rsid w:val="00054BB5"/>
    <w:rsid w:val="00055665"/>
    <w:rsid w:val="00056C8A"/>
    <w:rsid w:val="000572C8"/>
    <w:rsid w:val="000619E2"/>
    <w:rsid w:val="00062426"/>
    <w:rsid w:val="00063104"/>
    <w:rsid w:val="00063662"/>
    <w:rsid w:val="00063897"/>
    <w:rsid w:val="000638D2"/>
    <w:rsid w:val="00063BA5"/>
    <w:rsid w:val="00063EC7"/>
    <w:rsid w:val="00064BCA"/>
    <w:rsid w:val="000651B9"/>
    <w:rsid w:val="00065BE3"/>
    <w:rsid w:val="00065C55"/>
    <w:rsid w:val="00066783"/>
    <w:rsid w:val="000667A0"/>
    <w:rsid w:val="00067AD7"/>
    <w:rsid w:val="00070003"/>
    <w:rsid w:val="00072864"/>
    <w:rsid w:val="00073EEB"/>
    <w:rsid w:val="00074980"/>
    <w:rsid w:val="00075054"/>
    <w:rsid w:val="000750F1"/>
    <w:rsid w:val="0007632E"/>
    <w:rsid w:val="00076A69"/>
    <w:rsid w:val="00077B80"/>
    <w:rsid w:val="00077D87"/>
    <w:rsid w:val="00077DED"/>
    <w:rsid w:val="00081469"/>
    <w:rsid w:val="00081AE4"/>
    <w:rsid w:val="000824F0"/>
    <w:rsid w:val="000834D6"/>
    <w:rsid w:val="00084A07"/>
    <w:rsid w:val="00084D78"/>
    <w:rsid w:val="00084D88"/>
    <w:rsid w:val="000872B3"/>
    <w:rsid w:val="00087F17"/>
    <w:rsid w:val="00091F92"/>
    <w:rsid w:val="00092C2A"/>
    <w:rsid w:val="00093420"/>
    <w:rsid w:val="00094679"/>
    <w:rsid w:val="00095941"/>
    <w:rsid w:val="00095B69"/>
    <w:rsid w:val="00096D48"/>
    <w:rsid w:val="000973DC"/>
    <w:rsid w:val="00097FE5"/>
    <w:rsid w:val="000A0BC4"/>
    <w:rsid w:val="000A13B8"/>
    <w:rsid w:val="000A1C57"/>
    <w:rsid w:val="000A242C"/>
    <w:rsid w:val="000A2789"/>
    <w:rsid w:val="000A3805"/>
    <w:rsid w:val="000A3C50"/>
    <w:rsid w:val="000A3F90"/>
    <w:rsid w:val="000A400C"/>
    <w:rsid w:val="000A4A9E"/>
    <w:rsid w:val="000A4C77"/>
    <w:rsid w:val="000A7BFB"/>
    <w:rsid w:val="000B165A"/>
    <w:rsid w:val="000B1875"/>
    <w:rsid w:val="000B1E8D"/>
    <w:rsid w:val="000B2F4C"/>
    <w:rsid w:val="000B3112"/>
    <w:rsid w:val="000B3286"/>
    <w:rsid w:val="000B3389"/>
    <w:rsid w:val="000B3CC8"/>
    <w:rsid w:val="000B4278"/>
    <w:rsid w:val="000B42A2"/>
    <w:rsid w:val="000B5ACA"/>
    <w:rsid w:val="000C11FD"/>
    <w:rsid w:val="000C155D"/>
    <w:rsid w:val="000C18DF"/>
    <w:rsid w:val="000C2960"/>
    <w:rsid w:val="000C3185"/>
    <w:rsid w:val="000C4ED7"/>
    <w:rsid w:val="000C51BD"/>
    <w:rsid w:val="000C51CC"/>
    <w:rsid w:val="000C56F6"/>
    <w:rsid w:val="000C715E"/>
    <w:rsid w:val="000C7E73"/>
    <w:rsid w:val="000D0E38"/>
    <w:rsid w:val="000D1441"/>
    <w:rsid w:val="000D1498"/>
    <w:rsid w:val="000D170C"/>
    <w:rsid w:val="000D2349"/>
    <w:rsid w:val="000D2F23"/>
    <w:rsid w:val="000D334E"/>
    <w:rsid w:val="000D4748"/>
    <w:rsid w:val="000D4DAE"/>
    <w:rsid w:val="000D5C70"/>
    <w:rsid w:val="000D5C76"/>
    <w:rsid w:val="000D5CB1"/>
    <w:rsid w:val="000D5D3A"/>
    <w:rsid w:val="000D693A"/>
    <w:rsid w:val="000D6B51"/>
    <w:rsid w:val="000E05B6"/>
    <w:rsid w:val="000E1D46"/>
    <w:rsid w:val="000E2A4D"/>
    <w:rsid w:val="000E355B"/>
    <w:rsid w:val="000E3EBA"/>
    <w:rsid w:val="000E491D"/>
    <w:rsid w:val="000E5597"/>
    <w:rsid w:val="000E6092"/>
    <w:rsid w:val="000E633A"/>
    <w:rsid w:val="000E65E3"/>
    <w:rsid w:val="000E6977"/>
    <w:rsid w:val="000E792F"/>
    <w:rsid w:val="000F0200"/>
    <w:rsid w:val="000F0F14"/>
    <w:rsid w:val="000F1897"/>
    <w:rsid w:val="000F1B22"/>
    <w:rsid w:val="000F1F57"/>
    <w:rsid w:val="000F3FCE"/>
    <w:rsid w:val="000F41B2"/>
    <w:rsid w:val="000F4F33"/>
    <w:rsid w:val="000F5847"/>
    <w:rsid w:val="000F67B7"/>
    <w:rsid w:val="000F7E37"/>
    <w:rsid w:val="0010181F"/>
    <w:rsid w:val="001028BD"/>
    <w:rsid w:val="0010486F"/>
    <w:rsid w:val="00104BD4"/>
    <w:rsid w:val="00104DF3"/>
    <w:rsid w:val="00105542"/>
    <w:rsid w:val="0010595A"/>
    <w:rsid w:val="00105B93"/>
    <w:rsid w:val="001061A7"/>
    <w:rsid w:val="00107218"/>
    <w:rsid w:val="00111AF9"/>
    <w:rsid w:val="00111B0A"/>
    <w:rsid w:val="00112946"/>
    <w:rsid w:val="00112C6C"/>
    <w:rsid w:val="001141C6"/>
    <w:rsid w:val="00114BF5"/>
    <w:rsid w:val="00117E3E"/>
    <w:rsid w:val="00120526"/>
    <w:rsid w:val="001219E7"/>
    <w:rsid w:val="00121F26"/>
    <w:rsid w:val="00123E52"/>
    <w:rsid w:val="00124405"/>
    <w:rsid w:val="00124CD5"/>
    <w:rsid w:val="00125E4A"/>
    <w:rsid w:val="0012680D"/>
    <w:rsid w:val="001275A3"/>
    <w:rsid w:val="001276CF"/>
    <w:rsid w:val="00127834"/>
    <w:rsid w:val="00130F55"/>
    <w:rsid w:val="001325A6"/>
    <w:rsid w:val="001327B5"/>
    <w:rsid w:val="00132C06"/>
    <w:rsid w:val="00133474"/>
    <w:rsid w:val="00133C37"/>
    <w:rsid w:val="00133CE4"/>
    <w:rsid w:val="001343EC"/>
    <w:rsid w:val="00134524"/>
    <w:rsid w:val="00134539"/>
    <w:rsid w:val="00134D70"/>
    <w:rsid w:val="001367FA"/>
    <w:rsid w:val="00136CF8"/>
    <w:rsid w:val="00137807"/>
    <w:rsid w:val="001400D6"/>
    <w:rsid w:val="00141352"/>
    <w:rsid w:val="00141AE8"/>
    <w:rsid w:val="00141DBC"/>
    <w:rsid w:val="00141E61"/>
    <w:rsid w:val="00143C47"/>
    <w:rsid w:val="00144544"/>
    <w:rsid w:val="00144D90"/>
    <w:rsid w:val="0014545B"/>
    <w:rsid w:val="001469DD"/>
    <w:rsid w:val="00147465"/>
    <w:rsid w:val="00150C2A"/>
    <w:rsid w:val="0015109C"/>
    <w:rsid w:val="0015133E"/>
    <w:rsid w:val="00151E23"/>
    <w:rsid w:val="00153431"/>
    <w:rsid w:val="0015379F"/>
    <w:rsid w:val="00154809"/>
    <w:rsid w:val="00155C46"/>
    <w:rsid w:val="00160CD0"/>
    <w:rsid w:val="00163014"/>
    <w:rsid w:val="00163C97"/>
    <w:rsid w:val="001658C0"/>
    <w:rsid w:val="00165FAB"/>
    <w:rsid w:val="00170FB1"/>
    <w:rsid w:val="00171522"/>
    <w:rsid w:val="0017163B"/>
    <w:rsid w:val="001723DD"/>
    <w:rsid w:val="001735C1"/>
    <w:rsid w:val="0017364B"/>
    <w:rsid w:val="00174012"/>
    <w:rsid w:val="00174EBD"/>
    <w:rsid w:val="00174FCC"/>
    <w:rsid w:val="00175AC3"/>
    <w:rsid w:val="001766D8"/>
    <w:rsid w:val="00176EC4"/>
    <w:rsid w:val="00176F47"/>
    <w:rsid w:val="0017729B"/>
    <w:rsid w:val="001805DD"/>
    <w:rsid w:val="00180CAA"/>
    <w:rsid w:val="00181987"/>
    <w:rsid w:val="00182496"/>
    <w:rsid w:val="001833FD"/>
    <w:rsid w:val="00185644"/>
    <w:rsid w:val="00185F58"/>
    <w:rsid w:val="00186192"/>
    <w:rsid w:val="00187621"/>
    <w:rsid w:val="00190CED"/>
    <w:rsid w:val="001915D9"/>
    <w:rsid w:val="001918D0"/>
    <w:rsid w:val="00191E65"/>
    <w:rsid w:val="001926CD"/>
    <w:rsid w:val="0019294D"/>
    <w:rsid w:val="00193A95"/>
    <w:rsid w:val="00194332"/>
    <w:rsid w:val="00194883"/>
    <w:rsid w:val="00194B81"/>
    <w:rsid w:val="00195413"/>
    <w:rsid w:val="001A09C3"/>
    <w:rsid w:val="001A09CF"/>
    <w:rsid w:val="001A0CDB"/>
    <w:rsid w:val="001A0F53"/>
    <w:rsid w:val="001A141C"/>
    <w:rsid w:val="001A3357"/>
    <w:rsid w:val="001A56AC"/>
    <w:rsid w:val="001A5B7C"/>
    <w:rsid w:val="001A638B"/>
    <w:rsid w:val="001A6E8B"/>
    <w:rsid w:val="001A7FE4"/>
    <w:rsid w:val="001B0698"/>
    <w:rsid w:val="001B0833"/>
    <w:rsid w:val="001B0F08"/>
    <w:rsid w:val="001B1B29"/>
    <w:rsid w:val="001B405F"/>
    <w:rsid w:val="001B4C90"/>
    <w:rsid w:val="001B5E44"/>
    <w:rsid w:val="001B5FE8"/>
    <w:rsid w:val="001B6787"/>
    <w:rsid w:val="001B7B82"/>
    <w:rsid w:val="001C014A"/>
    <w:rsid w:val="001C08D7"/>
    <w:rsid w:val="001C0E99"/>
    <w:rsid w:val="001C2A39"/>
    <w:rsid w:val="001C2DFE"/>
    <w:rsid w:val="001C3D50"/>
    <w:rsid w:val="001C48D5"/>
    <w:rsid w:val="001C58F8"/>
    <w:rsid w:val="001C5CE3"/>
    <w:rsid w:val="001C629B"/>
    <w:rsid w:val="001C693B"/>
    <w:rsid w:val="001C6E03"/>
    <w:rsid w:val="001D0B3A"/>
    <w:rsid w:val="001D11B4"/>
    <w:rsid w:val="001D128E"/>
    <w:rsid w:val="001D4202"/>
    <w:rsid w:val="001D4230"/>
    <w:rsid w:val="001D50B8"/>
    <w:rsid w:val="001D5C7F"/>
    <w:rsid w:val="001D62EA"/>
    <w:rsid w:val="001D6390"/>
    <w:rsid w:val="001D711B"/>
    <w:rsid w:val="001E1919"/>
    <w:rsid w:val="001E1AA3"/>
    <w:rsid w:val="001E1B04"/>
    <w:rsid w:val="001E5113"/>
    <w:rsid w:val="001E529C"/>
    <w:rsid w:val="001E6B19"/>
    <w:rsid w:val="001E7432"/>
    <w:rsid w:val="001E7D8F"/>
    <w:rsid w:val="001F27F3"/>
    <w:rsid w:val="001F304E"/>
    <w:rsid w:val="001F5201"/>
    <w:rsid w:val="001F565B"/>
    <w:rsid w:val="001F5900"/>
    <w:rsid w:val="001F5A36"/>
    <w:rsid w:val="001F6518"/>
    <w:rsid w:val="001F6533"/>
    <w:rsid w:val="001F79C6"/>
    <w:rsid w:val="002003D0"/>
    <w:rsid w:val="00201219"/>
    <w:rsid w:val="0020183C"/>
    <w:rsid w:val="00203626"/>
    <w:rsid w:val="00203927"/>
    <w:rsid w:val="00204B5B"/>
    <w:rsid w:val="00205E66"/>
    <w:rsid w:val="00207ADA"/>
    <w:rsid w:val="002101AF"/>
    <w:rsid w:val="0021172B"/>
    <w:rsid w:val="00214148"/>
    <w:rsid w:val="00214282"/>
    <w:rsid w:val="00214B52"/>
    <w:rsid w:val="00214E71"/>
    <w:rsid w:val="00215AC7"/>
    <w:rsid w:val="00216D45"/>
    <w:rsid w:val="00216F5D"/>
    <w:rsid w:val="00216F7D"/>
    <w:rsid w:val="00217086"/>
    <w:rsid w:val="002217C8"/>
    <w:rsid w:val="002228A1"/>
    <w:rsid w:val="00222A5E"/>
    <w:rsid w:val="002243E6"/>
    <w:rsid w:val="0022458C"/>
    <w:rsid w:val="002257D5"/>
    <w:rsid w:val="00226ECB"/>
    <w:rsid w:val="002311B0"/>
    <w:rsid w:val="00232536"/>
    <w:rsid w:val="00233BDA"/>
    <w:rsid w:val="00233E11"/>
    <w:rsid w:val="00234561"/>
    <w:rsid w:val="002348FC"/>
    <w:rsid w:val="00235CEB"/>
    <w:rsid w:val="0023753A"/>
    <w:rsid w:val="00237E82"/>
    <w:rsid w:val="002402B2"/>
    <w:rsid w:val="00240B7F"/>
    <w:rsid w:val="002415A7"/>
    <w:rsid w:val="002456AA"/>
    <w:rsid w:val="00245743"/>
    <w:rsid w:val="002457FF"/>
    <w:rsid w:val="0024647D"/>
    <w:rsid w:val="002465E9"/>
    <w:rsid w:val="00250152"/>
    <w:rsid w:val="0025057B"/>
    <w:rsid w:val="00250673"/>
    <w:rsid w:val="0025171E"/>
    <w:rsid w:val="00251C36"/>
    <w:rsid w:val="00253BD6"/>
    <w:rsid w:val="00254667"/>
    <w:rsid w:val="0025562F"/>
    <w:rsid w:val="002568C4"/>
    <w:rsid w:val="00257ECE"/>
    <w:rsid w:val="00260DE7"/>
    <w:rsid w:val="0026252F"/>
    <w:rsid w:val="00263917"/>
    <w:rsid w:val="00263DAC"/>
    <w:rsid w:val="0026660B"/>
    <w:rsid w:val="002667BA"/>
    <w:rsid w:val="00266F3F"/>
    <w:rsid w:val="002674C4"/>
    <w:rsid w:val="00270668"/>
    <w:rsid w:val="00272376"/>
    <w:rsid w:val="00272A90"/>
    <w:rsid w:val="00273E4F"/>
    <w:rsid w:val="002744A2"/>
    <w:rsid w:val="002746F3"/>
    <w:rsid w:val="00274852"/>
    <w:rsid w:val="002765BA"/>
    <w:rsid w:val="00277587"/>
    <w:rsid w:val="00277F86"/>
    <w:rsid w:val="002802E4"/>
    <w:rsid w:val="0028073A"/>
    <w:rsid w:val="00281561"/>
    <w:rsid w:val="002822BC"/>
    <w:rsid w:val="002830BC"/>
    <w:rsid w:val="00285532"/>
    <w:rsid w:val="002858C2"/>
    <w:rsid w:val="00286B9E"/>
    <w:rsid w:val="0029093E"/>
    <w:rsid w:val="00290DC8"/>
    <w:rsid w:val="002927A0"/>
    <w:rsid w:val="00295A32"/>
    <w:rsid w:val="002966E0"/>
    <w:rsid w:val="002968F6"/>
    <w:rsid w:val="00296B5E"/>
    <w:rsid w:val="002A1194"/>
    <w:rsid w:val="002A278B"/>
    <w:rsid w:val="002A294E"/>
    <w:rsid w:val="002A2AA5"/>
    <w:rsid w:val="002A3CA0"/>
    <w:rsid w:val="002A4792"/>
    <w:rsid w:val="002A47D0"/>
    <w:rsid w:val="002A4841"/>
    <w:rsid w:val="002A5ABC"/>
    <w:rsid w:val="002A5F6F"/>
    <w:rsid w:val="002A73BE"/>
    <w:rsid w:val="002A7BB5"/>
    <w:rsid w:val="002B0774"/>
    <w:rsid w:val="002B0907"/>
    <w:rsid w:val="002B09A8"/>
    <w:rsid w:val="002B0D9B"/>
    <w:rsid w:val="002B13F4"/>
    <w:rsid w:val="002B1C3A"/>
    <w:rsid w:val="002B2CE5"/>
    <w:rsid w:val="002B327D"/>
    <w:rsid w:val="002B49F1"/>
    <w:rsid w:val="002B5A1D"/>
    <w:rsid w:val="002B6E19"/>
    <w:rsid w:val="002B78F7"/>
    <w:rsid w:val="002C02B6"/>
    <w:rsid w:val="002C14D0"/>
    <w:rsid w:val="002C31EE"/>
    <w:rsid w:val="002C41B8"/>
    <w:rsid w:val="002C462A"/>
    <w:rsid w:val="002C5D01"/>
    <w:rsid w:val="002C63C5"/>
    <w:rsid w:val="002C7BB7"/>
    <w:rsid w:val="002D111A"/>
    <w:rsid w:val="002D1F8F"/>
    <w:rsid w:val="002D2EDF"/>
    <w:rsid w:val="002D3D02"/>
    <w:rsid w:val="002D4739"/>
    <w:rsid w:val="002D4C7A"/>
    <w:rsid w:val="002D590B"/>
    <w:rsid w:val="002D5F1C"/>
    <w:rsid w:val="002D6CBF"/>
    <w:rsid w:val="002E2997"/>
    <w:rsid w:val="002E3CA3"/>
    <w:rsid w:val="002E3D16"/>
    <w:rsid w:val="002E3DA2"/>
    <w:rsid w:val="002E4CE0"/>
    <w:rsid w:val="002E6D40"/>
    <w:rsid w:val="002E70EF"/>
    <w:rsid w:val="002F0884"/>
    <w:rsid w:val="002F0F66"/>
    <w:rsid w:val="002F141F"/>
    <w:rsid w:val="002F24A6"/>
    <w:rsid w:val="002F3829"/>
    <w:rsid w:val="002F412D"/>
    <w:rsid w:val="002F5EAD"/>
    <w:rsid w:val="002F6CB7"/>
    <w:rsid w:val="0030062C"/>
    <w:rsid w:val="00301D8E"/>
    <w:rsid w:val="00301E8E"/>
    <w:rsid w:val="00303A47"/>
    <w:rsid w:val="0030482A"/>
    <w:rsid w:val="00305AC4"/>
    <w:rsid w:val="00305FDB"/>
    <w:rsid w:val="00307C87"/>
    <w:rsid w:val="00307D87"/>
    <w:rsid w:val="00307F72"/>
    <w:rsid w:val="003110BE"/>
    <w:rsid w:val="00311117"/>
    <w:rsid w:val="00311877"/>
    <w:rsid w:val="00312544"/>
    <w:rsid w:val="00312D73"/>
    <w:rsid w:val="003147FC"/>
    <w:rsid w:val="003148A4"/>
    <w:rsid w:val="00315636"/>
    <w:rsid w:val="003169EE"/>
    <w:rsid w:val="00316BAC"/>
    <w:rsid w:val="00316E87"/>
    <w:rsid w:val="00317176"/>
    <w:rsid w:val="00321B58"/>
    <w:rsid w:val="0032242F"/>
    <w:rsid w:val="0032439C"/>
    <w:rsid w:val="00326364"/>
    <w:rsid w:val="0032693A"/>
    <w:rsid w:val="003271D6"/>
    <w:rsid w:val="00330F7B"/>
    <w:rsid w:val="00330FF2"/>
    <w:rsid w:val="00333A62"/>
    <w:rsid w:val="0033644A"/>
    <w:rsid w:val="0033714A"/>
    <w:rsid w:val="003375F2"/>
    <w:rsid w:val="00337B28"/>
    <w:rsid w:val="00337F30"/>
    <w:rsid w:val="0034076F"/>
    <w:rsid w:val="00341FE8"/>
    <w:rsid w:val="00342027"/>
    <w:rsid w:val="003443E7"/>
    <w:rsid w:val="003445DB"/>
    <w:rsid w:val="00344F39"/>
    <w:rsid w:val="0034618A"/>
    <w:rsid w:val="00346943"/>
    <w:rsid w:val="00346E67"/>
    <w:rsid w:val="00347FDB"/>
    <w:rsid w:val="003507C6"/>
    <w:rsid w:val="0035095C"/>
    <w:rsid w:val="00350F9A"/>
    <w:rsid w:val="00352151"/>
    <w:rsid w:val="00355B6D"/>
    <w:rsid w:val="00356575"/>
    <w:rsid w:val="00356A2F"/>
    <w:rsid w:val="003600B2"/>
    <w:rsid w:val="003609CF"/>
    <w:rsid w:val="0036240F"/>
    <w:rsid w:val="003633D8"/>
    <w:rsid w:val="003636F9"/>
    <w:rsid w:val="0036399A"/>
    <w:rsid w:val="0036485E"/>
    <w:rsid w:val="00364B51"/>
    <w:rsid w:val="0036510E"/>
    <w:rsid w:val="00370134"/>
    <w:rsid w:val="00371540"/>
    <w:rsid w:val="00371D54"/>
    <w:rsid w:val="003752CE"/>
    <w:rsid w:val="0037590C"/>
    <w:rsid w:val="00376037"/>
    <w:rsid w:val="0037619C"/>
    <w:rsid w:val="00376398"/>
    <w:rsid w:val="00376AD3"/>
    <w:rsid w:val="0037702F"/>
    <w:rsid w:val="0037767B"/>
    <w:rsid w:val="00381FAF"/>
    <w:rsid w:val="00382C87"/>
    <w:rsid w:val="0038342E"/>
    <w:rsid w:val="00384877"/>
    <w:rsid w:val="00384A8E"/>
    <w:rsid w:val="00384DA1"/>
    <w:rsid w:val="003856A9"/>
    <w:rsid w:val="003863DC"/>
    <w:rsid w:val="00386515"/>
    <w:rsid w:val="0038678A"/>
    <w:rsid w:val="00387A3C"/>
    <w:rsid w:val="00387BA2"/>
    <w:rsid w:val="00393E69"/>
    <w:rsid w:val="003949D0"/>
    <w:rsid w:val="003A0F68"/>
    <w:rsid w:val="003A16FE"/>
    <w:rsid w:val="003A1722"/>
    <w:rsid w:val="003A2ACD"/>
    <w:rsid w:val="003A2C8A"/>
    <w:rsid w:val="003A3E80"/>
    <w:rsid w:val="003A401F"/>
    <w:rsid w:val="003A5C01"/>
    <w:rsid w:val="003A6B39"/>
    <w:rsid w:val="003B1984"/>
    <w:rsid w:val="003B2415"/>
    <w:rsid w:val="003B3923"/>
    <w:rsid w:val="003B393E"/>
    <w:rsid w:val="003B3E05"/>
    <w:rsid w:val="003B3EC4"/>
    <w:rsid w:val="003B57DC"/>
    <w:rsid w:val="003B5C91"/>
    <w:rsid w:val="003C040A"/>
    <w:rsid w:val="003C0ED5"/>
    <w:rsid w:val="003C14A0"/>
    <w:rsid w:val="003C32EB"/>
    <w:rsid w:val="003C3681"/>
    <w:rsid w:val="003C4459"/>
    <w:rsid w:val="003C47F2"/>
    <w:rsid w:val="003C4853"/>
    <w:rsid w:val="003C6A27"/>
    <w:rsid w:val="003C6E54"/>
    <w:rsid w:val="003C7ABA"/>
    <w:rsid w:val="003C7C9C"/>
    <w:rsid w:val="003D1AC0"/>
    <w:rsid w:val="003D2BF3"/>
    <w:rsid w:val="003D2C52"/>
    <w:rsid w:val="003D3A37"/>
    <w:rsid w:val="003D3A8F"/>
    <w:rsid w:val="003D3BAF"/>
    <w:rsid w:val="003D3BD5"/>
    <w:rsid w:val="003D5B24"/>
    <w:rsid w:val="003D5B6E"/>
    <w:rsid w:val="003D6791"/>
    <w:rsid w:val="003D722F"/>
    <w:rsid w:val="003E1A22"/>
    <w:rsid w:val="003E1E4A"/>
    <w:rsid w:val="003E2163"/>
    <w:rsid w:val="003E2BFA"/>
    <w:rsid w:val="003E2EC4"/>
    <w:rsid w:val="003E52B8"/>
    <w:rsid w:val="003E54D6"/>
    <w:rsid w:val="003E5942"/>
    <w:rsid w:val="003E6321"/>
    <w:rsid w:val="003E68B5"/>
    <w:rsid w:val="003E6AA6"/>
    <w:rsid w:val="003E6ACF"/>
    <w:rsid w:val="003E6BD1"/>
    <w:rsid w:val="003F0247"/>
    <w:rsid w:val="003F0EE0"/>
    <w:rsid w:val="003F1CD9"/>
    <w:rsid w:val="003F4DC8"/>
    <w:rsid w:val="003F5062"/>
    <w:rsid w:val="003F638B"/>
    <w:rsid w:val="003F6C65"/>
    <w:rsid w:val="003F704C"/>
    <w:rsid w:val="004030CD"/>
    <w:rsid w:val="004031BC"/>
    <w:rsid w:val="004047D0"/>
    <w:rsid w:val="004047E2"/>
    <w:rsid w:val="004054A6"/>
    <w:rsid w:val="00405BAF"/>
    <w:rsid w:val="00405C42"/>
    <w:rsid w:val="0040664B"/>
    <w:rsid w:val="00406A55"/>
    <w:rsid w:val="00406FE7"/>
    <w:rsid w:val="004077FD"/>
    <w:rsid w:val="00407FC3"/>
    <w:rsid w:val="00410045"/>
    <w:rsid w:val="004108AF"/>
    <w:rsid w:val="00411ECE"/>
    <w:rsid w:val="00413358"/>
    <w:rsid w:val="0041452F"/>
    <w:rsid w:val="00414D6A"/>
    <w:rsid w:val="00415288"/>
    <w:rsid w:val="004159CE"/>
    <w:rsid w:val="00415BBC"/>
    <w:rsid w:val="004160DE"/>
    <w:rsid w:val="00416FE8"/>
    <w:rsid w:val="00417094"/>
    <w:rsid w:val="00417350"/>
    <w:rsid w:val="00420654"/>
    <w:rsid w:val="00420A46"/>
    <w:rsid w:val="00422C80"/>
    <w:rsid w:val="00423224"/>
    <w:rsid w:val="00423CB0"/>
    <w:rsid w:val="0042503E"/>
    <w:rsid w:val="004252C9"/>
    <w:rsid w:val="00425507"/>
    <w:rsid w:val="00425C77"/>
    <w:rsid w:val="004263FF"/>
    <w:rsid w:val="00430900"/>
    <w:rsid w:val="0043237F"/>
    <w:rsid w:val="004329B6"/>
    <w:rsid w:val="00433E75"/>
    <w:rsid w:val="00433F18"/>
    <w:rsid w:val="0043456F"/>
    <w:rsid w:val="004346D9"/>
    <w:rsid w:val="00435A49"/>
    <w:rsid w:val="00435A99"/>
    <w:rsid w:val="00435E70"/>
    <w:rsid w:val="00436FF2"/>
    <w:rsid w:val="004377F2"/>
    <w:rsid w:val="00437F43"/>
    <w:rsid w:val="0044100C"/>
    <w:rsid w:val="00443636"/>
    <w:rsid w:val="00443928"/>
    <w:rsid w:val="00444322"/>
    <w:rsid w:val="0044442C"/>
    <w:rsid w:val="00445B55"/>
    <w:rsid w:val="00445BCB"/>
    <w:rsid w:val="00445BD7"/>
    <w:rsid w:val="00445FCD"/>
    <w:rsid w:val="00446902"/>
    <w:rsid w:val="00446A46"/>
    <w:rsid w:val="00447A88"/>
    <w:rsid w:val="00451643"/>
    <w:rsid w:val="00453082"/>
    <w:rsid w:val="0045356D"/>
    <w:rsid w:val="00453C78"/>
    <w:rsid w:val="004540ED"/>
    <w:rsid w:val="004547F9"/>
    <w:rsid w:val="00460724"/>
    <w:rsid w:val="00461A5F"/>
    <w:rsid w:val="00461B08"/>
    <w:rsid w:val="004621E1"/>
    <w:rsid w:val="004622EB"/>
    <w:rsid w:val="004626B7"/>
    <w:rsid w:val="00463196"/>
    <w:rsid w:val="004631DC"/>
    <w:rsid w:val="0046348F"/>
    <w:rsid w:val="00465B6C"/>
    <w:rsid w:val="00466242"/>
    <w:rsid w:val="004662E9"/>
    <w:rsid w:val="004664BF"/>
    <w:rsid w:val="00466A7C"/>
    <w:rsid w:val="0046705D"/>
    <w:rsid w:val="00467E1A"/>
    <w:rsid w:val="004717E0"/>
    <w:rsid w:val="00472BA9"/>
    <w:rsid w:val="00473B3B"/>
    <w:rsid w:val="00474CC3"/>
    <w:rsid w:val="0047664C"/>
    <w:rsid w:val="00477C73"/>
    <w:rsid w:val="00481B8A"/>
    <w:rsid w:val="00481F15"/>
    <w:rsid w:val="00483145"/>
    <w:rsid w:val="00483C64"/>
    <w:rsid w:val="00484D52"/>
    <w:rsid w:val="004875D4"/>
    <w:rsid w:val="004909C9"/>
    <w:rsid w:val="00491166"/>
    <w:rsid w:val="0049168F"/>
    <w:rsid w:val="00491BE9"/>
    <w:rsid w:val="00491C49"/>
    <w:rsid w:val="00493872"/>
    <w:rsid w:val="00494569"/>
    <w:rsid w:val="0049471C"/>
    <w:rsid w:val="00494EC3"/>
    <w:rsid w:val="0049516C"/>
    <w:rsid w:val="0049536F"/>
    <w:rsid w:val="00495573"/>
    <w:rsid w:val="00495CDA"/>
    <w:rsid w:val="004961ED"/>
    <w:rsid w:val="0049625C"/>
    <w:rsid w:val="00496DCC"/>
    <w:rsid w:val="004A2135"/>
    <w:rsid w:val="004A277C"/>
    <w:rsid w:val="004A2F45"/>
    <w:rsid w:val="004A5D7B"/>
    <w:rsid w:val="004A6379"/>
    <w:rsid w:val="004A7A21"/>
    <w:rsid w:val="004A7B07"/>
    <w:rsid w:val="004A7B66"/>
    <w:rsid w:val="004B0C7F"/>
    <w:rsid w:val="004B1EF6"/>
    <w:rsid w:val="004B28FB"/>
    <w:rsid w:val="004B2EBA"/>
    <w:rsid w:val="004B38AC"/>
    <w:rsid w:val="004B3B3F"/>
    <w:rsid w:val="004B3E58"/>
    <w:rsid w:val="004B50BD"/>
    <w:rsid w:val="004B5B85"/>
    <w:rsid w:val="004B64F2"/>
    <w:rsid w:val="004B6938"/>
    <w:rsid w:val="004B6A63"/>
    <w:rsid w:val="004C0159"/>
    <w:rsid w:val="004C0470"/>
    <w:rsid w:val="004C053C"/>
    <w:rsid w:val="004C165A"/>
    <w:rsid w:val="004C230E"/>
    <w:rsid w:val="004C2E42"/>
    <w:rsid w:val="004C5082"/>
    <w:rsid w:val="004C63C6"/>
    <w:rsid w:val="004C764A"/>
    <w:rsid w:val="004C7CCC"/>
    <w:rsid w:val="004D0305"/>
    <w:rsid w:val="004D0C05"/>
    <w:rsid w:val="004D198C"/>
    <w:rsid w:val="004D1DC3"/>
    <w:rsid w:val="004D22B6"/>
    <w:rsid w:val="004D33C9"/>
    <w:rsid w:val="004D4EEB"/>
    <w:rsid w:val="004D5158"/>
    <w:rsid w:val="004D5745"/>
    <w:rsid w:val="004D58AB"/>
    <w:rsid w:val="004D679A"/>
    <w:rsid w:val="004D6976"/>
    <w:rsid w:val="004E0A87"/>
    <w:rsid w:val="004E162F"/>
    <w:rsid w:val="004E1DB4"/>
    <w:rsid w:val="004E1F98"/>
    <w:rsid w:val="004E45DE"/>
    <w:rsid w:val="004E5368"/>
    <w:rsid w:val="004E54C7"/>
    <w:rsid w:val="004E7BE7"/>
    <w:rsid w:val="004F0064"/>
    <w:rsid w:val="004F01C8"/>
    <w:rsid w:val="004F103E"/>
    <w:rsid w:val="004F1126"/>
    <w:rsid w:val="004F18BA"/>
    <w:rsid w:val="004F18F5"/>
    <w:rsid w:val="004F1B9F"/>
    <w:rsid w:val="004F1EB1"/>
    <w:rsid w:val="004F2BE8"/>
    <w:rsid w:val="004F37F5"/>
    <w:rsid w:val="004F4386"/>
    <w:rsid w:val="004F47DB"/>
    <w:rsid w:val="004F5B1C"/>
    <w:rsid w:val="004F5ECA"/>
    <w:rsid w:val="004F6705"/>
    <w:rsid w:val="004F6C67"/>
    <w:rsid w:val="005035AF"/>
    <w:rsid w:val="005050DD"/>
    <w:rsid w:val="00506DC8"/>
    <w:rsid w:val="00506FC5"/>
    <w:rsid w:val="005109F3"/>
    <w:rsid w:val="005110C4"/>
    <w:rsid w:val="00511FBC"/>
    <w:rsid w:val="005127CD"/>
    <w:rsid w:val="0051285E"/>
    <w:rsid w:val="00512B4C"/>
    <w:rsid w:val="0051370F"/>
    <w:rsid w:val="0051487F"/>
    <w:rsid w:val="00514B89"/>
    <w:rsid w:val="00515F9A"/>
    <w:rsid w:val="0051647E"/>
    <w:rsid w:val="00516A0C"/>
    <w:rsid w:val="0051760F"/>
    <w:rsid w:val="00521127"/>
    <w:rsid w:val="0052142A"/>
    <w:rsid w:val="00521847"/>
    <w:rsid w:val="0052251E"/>
    <w:rsid w:val="00522640"/>
    <w:rsid w:val="0052396A"/>
    <w:rsid w:val="005240E4"/>
    <w:rsid w:val="005250CE"/>
    <w:rsid w:val="005256B6"/>
    <w:rsid w:val="00526909"/>
    <w:rsid w:val="00530B62"/>
    <w:rsid w:val="00530E3F"/>
    <w:rsid w:val="005313DF"/>
    <w:rsid w:val="00532004"/>
    <w:rsid w:val="005329E2"/>
    <w:rsid w:val="005329E4"/>
    <w:rsid w:val="00535FBC"/>
    <w:rsid w:val="00537519"/>
    <w:rsid w:val="0054020F"/>
    <w:rsid w:val="00540275"/>
    <w:rsid w:val="00540315"/>
    <w:rsid w:val="00540745"/>
    <w:rsid w:val="00540EE2"/>
    <w:rsid w:val="00541804"/>
    <w:rsid w:val="0054196F"/>
    <w:rsid w:val="00541ABC"/>
    <w:rsid w:val="0054211A"/>
    <w:rsid w:val="0054245A"/>
    <w:rsid w:val="00542986"/>
    <w:rsid w:val="00543B4C"/>
    <w:rsid w:val="0054498A"/>
    <w:rsid w:val="0054606E"/>
    <w:rsid w:val="00546F35"/>
    <w:rsid w:val="00547325"/>
    <w:rsid w:val="00547340"/>
    <w:rsid w:val="00547784"/>
    <w:rsid w:val="00550E1E"/>
    <w:rsid w:val="0055104D"/>
    <w:rsid w:val="00552908"/>
    <w:rsid w:val="00552C87"/>
    <w:rsid w:val="00553580"/>
    <w:rsid w:val="005543BC"/>
    <w:rsid w:val="005548F2"/>
    <w:rsid w:val="005554EC"/>
    <w:rsid w:val="00556318"/>
    <w:rsid w:val="005569C4"/>
    <w:rsid w:val="0055761D"/>
    <w:rsid w:val="00557D2B"/>
    <w:rsid w:val="0056112F"/>
    <w:rsid w:val="00561B4A"/>
    <w:rsid w:val="00561EDD"/>
    <w:rsid w:val="0056429A"/>
    <w:rsid w:val="00564E40"/>
    <w:rsid w:val="005656C0"/>
    <w:rsid w:val="0056578F"/>
    <w:rsid w:val="00565E67"/>
    <w:rsid w:val="00565F6B"/>
    <w:rsid w:val="00567210"/>
    <w:rsid w:val="00572237"/>
    <w:rsid w:val="005736DB"/>
    <w:rsid w:val="00573DE8"/>
    <w:rsid w:val="00575388"/>
    <w:rsid w:val="005753A5"/>
    <w:rsid w:val="0057665E"/>
    <w:rsid w:val="00580786"/>
    <w:rsid w:val="005827ED"/>
    <w:rsid w:val="00583758"/>
    <w:rsid w:val="005843CE"/>
    <w:rsid w:val="00585BA1"/>
    <w:rsid w:val="005872F7"/>
    <w:rsid w:val="005877AC"/>
    <w:rsid w:val="0059206F"/>
    <w:rsid w:val="00593BC0"/>
    <w:rsid w:val="00593EEE"/>
    <w:rsid w:val="00594BFC"/>
    <w:rsid w:val="0059515B"/>
    <w:rsid w:val="00595321"/>
    <w:rsid w:val="00595829"/>
    <w:rsid w:val="0059595B"/>
    <w:rsid w:val="00595FF6"/>
    <w:rsid w:val="0059624A"/>
    <w:rsid w:val="00596B10"/>
    <w:rsid w:val="0059743F"/>
    <w:rsid w:val="005A0AFA"/>
    <w:rsid w:val="005A1328"/>
    <w:rsid w:val="005A3597"/>
    <w:rsid w:val="005A3D56"/>
    <w:rsid w:val="005A3E5D"/>
    <w:rsid w:val="005A5B93"/>
    <w:rsid w:val="005A5F67"/>
    <w:rsid w:val="005B1742"/>
    <w:rsid w:val="005B1B0A"/>
    <w:rsid w:val="005B1B35"/>
    <w:rsid w:val="005B203C"/>
    <w:rsid w:val="005B240B"/>
    <w:rsid w:val="005B2B10"/>
    <w:rsid w:val="005B54D4"/>
    <w:rsid w:val="005B6748"/>
    <w:rsid w:val="005B7BC2"/>
    <w:rsid w:val="005C13EB"/>
    <w:rsid w:val="005C1B59"/>
    <w:rsid w:val="005C3149"/>
    <w:rsid w:val="005C3775"/>
    <w:rsid w:val="005C4738"/>
    <w:rsid w:val="005C76E5"/>
    <w:rsid w:val="005D0990"/>
    <w:rsid w:val="005D10BB"/>
    <w:rsid w:val="005D18CE"/>
    <w:rsid w:val="005D22AB"/>
    <w:rsid w:val="005D512D"/>
    <w:rsid w:val="005D516E"/>
    <w:rsid w:val="005D5E00"/>
    <w:rsid w:val="005D62C5"/>
    <w:rsid w:val="005D71C6"/>
    <w:rsid w:val="005D746A"/>
    <w:rsid w:val="005E071C"/>
    <w:rsid w:val="005E1A33"/>
    <w:rsid w:val="005E1B42"/>
    <w:rsid w:val="005E2D53"/>
    <w:rsid w:val="005E339F"/>
    <w:rsid w:val="005E3906"/>
    <w:rsid w:val="005E4276"/>
    <w:rsid w:val="005E4C89"/>
    <w:rsid w:val="005E67B6"/>
    <w:rsid w:val="005E7092"/>
    <w:rsid w:val="005F2B6F"/>
    <w:rsid w:val="005F412E"/>
    <w:rsid w:val="005F437A"/>
    <w:rsid w:val="005F5980"/>
    <w:rsid w:val="005F6032"/>
    <w:rsid w:val="005F7C7E"/>
    <w:rsid w:val="00600470"/>
    <w:rsid w:val="006012CE"/>
    <w:rsid w:val="006017C5"/>
    <w:rsid w:val="00602EE0"/>
    <w:rsid w:val="006040BD"/>
    <w:rsid w:val="00604EF1"/>
    <w:rsid w:val="00605E6B"/>
    <w:rsid w:val="00606577"/>
    <w:rsid w:val="00606DA5"/>
    <w:rsid w:val="00607906"/>
    <w:rsid w:val="0061073E"/>
    <w:rsid w:val="006109AF"/>
    <w:rsid w:val="00610D5B"/>
    <w:rsid w:val="0061118A"/>
    <w:rsid w:val="00611755"/>
    <w:rsid w:val="0061191A"/>
    <w:rsid w:val="00611BA2"/>
    <w:rsid w:val="00611F36"/>
    <w:rsid w:val="00611F7B"/>
    <w:rsid w:val="0061333B"/>
    <w:rsid w:val="0061411C"/>
    <w:rsid w:val="006144EC"/>
    <w:rsid w:val="006158BA"/>
    <w:rsid w:val="0061656C"/>
    <w:rsid w:val="00617969"/>
    <w:rsid w:val="006202E8"/>
    <w:rsid w:val="00622069"/>
    <w:rsid w:val="00622874"/>
    <w:rsid w:val="006238CE"/>
    <w:rsid w:val="00623A38"/>
    <w:rsid w:val="00625C2B"/>
    <w:rsid w:val="00626233"/>
    <w:rsid w:val="00626710"/>
    <w:rsid w:val="00626EC7"/>
    <w:rsid w:val="0062744B"/>
    <w:rsid w:val="00627EAD"/>
    <w:rsid w:val="00630C6E"/>
    <w:rsid w:val="006310A0"/>
    <w:rsid w:val="006311EA"/>
    <w:rsid w:val="006313C8"/>
    <w:rsid w:val="0063169D"/>
    <w:rsid w:val="0063178C"/>
    <w:rsid w:val="00632E22"/>
    <w:rsid w:val="006330E1"/>
    <w:rsid w:val="00633C68"/>
    <w:rsid w:val="006356E4"/>
    <w:rsid w:val="00635EEE"/>
    <w:rsid w:val="0063619E"/>
    <w:rsid w:val="0063637D"/>
    <w:rsid w:val="00637B2D"/>
    <w:rsid w:val="006400C1"/>
    <w:rsid w:val="006403B3"/>
    <w:rsid w:val="00640513"/>
    <w:rsid w:val="00641777"/>
    <w:rsid w:val="00641CA6"/>
    <w:rsid w:val="0064233B"/>
    <w:rsid w:val="0064264C"/>
    <w:rsid w:val="00642B88"/>
    <w:rsid w:val="006436E6"/>
    <w:rsid w:val="00644CB2"/>
    <w:rsid w:val="00645C2B"/>
    <w:rsid w:val="006469ED"/>
    <w:rsid w:val="00646A24"/>
    <w:rsid w:val="00646CEE"/>
    <w:rsid w:val="006471FC"/>
    <w:rsid w:val="0065022B"/>
    <w:rsid w:val="006507A0"/>
    <w:rsid w:val="00650C0D"/>
    <w:rsid w:val="00651747"/>
    <w:rsid w:val="0065390E"/>
    <w:rsid w:val="006556F9"/>
    <w:rsid w:val="00656742"/>
    <w:rsid w:val="006575C1"/>
    <w:rsid w:val="00660190"/>
    <w:rsid w:val="00662373"/>
    <w:rsid w:val="006629F0"/>
    <w:rsid w:val="00662B0F"/>
    <w:rsid w:val="006632C5"/>
    <w:rsid w:val="00663A9A"/>
    <w:rsid w:val="00663FE3"/>
    <w:rsid w:val="00664665"/>
    <w:rsid w:val="006652C5"/>
    <w:rsid w:val="006658DF"/>
    <w:rsid w:val="00665A3C"/>
    <w:rsid w:val="0066664D"/>
    <w:rsid w:val="00666DFD"/>
    <w:rsid w:val="00666F65"/>
    <w:rsid w:val="0066707B"/>
    <w:rsid w:val="006673FF"/>
    <w:rsid w:val="00667955"/>
    <w:rsid w:val="00670BDE"/>
    <w:rsid w:val="0067158C"/>
    <w:rsid w:val="0067212B"/>
    <w:rsid w:val="00672719"/>
    <w:rsid w:val="006728AD"/>
    <w:rsid w:val="00673BBA"/>
    <w:rsid w:val="0067421D"/>
    <w:rsid w:val="006743F7"/>
    <w:rsid w:val="00677251"/>
    <w:rsid w:val="00677654"/>
    <w:rsid w:val="0068046D"/>
    <w:rsid w:val="00680D87"/>
    <w:rsid w:val="006817E4"/>
    <w:rsid w:val="00681A56"/>
    <w:rsid w:val="00681AF0"/>
    <w:rsid w:val="006820BB"/>
    <w:rsid w:val="006829A8"/>
    <w:rsid w:val="00685508"/>
    <w:rsid w:val="0068576B"/>
    <w:rsid w:val="00685B42"/>
    <w:rsid w:val="00685C30"/>
    <w:rsid w:val="006861B9"/>
    <w:rsid w:val="00686204"/>
    <w:rsid w:val="00686682"/>
    <w:rsid w:val="0068772B"/>
    <w:rsid w:val="006878FE"/>
    <w:rsid w:val="00687A1A"/>
    <w:rsid w:val="00690774"/>
    <w:rsid w:val="0069196C"/>
    <w:rsid w:val="00691C85"/>
    <w:rsid w:val="00692370"/>
    <w:rsid w:val="00692CF0"/>
    <w:rsid w:val="00692ECF"/>
    <w:rsid w:val="00693325"/>
    <w:rsid w:val="00693D42"/>
    <w:rsid w:val="00695160"/>
    <w:rsid w:val="0069518A"/>
    <w:rsid w:val="00695EFF"/>
    <w:rsid w:val="0069657F"/>
    <w:rsid w:val="00696B0B"/>
    <w:rsid w:val="00697B05"/>
    <w:rsid w:val="006A088F"/>
    <w:rsid w:val="006A156D"/>
    <w:rsid w:val="006A1E4F"/>
    <w:rsid w:val="006A2E21"/>
    <w:rsid w:val="006A31A6"/>
    <w:rsid w:val="006A32EB"/>
    <w:rsid w:val="006A3491"/>
    <w:rsid w:val="006A574B"/>
    <w:rsid w:val="006A58F1"/>
    <w:rsid w:val="006A6735"/>
    <w:rsid w:val="006A6B33"/>
    <w:rsid w:val="006A6D49"/>
    <w:rsid w:val="006A78D4"/>
    <w:rsid w:val="006A7D72"/>
    <w:rsid w:val="006B0128"/>
    <w:rsid w:val="006B1031"/>
    <w:rsid w:val="006B19E7"/>
    <w:rsid w:val="006B2D90"/>
    <w:rsid w:val="006B433B"/>
    <w:rsid w:val="006B5960"/>
    <w:rsid w:val="006B604A"/>
    <w:rsid w:val="006B6C73"/>
    <w:rsid w:val="006C049A"/>
    <w:rsid w:val="006C07AB"/>
    <w:rsid w:val="006C09DB"/>
    <w:rsid w:val="006C118F"/>
    <w:rsid w:val="006C12C6"/>
    <w:rsid w:val="006C16EC"/>
    <w:rsid w:val="006C4264"/>
    <w:rsid w:val="006C5432"/>
    <w:rsid w:val="006C54A8"/>
    <w:rsid w:val="006C5DAB"/>
    <w:rsid w:val="006C65EA"/>
    <w:rsid w:val="006D103F"/>
    <w:rsid w:val="006D120A"/>
    <w:rsid w:val="006D26A2"/>
    <w:rsid w:val="006D2DA2"/>
    <w:rsid w:val="006D4592"/>
    <w:rsid w:val="006D6BB6"/>
    <w:rsid w:val="006D78D0"/>
    <w:rsid w:val="006E2638"/>
    <w:rsid w:val="006E275A"/>
    <w:rsid w:val="006E3D2C"/>
    <w:rsid w:val="006E52D0"/>
    <w:rsid w:val="006E5CD0"/>
    <w:rsid w:val="006E7BB0"/>
    <w:rsid w:val="006E7F36"/>
    <w:rsid w:val="006F03B2"/>
    <w:rsid w:val="006F0A8F"/>
    <w:rsid w:val="006F0F6E"/>
    <w:rsid w:val="006F1797"/>
    <w:rsid w:val="006F1FAF"/>
    <w:rsid w:val="006F5CC9"/>
    <w:rsid w:val="006F671C"/>
    <w:rsid w:val="006F6F97"/>
    <w:rsid w:val="0070033E"/>
    <w:rsid w:val="00700475"/>
    <w:rsid w:val="007004F2"/>
    <w:rsid w:val="007009D2"/>
    <w:rsid w:val="00701073"/>
    <w:rsid w:val="0070192F"/>
    <w:rsid w:val="00702339"/>
    <w:rsid w:val="00702404"/>
    <w:rsid w:val="0070316B"/>
    <w:rsid w:val="007031F9"/>
    <w:rsid w:val="00704502"/>
    <w:rsid w:val="00704987"/>
    <w:rsid w:val="00704BB6"/>
    <w:rsid w:val="007056AD"/>
    <w:rsid w:val="0070624D"/>
    <w:rsid w:val="00706BF2"/>
    <w:rsid w:val="00706E12"/>
    <w:rsid w:val="00707925"/>
    <w:rsid w:val="00710776"/>
    <w:rsid w:val="0071083E"/>
    <w:rsid w:val="0071094B"/>
    <w:rsid w:val="0071164A"/>
    <w:rsid w:val="00712350"/>
    <w:rsid w:val="0071405B"/>
    <w:rsid w:val="007165B5"/>
    <w:rsid w:val="00716771"/>
    <w:rsid w:val="007178CF"/>
    <w:rsid w:val="00720242"/>
    <w:rsid w:val="00720A89"/>
    <w:rsid w:val="007234DF"/>
    <w:rsid w:val="0072405C"/>
    <w:rsid w:val="007243F8"/>
    <w:rsid w:val="00724939"/>
    <w:rsid w:val="00727394"/>
    <w:rsid w:val="007301FA"/>
    <w:rsid w:val="0073114D"/>
    <w:rsid w:val="00731622"/>
    <w:rsid w:val="007319C1"/>
    <w:rsid w:val="00733029"/>
    <w:rsid w:val="0073383D"/>
    <w:rsid w:val="007338AC"/>
    <w:rsid w:val="00733EE7"/>
    <w:rsid w:val="00737402"/>
    <w:rsid w:val="007404D7"/>
    <w:rsid w:val="00741B95"/>
    <w:rsid w:val="007428BC"/>
    <w:rsid w:val="00742B6C"/>
    <w:rsid w:val="007430E6"/>
    <w:rsid w:val="007437C9"/>
    <w:rsid w:val="00744120"/>
    <w:rsid w:val="00745FDC"/>
    <w:rsid w:val="00751107"/>
    <w:rsid w:val="00752D4C"/>
    <w:rsid w:val="007534B7"/>
    <w:rsid w:val="007538DA"/>
    <w:rsid w:val="00754084"/>
    <w:rsid w:val="0075431B"/>
    <w:rsid w:val="00754963"/>
    <w:rsid w:val="0075507B"/>
    <w:rsid w:val="00755490"/>
    <w:rsid w:val="007558D5"/>
    <w:rsid w:val="00755A51"/>
    <w:rsid w:val="00756134"/>
    <w:rsid w:val="007606AF"/>
    <w:rsid w:val="00760DFE"/>
    <w:rsid w:val="007616F8"/>
    <w:rsid w:val="00762637"/>
    <w:rsid w:val="00763B81"/>
    <w:rsid w:val="00763C89"/>
    <w:rsid w:val="00763F31"/>
    <w:rsid w:val="00764173"/>
    <w:rsid w:val="007657EE"/>
    <w:rsid w:val="00766196"/>
    <w:rsid w:val="00766441"/>
    <w:rsid w:val="00766A5F"/>
    <w:rsid w:val="007670E5"/>
    <w:rsid w:val="007671A4"/>
    <w:rsid w:val="00767806"/>
    <w:rsid w:val="007679ED"/>
    <w:rsid w:val="007701B7"/>
    <w:rsid w:val="00770370"/>
    <w:rsid w:val="0077097B"/>
    <w:rsid w:val="00770A4A"/>
    <w:rsid w:val="0077216D"/>
    <w:rsid w:val="007724DC"/>
    <w:rsid w:val="00772CC9"/>
    <w:rsid w:val="00772DB2"/>
    <w:rsid w:val="007739CB"/>
    <w:rsid w:val="00775CE0"/>
    <w:rsid w:val="007766ED"/>
    <w:rsid w:val="00776AFC"/>
    <w:rsid w:val="00776CCC"/>
    <w:rsid w:val="00777B29"/>
    <w:rsid w:val="007804B0"/>
    <w:rsid w:val="007810DA"/>
    <w:rsid w:val="00781EEF"/>
    <w:rsid w:val="00783179"/>
    <w:rsid w:val="0078377E"/>
    <w:rsid w:val="00783C76"/>
    <w:rsid w:val="00784102"/>
    <w:rsid w:val="007841F9"/>
    <w:rsid w:val="00784384"/>
    <w:rsid w:val="007844FB"/>
    <w:rsid w:val="00784F94"/>
    <w:rsid w:val="00787DEC"/>
    <w:rsid w:val="00787E5D"/>
    <w:rsid w:val="0079064D"/>
    <w:rsid w:val="00790A34"/>
    <w:rsid w:val="00790D74"/>
    <w:rsid w:val="00791DEC"/>
    <w:rsid w:val="00792D6E"/>
    <w:rsid w:val="00792FF8"/>
    <w:rsid w:val="00793C9E"/>
    <w:rsid w:val="007943FC"/>
    <w:rsid w:val="0079484A"/>
    <w:rsid w:val="00794C87"/>
    <w:rsid w:val="00795088"/>
    <w:rsid w:val="00795C8A"/>
    <w:rsid w:val="00797902"/>
    <w:rsid w:val="00797E53"/>
    <w:rsid w:val="007A1C21"/>
    <w:rsid w:val="007A22C6"/>
    <w:rsid w:val="007A2910"/>
    <w:rsid w:val="007A2ED5"/>
    <w:rsid w:val="007A4391"/>
    <w:rsid w:val="007A5964"/>
    <w:rsid w:val="007A6C87"/>
    <w:rsid w:val="007A6D0C"/>
    <w:rsid w:val="007B0969"/>
    <w:rsid w:val="007B2AA2"/>
    <w:rsid w:val="007B2CC7"/>
    <w:rsid w:val="007B31F0"/>
    <w:rsid w:val="007B3DDC"/>
    <w:rsid w:val="007B3FE2"/>
    <w:rsid w:val="007B4EDE"/>
    <w:rsid w:val="007B623F"/>
    <w:rsid w:val="007B690C"/>
    <w:rsid w:val="007B6ED4"/>
    <w:rsid w:val="007B760C"/>
    <w:rsid w:val="007B778A"/>
    <w:rsid w:val="007C0B8B"/>
    <w:rsid w:val="007C3B36"/>
    <w:rsid w:val="007C4935"/>
    <w:rsid w:val="007C558C"/>
    <w:rsid w:val="007C5F3D"/>
    <w:rsid w:val="007C607B"/>
    <w:rsid w:val="007C7AE1"/>
    <w:rsid w:val="007C7FBB"/>
    <w:rsid w:val="007D0071"/>
    <w:rsid w:val="007D0ADD"/>
    <w:rsid w:val="007D2F8E"/>
    <w:rsid w:val="007D31DC"/>
    <w:rsid w:val="007D31FC"/>
    <w:rsid w:val="007D5133"/>
    <w:rsid w:val="007D591F"/>
    <w:rsid w:val="007D6817"/>
    <w:rsid w:val="007D785F"/>
    <w:rsid w:val="007E0DDA"/>
    <w:rsid w:val="007E4C53"/>
    <w:rsid w:val="007E55BB"/>
    <w:rsid w:val="007E642D"/>
    <w:rsid w:val="007E7B0F"/>
    <w:rsid w:val="007F034F"/>
    <w:rsid w:val="007F1619"/>
    <w:rsid w:val="007F1D28"/>
    <w:rsid w:val="007F1E68"/>
    <w:rsid w:val="007F4669"/>
    <w:rsid w:val="007F5E5E"/>
    <w:rsid w:val="007F6AEA"/>
    <w:rsid w:val="007F7A34"/>
    <w:rsid w:val="007F7CC2"/>
    <w:rsid w:val="00803E18"/>
    <w:rsid w:val="00804246"/>
    <w:rsid w:val="0080576E"/>
    <w:rsid w:val="00806334"/>
    <w:rsid w:val="00807F31"/>
    <w:rsid w:val="008100D5"/>
    <w:rsid w:val="00811EC4"/>
    <w:rsid w:val="00812709"/>
    <w:rsid w:val="00812CE4"/>
    <w:rsid w:val="008132C5"/>
    <w:rsid w:val="0081394C"/>
    <w:rsid w:val="00813DC9"/>
    <w:rsid w:val="00814DB8"/>
    <w:rsid w:val="00815D55"/>
    <w:rsid w:val="0081614A"/>
    <w:rsid w:val="008167D6"/>
    <w:rsid w:val="00816AEF"/>
    <w:rsid w:val="00817CA3"/>
    <w:rsid w:val="00820EB4"/>
    <w:rsid w:val="00821356"/>
    <w:rsid w:val="0082190D"/>
    <w:rsid w:val="00821C1A"/>
    <w:rsid w:val="0082238C"/>
    <w:rsid w:val="00822E7C"/>
    <w:rsid w:val="008234CA"/>
    <w:rsid w:val="00823C7D"/>
    <w:rsid w:val="00823CFC"/>
    <w:rsid w:val="00824D1C"/>
    <w:rsid w:val="008260AF"/>
    <w:rsid w:val="00826124"/>
    <w:rsid w:val="0082638A"/>
    <w:rsid w:val="00826DF1"/>
    <w:rsid w:val="00827362"/>
    <w:rsid w:val="008279F3"/>
    <w:rsid w:val="00830FAF"/>
    <w:rsid w:val="00831E6A"/>
    <w:rsid w:val="008320E8"/>
    <w:rsid w:val="00832257"/>
    <w:rsid w:val="0083256C"/>
    <w:rsid w:val="00832FF4"/>
    <w:rsid w:val="0083369E"/>
    <w:rsid w:val="00833AAC"/>
    <w:rsid w:val="00836452"/>
    <w:rsid w:val="00836EAA"/>
    <w:rsid w:val="0084002F"/>
    <w:rsid w:val="008406B6"/>
    <w:rsid w:val="00841DF5"/>
    <w:rsid w:val="0084256D"/>
    <w:rsid w:val="008446E0"/>
    <w:rsid w:val="00845162"/>
    <w:rsid w:val="0084733E"/>
    <w:rsid w:val="008475D3"/>
    <w:rsid w:val="00850921"/>
    <w:rsid w:val="0085148D"/>
    <w:rsid w:val="00852094"/>
    <w:rsid w:val="00853A3F"/>
    <w:rsid w:val="0085449C"/>
    <w:rsid w:val="00855099"/>
    <w:rsid w:val="008553A1"/>
    <w:rsid w:val="00856770"/>
    <w:rsid w:val="00857C89"/>
    <w:rsid w:val="00860A2C"/>
    <w:rsid w:val="00860F45"/>
    <w:rsid w:val="00861146"/>
    <w:rsid w:val="00862CD0"/>
    <w:rsid w:val="00863B25"/>
    <w:rsid w:val="008662CD"/>
    <w:rsid w:val="0086755F"/>
    <w:rsid w:val="00867C96"/>
    <w:rsid w:val="00870340"/>
    <w:rsid w:val="00870467"/>
    <w:rsid w:val="00870DCA"/>
    <w:rsid w:val="0087286D"/>
    <w:rsid w:val="008732FD"/>
    <w:rsid w:val="00873C53"/>
    <w:rsid w:val="008758C6"/>
    <w:rsid w:val="00875B3E"/>
    <w:rsid w:val="008761FF"/>
    <w:rsid w:val="00876851"/>
    <w:rsid w:val="00876C1C"/>
    <w:rsid w:val="00877236"/>
    <w:rsid w:val="00877887"/>
    <w:rsid w:val="008804E3"/>
    <w:rsid w:val="00882A9A"/>
    <w:rsid w:val="00882CDD"/>
    <w:rsid w:val="008833A4"/>
    <w:rsid w:val="008841B9"/>
    <w:rsid w:val="0088463F"/>
    <w:rsid w:val="0088760B"/>
    <w:rsid w:val="00887749"/>
    <w:rsid w:val="008911C1"/>
    <w:rsid w:val="00892B90"/>
    <w:rsid w:val="00894574"/>
    <w:rsid w:val="008952F0"/>
    <w:rsid w:val="008961E3"/>
    <w:rsid w:val="008A25B7"/>
    <w:rsid w:val="008A39F7"/>
    <w:rsid w:val="008A3CBD"/>
    <w:rsid w:val="008A4F1E"/>
    <w:rsid w:val="008A6DEE"/>
    <w:rsid w:val="008A7B8C"/>
    <w:rsid w:val="008B1D18"/>
    <w:rsid w:val="008B2438"/>
    <w:rsid w:val="008B3266"/>
    <w:rsid w:val="008B48DA"/>
    <w:rsid w:val="008B6347"/>
    <w:rsid w:val="008B70CA"/>
    <w:rsid w:val="008B7AE0"/>
    <w:rsid w:val="008C03D5"/>
    <w:rsid w:val="008C2DBE"/>
    <w:rsid w:val="008C2F25"/>
    <w:rsid w:val="008C36CC"/>
    <w:rsid w:val="008C3EEE"/>
    <w:rsid w:val="008C3FC2"/>
    <w:rsid w:val="008C464B"/>
    <w:rsid w:val="008C4EE2"/>
    <w:rsid w:val="008C5A2F"/>
    <w:rsid w:val="008C7532"/>
    <w:rsid w:val="008C7E30"/>
    <w:rsid w:val="008C7FC3"/>
    <w:rsid w:val="008D31BF"/>
    <w:rsid w:val="008D344B"/>
    <w:rsid w:val="008D3977"/>
    <w:rsid w:val="008D3CC2"/>
    <w:rsid w:val="008D40AF"/>
    <w:rsid w:val="008D6251"/>
    <w:rsid w:val="008D6CAD"/>
    <w:rsid w:val="008D6F9D"/>
    <w:rsid w:val="008D72E2"/>
    <w:rsid w:val="008D73ED"/>
    <w:rsid w:val="008E0823"/>
    <w:rsid w:val="008E0A76"/>
    <w:rsid w:val="008E1171"/>
    <w:rsid w:val="008E1825"/>
    <w:rsid w:val="008E21AD"/>
    <w:rsid w:val="008E224D"/>
    <w:rsid w:val="008E26CA"/>
    <w:rsid w:val="008E3884"/>
    <w:rsid w:val="008E3E30"/>
    <w:rsid w:val="008E474F"/>
    <w:rsid w:val="008E48E4"/>
    <w:rsid w:val="008E4CF0"/>
    <w:rsid w:val="008E4F32"/>
    <w:rsid w:val="008E5393"/>
    <w:rsid w:val="008E58E5"/>
    <w:rsid w:val="008E6263"/>
    <w:rsid w:val="008E63BD"/>
    <w:rsid w:val="008E6947"/>
    <w:rsid w:val="008F031D"/>
    <w:rsid w:val="008F08EB"/>
    <w:rsid w:val="008F1EDA"/>
    <w:rsid w:val="008F2053"/>
    <w:rsid w:val="008F32C7"/>
    <w:rsid w:val="008F3780"/>
    <w:rsid w:val="008F3A5A"/>
    <w:rsid w:val="008F5B06"/>
    <w:rsid w:val="008F643F"/>
    <w:rsid w:val="008F6519"/>
    <w:rsid w:val="008F787E"/>
    <w:rsid w:val="00900184"/>
    <w:rsid w:val="00900C49"/>
    <w:rsid w:val="00903252"/>
    <w:rsid w:val="00903F9E"/>
    <w:rsid w:val="009042C8"/>
    <w:rsid w:val="00904B5C"/>
    <w:rsid w:val="00905FE0"/>
    <w:rsid w:val="009061AF"/>
    <w:rsid w:val="00906522"/>
    <w:rsid w:val="0091058B"/>
    <w:rsid w:val="009110AF"/>
    <w:rsid w:val="0091221D"/>
    <w:rsid w:val="00912638"/>
    <w:rsid w:val="00912C83"/>
    <w:rsid w:val="009139EF"/>
    <w:rsid w:val="0091413D"/>
    <w:rsid w:val="009144BE"/>
    <w:rsid w:val="009147AE"/>
    <w:rsid w:val="00915242"/>
    <w:rsid w:val="00915F71"/>
    <w:rsid w:val="00920CBC"/>
    <w:rsid w:val="0092144F"/>
    <w:rsid w:val="00921B9D"/>
    <w:rsid w:val="00921C97"/>
    <w:rsid w:val="00923C72"/>
    <w:rsid w:val="00924196"/>
    <w:rsid w:val="0092485E"/>
    <w:rsid w:val="009249DF"/>
    <w:rsid w:val="00924C2C"/>
    <w:rsid w:val="00925816"/>
    <w:rsid w:val="00927020"/>
    <w:rsid w:val="009274A3"/>
    <w:rsid w:val="00930A40"/>
    <w:rsid w:val="009322A5"/>
    <w:rsid w:val="0093324B"/>
    <w:rsid w:val="00933AB1"/>
    <w:rsid w:val="00933BC9"/>
    <w:rsid w:val="00933D11"/>
    <w:rsid w:val="0093710B"/>
    <w:rsid w:val="00937851"/>
    <w:rsid w:val="00940E03"/>
    <w:rsid w:val="009430E6"/>
    <w:rsid w:val="00943A27"/>
    <w:rsid w:val="00943AB1"/>
    <w:rsid w:val="00943BF2"/>
    <w:rsid w:val="00943DC3"/>
    <w:rsid w:val="00945571"/>
    <w:rsid w:val="00945904"/>
    <w:rsid w:val="00946DEE"/>
    <w:rsid w:val="00951515"/>
    <w:rsid w:val="0095248C"/>
    <w:rsid w:val="0095393C"/>
    <w:rsid w:val="00953962"/>
    <w:rsid w:val="00953A81"/>
    <w:rsid w:val="00953FA4"/>
    <w:rsid w:val="0095403F"/>
    <w:rsid w:val="00954DA6"/>
    <w:rsid w:val="0095512E"/>
    <w:rsid w:val="00955139"/>
    <w:rsid w:val="00955A64"/>
    <w:rsid w:val="0095625B"/>
    <w:rsid w:val="00956FBD"/>
    <w:rsid w:val="00957227"/>
    <w:rsid w:val="00957726"/>
    <w:rsid w:val="009577FA"/>
    <w:rsid w:val="00957A7D"/>
    <w:rsid w:val="00961453"/>
    <w:rsid w:val="0096283C"/>
    <w:rsid w:val="00965A94"/>
    <w:rsid w:val="00966FDF"/>
    <w:rsid w:val="009670B2"/>
    <w:rsid w:val="009709F7"/>
    <w:rsid w:val="00972694"/>
    <w:rsid w:val="00972979"/>
    <w:rsid w:val="009733AA"/>
    <w:rsid w:val="00973B50"/>
    <w:rsid w:val="00975DC5"/>
    <w:rsid w:val="009775E5"/>
    <w:rsid w:val="00982A8F"/>
    <w:rsid w:val="00982FA8"/>
    <w:rsid w:val="009846D2"/>
    <w:rsid w:val="00985B4B"/>
    <w:rsid w:val="00985B9C"/>
    <w:rsid w:val="00985C50"/>
    <w:rsid w:val="00987A66"/>
    <w:rsid w:val="00987A72"/>
    <w:rsid w:val="00991524"/>
    <w:rsid w:val="009931EB"/>
    <w:rsid w:val="00993C54"/>
    <w:rsid w:val="00993D23"/>
    <w:rsid w:val="0099453D"/>
    <w:rsid w:val="009956BE"/>
    <w:rsid w:val="009956F3"/>
    <w:rsid w:val="00997158"/>
    <w:rsid w:val="00997746"/>
    <w:rsid w:val="00997B15"/>
    <w:rsid w:val="00997CEA"/>
    <w:rsid w:val="009A07C6"/>
    <w:rsid w:val="009A1220"/>
    <w:rsid w:val="009A144A"/>
    <w:rsid w:val="009A1689"/>
    <w:rsid w:val="009A176B"/>
    <w:rsid w:val="009A1A35"/>
    <w:rsid w:val="009A235C"/>
    <w:rsid w:val="009A3BB9"/>
    <w:rsid w:val="009A46A5"/>
    <w:rsid w:val="009A4D7F"/>
    <w:rsid w:val="009A5EDC"/>
    <w:rsid w:val="009A5EE3"/>
    <w:rsid w:val="009A681F"/>
    <w:rsid w:val="009A6E9F"/>
    <w:rsid w:val="009A78AF"/>
    <w:rsid w:val="009B08FA"/>
    <w:rsid w:val="009B1D70"/>
    <w:rsid w:val="009B205B"/>
    <w:rsid w:val="009B25FF"/>
    <w:rsid w:val="009B265D"/>
    <w:rsid w:val="009B28B3"/>
    <w:rsid w:val="009B30A9"/>
    <w:rsid w:val="009B4548"/>
    <w:rsid w:val="009B4872"/>
    <w:rsid w:val="009B5E28"/>
    <w:rsid w:val="009B68D5"/>
    <w:rsid w:val="009B6C21"/>
    <w:rsid w:val="009B7931"/>
    <w:rsid w:val="009C0A27"/>
    <w:rsid w:val="009C0F2B"/>
    <w:rsid w:val="009C1072"/>
    <w:rsid w:val="009C11A3"/>
    <w:rsid w:val="009C136F"/>
    <w:rsid w:val="009C15D9"/>
    <w:rsid w:val="009C1DD5"/>
    <w:rsid w:val="009C2CDD"/>
    <w:rsid w:val="009C2E52"/>
    <w:rsid w:val="009C33AB"/>
    <w:rsid w:val="009C3891"/>
    <w:rsid w:val="009C5259"/>
    <w:rsid w:val="009C52D7"/>
    <w:rsid w:val="009C554D"/>
    <w:rsid w:val="009C653F"/>
    <w:rsid w:val="009C654F"/>
    <w:rsid w:val="009D0455"/>
    <w:rsid w:val="009D0644"/>
    <w:rsid w:val="009D0A51"/>
    <w:rsid w:val="009D0C58"/>
    <w:rsid w:val="009D2A31"/>
    <w:rsid w:val="009D5347"/>
    <w:rsid w:val="009D6228"/>
    <w:rsid w:val="009D6EFC"/>
    <w:rsid w:val="009D713C"/>
    <w:rsid w:val="009E053F"/>
    <w:rsid w:val="009E06CB"/>
    <w:rsid w:val="009E089A"/>
    <w:rsid w:val="009E12FB"/>
    <w:rsid w:val="009E163C"/>
    <w:rsid w:val="009E2676"/>
    <w:rsid w:val="009E4712"/>
    <w:rsid w:val="009E4C51"/>
    <w:rsid w:val="009E5668"/>
    <w:rsid w:val="009E5A88"/>
    <w:rsid w:val="009E667D"/>
    <w:rsid w:val="009E671A"/>
    <w:rsid w:val="009E72F3"/>
    <w:rsid w:val="009F14FA"/>
    <w:rsid w:val="009F2CE7"/>
    <w:rsid w:val="009F3273"/>
    <w:rsid w:val="009F4347"/>
    <w:rsid w:val="009F4D4D"/>
    <w:rsid w:val="009F5946"/>
    <w:rsid w:val="009F5ED3"/>
    <w:rsid w:val="009F6A4B"/>
    <w:rsid w:val="009F6F1B"/>
    <w:rsid w:val="00A00DAD"/>
    <w:rsid w:val="00A00DF6"/>
    <w:rsid w:val="00A0114A"/>
    <w:rsid w:val="00A016D7"/>
    <w:rsid w:val="00A01B6C"/>
    <w:rsid w:val="00A02DB3"/>
    <w:rsid w:val="00A03049"/>
    <w:rsid w:val="00A03212"/>
    <w:rsid w:val="00A032AF"/>
    <w:rsid w:val="00A0435D"/>
    <w:rsid w:val="00A050B9"/>
    <w:rsid w:val="00A06C2E"/>
    <w:rsid w:val="00A076CD"/>
    <w:rsid w:val="00A11203"/>
    <w:rsid w:val="00A12816"/>
    <w:rsid w:val="00A12BCB"/>
    <w:rsid w:val="00A13F6E"/>
    <w:rsid w:val="00A14D37"/>
    <w:rsid w:val="00A151C0"/>
    <w:rsid w:val="00A16562"/>
    <w:rsid w:val="00A177AD"/>
    <w:rsid w:val="00A2138C"/>
    <w:rsid w:val="00A231D5"/>
    <w:rsid w:val="00A235D1"/>
    <w:rsid w:val="00A239FC"/>
    <w:rsid w:val="00A23F62"/>
    <w:rsid w:val="00A2410E"/>
    <w:rsid w:val="00A24CE5"/>
    <w:rsid w:val="00A25101"/>
    <w:rsid w:val="00A25651"/>
    <w:rsid w:val="00A25CB1"/>
    <w:rsid w:val="00A26678"/>
    <w:rsid w:val="00A268CA"/>
    <w:rsid w:val="00A26BB3"/>
    <w:rsid w:val="00A321BE"/>
    <w:rsid w:val="00A32462"/>
    <w:rsid w:val="00A33C55"/>
    <w:rsid w:val="00A34206"/>
    <w:rsid w:val="00A34578"/>
    <w:rsid w:val="00A349B7"/>
    <w:rsid w:val="00A349F2"/>
    <w:rsid w:val="00A368ED"/>
    <w:rsid w:val="00A40F16"/>
    <w:rsid w:val="00A40F8B"/>
    <w:rsid w:val="00A420C5"/>
    <w:rsid w:val="00A427AC"/>
    <w:rsid w:val="00A42D19"/>
    <w:rsid w:val="00A432D3"/>
    <w:rsid w:val="00A44B44"/>
    <w:rsid w:val="00A50020"/>
    <w:rsid w:val="00A50340"/>
    <w:rsid w:val="00A5078E"/>
    <w:rsid w:val="00A51203"/>
    <w:rsid w:val="00A515E7"/>
    <w:rsid w:val="00A51A8B"/>
    <w:rsid w:val="00A521EB"/>
    <w:rsid w:val="00A52A22"/>
    <w:rsid w:val="00A543EE"/>
    <w:rsid w:val="00A54C94"/>
    <w:rsid w:val="00A54C9B"/>
    <w:rsid w:val="00A5615F"/>
    <w:rsid w:val="00A608E5"/>
    <w:rsid w:val="00A61AB6"/>
    <w:rsid w:val="00A61BC2"/>
    <w:rsid w:val="00A62E39"/>
    <w:rsid w:val="00A631C0"/>
    <w:rsid w:val="00A637AB"/>
    <w:rsid w:val="00A637F0"/>
    <w:rsid w:val="00A65DB1"/>
    <w:rsid w:val="00A66320"/>
    <w:rsid w:val="00A667DF"/>
    <w:rsid w:val="00A66C3C"/>
    <w:rsid w:val="00A67F20"/>
    <w:rsid w:val="00A7071D"/>
    <w:rsid w:val="00A71A57"/>
    <w:rsid w:val="00A71A61"/>
    <w:rsid w:val="00A72435"/>
    <w:rsid w:val="00A74B0F"/>
    <w:rsid w:val="00A75537"/>
    <w:rsid w:val="00A76753"/>
    <w:rsid w:val="00A76D8C"/>
    <w:rsid w:val="00A77568"/>
    <w:rsid w:val="00A82649"/>
    <w:rsid w:val="00A82963"/>
    <w:rsid w:val="00A83278"/>
    <w:rsid w:val="00A837BB"/>
    <w:rsid w:val="00A8450C"/>
    <w:rsid w:val="00A850BC"/>
    <w:rsid w:val="00A8595F"/>
    <w:rsid w:val="00A86B9B"/>
    <w:rsid w:val="00A87746"/>
    <w:rsid w:val="00A92483"/>
    <w:rsid w:val="00A92874"/>
    <w:rsid w:val="00A92E0E"/>
    <w:rsid w:val="00A93160"/>
    <w:rsid w:val="00A932E0"/>
    <w:rsid w:val="00A93558"/>
    <w:rsid w:val="00A93DF5"/>
    <w:rsid w:val="00A943E8"/>
    <w:rsid w:val="00A94514"/>
    <w:rsid w:val="00A94D5F"/>
    <w:rsid w:val="00A966C1"/>
    <w:rsid w:val="00A96A7E"/>
    <w:rsid w:val="00A96C4C"/>
    <w:rsid w:val="00AA014C"/>
    <w:rsid w:val="00AA0A94"/>
    <w:rsid w:val="00AA15A6"/>
    <w:rsid w:val="00AA1738"/>
    <w:rsid w:val="00AA2FEB"/>
    <w:rsid w:val="00AA3674"/>
    <w:rsid w:val="00AA3831"/>
    <w:rsid w:val="00AA38D6"/>
    <w:rsid w:val="00AA3A21"/>
    <w:rsid w:val="00AA4F9D"/>
    <w:rsid w:val="00AA5A58"/>
    <w:rsid w:val="00AA7372"/>
    <w:rsid w:val="00AA756E"/>
    <w:rsid w:val="00AA75D7"/>
    <w:rsid w:val="00AA7BC6"/>
    <w:rsid w:val="00AB0AF7"/>
    <w:rsid w:val="00AB18EF"/>
    <w:rsid w:val="00AB246B"/>
    <w:rsid w:val="00AB2643"/>
    <w:rsid w:val="00AB264A"/>
    <w:rsid w:val="00AB284D"/>
    <w:rsid w:val="00AB363F"/>
    <w:rsid w:val="00AB6C6E"/>
    <w:rsid w:val="00AB744F"/>
    <w:rsid w:val="00AC00A7"/>
    <w:rsid w:val="00AC0699"/>
    <w:rsid w:val="00AC0E1E"/>
    <w:rsid w:val="00AC13D9"/>
    <w:rsid w:val="00AC1CED"/>
    <w:rsid w:val="00AC1DB3"/>
    <w:rsid w:val="00AC2EB0"/>
    <w:rsid w:val="00AC3C70"/>
    <w:rsid w:val="00AC4A6B"/>
    <w:rsid w:val="00AC4B94"/>
    <w:rsid w:val="00AC5139"/>
    <w:rsid w:val="00AC598A"/>
    <w:rsid w:val="00AC712B"/>
    <w:rsid w:val="00AC7638"/>
    <w:rsid w:val="00AD053B"/>
    <w:rsid w:val="00AD0E15"/>
    <w:rsid w:val="00AD1044"/>
    <w:rsid w:val="00AD1106"/>
    <w:rsid w:val="00AD12EA"/>
    <w:rsid w:val="00AD2053"/>
    <w:rsid w:val="00AD2145"/>
    <w:rsid w:val="00AD231C"/>
    <w:rsid w:val="00AD23E2"/>
    <w:rsid w:val="00AD2909"/>
    <w:rsid w:val="00AD37F4"/>
    <w:rsid w:val="00AD581B"/>
    <w:rsid w:val="00AD61FC"/>
    <w:rsid w:val="00AD6546"/>
    <w:rsid w:val="00AE08E3"/>
    <w:rsid w:val="00AE132A"/>
    <w:rsid w:val="00AE14BA"/>
    <w:rsid w:val="00AE1619"/>
    <w:rsid w:val="00AE1F20"/>
    <w:rsid w:val="00AE3233"/>
    <w:rsid w:val="00AE384A"/>
    <w:rsid w:val="00AE57CA"/>
    <w:rsid w:val="00AE6EE7"/>
    <w:rsid w:val="00AE6FD3"/>
    <w:rsid w:val="00AE7F73"/>
    <w:rsid w:val="00AF1E2A"/>
    <w:rsid w:val="00AF24EA"/>
    <w:rsid w:val="00AF2579"/>
    <w:rsid w:val="00AF34F2"/>
    <w:rsid w:val="00AF373B"/>
    <w:rsid w:val="00AF71C5"/>
    <w:rsid w:val="00AF75D1"/>
    <w:rsid w:val="00AF7D77"/>
    <w:rsid w:val="00B0021C"/>
    <w:rsid w:val="00B0091D"/>
    <w:rsid w:val="00B0171C"/>
    <w:rsid w:val="00B02EC8"/>
    <w:rsid w:val="00B03618"/>
    <w:rsid w:val="00B04ADD"/>
    <w:rsid w:val="00B06E31"/>
    <w:rsid w:val="00B0705D"/>
    <w:rsid w:val="00B07B86"/>
    <w:rsid w:val="00B1155E"/>
    <w:rsid w:val="00B1255C"/>
    <w:rsid w:val="00B1275A"/>
    <w:rsid w:val="00B12BBD"/>
    <w:rsid w:val="00B139E2"/>
    <w:rsid w:val="00B14106"/>
    <w:rsid w:val="00B14581"/>
    <w:rsid w:val="00B1522E"/>
    <w:rsid w:val="00B154B2"/>
    <w:rsid w:val="00B156BB"/>
    <w:rsid w:val="00B16E02"/>
    <w:rsid w:val="00B214E7"/>
    <w:rsid w:val="00B2186A"/>
    <w:rsid w:val="00B22AB9"/>
    <w:rsid w:val="00B22BC4"/>
    <w:rsid w:val="00B23753"/>
    <w:rsid w:val="00B2581C"/>
    <w:rsid w:val="00B30866"/>
    <w:rsid w:val="00B30B69"/>
    <w:rsid w:val="00B31C76"/>
    <w:rsid w:val="00B334A9"/>
    <w:rsid w:val="00B33932"/>
    <w:rsid w:val="00B34FFE"/>
    <w:rsid w:val="00B36D40"/>
    <w:rsid w:val="00B375C9"/>
    <w:rsid w:val="00B40473"/>
    <w:rsid w:val="00B40CF1"/>
    <w:rsid w:val="00B412D5"/>
    <w:rsid w:val="00B41A55"/>
    <w:rsid w:val="00B41D37"/>
    <w:rsid w:val="00B41EEC"/>
    <w:rsid w:val="00B4336B"/>
    <w:rsid w:val="00B43EBD"/>
    <w:rsid w:val="00B45E9F"/>
    <w:rsid w:val="00B46D21"/>
    <w:rsid w:val="00B47030"/>
    <w:rsid w:val="00B47710"/>
    <w:rsid w:val="00B479E9"/>
    <w:rsid w:val="00B50447"/>
    <w:rsid w:val="00B51544"/>
    <w:rsid w:val="00B51B45"/>
    <w:rsid w:val="00B525C1"/>
    <w:rsid w:val="00B52790"/>
    <w:rsid w:val="00B527EF"/>
    <w:rsid w:val="00B527FB"/>
    <w:rsid w:val="00B546E9"/>
    <w:rsid w:val="00B55BC2"/>
    <w:rsid w:val="00B55BF9"/>
    <w:rsid w:val="00B601D7"/>
    <w:rsid w:val="00B60E11"/>
    <w:rsid w:val="00B6159B"/>
    <w:rsid w:val="00B61CC1"/>
    <w:rsid w:val="00B6238E"/>
    <w:rsid w:val="00B62C7A"/>
    <w:rsid w:val="00B64156"/>
    <w:rsid w:val="00B6571A"/>
    <w:rsid w:val="00B67F45"/>
    <w:rsid w:val="00B700AE"/>
    <w:rsid w:val="00B70367"/>
    <w:rsid w:val="00B7070A"/>
    <w:rsid w:val="00B7199D"/>
    <w:rsid w:val="00B725F2"/>
    <w:rsid w:val="00B74ECB"/>
    <w:rsid w:val="00B75B79"/>
    <w:rsid w:val="00B75EEC"/>
    <w:rsid w:val="00B76813"/>
    <w:rsid w:val="00B76A11"/>
    <w:rsid w:val="00B8256F"/>
    <w:rsid w:val="00B82E12"/>
    <w:rsid w:val="00B853B7"/>
    <w:rsid w:val="00B878CC"/>
    <w:rsid w:val="00B9242A"/>
    <w:rsid w:val="00B92F9E"/>
    <w:rsid w:val="00B937D0"/>
    <w:rsid w:val="00B94EDD"/>
    <w:rsid w:val="00B957ED"/>
    <w:rsid w:val="00B95D68"/>
    <w:rsid w:val="00B95F10"/>
    <w:rsid w:val="00B97196"/>
    <w:rsid w:val="00B97939"/>
    <w:rsid w:val="00B97F05"/>
    <w:rsid w:val="00BA03D9"/>
    <w:rsid w:val="00BA0492"/>
    <w:rsid w:val="00BA0D0E"/>
    <w:rsid w:val="00BA17E4"/>
    <w:rsid w:val="00BA17FC"/>
    <w:rsid w:val="00BA1956"/>
    <w:rsid w:val="00BA1C78"/>
    <w:rsid w:val="00BA2943"/>
    <w:rsid w:val="00BA3B6D"/>
    <w:rsid w:val="00BA45D1"/>
    <w:rsid w:val="00BA613D"/>
    <w:rsid w:val="00BA67F8"/>
    <w:rsid w:val="00BA75FE"/>
    <w:rsid w:val="00BB021A"/>
    <w:rsid w:val="00BB0C1F"/>
    <w:rsid w:val="00BB126C"/>
    <w:rsid w:val="00BB2611"/>
    <w:rsid w:val="00BB2F5D"/>
    <w:rsid w:val="00BB5E72"/>
    <w:rsid w:val="00BB67CE"/>
    <w:rsid w:val="00BB6DAA"/>
    <w:rsid w:val="00BB7601"/>
    <w:rsid w:val="00BC2DE4"/>
    <w:rsid w:val="00BC325B"/>
    <w:rsid w:val="00BC3F8B"/>
    <w:rsid w:val="00BC4AC0"/>
    <w:rsid w:val="00BC4E92"/>
    <w:rsid w:val="00BC54C9"/>
    <w:rsid w:val="00BC5DEA"/>
    <w:rsid w:val="00BC657C"/>
    <w:rsid w:val="00BC6AC7"/>
    <w:rsid w:val="00BC788B"/>
    <w:rsid w:val="00BC7E76"/>
    <w:rsid w:val="00BD0693"/>
    <w:rsid w:val="00BD1730"/>
    <w:rsid w:val="00BD2D3E"/>
    <w:rsid w:val="00BD2DC4"/>
    <w:rsid w:val="00BD3411"/>
    <w:rsid w:val="00BD4DA9"/>
    <w:rsid w:val="00BD55C6"/>
    <w:rsid w:val="00BD56AF"/>
    <w:rsid w:val="00BD5731"/>
    <w:rsid w:val="00BD5AF9"/>
    <w:rsid w:val="00BD7201"/>
    <w:rsid w:val="00BE0005"/>
    <w:rsid w:val="00BE0E8F"/>
    <w:rsid w:val="00BE1872"/>
    <w:rsid w:val="00BE208F"/>
    <w:rsid w:val="00BE365D"/>
    <w:rsid w:val="00BE3F1A"/>
    <w:rsid w:val="00BE75E9"/>
    <w:rsid w:val="00BF13C5"/>
    <w:rsid w:val="00BF1C4B"/>
    <w:rsid w:val="00BF2C2F"/>
    <w:rsid w:val="00BF2C6B"/>
    <w:rsid w:val="00BF3752"/>
    <w:rsid w:val="00BF3FB0"/>
    <w:rsid w:val="00BF3FBC"/>
    <w:rsid w:val="00BF4F65"/>
    <w:rsid w:val="00BF667C"/>
    <w:rsid w:val="00BF66E7"/>
    <w:rsid w:val="00BF6907"/>
    <w:rsid w:val="00BF7445"/>
    <w:rsid w:val="00C00F52"/>
    <w:rsid w:val="00C01527"/>
    <w:rsid w:val="00C01ECF"/>
    <w:rsid w:val="00C026B6"/>
    <w:rsid w:val="00C02E59"/>
    <w:rsid w:val="00C049E1"/>
    <w:rsid w:val="00C04AE0"/>
    <w:rsid w:val="00C05AB4"/>
    <w:rsid w:val="00C05F6B"/>
    <w:rsid w:val="00C06568"/>
    <w:rsid w:val="00C06603"/>
    <w:rsid w:val="00C06B74"/>
    <w:rsid w:val="00C07B61"/>
    <w:rsid w:val="00C108BB"/>
    <w:rsid w:val="00C11331"/>
    <w:rsid w:val="00C12809"/>
    <w:rsid w:val="00C1409A"/>
    <w:rsid w:val="00C156F2"/>
    <w:rsid w:val="00C162CB"/>
    <w:rsid w:val="00C16646"/>
    <w:rsid w:val="00C1668A"/>
    <w:rsid w:val="00C174F8"/>
    <w:rsid w:val="00C178B5"/>
    <w:rsid w:val="00C22359"/>
    <w:rsid w:val="00C224CF"/>
    <w:rsid w:val="00C22C02"/>
    <w:rsid w:val="00C23665"/>
    <w:rsid w:val="00C23DE5"/>
    <w:rsid w:val="00C272DB"/>
    <w:rsid w:val="00C31E0D"/>
    <w:rsid w:val="00C321CD"/>
    <w:rsid w:val="00C3257C"/>
    <w:rsid w:val="00C3338F"/>
    <w:rsid w:val="00C338D5"/>
    <w:rsid w:val="00C3439B"/>
    <w:rsid w:val="00C34719"/>
    <w:rsid w:val="00C34727"/>
    <w:rsid w:val="00C34BE8"/>
    <w:rsid w:val="00C35C20"/>
    <w:rsid w:val="00C40C29"/>
    <w:rsid w:val="00C42E91"/>
    <w:rsid w:val="00C4348A"/>
    <w:rsid w:val="00C44DCE"/>
    <w:rsid w:val="00C44ED9"/>
    <w:rsid w:val="00C44F22"/>
    <w:rsid w:val="00C454A6"/>
    <w:rsid w:val="00C4685C"/>
    <w:rsid w:val="00C474FB"/>
    <w:rsid w:val="00C47FCF"/>
    <w:rsid w:val="00C5084C"/>
    <w:rsid w:val="00C51901"/>
    <w:rsid w:val="00C51FBB"/>
    <w:rsid w:val="00C527A2"/>
    <w:rsid w:val="00C52CDA"/>
    <w:rsid w:val="00C547A2"/>
    <w:rsid w:val="00C54A13"/>
    <w:rsid w:val="00C55C94"/>
    <w:rsid w:val="00C56123"/>
    <w:rsid w:val="00C56CD5"/>
    <w:rsid w:val="00C56EB8"/>
    <w:rsid w:val="00C57271"/>
    <w:rsid w:val="00C57564"/>
    <w:rsid w:val="00C6009E"/>
    <w:rsid w:val="00C607D9"/>
    <w:rsid w:val="00C60833"/>
    <w:rsid w:val="00C6356E"/>
    <w:rsid w:val="00C642C9"/>
    <w:rsid w:val="00C6582E"/>
    <w:rsid w:val="00C6624F"/>
    <w:rsid w:val="00C6765C"/>
    <w:rsid w:val="00C70D5C"/>
    <w:rsid w:val="00C737F5"/>
    <w:rsid w:val="00C73FE7"/>
    <w:rsid w:val="00C74229"/>
    <w:rsid w:val="00C7456A"/>
    <w:rsid w:val="00C7607B"/>
    <w:rsid w:val="00C761EC"/>
    <w:rsid w:val="00C7636D"/>
    <w:rsid w:val="00C76373"/>
    <w:rsid w:val="00C76A50"/>
    <w:rsid w:val="00C76D21"/>
    <w:rsid w:val="00C76D3A"/>
    <w:rsid w:val="00C777B3"/>
    <w:rsid w:val="00C813A8"/>
    <w:rsid w:val="00C814AB"/>
    <w:rsid w:val="00C82863"/>
    <w:rsid w:val="00C829E8"/>
    <w:rsid w:val="00C82CDD"/>
    <w:rsid w:val="00C82D1E"/>
    <w:rsid w:val="00C82E20"/>
    <w:rsid w:val="00C86239"/>
    <w:rsid w:val="00C8676A"/>
    <w:rsid w:val="00C8678C"/>
    <w:rsid w:val="00C90C0C"/>
    <w:rsid w:val="00C9125E"/>
    <w:rsid w:val="00C91314"/>
    <w:rsid w:val="00C92D19"/>
    <w:rsid w:val="00C9406A"/>
    <w:rsid w:val="00C9506B"/>
    <w:rsid w:val="00C95CBA"/>
    <w:rsid w:val="00C960C6"/>
    <w:rsid w:val="00C96934"/>
    <w:rsid w:val="00CA0CCA"/>
    <w:rsid w:val="00CA13F3"/>
    <w:rsid w:val="00CA15A3"/>
    <w:rsid w:val="00CA163F"/>
    <w:rsid w:val="00CA1AA4"/>
    <w:rsid w:val="00CA3F92"/>
    <w:rsid w:val="00CA410F"/>
    <w:rsid w:val="00CA4943"/>
    <w:rsid w:val="00CA52EB"/>
    <w:rsid w:val="00CA5A63"/>
    <w:rsid w:val="00CB0C88"/>
    <w:rsid w:val="00CB10E5"/>
    <w:rsid w:val="00CB1CDA"/>
    <w:rsid w:val="00CB31FA"/>
    <w:rsid w:val="00CB44FB"/>
    <w:rsid w:val="00CB4CF8"/>
    <w:rsid w:val="00CB4D44"/>
    <w:rsid w:val="00CB4DA7"/>
    <w:rsid w:val="00CB525C"/>
    <w:rsid w:val="00CB5A74"/>
    <w:rsid w:val="00CB7AF7"/>
    <w:rsid w:val="00CC020A"/>
    <w:rsid w:val="00CC072B"/>
    <w:rsid w:val="00CC086B"/>
    <w:rsid w:val="00CC1A4C"/>
    <w:rsid w:val="00CC2DC8"/>
    <w:rsid w:val="00CC2FAC"/>
    <w:rsid w:val="00CC3E2B"/>
    <w:rsid w:val="00CC46F7"/>
    <w:rsid w:val="00CC4A28"/>
    <w:rsid w:val="00CC5361"/>
    <w:rsid w:val="00CC5851"/>
    <w:rsid w:val="00CC6792"/>
    <w:rsid w:val="00CC7136"/>
    <w:rsid w:val="00CC7958"/>
    <w:rsid w:val="00CD08B2"/>
    <w:rsid w:val="00CD3444"/>
    <w:rsid w:val="00CD3C83"/>
    <w:rsid w:val="00CD3D74"/>
    <w:rsid w:val="00CD463B"/>
    <w:rsid w:val="00CD4B8C"/>
    <w:rsid w:val="00CD4D86"/>
    <w:rsid w:val="00CD516C"/>
    <w:rsid w:val="00CD52EA"/>
    <w:rsid w:val="00CD5510"/>
    <w:rsid w:val="00CD5601"/>
    <w:rsid w:val="00CE03E6"/>
    <w:rsid w:val="00CE0769"/>
    <w:rsid w:val="00CE093E"/>
    <w:rsid w:val="00CE1147"/>
    <w:rsid w:val="00CE2184"/>
    <w:rsid w:val="00CE39A6"/>
    <w:rsid w:val="00CE4A66"/>
    <w:rsid w:val="00CE6CD4"/>
    <w:rsid w:val="00CE7C5E"/>
    <w:rsid w:val="00CF00B8"/>
    <w:rsid w:val="00CF01CD"/>
    <w:rsid w:val="00CF06C1"/>
    <w:rsid w:val="00CF1108"/>
    <w:rsid w:val="00CF2B5E"/>
    <w:rsid w:val="00CF4106"/>
    <w:rsid w:val="00CF5920"/>
    <w:rsid w:val="00CF605B"/>
    <w:rsid w:val="00CF7717"/>
    <w:rsid w:val="00CF7720"/>
    <w:rsid w:val="00D00B7D"/>
    <w:rsid w:val="00D00CC0"/>
    <w:rsid w:val="00D043C4"/>
    <w:rsid w:val="00D04D98"/>
    <w:rsid w:val="00D06724"/>
    <w:rsid w:val="00D06A9E"/>
    <w:rsid w:val="00D06E51"/>
    <w:rsid w:val="00D07BBE"/>
    <w:rsid w:val="00D107FF"/>
    <w:rsid w:val="00D114E8"/>
    <w:rsid w:val="00D1253B"/>
    <w:rsid w:val="00D134EE"/>
    <w:rsid w:val="00D159E8"/>
    <w:rsid w:val="00D15C43"/>
    <w:rsid w:val="00D161FF"/>
    <w:rsid w:val="00D163FC"/>
    <w:rsid w:val="00D16634"/>
    <w:rsid w:val="00D16694"/>
    <w:rsid w:val="00D169FF"/>
    <w:rsid w:val="00D16D2D"/>
    <w:rsid w:val="00D20B05"/>
    <w:rsid w:val="00D20C6C"/>
    <w:rsid w:val="00D20F0D"/>
    <w:rsid w:val="00D2278E"/>
    <w:rsid w:val="00D229B5"/>
    <w:rsid w:val="00D25A9A"/>
    <w:rsid w:val="00D26631"/>
    <w:rsid w:val="00D27D85"/>
    <w:rsid w:val="00D30084"/>
    <w:rsid w:val="00D30B8C"/>
    <w:rsid w:val="00D30C88"/>
    <w:rsid w:val="00D31F4D"/>
    <w:rsid w:val="00D31FE7"/>
    <w:rsid w:val="00D33CF6"/>
    <w:rsid w:val="00D3459E"/>
    <w:rsid w:val="00D34633"/>
    <w:rsid w:val="00D34958"/>
    <w:rsid w:val="00D349AD"/>
    <w:rsid w:val="00D34C4E"/>
    <w:rsid w:val="00D35A9D"/>
    <w:rsid w:val="00D36302"/>
    <w:rsid w:val="00D36591"/>
    <w:rsid w:val="00D366FD"/>
    <w:rsid w:val="00D37057"/>
    <w:rsid w:val="00D37649"/>
    <w:rsid w:val="00D404B4"/>
    <w:rsid w:val="00D41123"/>
    <w:rsid w:val="00D41249"/>
    <w:rsid w:val="00D41F2D"/>
    <w:rsid w:val="00D42D80"/>
    <w:rsid w:val="00D42E52"/>
    <w:rsid w:val="00D43E8E"/>
    <w:rsid w:val="00D4462F"/>
    <w:rsid w:val="00D45DA5"/>
    <w:rsid w:val="00D45EA5"/>
    <w:rsid w:val="00D461F3"/>
    <w:rsid w:val="00D46986"/>
    <w:rsid w:val="00D472F2"/>
    <w:rsid w:val="00D50F57"/>
    <w:rsid w:val="00D516FF"/>
    <w:rsid w:val="00D52312"/>
    <w:rsid w:val="00D52642"/>
    <w:rsid w:val="00D528D9"/>
    <w:rsid w:val="00D60DC1"/>
    <w:rsid w:val="00D61496"/>
    <w:rsid w:val="00D61CD0"/>
    <w:rsid w:val="00D6451C"/>
    <w:rsid w:val="00D659A9"/>
    <w:rsid w:val="00D6695C"/>
    <w:rsid w:val="00D66AB2"/>
    <w:rsid w:val="00D675ED"/>
    <w:rsid w:val="00D701EE"/>
    <w:rsid w:val="00D70998"/>
    <w:rsid w:val="00D70C01"/>
    <w:rsid w:val="00D70D03"/>
    <w:rsid w:val="00D7177D"/>
    <w:rsid w:val="00D71810"/>
    <w:rsid w:val="00D75725"/>
    <w:rsid w:val="00D75F78"/>
    <w:rsid w:val="00D76135"/>
    <w:rsid w:val="00D763FA"/>
    <w:rsid w:val="00D76429"/>
    <w:rsid w:val="00D802EC"/>
    <w:rsid w:val="00D80817"/>
    <w:rsid w:val="00D83435"/>
    <w:rsid w:val="00D84512"/>
    <w:rsid w:val="00D86112"/>
    <w:rsid w:val="00D8615D"/>
    <w:rsid w:val="00D86255"/>
    <w:rsid w:val="00D863FD"/>
    <w:rsid w:val="00D8658D"/>
    <w:rsid w:val="00D86CDB"/>
    <w:rsid w:val="00D86E9F"/>
    <w:rsid w:val="00D87BA6"/>
    <w:rsid w:val="00D90494"/>
    <w:rsid w:val="00D91274"/>
    <w:rsid w:val="00D91E28"/>
    <w:rsid w:val="00D92B9E"/>
    <w:rsid w:val="00D93CE6"/>
    <w:rsid w:val="00D94CA1"/>
    <w:rsid w:val="00D9578F"/>
    <w:rsid w:val="00D958AD"/>
    <w:rsid w:val="00D95C01"/>
    <w:rsid w:val="00DA10E4"/>
    <w:rsid w:val="00DA232E"/>
    <w:rsid w:val="00DA2483"/>
    <w:rsid w:val="00DA3603"/>
    <w:rsid w:val="00DA4210"/>
    <w:rsid w:val="00DA524C"/>
    <w:rsid w:val="00DA6098"/>
    <w:rsid w:val="00DB025E"/>
    <w:rsid w:val="00DB1B65"/>
    <w:rsid w:val="00DB2A28"/>
    <w:rsid w:val="00DB2BF1"/>
    <w:rsid w:val="00DB2F75"/>
    <w:rsid w:val="00DB31C9"/>
    <w:rsid w:val="00DB3C03"/>
    <w:rsid w:val="00DB46DA"/>
    <w:rsid w:val="00DB5102"/>
    <w:rsid w:val="00DB6B8F"/>
    <w:rsid w:val="00DB70FE"/>
    <w:rsid w:val="00DB7EF4"/>
    <w:rsid w:val="00DC0BD7"/>
    <w:rsid w:val="00DC0F7E"/>
    <w:rsid w:val="00DC1173"/>
    <w:rsid w:val="00DC22A1"/>
    <w:rsid w:val="00DC40CF"/>
    <w:rsid w:val="00DC4533"/>
    <w:rsid w:val="00DC4685"/>
    <w:rsid w:val="00DC4BD9"/>
    <w:rsid w:val="00DC54AF"/>
    <w:rsid w:val="00DC5661"/>
    <w:rsid w:val="00DC6138"/>
    <w:rsid w:val="00DC633A"/>
    <w:rsid w:val="00DC7863"/>
    <w:rsid w:val="00DC79BE"/>
    <w:rsid w:val="00DC7F83"/>
    <w:rsid w:val="00DD1F08"/>
    <w:rsid w:val="00DD4D0B"/>
    <w:rsid w:val="00DD4F61"/>
    <w:rsid w:val="00DD5978"/>
    <w:rsid w:val="00DD60AD"/>
    <w:rsid w:val="00DD713A"/>
    <w:rsid w:val="00DD715D"/>
    <w:rsid w:val="00DD769F"/>
    <w:rsid w:val="00DD797D"/>
    <w:rsid w:val="00DE073D"/>
    <w:rsid w:val="00DE08AA"/>
    <w:rsid w:val="00DE13D9"/>
    <w:rsid w:val="00DE14E9"/>
    <w:rsid w:val="00DE2924"/>
    <w:rsid w:val="00DE2C10"/>
    <w:rsid w:val="00DE2D75"/>
    <w:rsid w:val="00DE60EA"/>
    <w:rsid w:val="00DE61B4"/>
    <w:rsid w:val="00DE6AF4"/>
    <w:rsid w:val="00DE6B68"/>
    <w:rsid w:val="00DE7265"/>
    <w:rsid w:val="00DE7C91"/>
    <w:rsid w:val="00DF00A2"/>
    <w:rsid w:val="00DF0D05"/>
    <w:rsid w:val="00DF2C1B"/>
    <w:rsid w:val="00DF37E3"/>
    <w:rsid w:val="00DF3AD5"/>
    <w:rsid w:val="00DF3FEA"/>
    <w:rsid w:val="00DF43BF"/>
    <w:rsid w:val="00DF447B"/>
    <w:rsid w:val="00DF4B1A"/>
    <w:rsid w:val="00DF5F69"/>
    <w:rsid w:val="00DF7B31"/>
    <w:rsid w:val="00E00121"/>
    <w:rsid w:val="00E01AD2"/>
    <w:rsid w:val="00E01D0A"/>
    <w:rsid w:val="00E022A8"/>
    <w:rsid w:val="00E02E2B"/>
    <w:rsid w:val="00E0517F"/>
    <w:rsid w:val="00E05BE2"/>
    <w:rsid w:val="00E05C83"/>
    <w:rsid w:val="00E073CF"/>
    <w:rsid w:val="00E0765C"/>
    <w:rsid w:val="00E076A0"/>
    <w:rsid w:val="00E103DD"/>
    <w:rsid w:val="00E118D9"/>
    <w:rsid w:val="00E11A19"/>
    <w:rsid w:val="00E11E17"/>
    <w:rsid w:val="00E13347"/>
    <w:rsid w:val="00E136EF"/>
    <w:rsid w:val="00E17075"/>
    <w:rsid w:val="00E17E34"/>
    <w:rsid w:val="00E20940"/>
    <w:rsid w:val="00E20AFB"/>
    <w:rsid w:val="00E20B56"/>
    <w:rsid w:val="00E216AF"/>
    <w:rsid w:val="00E21938"/>
    <w:rsid w:val="00E222DF"/>
    <w:rsid w:val="00E22E4E"/>
    <w:rsid w:val="00E237FE"/>
    <w:rsid w:val="00E23A90"/>
    <w:rsid w:val="00E244FF"/>
    <w:rsid w:val="00E25021"/>
    <w:rsid w:val="00E25698"/>
    <w:rsid w:val="00E27274"/>
    <w:rsid w:val="00E278AD"/>
    <w:rsid w:val="00E27FCB"/>
    <w:rsid w:val="00E3041B"/>
    <w:rsid w:val="00E31170"/>
    <w:rsid w:val="00E316D1"/>
    <w:rsid w:val="00E33F3F"/>
    <w:rsid w:val="00E35095"/>
    <w:rsid w:val="00E36220"/>
    <w:rsid w:val="00E401B0"/>
    <w:rsid w:val="00E40D61"/>
    <w:rsid w:val="00E4106E"/>
    <w:rsid w:val="00E41357"/>
    <w:rsid w:val="00E4226D"/>
    <w:rsid w:val="00E42913"/>
    <w:rsid w:val="00E43094"/>
    <w:rsid w:val="00E44706"/>
    <w:rsid w:val="00E44A1F"/>
    <w:rsid w:val="00E44AE8"/>
    <w:rsid w:val="00E45DA1"/>
    <w:rsid w:val="00E506DC"/>
    <w:rsid w:val="00E508BA"/>
    <w:rsid w:val="00E51594"/>
    <w:rsid w:val="00E51FF5"/>
    <w:rsid w:val="00E5200E"/>
    <w:rsid w:val="00E5367C"/>
    <w:rsid w:val="00E545A3"/>
    <w:rsid w:val="00E567D4"/>
    <w:rsid w:val="00E56C32"/>
    <w:rsid w:val="00E57F9F"/>
    <w:rsid w:val="00E61123"/>
    <w:rsid w:val="00E61307"/>
    <w:rsid w:val="00E62A74"/>
    <w:rsid w:val="00E63407"/>
    <w:rsid w:val="00E642A1"/>
    <w:rsid w:val="00E64416"/>
    <w:rsid w:val="00E6549B"/>
    <w:rsid w:val="00E67162"/>
    <w:rsid w:val="00E67953"/>
    <w:rsid w:val="00E67F8D"/>
    <w:rsid w:val="00E70025"/>
    <w:rsid w:val="00E701C2"/>
    <w:rsid w:val="00E7117A"/>
    <w:rsid w:val="00E71996"/>
    <w:rsid w:val="00E7246E"/>
    <w:rsid w:val="00E73396"/>
    <w:rsid w:val="00E7340A"/>
    <w:rsid w:val="00E74CEF"/>
    <w:rsid w:val="00E753AF"/>
    <w:rsid w:val="00E7605F"/>
    <w:rsid w:val="00E76087"/>
    <w:rsid w:val="00E76E4B"/>
    <w:rsid w:val="00E77737"/>
    <w:rsid w:val="00E77F12"/>
    <w:rsid w:val="00E801D7"/>
    <w:rsid w:val="00E8028A"/>
    <w:rsid w:val="00E82306"/>
    <w:rsid w:val="00E82F5C"/>
    <w:rsid w:val="00E836F5"/>
    <w:rsid w:val="00E84116"/>
    <w:rsid w:val="00E8573B"/>
    <w:rsid w:val="00E85A48"/>
    <w:rsid w:val="00E85D2C"/>
    <w:rsid w:val="00E8610A"/>
    <w:rsid w:val="00E8686F"/>
    <w:rsid w:val="00E86AF1"/>
    <w:rsid w:val="00E86BEE"/>
    <w:rsid w:val="00E914A3"/>
    <w:rsid w:val="00E92572"/>
    <w:rsid w:val="00E92933"/>
    <w:rsid w:val="00E931C0"/>
    <w:rsid w:val="00E93D88"/>
    <w:rsid w:val="00E93F4E"/>
    <w:rsid w:val="00E97306"/>
    <w:rsid w:val="00E97738"/>
    <w:rsid w:val="00EA2255"/>
    <w:rsid w:val="00EA22D0"/>
    <w:rsid w:val="00EA2592"/>
    <w:rsid w:val="00EA27DA"/>
    <w:rsid w:val="00EA3298"/>
    <w:rsid w:val="00EA3367"/>
    <w:rsid w:val="00EA33E2"/>
    <w:rsid w:val="00EA388C"/>
    <w:rsid w:val="00EA3DB3"/>
    <w:rsid w:val="00EA4587"/>
    <w:rsid w:val="00EA5580"/>
    <w:rsid w:val="00EA57F7"/>
    <w:rsid w:val="00EA6B84"/>
    <w:rsid w:val="00EB111B"/>
    <w:rsid w:val="00EB2A82"/>
    <w:rsid w:val="00EB4A30"/>
    <w:rsid w:val="00EB60BA"/>
    <w:rsid w:val="00EB7B94"/>
    <w:rsid w:val="00EC02F8"/>
    <w:rsid w:val="00EC10AE"/>
    <w:rsid w:val="00EC10E1"/>
    <w:rsid w:val="00EC1935"/>
    <w:rsid w:val="00EC29C9"/>
    <w:rsid w:val="00EC3E8E"/>
    <w:rsid w:val="00EC4523"/>
    <w:rsid w:val="00EC6408"/>
    <w:rsid w:val="00EC7D19"/>
    <w:rsid w:val="00ED164E"/>
    <w:rsid w:val="00ED186A"/>
    <w:rsid w:val="00ED28F4"/>
    <w:rsid w:val="00ED2A05"/>
    <w:rsid w:val="00ED2BC2"/>
    <w:rsid w:val="00ED32BF"/>
    <w:rsid w:val="00ED674E"/>
    <w:rsid w:val="00ED7E3F"/>
    <w:rsid w:val="00EE0648"/>
    <w:rsid w:val="00EE0CA7"/>
    <w:rsid w:val="00EE2674"/>
    <w:rsid w:val="00EE369B"/>
    <w:rsid w:val="00EE4069"/>
    <w:rsid w:val="00EE4362"/>
    <w:rsid w:val="00EE54CB"/>
    <w:rsid w:val="00EE5595"/>
    <w:rsid w:val="00EE5EDD"/>
    <w:rsid w:val="00EE63B3"/>
    <w:rsid w:val="00EE6F7C"/>
    <w:rsid w:val="00EF003A"/>
    <w:rsid w:val="00EF0270"/>
    <w:rsid w:val="00EF0420"/>
    <w:rsid w:val="00EF0B80"/>
    <w:rsid w:val="00EF0FF9"/>
    <w:rsid w:val="00EF10B6"/>
    <w:rsid w:val="00EF1431"/>
    <w:rsid w:val="00EF201F"/>
    <w:rsid w:val="00EF5581"/>
    <w:rsid w:val="00EF64C0"/>
    <w:rsid w:val="00F0098C"/>
    <w:rsid w:val="00F01407"/>
    <w:rsid w:val="00F02425"/>
    <w:rsid w:val="00F03317"/>
    <w:rsid w:val="00F04738"/>
    <w:rsid w:val="00F04D58"/>
    <w:rsid w:val="00F04EF2"/>
    <w:rsid w:val="00F0511B"/>
    <w:rsid w:val="00F05270"/>
    <w:rsid w:val="00F05721"/>
    <w:rsid w:val="00F06903"/>
    <w:rsid w:val="00F06AAF"/>
    <w:rsid w:val="00F10A6F"/>
    <w:rsid w:val="00F14F5E"/>
    <w:rsid w:val="00F15540"/>
    <w:rsid w:val="00F15D5E"/>
    <w:rsid w:val="00F16729"/>
    <w:rsid w:val="00F17799"/>
    <w:rsid w:val="00F17CB8"/>
    <w:rsid w:val="00F208C4"/>
    <w:rsid w:val="00F20FE1"/>
    <w:rsid w:val="00F21A58"/>
    <w:rsid w:val="00F21B5A"/>
    <w:rsid w:val="00F22818"/>
    <w:rsid w:val="00F23568"/>
    <w:rsid w:val="00F241C0"/>
    <w:rsid w:val="00F244CD"/>
    <w:rsid w:val="00F26C3E"/>
    <w:rsid w:val="00F27969"/>
    <w:rsid w:val="00F325E8"/>
    <w:rsid w:val="00F34C9F"/>
    <w:rsid w:val="00F35330"/>
    <w:rsid w:val="00F35B76"/>
    <w:rsid w:val="00F369C8"/>
    <w:rsid w:val="00F376C7"/>
    <w:rsid w:val="00F400F2"/>
    <w:rsid w:val="00F4022C"/>
    <w:rsid w:val="00F407FE"/>
    <w:rsid w:val="00F425AA"/>
    <w:rsid w:val="00F4280D"/>
    <w:rsid w:val="00F4331F"/>
    <w:rsid w:val="00F4398A"/>
    <w:rsid w:val="00F43EA0"/>
    <w:rsid w:val="00F443F5"/>
    <w:rsid w:val="00F44A84"/>
    <w:rsid w:val="00F46765"/>
    <w:rsid w:val="00F47D6D"/>
    <w:rsid w:val="00F50296"/>
    <w:rsid w:val="00F505C9"/>
    <w:rsid w:val="00F51804"/>
    <w:rsid w:val="00F5222C"/>
    <w:rsid w:val="00F52D3C"/>
    <w:rsid w:val="00F54672"/>
    <w:rsid w:val="00F54696"/>
    <w:rsid w:val="00F5573D"/>
    <w:rsid w:val="00F56E06"/>
    <w:rsid w:val="00F60621"/>
    <w:rsid w:val="00F60C87"/>
    <w:rsid w:val="00F615A5"/>
    <w:rsid w:val="00F6174A"/>
    <w:rsid w:val="00F625D0"/>
    <w:rsid w:val="00F62AD3"/>
    <w:rsid w:val="00F64249"/>
    <w:rsid w:val="00F64486"/>
    <w:rsid w:val="00F64705"/>
    <w:rsid w:val="00F64A33"/>
    <w:rsid w:val="00F652AE"/>
    <w:rsid w:val="00F66284"/>
    <w:rsid w:val="00F667FF"/>
    <w:rsid w:val="00F66C6C"/>
    <w:rsid w:val="00F66E14"/>
    <w:rsid w:val="00F7187E"/>
    <w:rsid w:val="00F71B2A"/>
    <w:rsid w:val="00F71DB2"/>
    <w:rsid w:val="00F73FD0"/>
    <w:rsid w:val="00F73FD5"/>
    <w:rsid w:val="00F75877"/>
    <w:rsid w:val="00F76393"/>
    <w:rsid w:val="00F80F24"/>
    <w:rsid w:val="00F82127"/>
    <w:rsid w:val="00F82656"/>
    <w:rsid w:val="00F82D9B"/>
    <w:rsid w:val="00F82FC3"/>
    <w:rsid w:val="00F83398"/>
    <w:rsid w:val="00F83418"/>
    <w:rsid w:val="00F83843"/>
    <w:rsid w:val="00F84151"/>
    <w:rsid w:val="00F84BCD"/>
    <w:rsid w:val="00F854A9"/>
    <w:rsid w:val="00F8613D"/>
    <w:rsid w:val="00F868E2"/>
    <w:rsid w:val="00F86EA9"/>
    <w:rsid w:val="00F8798C"/>
    <w:rsid w:val="00F906FE"/>
    <w:rsid w:val="00F90D48"/>
    <w:rsid w:val="00F9100D"/>
    <w:rsid w:val="00F9186E"/>
    <w:rsid w:val="00F9286D"/>
    <w:rsid w:val="00F9410E"/>
    <w:rsid w:val="00F9413E"/>
    <w:rsid w:val="00F943EC"/>
    <w:rsid w:val="00F953C7"/>
    <w:rsid w:val="00F957FC"/>
    <w:rsid w:val="00F96D90"/>
    <w:rsid w:val="00F97D56"/>
    <w:rsid w:val="00F97FE6"/>
    <w:rsid w:val="00FA12E4"/>
    <w:rsid w:val="00FA1638"/>
    <w:rsid w:val="00FA341A"/>
    <w:rsid w:val="00FA3C88"/>
    <w:rsid w:val="00FA5CA9"/>
    <w:rsid w:val="00FA6607"/>
    <w:rsid w:val="00FA665F"/>
    <w:rsid w:val="00FA683D"/>
    <w:rsid w:val="00FA6AC7"/>
    <w:rsid w:val="00FA74A5"/>
    <w:rsid w:val="00FA7525"/>
    <w:rsid w:val="00FB02D5"/>
    <w:rsid w:val="00FB08D9"/>
    <w:rsid w:val="00FB141B"/>
    <w:rsid w:val="00FB145C"/>
    <w:rsid w:val="00FB19AB"/>
    <w:rsid w:val="00FB1F0F"/>
    <w:rsid w:val="00FB2071"/>
    <w:rsid w:val="00FB2139"/>
    <w:rsid w:val="00FB28BB"/>
    <w:rsid w:val="00FB28F3"/>
    <w:rsid w:val="00FB2D6B"/>
    <w:rsid w:val="00FB37D0"/>
    <w:rsid w:val="00FB4970"/>
    <w:rsid w:val="00FB51E5"/>
    <w:rsid w:val="00FB5F98"/>
    <w:rsid w:val="00FB7A44"/>
    <w:rsid w:val="00FC02CC"/>
    <w:rsid w:val="00FC1583"/>
    <w:rsid w:val="00FC1A7E"/>
    <w:rsid w:val="00FC1BD0"/>
    <w:rsid w:val="00FC4CA0"/>
    <w:rsid w:val="00FC4F8E"/>
    <w:rsid w:val="00FC6A41"/>
    <w:rsid w:val="00FC6E08"/>
    <w:rsid w:val="00FC6E55"/>
    <w:rsid w:val="00FC701D"/>
    <w:rsid w:val="00FD07C4"/>
    <w:rsid w:val="00FD10B9"/>
    <w:rsid w:val="00FD1236"/>
    <w:rsid w:val="00FD1354"/>
    <w:rsid w:val="00FD13BB"/>
    <w:rsid w:val="00FD1AB1"/>
    <w:rsid w:val="00FD1C00"/>
    <w:rsid w:val="00FD1C4F"/>
    <w:rsid w:val="00FD2697"/>
    <w:rsid w:val="00FD4B42"/>
    <w:rsid w:val="00FD5FED"/>
    <w:rsid w:val="00FE0AB0"/>
    <w:rsid w:val="00FE0BF1"/>
    <w:rsid w:val="00FE197B"/>
    <w:rsid w:val="00FE3037"/>
    <w:rsid w:val="00FE3899"/>
    <w:rsid w:val="00FE3F53"/>
    <w:rsid w:val="00FE43DB"/>
    <w:rsid w:val="00FE5D51"/>
    <w:rsid w:val="00FF172C"/>
    <w:rsid w:val="00FF3287"/>
    <w:rsid w:val="00FF32F2"/>
    <w:rsid w:val="00FF4C0A"/>
    <w:rsid w:val="00FF50D8"/>
    <w:rsid w:val="00FF50D9"/>
    <w:rsid w:val="00FF5621"/>
    <w:rsid w:val="00FF6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6C0F863F"/>
  <w15:docId w15:val="{66A3C7BF-8DEA-4B61-ABC3-10953F0D5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34F"/>
  </w:style>
  <w:style w:type="paragraph" w:styleId="Ttulo1">
    <w:name w:val="heading 1"/>
    <w:basedOn w:val="Normal"/>
    <w:next w:val="Normal"/>
    <w:link w:val="Ttulo1Car"/>
    <w:qFormat/>
    <w:rsid w:val="00A44B44"/>
    <w:pPr>
      <w:keepNext/>
      <w:keepLines/>
      <w:spacing w:before="480" w:line="276" w:lineRule="auto"/>
      <w:outlineLvl w:val="0"/>
    </w:pPr>
    <w:rPr>
      <w:rFonts w:ascii="Cambria" w:hAnsi="Cambria"/>
      <w:b/>
      <w:bCs/>
      <w:color w:val="365F91"/>
      <w:sz w:val="28"/>
      <w:szCs w:val="28"/>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A44B44"/>
    <w:rPr>
      <w:rFonts w:ascii="Cambria" w:hAnsi="Cambria"/>
      <w:b/>
      <w:bCs/>
      <w:color w:val="365F91"/>
      <w:sz w:val="28"/>
      <w:szCs w:val="28"/>
      <w:lang w:val="es-ES_tradnl" w:eastAsia="en-US" w:bidi="ar-SA"/>
    </w:rPr>
  </w:style>
  <w:style w:type="paragraph" w:styleId="Encabezado">
    <w:name w:val="header"/>
    <w:basedOn w:val="Normal"/>
    <w:link w:val="EncabezadoCar"/>
    <w:rsid w:val="007F034F"/>
    <w:pPr>
      <w:tabs>
        <w:tab w:val="center" w:pos="4252"/>
        <w:tab w:val="right" w:pos="8504"/>
      </w:tabs>
    </w:pPr>
  </w:style>
  <w:style w:type="character" w:customStyle="1" w:styleId="EncabezadoCar">
    <w:name w:val="Encabezado Car"/>
    <w:link w:val="Encabezado"/>
    <w:locked/>
    <w:rsid w:val="00A44B44"/>
    <w:rPr>
      <w:lang w:val="es-ES" w:eastAsia="es-ES" w:bidi="ar-SA"/>
    </w:rPr>
  </w:style>
  <w:style w:type="paragraph" w:styleId="Piedepgina">
    <w:name w:val="footer"/>
    <w:basedOn w:val="Normal"/>
    <w:link w:val="PiedepginaCar"/>
    <w:rsid w:val="007F034F"/>
    <w:pPr>
      <w:tabs>
        <w:tab w:val="center" w:pos="4252"/>
        <w:tab w:val="right" w:pos="8504"/>
      </w:tabs>
    </w:pPr>
  </w:style>
  <w:style w:type="character" w:customStyle="1" w:styleId="PiedepginaCar">
    <w:name w:val="Pie de página Car"/>
    <w:link w:val="Piedepgina"/>
    <w:locked/>
    <w:rsid w:val="00A44B44"/>
    <w:rPr>
      <w:lang w:val="es-ES" w:eastAsia="es-ES" w:bidi="ar-SA"/>
    </w:rPr>
  </w:style>
  <w:style w:type="paragraph" w:styleId="Textodeglobo">
    <w:name w:val="Balloon Text"/>
    <w:basedOn w:val="Normal"/>
    <w:link w:val="TextodegloboCar"/>
    <w:semiHidden/>
    <w:rsid w:val="00CA13F3"/>
    <w:rPr>
      <w:rFonts w:ascii="Tahoma" w:hAnsi="Tahoma" w:cs="Tahoma"/>
      <w:sz w:val="16"/>
      <w:szCs w:val="16"/>
    </w:rPr>
  </w:style>
  <w:style w:type="character" w:customStyle="1" w:styleId="TextodegloboCar">
    <w:name w:val="Texto de globo Car"/>
    <w:link w:val="Textodeglobo"/>
    <w:semiHidden/>
    <w:locked/>
    <w:rsid w:val="00A44B44"/>
    <w:rPr>
      <w:rFonts w:ascii="Tahoma" w:hAnsi="Tahoma" w:cs="Tahoma"/>
      <w:sz w:val="16"/>
      <w:szCs w:val="16"/>
      <w:lang w:val="es-ES" w:eastAsia="es-ES" w:bidi="ar-SA"/>
    </w:rPr>
  </w:style>
  <w:style w:type="paragraph" w:styleId="Sangra2detindependiente">
    <w:name w:val="Body Text Indent 2"/>
    <w:basedOn w:val="Normal"/>
    <w:rsid w:val="00A235D1"/>
    <w:pPr>
      <w:spacing w:line="360" w:lineRule="auto"/>
      <w:ind w:firstLine="696"/>
      <w:jc w:val="both"/>
    </w:pPr>
    <w:rPr>
      <w:rFonts w:ascii="Verdana" w:hAnsi="Verdana"/>
      <w:b/>
      <w:bCs/>
      <w:color w:val="333399"/>
      <w:sz w:val="22"/>
      <w:szCs w:val="24"/>
    </w:rPr>
  </w:style>
  <w:style w:type="paragraph" w:styleId="NormalWeb">
    <w:name w:val="Normal (Web)"/>
    <w:basedOn w:val="Normal"/>
    <w:uiPriority w:val="99"/>
    <w:rsid w:val="00A235D1"/>
    <w:pPr>
      <w:spacing w:line="360" w:lineRule="auto"/>
      <w:ind w:left="528" w:right="71" w:firstLine="600"/>
      <w:jc w:val="both"/>
    </w:pPr>
    <w:rPr>
      <w:rFonts w:ascii="Verdana" w:hAnsi="Verdana" w:cs="Arial"/>
      <w:szCs w:val="24"/>
    </w:rPr>
  </w:style>
  <w:style w:type="table" w:styleId="Tablaconcuadrcula">
    <w:name w:val="Table Grid"/>
    <w:basedOn w:val="Tablanormal"/>
    <w:uiPriority w:val="59"/>
    <w:rsid w:val="004D2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A44B44"/>
    <w:pPr>
      <w:spacing w:after="120"/>
    </w:pPr>
  </w:style>
  <w:style w:type="character" w:customStyle="1" w:styleId="TextoindependienteCar">
    <w:name w:val="Texto independiente Car"/>
    <w:link w:val="Textoindependiente"/>
    <w:locked/>
    <w:rsid w:val="00A44B44"/>
    <w:rPr>
      <w:lang w:val="es-ES" w:eastAsia="es-ES" w:bidi="ar-SA"/>
    </w:rPr>
  </w:style>
  <w:style w:type="paragraph" w:styleId="Prrafodelista">
    <w:name w:val="List Paragraph"/>
    <w:basedOn w:val="Normal"/>
    <w:qFormat/>
    <w:rsid w:val="00A44B44"/>
    <w:pPr>
      <w:spacing w:after="200" w:line="276" w:lineRule="auto"/>
      <w:ind w:left="720"/>
      <w:contextualSpacing/>
    </w:pPr>
    <w:rPr>
      <w:rFonts w:ascii="Calibri" w:eastAsia="Calibri" w:hAnsi="Calibri"/>
      <w:sz w:val="22"/>
      <w:szCs w:val="22"/>
      <w:lang w:val="es-ES_tradnl" w:eastAsia="en-US"/>
    </w:rPr>
  </w:style>
  <w:style w:type="character" w:styleId="Textodelmarcadordeposicin">
    <w:name w:val="Placeholder Text"/>
    <w:semiHidden/>
    <w:rsid w:val="00A44B44"/>
    <w:rPr>
      <w:rFonts w:cs="Times New Roman"/>
      <w:color w:val="808080"/>
    </w:rPr>
  </w:style>
  <w:style w:type="paragraph" w:styleId="Sinespaciado">
    <w:name w:val="No Spacing"/>
    <w:qFormat/>
    <w:rsid w:val="00A44B44"/>
    <w:rPr>
      <w:rFonts w:ascii="Calibri" w:eastAsia="Calibri" w:hAnsi="Calibri"/>
      <w:sz w:val="22"/>
      <w:szCs w:val="22"/>
      <w:lang w:val="es-ES_tradnl" w:eastAsia="en-US"/>
    </w:rPr>
  </w:style>
  <w:style w:type="character" w:styleId="Hipervnculo">
    <w:name w:val="Hyperlink"/>
    <w:rsid w:val="00E567D4"/>
    <w:rPr>
      <w:color w:val="0000FF"/>
      <w:u w:val="single"/>
    </w:rPr>
  </w:style>
  <w:style w:type="character" w:styleId="Nmerodepgina">
    <w:name w:val="page number"/>
    <w:basedOn w:val="Fuentedeprrafopredeter"/>
    <w:rsid w:val="00EE4362"/>
  </w:style>
  <w:style w:type="character" w:styleId="Refdecomentario">
    <w:name w:val="annotation reference"/>
    <w:rsid w:val="002E6D40"/>
    <w:rPr>
      <w:sz w:val="16"/>
      <w:szCs w:val="16"/>
    </w:rPr>
  </w:style>
  <w:style w:type="paragraph" w:styleId="Textocomentario">
    <w:name w:val="annotation text"/>
    <w:basedOn w:val="Normal"/>
    <w:link w:val="TextocomentarioCar"/>
    <w:rsid w:val="002E6D40"/>
  </w:style>
  <w:style w:type="character" w:customStyle="1" w:styleId="TextocomentarioCar">
    <w:name w:val="Texto comentario Car"/>
    <w:basedOn w:val="Fuentedeprrafopredeter"/>
    <w:link w:val="Textocomentario"/>
    <w:rsid w:val="002E6D40"/>
  </w:style>
  <w:style w:type="paragraph" w:styleId="Asuntodelcomentario">
    <w:name w:val="annotation subject"/>
    <w:basedOn w:val="Textocomentario"/>
    <w:next w:val="Textocomentario"/>
    <w:link w:val="AsuntodelcomentarioCar"/>
    <w:rsid w:val="002E6D40"/>
    <w:rPr>
      <w:b/>
      <w:bCs/>
    </w:rPr>
  </w:style>
  <w:style w:type="character" w:customStyle="1" w:styleId="AsuntodelcomentarioCar">
    <w:name w:val="Asunto del comentario Car"/>
    <w:link w:val="Asuntodelcomentario"/>
    <w:rsid w:val="002E6D40"/>
    <w:rPr>
      <w:b/>
      <w:bCs/>
    </w:rPr>
  </w:style>
  <w:style w:type="character" w:customStyle="1" w:styleId="apple-converted-space">
    <w:name w:val="apple-converted-space"/>
    <w:basedOn w:val="Fuentedeprrafopredeter"/>
    <w:rsid w:val="00855099"/>
  </w:style>
  <w:style w:type="paragraph" w:customStyle="1" w:styleId="articulo1">
    <w:name w:val="articulo1"/>
    <w:basedOn w:val="Normal"/>
    <w:rsid w:val="0051487F"/>
    <w:pPr>
      <w:spacing w:before="360" w:after="180"/>
    </w:pPr>
    <w:rPr>
      <w:b/>
      <w:bCs/>
      <w:sz w:val="24"/>
      <w:szCs w:val="24"/>
    </w:rPr>
  </w:style>
  <w:style w:type="paragraph" w:customStyle="1" w:styleId="parrafo1">
    <w:name w:val="parrafo1"/>
    <w:basedOn w:val="Normal"/>
    <w:rsid w:val="0051487F"/>
    <w:pPr>
      <w:spacing w:before="180" w:after="180"/>
      <w:ind w:firstLine="360"/>
      <w:jc w:val="both"/>
    </w:pPr>
    <w:rPr>
      <w:sz w:val="24"/>
      <w:szCs w:val="24"/>
    </w:rPr>
  </w:style>
  <w:style w:type="paragraph" w:customStyle="1" w:styleId="parrafo22">
    <w:name w:val="parrafo_22"/>
    <w:basedOn w:val="Normal"/>
    <w:rsid w:val="0047664C"/>
    <w:pPr>
      <w:spacing w:before="360" w:after="180"/>
      <w:ind w:firstLine="360"/>
      <w:jc w:val="both"/>
    </w:pPr>
    <w:rPr>
      <w:sz w:val="24"/>
      <w:szCs w:val="24"/>
    </w:rPr>
  </w:style>
  <w:style w:type="paragraph" w:customStyle="1" w:styleId="a">
    <w:name w:val="a"/>
    <w:basedOn w:val="Normal"/>
    <w:rsid w:val="00E506DC"/>
    <w:pPr>
      <w:spacing w:after="84"/>
    </w:pPr>
    <w:rPr>
      <w:b/>
      <w:bCs/>
      <w:color w:val="4C6F99"/>
      <w:sz w:val="24"/>
      <w:szCs w:val="24"/>
    </w:rPr>
  </w:style>
  <w:style w:type="paragraph" w:customStyle="1" w:styleId="Epgrafe1">
    <w:name w:val="Epígrafe1"/>
    <w:basedOn w:val="Normal"/>
    <w:next w:val="Normal"/>
    <w:unhideWhenUsed/>
    <w:qFormat/>
    <w:rsid w:val="00D30084"/>
    <w:rPr>
      <w:b/>
      <w:bCs/>
    </w:rPr>
  </w:style>
  <w:style w:type="paragraph" w:styleId="Sangradetextonormal">
    <w:name w:val="Body Text Indent"/>
    <w:basedOn w:val="Normal"/>
    <w:link w:val="SangradetextonormalCar"/>
    <w:rsid w:val="00D30084"/>
    <w:pPr>
      <w:spacing w:after="120"/>
      <w:ind w:left="283"/>
    </w:pPr>
  </w:style>
  <w:style w:type="character" w:customStyle="1" w:styleId="SangradetextonormalCar">
    <w:name w:val="Sangría de texto normal Car"/>
    <w:basedOn w:val="Fuentedeprrafopredeter"/>
    <w:link w:val="Sangradetextonormal"/>
    <w:rsid w:val="00D30084"/>
  </w:style>
  <w:style w:type="paragraph" w:styleId="Textoindependienteprimerasangra2">
    <w:name w:val="Body Text First Indent 2"/>
    <w:basedOn w:val="Sangradetextonormal"/>
    <w:link w:val="Textoindependienteprimerasangra2Car"/>
    <w:rsid w:val="00D30084"/>
    <w:pPr>
      <w:ind w:firstLine="210"/>
    </w:pPr>
  </w:style>
  <w:style w:type="character" w:customStyle="1" w:styleId="Textoindependienteprimerasangra2Car">
    <w:name w:val="Texto independiente primera sangría 2 Car"/>
    <w:basedOn w:val="SangradetextonormalCar"/>
    <w:link w:val="Textoindependienteprimerasangra2"/>
    <w:rsid w:val="00D30084"/>
  </w:style>
  <w:style w:type="paragraph" w:styleId="Listaconvietas">
    <w:name w:val="List Bullet"/>
    <w:basedOn w:val="Normal"/>
    <w:rsid w:val="00174EBD"/>
    <w:pPr>
      <w:numPr>
        <w:numId w:val="18"/>
      </w:numPr>
      <w:contextualSpacing/>
    </w:pPr>
  </w:style>
  <w:style w:type="character" w:customStyle="1" w:styleId="hgkelc">
    <w:name w:val="hgkelc"/>
    <w:basedOn w:val="Fuentedeprrafopredeter"/>
    <w:rsid w:val="001D1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7617">
      <w:bodyDiv w:val="1"/>
      <w:marLeft w:val="0"/>
      <w:marRight w:val="0"/>
      <w:marTop w:val="0"/>
      <w:marBottom w:val="0"/>
      <w:divBdr>
        <w:top w:val="none" w:sz="0" w:space="0" w:color="auto"/>
        <w:left w:val="none" w:sz="0" w:space="0" w:color="auto"/>
        <w:bottom w:val="none" w:sz="0" w:space="0" w:color="auto"/>
        <w:right w:val="none" w:sz="0" w:space="0" w:color="auto"/>
      </w:divBdr>
      <w:divsChild>
        <w:div w:id="1967393813">
          <w:marLeft w:val="0"/>
          <w:marRight w:val="0"/>
          <w:marTop w:val="0"/>
          <w:marBottom w:val="0"/>
          <w:divBdr>
            <w:top w:val="none" w:sz="0" w:space="0" w:color="auto"/>
            <w:left w:val="none" w:sz="0" w:space="0" w:color="auto"/>
            <w:bottom w:val="none" w:sz="0" w:space="0" w:color="auto"/>
            <w:right w:val="none" w:sz="0" w:space="0" w:color="auto"/>
          </w:divBdr>
          <w:divsChild>
            <w:div w:id="1389525490">
              <w:marLeft w:val="0"/>
              <w:marRight w:val="0"/>
              <w:marTop w:val="0"/>
              <w:marBottom w:val="0"/>
              <w:divBdr>
                <w:top w:val="none" w:sz="0" w:space="0" w:color="auto"/>
                <w:left w:val="none" w:sz="0" w:space="0" w:color="auto"/>
                <w:bottom w:val="none" w:sz="0" w:space="0" w:color="auto"/>
                <w:right w:val="none" w:sz="0" w:space="0" w:color="auto"/>
              </w:divBdr>
              <w:divsChild>
                <w:div w:id="1763646995">
                  <w:marLeft w:val="0"/>
                  <w:marRight w:val="0"/>
                  <w:marTop w:val="0"/>
                  <w:marBottom w:val="0"/>
                  <w:divBdr>
                    <w:top w:val="none" w:sz="0" w:space="0" w:color="auto"/>
                    <w:left w:val="none" w:sz="0" w:space="0" w:color="auto"/>
                    <w:bottom w:val="none" w:sz="0" w:space="0" w:color="auto"/>
                    <w:right w:val="none" w:sz="0" w:space="0" w:color="auto"/>
                  </w:divBdr>
                  <w:divsChild>
                    <w:div w:id="1733654889">
                      <w:marLeft w:val="0"/>
                      <w:marRight w:val="0"/>
                      <w:marTop w:val="0"/>
                      <w:marBottom w:val="0"/>
                      <w:divBdr>
                        <w:top w:val="none" w:sz="0" w:space="0" w:color="auto"/>
                        <w:left w:val="none" w:sz="0" w:space="0" w:color="auto"/>
                        <w:bottom w:val="none" w:sz="0" w:space="0" w:color="auto"/>
                        <w:right w:val="none" w:sz="0" w:space="0" w:color="auto"/>
                      </w:divBdr>
                      <w:divsChild>
                        <w:div w:id="325716765">
                          <w:marLeft w:val="0"/>
                          <w:marRight w:val="0"/>
                          <w:marTop w:val="0"/>
                          <w:marBottom w:val="0"/>
                          <w:divBdr>
                            <w:top w:val="none" w:sz="0" w:space="0" w:color="auto"/>
                            <w:left w:val="none" w:sz="0" w:space="0" w:color="auto"/>
                            <w:bottom w:val="none" w:sz="0" w:space="0" w:color="auto"/>
                            <w:right w:val="none" w:sz="0" w:space="0" w:color="auto"/>
                          </w:divBdr>
                          <w:divsChild>
                            <w:div w:id="193811722">
                              <w:marLeft w:val="0"/>
                              <w:marRight w:val="0"/>
                              <w:marTop w:val="0"/>
                              <w:marBottom w:val="0"/>
                              <w:divBdr>
                                <w:top w:val="none" w:sz="0" w:space="0" w:color="auto"/>
                                <w:left w:val="none" w:sz="0" w:space="0" w:color="auto"/>
                                <w:bottom w:val="none" w:sz="0" w:space="0" w:color="auto"/>
                                <w:right w:val="none" w:sz="0" w:space="0" w:color="auto"/>
                              </w:divBdr>
                              <w:divsChild>
                                <w:div w:id="1992900282">
                                  <w:marLeft w:val="0"/>
                                  <w:marRight w:val="0"/>
                                  <w:marTop w:val="0"/>
                                  <w:marBottom w:val="0"/>
                                  <w:divBdr>
                                    <w:top w:val="none" w:sz="0" w:space="0" w:color="auto"/>
                                    <w:left w:val="none" w:sz="0" w:space="0" w:color="auto"/>
                                    <w:bottom w:val="none" w:sz="0" w:space="0" w:color="auto"/>
                                    <w:right w:val="none" w:sz="0" w:space="0" w:color="auto"/>
                                  </w:divBdr>
                                  <w:divsChild>
                                    <w:div w:id="400060657">
                                      <w:marLeft w:val="0"/>
                                      <w:marRight w:val="0"/>
                                      <w:marTop w:val="0"/>
                                      <w:marBottom w:val="0"/>
                                      <w:divBdr>
                                        <w:top w:val="none" w:sz="0" w:space="0" w:color="auto"/>
                                        <w:left w:val="none" w:sz="0" w:space="0" w:color="auto"/>
                                        <w:bottom w:val="none" w:sz="0" w:space="0" w:color="auto"/>
                                        <w:right w:val="none" w:sz="0" w:space="0" w:color="auto"/>
                                      </w:divBdr>
                                      <w:divsChild>
                                        <w:div w:id="80371345">
                                          <w:marLeft w:val="0"/>
                                          <w:marRight w:val="0"/>
                                          <w:marTop w:val="0"/>
                                          <w:marBottom w:val="0"/>
                                          <w:divBdr>
                                            <w:top w:val="none" w:sz="0" w:space="0" w:color="auto"/>
                                            <w:left w:val="none" w:sz="0" w:space="0" w:color="auto"/>
                                            <w:bottom w:val="none" w:sz="0" w:space="0" w:color="auto"/>
                                            <w:right w:val="none" w:sz="0" w:space="0" w:color="auto"/>
                                          </w:divBdr>
                                          <w:divsChild>
                                            <w:div w:id="32269869">
                                              <w:marLeft w:val="0"/>
                                              <w:marRight w:val="0"/>
                                              <w:marTop w:val="320"/>
                                              <w:marBottom w:val="0"/>
                                              <w:divBdr>
                                                <w:top w:val="single" w:sz="2" w:space="0" w:color="DDDDDD"/>
                                                <w:left w:val="none" w:sz="0" w:space="0" w:color="auto"/>
                                                <w:bottom w:val="none" w:sz="0" w:space="0" w:color="auto"/>
                                                <w:right w:val="none" w:sz="0" w:space="0" w:color="auto"/>
                                              </w:divBdr>
                                              <w:divsChild>
                                                <w:div w:id="28397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229431">
      <w:bodyDiv w:val="1"/>
      <w:marLeft w:val="0"/>
      <w:marRight w:val="0"/>
      <w:marTop w:val="0"/>
      <w:marBottom w:val="0"/>
      <w:divBdr>
        <w:top w:val="none" w:sz="0" w:space="0" w:color="auto"/>
        <w:left w:val="none" w:sz="0" w:space="0" w:color="auto"/>
        <w:bottom w:val="none" w:sz="0" w:space="0" w:color="auto"/>
        <w:right w:val="none" w:sz="0" w:space="0" w:color="auto"/>
      </w:divBdr>
      <w:divsChild>
        <w:div w:id="111897621">
          <w:marLeft w:val="0"/>
          <w:marRight w:val="0"/>
          <w:marTop w:val="0"/>
          <w:marBottom w:val="0"/>
          <w:divBdr>
            <w:top w:val="none" w:sz="0" w:space="0" w:color="auto"/>
            <w:left w:val="none" w:sz="0" w:space="0" w:color="auto"/>
            <w:bottom w:val="none" w:sz="0" w:space="0" w:color="auto"/>
            <w:right w:val="none" w:sz="0" w:space="0" w:color="auto"/>
          </w:divBdr>
          <w:divsChild>
            <w:div w:id="249199805">
              <w:marLeft w:val="0"/>
              <w:marRight w:val="0"/>
              <w:marTop w:val="0"/>
              <w:marBottom w:val="0"/>
              <w:divBdr>
                <w:top w:val="none" w:sz="0" w:space="0" w:color="auto"/>
                <w:left w:val="none" w:sz="0" w:space="0" w:color="auto"/>
                <w:bottom w:val="none" w:sz="0" w:space="0" w:color="auto"/>
                <w:right w:val="none" w:sz="0" w:space="0" w:color="auto"/>
              </w:divBdr>
              <w:divsChild>
                <w:div w:id="1261790102">
                  <w:marLeft w:val="0"/>
                  <w:marRight w:val="0"/>
                  <w:marTop w:val="0"/>
                  <w:marBottom w:val="0"/>
                  <w:divBdr>
                    <w:top w:val="none" w:sz="0" w:space="0" w:color="auto"/>
                    <w:left w:val="none" w:sz="0" w:space="0" w:color="auto"/>
                    <w:bottom w:val="none" w:sz="0" w:space="0" w:color="auto"/>
                    <w:right w:val="none" w:sz="0" w:space="0" w:color="auto"/>
                  </w:divBdr>
                  <w:divsChild>
                    <w:div w:id="937636029">
                      <w:marLeft w:val="0"/>
                      <w:marRight w:val="0"/>
                      <w:marTop w:val="0"/>
                      <w:marBottom w:val="0"/>
                      <w:divBdr>
                        <w:top w:val="none" w:sz="0" w:space="0" w:color="auto"/>
                        <w:left w:val="none" w:sz="0" w:space="0" w:color="auto"/>
                        <w:bottom w:val="none" w:sz="0" w:space="0" w:color="auto"/>
                        <w:right w:val="none" w:sz="0" w:space="0" w:color="auto"/>
                      </w:divBdr>
                      <w:divsChild>
                        <w:div w:id="1559054092">
                          <w:marLeft w:val="0"/>
                          <w:marRight w:val="0"/>
                          <w:marTop w:val="0"/>
                          <w:marBottom w:val="0"/>
                          <w:divBdr>
                            <w:top w:val="none" w:sz="0" w:space="0" w:color="auto"/>
                            <w:left w:val="none" w:sz="0" w:space="0" w:color="auto"/>
                            <w:bottom w:val="none" w:sz="0" w:space="0" w:color="auto"/>
                            <w:right w:val="none" w:sz="0" w:space="0" w:color="auto"/>
                          </w:divBdr>
                          <w:divsChild>
                            <w:div w:id="2116242783">
                              <w:marLeft w:val="0"/>
                              <w:marRight w:val="0"/>
                              <w:marTop w:val="0"/>
                              <w:marBottom w:val="0"/>
                              <w:divBdr>
                                <w:top w:val="none" w:sz="0" w:space="0" w:color="auto"/>
                                <w:left w:val="none" w:sz="0" w:space="0" w:color="auto"/>
                                <w:bottom w:val="none" w:sz="0" w:space="0" w:color="auto"/>
                                <w:right w:val="none" w:sz="0" w:space="0" w:color="auto"/>
                              </w:divBdr>
                              <w:divsChild>
                                <w:div w:id="856118374">
                                  <w:marLeft w:val="0"/>
                                  <w:marRight w:val="0"/>
                                  <w:marTop w:val="0"/>
                                  <w:marBottom w:val="0"/>
                                  <w:divBdr>
                                    <w:top w:val="none" w:sz="0" w:space="0" w:color="auto"/>
                                    <w:left w:val="none" w:sz="0" w:space="0" w:color="auto"/>
                                    <w:bottom w:val="none" w:sz="0" w:space="0" w:color="auto"/>
                                    <w:right w:val="none" w:sz="0" w:space="0" w:color="auto"/>
                                  </w:divBdr>
                                  <w:divsChild>
                                    <w:div w:id="1458714582">
                                      <w:marLeft w:val="0"/>
                                      <w:marRight w:val="0"/>
                                      <w:marTop w:val="0"/>
                                      <w:marBottom w:val="0"/>
                                      <w:divBdr>
                                        <w:top w:val="none" w:sz="0" w:space="0" w:color="auto"/>
                                        <w:left w:val="none" w:sz="0" w:space="0" w:color="auto"/>
                                        <w:bottom w:val="none" w:sz="0" w:space="0" w:color="auto"/>
                                        <w:right w:val="none" w:sz="0" w:space="0" w:color="auto"/>
                                      </w:divBdr>
                                      <w:divsChild>
                                        <w:div w:id="1149900150">
                                          <w:marLeft w:val="0"/>
                                          <w:marRight w:val="0"/>
                                          <w:marTop w:val="0"/>
                                          <w:marBottom w:val="0"/>
                                          <w:divBdr>
                                            <w:top w:val="none" w:sz="0" w:space="0" w:color="auto"/>
                                            <w:left w:val="none" w:sz="0" w:space="0" w:color="auto"/>
                                            <w:bottom w:val="none" w:sz="0" w:space="0" w:color="auto"/>
                                            <w:right w:val="none" w:sz="0" w:space="0" w:color="auto"/>
                                          </w:divBdr>
                                          <w:divsChild>
                                            <w:div w:id="1622954041">
                                              <w:marLeft w:val="0"/>
                                              <w:marRight w:val="0"/>
                                              <w:marTop w:val="320"/>
                                              <w:marBottom w:val="0"/>
                                              <w:divBdr>
                                                <w:top w:val="single" w:sz="2" w:space="0" w:color="DDDDDD"/>
                                                <w:left w:val="none" w:sz="0" w:space="0" w:color="auto"/>
                                                <w:bottom w:val="none" w:sz="0" w:space="0" w:color="auto"/>
                                                <w:right w:val="none" w:sz="0" w:space="0" w:color="auto"/>
                                              </w:divBdr>
                                              <w:divsChild>
                                                <w:div w:id="1476603689">
                                                  <w:marLeft w:val="0"/>
                                                  <w:marRight w:val="0"/>
                                                  <w:marTop w:val="0"/>
                                                  <w:marBottom w:val="0"/>
                                                  <w:divBdr>
                                                    <w:top w:val="none" w:sz="0" w:space="0" w:color="auto"/>
                                                    <w:left w:val="none" w:sz="0" w:space="0" w:color="auto"/>
                                                    <w:bottom w:val="none" w:sz="0" w:space="0" w:color="auto"/>
                                                    <w:right w:val="none" w:sz="0" w:space="0" w:color="auto"/>
                                                  </w:divBdr>
                                                  <w:divsChild>
                                                    <w:div w:id="56846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7144170">
      <w:bodyDiv w:val="1"/>
      <w:marLeft w:val="0"/>
      <w:marRight w:val="0"/>
      <w:marTop w:val="0"/>
      <w:marBottom w:val="0"/>
      <w:divBdr>
        <w:top w:val="none" w:sz="0" w:space="0" w:color="auto"/>
        <w:left w:val="none" w:sz="0" w:space="0" w:color="auto"/>
        <w:bottom w:val="none" w:sz="0" w:space="0" w:color="auto"/>
        <w:right w:val="none" w:sz="0" w:space="0" w:color="auto"/>
      </w:divBdr>
    </w:div>
    <w:div w:id="1272709831">
      <w:bodyDiv w:val="1"/>
      <w:marLeft w:val="0"/>
      <w:marRight w:val="0"/>
      <w:marTop w:val="0"/>
      <w:marBottom w:val="0"/>
      <w:divBdr>
        <w:top w:val="none" w:sz="0" w:space="0" w:color="auto"/>
        <w:left w:val="none" w:sz="0" w:space="0" w:color="auto"/>
        <w:bottom w:val="none" w:sz="0" w:space="0" w:color="auto"/>
        <w:right w:val="none" w:sz="0" w:space="0" w:color="auto"/>
      </w:divBdr>
      <w:divsChild>
        <w:div w:id="284896494">
          <w:marLeft w:val="0"/>
          <w:marRight w:val="0"/>
          <w:marTop w:val="720"/>
          <w:marBottom w:val="720"/>
          <w:divBdr>
            <w:top w:val="none" w:sz="0" w:space="0" w:color="auto"/>
            <w:left w:val="none" w:sz="0" w:space="0" w:color="auto"/>
            <w:bottom w:val="none" w:sz="0" w:space="0" w:color="auto"/>
            <w:right w:val="none" w:sz="0" w:space="0" w:color="auto"/>
          </w:divBdr>
          <w:divsChild>
            <w:div w:id="2050372028">
              <w:marLeft w:val="0"/>
              <w:marRight w:val="0"/>
              <w:marTop w:val="0"/>
              <w:marBottom w:val="0"/>
              <w:divBdr>
                <w:top w:val="none" w:sz="0" w:space="0" w:color="auto"/>
                <w:left w:val="none" w:sz="0" w:space="0" w:color="auto"/>
                <w:bottom w:val="none" w:sz="0" w:space="0" w:color="auto"/>
                <w:right w:val="none" w:sz="0" w:space="0" w:color="auto"/>
              </w:divBdr>
              <w:divsChild>
                <w:div w:id="125262215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531382791">
      <w:bodyDiv w:val="1"/>
      <w:marLeft w:val="0"/>
      <w:marRight w:val="0"/>
      <w:marTop w:val="0"/>
      <w:marBottom w:val="0"/>
      <w:divBdr>
        <w:top w:val="none" w:sz="0" w:space="0" w:color="auto"/>
        <w:left w:val="none" w:sz="0" w:space="0" w:color="auto"/>
        <w:bottom w:val="none" w:sz="0" w:space="0" w:color="auto"/>
        <w:right w:val="none" w:sz="0" w:space="0" w:color="auto"/>
      </w:divBdr>
    </w:div>
    <w:div w:id="1539931183">
      <w:bodyDiv w:val="1"/>
      <w:marLeft w:val="0"/>
      <w:marRight w:val="0"/>
      <w:marTop w:val="0"/>
      <w:marBottom w:val="0"/>
      <w:divBdr>
        <w:top w:val="none" w:sz="0" w:space="0" w:color="auto"/>
        <w:left w:val="none" w:sz="0" w:space="0" w:color="auto"/>
        <w:bottom w:val="none" w:sz="0" w:space="0" w:color="auto"/>
        <w:right w:val="none" w:sz="0" w:space="0" w:color="auto"/>
      </w:divBdr>
    </w:div>
    <w:div w:id="1600331784">
      <w:bodyDiv w:val="1"/>
      <w:marLeft w:val="0"/>
      <w:marRight w:val="0"/>
      <w:marTop w:val="0"/>
      <w:marBottom w:val="0"/>
      <w:divBdr>
        <w:top w:val="none" w:sz="0" w:space="0" w:color="auto"/>
        <w:left w:val="none" w:sz="0" w:space="0" w:color="auto"/>
        <w:bottom w:val="none" w:sz="0" w:space="0" w:color="auto"/>
        <w:right w:val="none" w:sz="0" w:space="0" w:color="auto"/>
      </w:divBdr>
      <w:divsChild>
        <w:div w:id="1696924858">
          <w:marLeft w:val="0"/>
          <w:marRight w:val="0"/>
          <w:marTop w:val="720"/>
          <w:marBottom w:val="720"/>
          <w:divBdr>
            <w:top w:val="none" w:sz="0" w:space="0" w:color="auto"/>
            <w:left w:val="none" w:sz="0" w:space="0" w:color="auto"/>
            <w:bottom w:val="none" w:sz="0" w:space="0" w:color="auto"/>
            <w:right w:val="none" w:sz="0" w:space="0" w:color="auto"/>
          </w:divBdr>
          <w:divsChild>
            <w:div w:id="1786578770">
              <w:marLeft w:val="0"/>
              <w:marRight w:val="0"/>
              <w:marTop w:val="0"/>
              <w:marBottom w:val="0"/>
              <w:divBdr>
                <w:top w:val="none" w:sz="0" w:space="0" w:color="auto"/>
                <w:left w:val="none" w:sz="0" w:space="0" w:color="auto"/>
                <w:bottom w:val="none" w:sz="0" w:space="0" w:color="auto"/>
                <w:right w:val="none" w:sz="0" w:space="0" w:color="auto"/>
              </w:divBdr>
              <w:divsChild>
                <w:div w:id="131096829">
                  <w:marLeft w:val="0"/>
                  <w:marRight w:val="0"/>
                  <w:marTop w:val="0"/>
                  <w:marBottom w:val="0"/>
                  <w:divBdr>
                    <w:top w:val="single" w:sz="2" w:space="12" w:color="CCCCCC"/>
                    <w:left w:val="none" w:sz="0" w:space="0" w:color="auto"/>
                    <w:bottom w:val="none" w:sz="0" w:space="0" w:color="auto"/>
                    <w:right w:val="none" w:sz="0" w:space="0" w:color="auto"/>
                  </w:divBdr>
                </w:div>
              </w:divsChild>
            </w:div>
          </w:divsChild>
        </w:div>
      </w:divsChild>
    </w:div>
    <w:div w:id="1940260299">
      <w:bodyDiv w:val="1"/>
      <w:marLeft w:val="0"/>
      <w:marRight w:val="0"/>
      <w:marTop w:val="0"/>
      <w:marBottom w:val="0"/>
      <w:divBdr>
        <w:top w:val="none" w:sz="0" w:space="0" w:color="auto"/>
        <w:left w:val="none" w:sz="0" w:space="0" w:color="auto"/>
        <w:bottom w:val="none" w:sz="0" w:space="0" w:color="auto"/>
        <w:right w:val="none" w:sz="0" w:space="0" w:color="auto"/>
      </w:divBdr>
    </w:div>
    <w:div w:id="2063287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F:\Usuarios\Intervencion\PLANTILLA%20DE%20DOCUMENTO%20CON%20ESCUD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551A36-2F01-4BB7-ACE8-F0BB3E60B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DE DOCUMENTO CON ESCUDO.dot</Template>
  <TotalTime>0</TotalTime>
  <Pages>6</Pages>
  <Words>1239</Words>
  <Characters>6815</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JRQ</vt:lpstr>
    </vt:vector>
  </TitlesOfParts>
  <Company>Hewlett-Packard Company</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JRQ</dc:title>
  <dc:creator>Chano Hdez</dc:creator>
  <cp:lastModifiedBy>usuario</cp:lastModifiedBy>
  <cp:revision>2</cp:revision>
  <cp:lastPrinted>2025-03-19T08:37:00Z</cp:lastPrinted>
  <dcterms:created xsi:type="dcterms:W3CDTF">2025-09-11T11:58:00Z</dcterms:created>
  <dcterms:modified xsi:type="dcterms:W3CDTF">2025-09-11T11:58:00Z</dcterms:modified>
</cp:coreProperties>
</file>