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C4D30" w14:textId="77777777" w:rsidR="00BD76B4" w:rsidRDefault="00BD76B4" w:rsidP="00147F8A">
      <w:pPr>
        <w:jc w:val="both"/>
      </w:pPr>
    </w:p>
    <w:p w14:paraId="3B4A0F11" w14:textId="77777777" w:rsidR="00BD76B4" w:rsidRDefault="00BD76B4" w:rsidP="00147F8A">
      <w:pPr>
        <w:jc w:val="both"/>
      </w:pPr>
    </w:p>
    <w:p w14:paraId="2330D6D8" w14:textId="77777777" w:rsidR="00BD76B4" w:rsidRDefault="00BD76B4" w:rsidP="00147F8A">
      <w:pPr>
        <w:jc w:val="both"/>
      </w:pPr>
      <w:r>
        <w:t>CONVENI DE COL·LABORACIÓ ENTRE L’AJUNTAMENT DE PUIG-REIG I L’ASSOCIACIÓ PETJADES DEL BERGUEDÀ AMB LA FINALITAT D’EXECUCIÓ D’ACTUACIONS DE CONTROL I SEGUIMENT DE LES COLÒNIES D’ANIMALS DEL MUNICIPI DE PUIG-REIG</w:t>
      </w:r>
    </w:p>
    <w:p w14:paraId="23AEE3E1" w14:textId="77777777" w:rsidR="00BD76B4" w:rsidRDefault="00BD76B4" w:rsidP="00147F8A">
      <w:pPr>
        <w:jc w:val="both"/>
      </w:pPr>
    </w:p>
    <w:p w14:paraId="0768E630" w14:textId="77777777" w:rsidR="00BD76B4" w:rsidRDefault="00BD76B4" w:rsidP="00147F8A">
      <w:pPr>
        <w:jc w:val="both"/>
      </w:pPr>
      <w:r>
        <w:t>REUNITS</w:t>
      </w:r>
    </w:p>
    <w:p w14:paraId="5E5382CC" w14:textId="77777777" w:rsidR="00BD76B4" w:rsidRDefault="00BD76B4" w:rsidP="00147F8A">
      <w:pPr>
        <w:jc w:val="both"/>
      </w:pPr>
    </w:p>
    <w:p w14:paraId="44CDB143" w14:textId="7F786BCE" w:rsidR="00BD76B4" w:rsidRDefault="00BD76B4" w:rsidP="00147F8A">
      <w:pPr>
        <w:jc w:val="both"/>
      </w:pPr>
      <w:r>
        <w:t xml:space="preserve">D’una part, </w:t>
      </w:r>
      <w:r w:rsidR="00147F8A">
        <w:t>Eva Serra Casellas, a</w:t>
      </w:r>
      <w:r>
        <w:t>lcalde</w:t>
      </w:r>
      <w:r w:rsidR="00147F8A">
        <w:t>ssa</w:t>
      </w:r>
      <w:r>
        <w:t xml:space="preserve"> de l’Ajuntament de Puig-reig, amb CIF P0817400E en nom i representació d’aquest i assistit per la secretària</w:t>
      </w:r>
      <w:r w:rsidR="00147F8A">
        <w:t xml:space="preserve">-interventora </w:t>
      </w:r>
      <w:r>
        <w:t xml:space="preserve"> accidental, Dolors Obradors Badia.</w:t>
      </w:r>
    </w:p>
    <w:p w14:paraId="1AE8C141" w14:textId="77777777" w:rsidR="001D64A2" w:rsidRDefault="001D64A2" w:rsidP="00147F8A">
      <w:pPr>
        <w:jc w:val="both"/>
      </w:pPr>
    </w:p>
    <w:p w14:paraId="2216396C" w14:textId="5A39B24F" w:rsidR="00BD76B4" w:rsidRDefault="00BD76B4" w:rsidP="00147F8A">
      <w:pPr>
        <w:jc w:val="both"/>
      </w:pPr>
      <w:r>
        <w:t xml:space="preserve">De l’altre part, </w:t>
      </w:r>
      <w:r w:rsidR="001D64A2">
        <w:t>Divina Colell Solé</w:t>
      </w:r>
      <w:r>
        <w:t xml:space="preserve">, en nom i representació de l’Associació Petjades Gats i Gossos del </w:t>
      </w:r>
      <w:r w:rsidR="001D64A2">
        <w:t>Berguedà</w:t>
      </w:r>
      <w:r>
        <w:t xml:space="preserve">, amb CIF </w:t>
      </w:r>
      <w:r w:rsidR="001D64A2">
        <w:t xml:space="preserve">G66791922. </w:t>
      </w:r>
    </w:p>
    <w:p w14:paraId="49A5B528" w14:textId="77777777" w:rsidR="00BD76B4" w:rsidRDefault="00BD76B4" w:rsidP="00147F8A">
      <w:pPr>
        <w:jc w:val="both"/>
      </w:pPr>
    </w:p>
    <w:p w14:paraId="75239FF6" w14:textId="77777777" w:rsidR="00BD76B4" w:rsidRDefault="00BD76B4" w:rsidP="00147F8A">
      <w:pPr>
        <w:jc w:val="both"/>
      </w:pPr>
      <w:r>
        <w:t>EXPOSEN</w:t>
      </w:r>
    </w:p>
    <w:p w14:paraId="5D79D493" w14:textId="77777777" w:rsidR="001D64A2" w:rsidRDefault="001D64A2" w:rsidP="00147F8A">
      <w:pPr>
        <w:jc w:val="both"/>
      </w:pPr>
    </w:p>
    <w:p w14:paraId="3EEB4063" w14:textId="2EF0F37D" w:rsidR="00A93227" w:rsidRDefault="00BD76B4" w:rsidP="00147F8A">
      <w:pPr>
        <w:jc w:val="both"/>
      </w:pPr>
      <w:r>
        <w:t xml:space="preserve">1.- Que d’acord amb el </w:t>
      </w:r>
      <w:r w:rsidR="004E431D">
        <w:t xml:space="preserve">que disposa l’article 22 de la llei </w:t>
      </w:r>
      <w:r w:rsidR="00A93227" w:rsidRPr="00A93227">
        <w:t>7/2023, de 28 de març, de protecció dels drets i el benestar dels animals</w:t>
      </w:r>
      <w:r w:rsidR="004E431D">
        <w:t xml:space="preserve"> c</w:t>
      </w:r>
      <w:r w:rsidR="00A93227" w:rsidRPr="00A93227">
        <w:t>orresponen als ajuntaments la recollida d'animals extraviats i abandonats i el seu allotjament en un centre de protecció animal. Per a això han de disposar d'un servei d'urgència per a la recollida i l'atenció veterinària d'aquests animals, disponible les vint-i-quatre hores del dia. Aquesta gestió la poden fer directament els serveis municipals competents o entitats privades, sense perjudici que, sempre que sigui possible, es faci en col·laboració amb entitats de protecció animal.</w:t>
      </w:r>
    </w:p>
    <w:p w14:paraId="2A699E1F" w14:textId="77777777" w:rsidR="001D64A2" w:rsidRDefault="001D64A2" w:rsidP="00147F8A">
      <w:pPr>
        <w:jc w:val="both"/>
      </w:pPr>
    </w:p>
    <w:p w14:paraId="481881FE" w14:textId="25DD0084" w:rsidR="00BD76B4" w:rsidRDefault="00BD76B4" w:rsidP="00147F8A">
      <w:pPr>
        <w:jc w:val="both"/>
      </w:pPr>
      <w:r>
        <w:t>2.- Que les finalitats de l’Associació són la realització i la promoció de les accions necessaris per a promocionar la màxima qualitat de vida possibles dels animals, així com millorar la convivència els animals domèstics en general amb la ciutadania</w:t>
      </w:r>
    </w:p>
    <w:p w14:paraId="6F3FC41D" w14:textId="77777777" w:rsidR="00BD76B4" w:rsidRDefault="00BD76B4" w:rsidP="00147F8A">
      <w:pPr>
        <w:jc w:val="both"/>
      </w:pPr>
      <w:r>
        <w:t>3. Atès que ambdós ens tenen objectius i interessos comuns en el camp de la difusió i protecció dels animals domèstics</w:t>
      </w:r>
    </w:p>
    <w:p w14:paraId="7C537A60" w14:textId="77777777" w:rsidR="00BD76B4" w:rsidRDefault="00BD76B4" w:rsidP="00147F8A">
      <w:pPr>
        <w:jc w:val="both"/>
      </w:pPr>
    </w:p>
    <w:p w14:paraId="298AC02B" w14:textId="77777777" w:rsidR="00BD76B4" w:rsidRDefault="00BD76B4" w:rsidP="00147F8A">
      <w:pPr>
        <w:jc w:val="both"/>
      </w:pPr>
      <w:r>
        <w:t>CONVENEN</w:t>
      </w:r>
    </w:p>
    <w:p w14:paraId="31322F9F" w14:textId="77777777" w:rsidR="001D64A2" w:rsidRDefault="001D64A2" w:rsidP="00147F8A">
      <w:pPr>
        <w:jc w:val="both"/>
      </w:pPr>
    </w:p>
    <w:p w14:paraId="22C0D95A" w14:textId="77777777" w:rsidR="001D64A2" w:rsidRDefault="001D64A2" w:rsidP="00147F8A">
      <w:pPr>
        <w:jc w:val="both"/>
      </w:pPr>
    </w:p>
    <w:p w14:paraId="4AFAFEDF" w14:textId="77777777" w:rsidR="00BD76B4" w:rsidRDefault="00BD76B4" w:rsidP="00147F8A">
      <w:pPr>
        <w:jc w:val="both"/>
      </w:pPr>
      <w:r>
        <w:t>Primer.- Finalitat de l’acord de col·laboració</w:t>
      </w:r>
    </w:p>
    <w:p w14:paraId="7C243F37" w14:textId="77777777" w:rsidR="00B3132C" w:rsidRDefault="00B3132C" w:rsidP="00147F8A">
      <w:pPr>
        <w:jc w:val="both"/>
      </w:pPr>
    </w:p>
    <w:p w14:paraId="1A109545" w14:textId="77777777" w:rsidR="00BD76B4" w:rsidRDefault="00BD76B4" w:rsidP="00147F8A">
      <w:pPr>
        <w:jc w:val="both"/>
      </w:pPr>
      <w:r>
        <w:t>Aquest conveni té per objecte la realització conjunta entre les parts signants, d’un seguit d’accions de control  i seguiment de les colònies d’animals del municipi de Puig-reig amb l’objectiu:</w:t>
      </w:r>
    </w:p>
    <w:p w14:paraId="5407D495" w14:textId="77777777" w:rsidR="00B3132C" w:rsidRDefault="00B3132C" w:rsidP="00147F8A">
      <w:pPr>
        <w:jc w:val="both"/>
      </w:pPr>
    </w:p>
    <w:p w14:paraId="093B2CE5" w14:textId="77777777" w:rsidR="00BD76B4" w:rsidRDefault="00BD76B4" w:rsidP="00147F8A">
      <w:pPr>
        <w:jc w:val="both"/>
      </w:pPr>
      <w:r>
        <w:t></w:t>
      </w:r>
      <w:r>
        <w:tab/>
        <w:t>Controlar les colònies d’animals i la seva població amb campanyes d’esterilització, per evitar creixement descontrolar.</w:t>
      </w:r>
    </w:p>
    <w:p w14:paraId="3E3602D7" w14:textId="77777777" w:rsidR="00BD76B4" w:rsidRDefault="00BD76B4" w:rsidP="00147F8A">
      <w:pPr>
        <w:jc w:val="both"/>
      </w:pPr>
      <w:r>
        <w:lastRenderedPageBreak/>
        <w:t></w:t>
      </w:r>
      <w:r>
        <w:tab/>
        <w:t>Controlar la salut d’aquests animals i evitar la proliferació de malalties de transmissió directa entre els animals</w:t>
      </w:r>
    </w:p>
    <w:p w14:paraId="1D98A589" w14:textId="77777777" w:rsidR="00B3132C" w:rsidRDefault="00B3132C" w:rsidP="00147F8A">
      <w:pPr>
        <w:jc w:val="both"/>
      </w:pPr>
    </w:p>
    <w:p w14:paraId="3917CE0B" w14:textId="77777777" w:rsidR="00BD76B4" w:rsidRDefault="00BD76B4" w:rsidP="00147F8A">
      <w:pPr>
        <w:jc w:val="both"/>
      </w:pPr>
      <w:r>
        <w:t></w:t>
      </w:r>
      <w:r>
        <w:tab/>
        <w:t>Augmentar la sensibilitat i la implicació dels veïns.</w:t>
      </w:r>
    </w:p>
    <w:p w14:paraId="7052CA83" w14:textId="77777777" w:rsidR="00B3132C" w:rsidRDefault="00B3132C" w:rsidP="00147F8A">
      <w:pPr>
        <w:jc w:val="both"/>
      </w:pPr>
    </w:p>
    <w:p w14:paraId="2E56ECD2" w14:textId="332FEA64" w:rsidR="00BD76B4" w:rsidRDefault="00BD76B4" w:rsidP="00147F8A">
      <w:pPr>
        <w:jc w:val="both"/>
      </w:pPr>
      <w:r>
        <w:t></w:t>
      </w:r>
      <w:r>
        <w:tab/>
        <w:t>Fer constar l’anagrama de l’Ajuntament de Puig-reig en el material que servirà de difusió de l’activitat</w:t>
      </w:r>
    </w:p>
    <w:p w14:paraId="412A3D68" w14:textId="77777777" w:rsidR="002D5CA8" w:rsidRDefault="002D5CA8" w:rsidP="00147F8A">
      <w:pPr>
        <w:jc w:val="both"/>
      </w:pPr>
    </w:p>
    <w:p w14:paraId="57C80D01" w14:textId="77777777" w:rsidR="00BD76B4" w:rsidRDefault="00BD76B4" w:rsidP="00147F8A">
      <w:pPr>
        <w:jc w:val="both"/>
      </w:pPr>
      <w:r>
        <w:t>Segon.- Obligacions de l’Ajuntament.</w:t>
      </w:r>
    </w:p>
    <w:p w14:paraId="0B3C8562" w14:textId="77777777" w:rsidR="002D5CA8" w:rsidRDefault="002D5CA8" w:rsidP="00147F8A">
      <w:pPr>
        <w:jc w:val="both"/>
      </w:pPr>
    </w:p>
    <w:p w14:paraId="30A7BB9A" w14:textId="24F8EBC6" w:rsidR="00BD76B4" w:rsidRDefault="00BD76B4" w:rsidP="00147F8A">
      <w:pPr>
        <w:jc w:val="both"/>
      </w:pPr>
      <w:r>
        <w:t>1. L’Ajuntament contribuirà amb una aportació de 3.</w:t>
      </w:r>
      <w:r w:rsidR="00C85189">
        <w:t>5</w:t>
      </w:r>
      <w:r>
        <w:t xml:space="preserve">00,00 euros anuals que es destinaran a les accions definides en aquest conveni amb càrrec a la partida pressupostària 10.170.48900 del pressupost </w:t>
      </w:r>
      <w:r w:rsidR="00C85189">
        <w:t>municipal</w:t>
      </w:r>
      <w:r>
        <w:t>.</w:t>
      </w:r>
    </w:p>
    <w:p w14:paraId="4075B46C" w14:textId="77777777" w:rsidR="002D5CA8" w:rsidRDefault="002D5CA8" w:rsidP="00147F8A">
      <w:pPr>
        <w:jc w:val="both"/>
      </w:pPr>
    </w:p>
    <w:p w14:paraId="2DD4CD6D" w14:textId="77777777" w:rsidR="00BD76B4" w:rsidRDefault="00BD76B4" w:rsidP="00147F8A">
      <w:pPr>
        <w:jc w:val="both"/>
      </w:pPr>
      <w:r>
        <w:t>Tercer.- Obligacions de l’Associació</w:t>
      </w:r>
    </w:p>
    <w:p w14:paraId="1F8EBB04" w14:textId="77777777" w:rsidR="00087AB4" w:rsidRDefault="00087AB4" w:rsidP="00147F8A">
      <w:pPr>
        <w:jc w:val="both"/>
      </w:pPr>
    </w:p>
    <w:p w14:paraId="57D99734" w14:textId="2D6F3D48" w:rsidR="00BD76B4" w:rsidRDefault="00BD76B4" w:rsidP="00147F8A">
      <w:pPr>
        <w:jc w:val="both"/>
      </w:pPr>
      <w:r>
        <w:t>1.</w:t>
      </w:r>
      <w:r>
        <w:tab/>
        <w:t>Controlar la colònia d’animals del municipi de Puig-reig amb esterilització de forma legalment admesa</w:t>
      </w:r>
    </w:p>
    <w:p w14:paraId="15897E55" w14:textId="77777777" w:rsidR="00087AB4" w:rsidRDefault="00087AB4" w:rsidP="00147F8A">
      <w:pPr>
        <w:jc w:val="both"/>
      </w:pPr>
    </w:p>
    <w:p w14:paraId="518A801B" w14:textId="41A94359" w:rsidR="00BD76B4" w:rsidRDefault="00BD76B4" w:rsidP="00147F8A">
      <w:pPr>
        <w:jc w:val="both"/>
      </w:pPr>
      <w:r>
        <w:t>2.</w:t>
      </w:r>
      <w:r>
        <w:tab/>
        <w:t>Alimentar els animals de forma que no sigui perjudicial pe conjunt de la ciutadania i amb la finalitat d’assegurar el benestar d’aquesta animals.</w:t>
      </w:r>
    </w:p>
    <w:p w14:paraId="28FA5B53" w14:textId="77777777" w:rsidR="00087AB4" w:rsidRDefault="00087AB4" w:rsidP="00147F8A">
      <w:pPr>
        <w:jc w:val="both"/>
      </w:pPr>
    </w:p>
    <w:p w14:paraId="496159F5" w14:textId="56C043EA" w:rsidR="00BD76B4" w:rsidRDefault="00BD76B4" w:rsidP="00147F8A">
      <w:pPr>
        <w:jc w:val="both"/>
      </w:pPr>
      <w:r>
        <w:t>3.</w:t>
      </w:r>
      <w:r>
        <w:tab/>
        <w:t>Promoció i sensibilització en el respecte als animals, i la sensibilització en la responsabilitat de la ciutadania vers aquests animals.</w:t>
      </w:r>
    </w:p>
    <w:p w14:paraId="185B1815" w14:textId="77777777" w:rsidR="00087AB4" w:rsidRDefault="00087AB4" w:rsidP="00147F8A">
      <w:pPr>
        <w:jc w:val="both"/>
      </w:pPr>
    </w:p>
    <w:p w14:paraId="36C4F727" w14:textId="278E4789" w:rsidR="00BD76B4" w:rsidRDefault="00BD76B4" w:rsidP="00147F8A">
      <w:pPr>
        <w:jc w:val="both"/>
      </w:pPr>
      <w:r>
        <w:t>Quart.- Actuacions de seguiment del conveni</w:t>
      </w:r>
    </w:p>
    <w:p w14:paraId="12606952" w14:textId="77777777" w:rsidR="00087AB4" w:rsidRDefault="00087AB4" w:rsidP="00147F8A">
      <w:pPr>
        <w:jc w:val="both"/>
      </w:pPr>
    </w:p>
    <w:p w14:paraId="3D4A6344" w14:textId="79B791C7" w:rsidR="00BD76B4" w:rsidRDefault="00BD76B4" w:rsidP="00147F8A">
      <w:pPr>
        <w:jc w:val="both"/>
      </w:pPr>
      <w:r>
        <w:t xml:space="preserve">Anualment l’Associació aportarà a l’Ajuntament: </w:t>
      </w:r>
    </w:p>
    <w:p w14:paraId="1B12DAD3" w14:textId="77777777" w:rsidR="00087AB4" w:rsidRDefault="00087AB4" w:rsidP="00147F8A">
      <w:pPr>
        <w:jc w:val="both"/>
      </w:pPr>
    </w:p>
    <w:p w14:paraId="69CF0835" w14:textId="17B5232B" w:rsidR="00BD76B4" w:rsidRDefault="00BD76B4" w:rsidP="00147F8A">
      <w:pPr>
        <w:jc w:val="both"/>
      </w:pPr>
      <w:r>
        <w:t xml:space="preserve">- Memòria d’actuació justificativa dels compliments de les condicions imposades </w:t>
      </w:r>
    </w:p>
    <w:p w14:paraId="467AD7A8" w14:textId="77777777" w:rsidR="00BD76B4" w:rsidRDefault="00BD76B4" w:rsidP="00147F8A">
      <w:pPr>
        <w:jc w:val="both"/>
      </w:pPr>
      <w:r>
        <w:t xml:space="preserve">en la concessió de la subvenció, amb indicació de les activitats realitzades i </w:t>
      </w:r>
    </w:p>
    <w:p w14:paraId="71B03247" w14:textId="77777777" w:rsidR="00BD76B4" w:rsidRDefault="00BD76B4" w:rsidP="00147F8A">
      <w:pPr>
        <w:jc w:val="both"/>
      </w:pPr>
      <w:r>
        <w:t>dels resultats obtinguts.</w:t>
      </w:r>
    </w:p>
    <w:p w14:paraId="651BC95C" w14:textId="77777777" w:rsidR="00087AB4" w:rsidRDefault="00087AB4" w:rsidP="00147F8A">
      <w:pPr>
        <w:jc w:val="both"/>
        <w:rPr>
          <w:rFonts w:ascii="Cambria Math" w:hAnsi="Cambria Math" w:cs="Cambria Math"/>
        </w:rPr>
      </w:pPr>
    </w:p>
    <w:p w14:paraId="0F85BD5D" w14:textId="3D619EF4" w:rsidR="00BD76B4" w:rsidRDefault="00BD76B4" w:rsidP="00147F8A">
      <w:pPr>
        <w:jc w:val="both"/>
      </w:pPr>
      <w:r>
        <w:rPr>
          <w:rFonts w:ascii="Cambria Math" w:hAnsi="Cambria Math" w:cs="Cambria Math"/>
        </w:rPr>
        <w:t>‐</w:t>
      </w:r>
      <w:r>
        <w:t xml:space="preserve"> Relaci</w:t>
      </w:r>
      <w:r>
        <w:rPr>
          <w:rFonts w:cs="Arial"/>
        </w:rPr>
        <w:t>ó</w:t>
      </w:r>
      <w:r>
        <w:t xml:space="preserve"> classificada de les despeses i ingressos de l</w:t>
      </w:r>
      <w:r>
        <w:rPr>
          <w:rFonts w:cs="Arial"/>
        </w:rPr>
        <w:t>’</w:t>
      </w:r>
      <w:r>
        <w:t>activitat.</w:t>
      </w:r>
    </w:p>
    <w:p w14:paraId="3C6E07D5" w14:textId="77777777" w:rsidR="00087AB4" w:rsidRDefault="00087AB4" w:rsidP="00147F8A">
      <w:pPr>
        <w:jc w:val="both"/>
        <w:rPr>
          <w:rFonts w:ascii="Cambria Math" w:hAnsi="Cambria Math" w:cs="Cambria Math"/>
        </w:rPr>
      </w:pPr>
    </w:p>
    <w:p w14:paraId="18BE5E19" w14:textId="2AF60D6E" w:rsidR="00BD76B4" w:rsidRDefault="00BD76B4" w:rsidP="00147F8A">
      <w:pPr>
        <w:jc w:val="both"/>
      </w:pPr>
      <w:r>
        <w:rPr>
          <w:rFonts w:ascii="Cambria Math" w:hAnsi="Cambria Math" w:cs="Cambria Math"/>
        </w:rPr>
        <w:t>‐</w:t>
      </w:r>
      <w:r>
        <w:t xml:space="preserve"> Relaci</w:t>
      </w:r>
      <w:r>
        <w:rPr>
          <w:rFonts w:cs="Arial"/>
        </w:rPr>
        <w:t>ó</w:t>
      </w:r>
      <w:r>
        <w:t xml:space="preserve"> detallada d</w:t>
      </w:r>
      <w:r>
        <w:rPr>
          <w:rFonts w:cs="Arial"/>
        </w:rPr>
        <w:t>’</w:t>
      </w:r>
      <w:r>
        <w:t>altres ingressos o subvencions que hagin finan</w:t>
      </w:r>
      <w:r>
        <w:rPr>
          <w:rFonts w:cs="Arial"/>
        </w:rPr>
        <w:t>ç</w:t>
      </w:r>
      <w:r>
        <w:t>at l</w:t>
      </w:r>
      <w:r>
        <w:rPr>
          <w:rFonts w:cs="Arial"/>
        </w:rPr>
        <w:t>’</w:t>
      </w:r>
      <w:r>
        <w:t>activitat  subvencionada amb indicaci</w:t>
      </w:r>
      <w:r>
        <w:rPr>
          <w:rFonts w:cs="Arial"/>
        </w:rPr>
        <w:t>ó</w:t>
      </w:r>
      <w:r>
        <w:t xml:space="preserve"> de l</w:t>
      </w:r>
      <w:r>
        <w:rPr>
          <w:rFonts w:cs="Arial"/>
        </w:rPr>
        <w:t>’</w:t>
      </w:r>
      <w:r>
        <w:t>import i la seva proced</w:t>
      </w:r>
      <w:r>
        <w:rPr>
          <w:rFonts w:cs="Arial"/>
        </w:rPr>
        <w:t>è</w:t>
      </w:r>
      <w:r>
        <w:t>ncia.</w:t>
      </w:r>
    </w:p>
    <w:p w14:paraId="058A0D01" w14:textId="77777777" w:rsidR="00087AB4" w:rsidRDefault="00087AB4" w:rsidP="00147F8A">
      <w:pPr>
        <w:jc w:val="both"/>
        <w:rPr>
          <w:rFonts w:ascii="Cambria Math" w:hAnsi="Cambria Math" w:cs="Cambria Math"/>
        </w:rPr>
      </w:pPr>
    </w:p>
    <w:p w14:paraId="5A2C993B" w14:textId="642F4C2B" w:rsidR="00BD76B4" w:rsidRDefault="00BD76B4" w:rsidP="00147F8A">
      <w:pPr>
        <w:jc w:val="both"/>
      </w:pPr>
      <w:r>
        <w:rPr>
          <w:rFonts w:ascii="Cambria Math" w:hAnsi="Cambria Math" w:cs="Cambria Math"/>
        </w:rPr>
        <w:t>‐</w:t>
      </w:r>
      <w:r>
        <w:t xml:space="preserve"> Originals o copies de les factures pagades que s</w:t>
      </w:r>
      <w:r>
        <w:rPr>
          <w:rFonts w:cs="Arial"/>
        </w:rPr>
        <w:t>’</w:t>
      </w:r>
      <w:r>
        <w:t>utilitzin per justificar la subvenci</w:t>
      </w:r>
      <w:r>
        <w:rPr>
          <w:rFonts w:cs="Arial"/>
        </w:rPr>
        <w:t>ó</w:t>
      </w:r>
      <w:r>
        <w:t xml:space="preserve">. </w:t>
      </w:r>
    </w:p>
    <w:p w14:paraId="4DD4A1BE" w14:textId="77777777" w:rsidR="00087AB4" w:rsidRDefault="00087AB4" w:rsidP="00147F8A">
      <w:pPr>
        <w:jc w:val="both"/>
        <w:rPr>
          <w:rFonts w:ascii="Cambria Math" w:hAnsi="Cambria Math" w:cs="Cambria Math"/>
        </w:rPr>
      </w:pPr>
    </w:p>
    <w:p w14:paraId="7BFF5674" w14:textId="1C218AC0" w:rsidR="00BD76B4" w:rsidRDefault="00BD76B4" w:rsidP="00147F8A">
      <w:pPr>
        <w:jc w:val="both"/>
      </w:pPr>
      <w:r>
        <w:rPr>
          <w:rFonts w:ascii="Cambria Math" w:hAnsi="Cambria Math" w:cs="Cambria Math"/>
        </w:rPr>
        <w:t>‐</w:t>
      </w:r>
      <w:r>
        <w:t xml:space="preserve"> Declaraci</w:t>
      </w:r>
      <w:r>
        <w:rPr>
          <w:rFonts w:cs="Arial"/>
        </w:rPr>
        <w:t>ó</w:t>
      </w:r>
      <w:r>
        <w:t xml:space="preserve"> jurada conforme l</w:t>
      </w:r>
      <w:r>
        <w:rPr>
          <w:rFonts w:cs="Arial"/>
        </w:rPr>
        <w:t>’</w:t>
      </w:r>
      <w:r>
        <w:t xml:space="preserve">entitat compleix amb totes les obligacions fiscals </w:t>
      </w:r>
    </w:p>
    <w:p w14:paraId="0DA4A12C" w14:textId="77777777" w:rsidR="00BD76B4" w:rsidRDefault="00BD76B4" w:rsidP="00147F8A">
      <w:pPr>
        <w:jc w:val="both"/>
      </w:pPr>
      <w:r>
        <w:t>i tributàries, laborals i que porta la compatibilitat exigida legalment.</w:t>
      </w:r>
    </w:p>
    <w:p w14:paraId="7FC7C05D" w14:textId="77777777" w:rsidR="00BD76B4" w:rsidRDefault="00BD76B4" w:rsidP="00147F8A">
      <w:pPr>
        <w:jc w:val="both"/>
      </w:pPr>
      <w:r>
        <w:t xml:space="preserve">L’agregació de les  despeses, ja siguin directes o indirectes, efectuades per l’execució del conveni no podran ser inferiors a l’import aportat per l’Ajuntament. </w:t>
      </w:r>
    </w:p>
    <w:p w14:paraId="2D2BB682" w14:textId="77777777" w:rsidR="00BD76B4" w:rsidRDefault="00BD76B4" w:rsidP="00147F8A">
      <w:pPr>
        <w:jc w:val="both"/>
      </w:pPr>
      <w:r>
        <w:lastRenderedPageBreak/>
        <w:t>En defecte serà revocada la diferència i haurà de ser retornada en cas de que s’hagi fet efectiva.</w:t>
      </w:r>
    </w:p>
    <w:p w14:paraId="54903BE6" w14:textId="77777777" w:rsidR="00087AB4" w:rsidRDefault="00087AB4" w:rsidP="00147F8A">
      <w:pPr>
        <w:jc w:val="both"/>
      </w:pPr>
    </w:p>
    <w:p w14:paraId="0105637C" w14:textId="714DE67D" w:rsidR="00BD76B4" w:rsidRDefault="00BD76B4" w:rsidP="00147F8A">
      <w:pPr>
        <w:jc w:val="both"/>
      </w:pPr>
      <w:r>
        <w:t>Es crea una comissió de seguiment, execució i interpretació del conveni que serà formada per una persona representat de l’Ajuntament i una persona representant de l’Associació, a fi de determinar les actuacions anuals a realitzar, seguir el compliment del conveni i els seus objectius i resoldre qualsevol dubte o diferència que es plantegi sobre la interpretació o aplicació del conveni.</w:t>
      </w:r>
    </w:p>
    <w:p w14:paraId="6A449026" w14:textId="77777777" w:rsidR="00087AB4" w:rsidRDefault="00087AB4" w:rsidP="00147F8A">
      <w:pPr>
        <w:jc w:val="both"/>
      </w:pPr>
    </w:p>
    <w:p w14:paraId="46C63FBF" w14:textId="3C56D560" w:rsidR="00BD76B4" w:rsidRDefault="00BD76B4" w:rsidP="00147F8A">
      <w:pPr>
        <w:jc w:val="both"/>
      </w:pPr>
      <w:r>
        <w:t>Cinquè.- Durada.</w:t>
      </w:r>
    </w:p>
    <w:p w14:paraId="34E49E59" w14:textId="77777777" w:rsidR="00087AB4" w:rsidRDefault="00087AB4" w:rsidP="00147F8A">
      <w:pPr>
        <w:jc w:val="both"/>
      </w:pPr>
    </w:p>
    <w:p w14:paraId="08756C51" w14:textId="48587D96" w:rsidR="00087AB4" w:rsidRDefault="00BD76B4" w:rsidP="00147F8A">
      <w:pPr>
        <w:jc w:val="both"/>
      </w:pPr>
      <w:r>
        <w:t>La durada d’aquest conveni és d’1 de gener de 202</w:t>
      </w:r>
      <w:r w:rsidR="00087AB4">
        <w:t>5</w:t>
      </w:r>
      <w:r>
        <w:t xml:space="preserve">  a 31 de desembre de 202</w:t>
      </w:r>
      <w:r w:rsidR="00773D15">
        <w:t>8</w:t>
      </w:r>
      <w:r>
        <w:t xml:space="preserve">. </w:t>
      </w:r>
    </w:p>
    <w:p w14:paraId="6C34E31B" w14:textId="77777777" w:rsidR="00087AB4" w:rsidRDefault="00087AB4" w:rsidP="00147F8A">
      <w:pPr>
        <w:jc w:val="both"/>
      </w:pPr>
    </w:p>
    <w:p w14:paraId="122FA439" w14:textId="56A75356" w:rsidR="00BD76B4" w:rsidRDefault="00BD76B4" w:rsidP="00147F8A">
      <w:pPr>
        <w:jc w:val="both"/>
      </w:pPr>
      <w:r>
        <w:t>Constituirà motiu de rescissió del present conveni l’incompliment dels compromisos adquirits en el present text, així com els previstos, en general a la legislació vigent.</w:t>
      </w:r>
    </w:p>
    <w:p w14:paraId="52D6C1DC" w14:textId="77777777" w:rsidR="00087AB4" w:rsidRDefault="00087AB4" w:rsidP="00147F8A">
      <w:pPr>
        <w:jc w:val="both"/>
      </w:pPr>
    </w:p>
    <w:p w14:paraId="48BBE60A" w14:textId="43F96CFB" w:rsidR="00BD76B4" w:rsidRDefault="00BD76B4" w:rsidP="00147F8A">
      <w:pPr>
        <w:jc w:val="both"/>
      </w:pPr>
      <w:r>
        <w:t>Sisè.- Interpretació i jurisdicció</w:t>
      </w:r>
    </w:p>
    <w:p w14:paraId="5C8270EF" w14:textId="77777777" w:rsidR="00087AB4" w:rsidRDefault="00087AB4" w:rsidP="00147F8A">
      <w:pPr>
        <w:jc w:val="both"/>
      </w:pPr>
    </w:p>
    <w:p w14:paraId="6B74E479" w14:textId="133372DE" w:rsidR="00BD76B4" w:rsidRDefault="00BD76B4" w:rsidP="00147F8A">
      <w:pPr>
        <w:jc w:val="both"/>
      </w:pPr>
      <w:r>
        <w:t>P</w:t>
      </w:r>
      <w:r w:rsidR="00087AB4">
        <w:t>e</w:t>
      </w:r>
      <w:r>
        <w:t>r a qualsevol qüestió litigiosa derivada de la interpretació o aplicació d’aquest conveni, les parts es sotmetran a la jurisdicció contenciosa administrativa.</w:t>
      </w:r>
    </w:p>
    <w:p w14:paraId="7E6DE3CC" w14:textId="77777777" w:rsidR="00BD76B4" w:rsidRDefault="00BD76B4" w:rsidP="00147F8A">
      <w:pPr>
        <w:jc w:val="both"/>
      </w:pPr>
    </w:p>
    <w:p w14:paraId="58C91466" w14:textId="653A0DE0" w:rsidR="00BD76B4" w:rsidRDefault="00BD76B4" w:rsidP="00147F8A">
      <w:pPr>
        <w:jc w:val="both"/>
      </w:pPr>
      <w:r>
        <w:t>I en prova de conformitat, ambdues parts signen aquest conveni per duplicat i a un sol efecte, a Puig-reig</w:t>
      </w:r>
      <w:r w:rsidR="00087AB4">
        <w:t>.</w:t>
      </w:r>
    </w:p>
    <w:p w14:paraId="6C3FB2C4" w14:textId="77777777" w:rsidR="00087AB4" w:rsidRDefault="00087AB4" w:rsidP="00147F8A">
      <w:pPr>
        <w:jc w:val="both"/>
      </w:pPr>
    </w:p>
    <w:p w14:paraId="127B5566" w14:textId="77777777" w:rsidR="00087AB4" w:rsidRDefault="00087AB4" w:rsidP="00147F8A">
      <w:pPr>
        <w:jc w:val="both"/>
      </w:pPr>
    </w:p>
    <w:p w14:paraId="17F41473" w14:textId="77777777" w:rsidR="00087AB4" w:rsidRDefault="00087AB4" w:rsidP="00147F8A">
      <w:pPr>
        <w:jc w:val="both"/>
      </w:pPr>
    </w:p>
    <w:p w14:paraId="57954B38" w14:textId="77777777" w:rsidR="00087AB4" w:rsidRDefault="00087AB4" w:rsidP="00147F8A">
      <w:pPr>
        <w:jc w:val="both"/>
      </w:pPr>
    </w:p>
    <w:p w14:paraId="0BD55765" w14:textId="77777777" w:rsidR="00087AB4" w:rsidRDefault="00087AB4" w:rsidP="00147F8A">
      <w:pPr>
        <w:jc w:val="both"/>
      </w:pPr>
    </w:p>
    <w:p w14:paraId="4B0F2C06" w14:textId="77777777" w:rsidR="00087AB4" w:rsidRDefault="00087AB4" w:rsidP="00147F8A">
      <w:pPr>
        <w:jc w:val="both"/>
      </w:pPr>
    </w:p>
    <w:p w14:paraId="4A94CFD1" w14:textId="4B20E7A2" w:rsidR="00087AB4" w:rsidRDefault="00087AB4" w:rsidP="00147F8A">
      <w:pPr>
        <w:jc w:val="both"/>
      </w:pPr>
      <w:r>
        <w:t>Eva Serra Casellas</w:t>
      </w:r>
      <w:r>
        <w:tab/>
      </w:r>
      <w:r>
        <w:tab/>
      </w:r>
      <w:r>
        <w:tab/>
      </w:r>
      <w:r>
        <w:tab/>
        <w:t xml:space="preserve">Divina Colell Solé, </w:t>
      </w:r>
    </w:p>
    <w:p w14:paraId="654FB63A" w14:textId="77777777" w:rsidR="00087AB4" w:rsidRDefault="00087AB4" w:rsidP="00147F8A">
      <w:pPr>
        <w:jc w:val="both"/>
      </w:pPr>
    </w:p>
    <w:p w14:paraId="560AC671" w14:textId="77777777" w:rsidR="00087AB4" w:rsidRDefault="00087AB4" w:rsidP="00147F8A">
      <w:pPr>
        <w:jc w:val="both"/>
      </w:pPr>
    </w:p>
    <w:p w14:paraId="727E6021" w14:textId="486308EB" w:rsidR="00087AB4" w:rsidRDefault="00087AB4" w:rsidP="00147F8A">
      <w:pPr>
        <w:jc w:val="both"/>
      </w:pPr>
      <w:r>
        <w:t>Ajuntament de Puig-reig</w:t>
      </w:r>
      <w:r>
        <w:tab/>
      </w:r>
      <w:r>
        <w:tab/>
      </w:r>
      <w:r>
        <w:tab/>
        <w:t>Associació Petjades Gats</w:t>
      </w:r>
      <w:r>
        <w:tab/>
      </w:r>
      <w:r>
        <w:tab/>
      </w:r>
    </w:p>
    <w:p w14:paraId="352080AC" w14:textId="77777777" w:rsidR="00BD76B4" w:rsidRDefault="00BD76B4" w:rsidP="00147F8A">
      <w:pPr>
        <w:jc w:val="both"/>
      </w:pPr>
    </w:p>
    <w:p w14:paraId="3AF50460" w14:textId="77777777" w:rsidR="00BD76B4" w:rsidRDefault="00BD76B4" w:rsidP="00147F8A">
      <w:pPr>
        <w:jc w:val="both"/>
      </w:pPr>
    </w:p>
    <w:p w14:paraId="64B5B210" w14:textId="77777777" w:rsidR="00BD76B4" w:rsidRDefault="00BD76B4" w:rsidP="00147F8A">
      <w:pPr>
        <w:jc w:val="both"/>
      </w:pPr>
    </w:p>
    <w:p w14:paraId="297CEBD3" w14:textId="77777777" w:rsidR="00BD76B4" w:rsidRDefault="00BD76B4" w:rsidP="00147F8A">
      <w:pPr>
        <w:jc w:val="both"/>
      </w:pPr>
    </w:p>
    <w:p w14:paraId="386FD997" w14:textId="77777777" w:rsidR="00BD76B4" w:rsidRDefault="00BD76B4" w:rsidP="00147F8A">
      <w:pPr>
        <w:jc w:val="both"/>
      </w:pPr>
    </w:p>
    <w:p w14:paraId="345645FC" w14:textId="77777777" w:rsidR="006E6AD2" w:rsidRPr="00D23F6E" w:rsidRDefault="006E6AD2" w:rsidP="00147F8A">
      <w:pPr>
        <w:jc w:val="both"/>
      </w:pPr>
    </w:p>
    <w:sectPr w:rsidR="006E6AD2" w:rsidRPr="00D23F6E" w:rsidSect="00CE3C80">
      <w:headerReference w:type="default" r:id="rId7"/>
      <w:footerReference w:type="default" r:id="rId8"/>
      <w:pgSz w:w="11906" w:h="16838" w:code="9"/>
      <w:pgMar w:top="851" w:right="1134" w:bottom="1361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D53A2" w14:textId="77777777" w:rsidR="008A3D3D" w:rsidRDefault="008A3D3D">
      <w:r>
        <w:separator/>
      </w:r>
    </w:p>
  </w:endnote>
  <w:endnote w:type="continuationSeparator" w:id="0">
    <w:p w14:paraId="45164B61" w14:textId="77777777" w:rsidR="008A3D3D" w:rsidRDefault="008A3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Slb712 Lt BT">
    <w:altName w:val="Georgia"/>
    <w:charset w:val="00"/>
    <w:family w:val="roman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6E866" w14:textId="77777777" w:rsidR="00AD3128" w:rsidRDefault="00AD3128">
    <w:pPr>
      <w:pStyle w:val="Piedepgina"/>
      <w:ind w:left="-142"/>
      <w:rPr>
        <w:rFonts w:ascii="Garamond" w:hAnsi="Garamond"/>
        <w:sz w:val="22"/>
      </w:rPr>
    </w:pPr>
    <w:r>
      <w:rPr>
        <w:rFonts w:cs="Arial"/>
        <w:sz w:val="22"/>
      </w:rPr>
      <w:t xml:space="preserve">                        </w:t>
    </w:r>
    <w:hyperlink r:id="rId1" w:history="1">
      <w:r w:rsidR="00C21674" w:rsidRPr="00801FEF">
        <w:rPr>
          <w:rStyle w:val="Hipervnculo"/>
          <w:rFonts w:cs="Arial"/>
          <w:sz w:val="22"/>
        </w:rPr>
        <w:t>http://www.puig-reig.cat</w:t>
      </w:r>
    </w:hyperlink>
    <w:r>
      <w:rPr>
        <w:rFonts w:cs="Arial"/>
        <w:sz w:val="22"/>
      </w:rPr>
      <w:t xml:space="preserve"> - e-mail: ajuntament@puig-reig.</w:t>
    </w:r>
    <w:r w:rsidR="00C21674">
      <w:rPr>
        <w:rFonts w:cs="Arial"/>
        <w:sz w:val="22"/>
      </w:rPr>
      <w:t>cat</w:t>
    </w:r>
  </w:p>
  <w:p w14:paraId="3A1E79CE" w14:textId="77777777" w:rsidR="00AD3128" w:rsidRDefault="00AD31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357C7" w14:textId="77777777" w:rsidR="008A3D3D" w:rsidRDefault="008A3D3D">
      <w:r>
        <w:separator/>
      </w:r>
    </w:p>
  </w:footnote>
  <w:footnote w:type="continuationSeparator" w:id="0">
    <w:p w14:paraId="1B748544" w14:textId="77777777" w:rsidR="008A3D3D" w:rsidRDefault="008A3D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3C9E0" w14:textId="50F29450" w:rsidR="00AD3128" w:rsidRDefault="005B6966">
    <w:pPr>
      <w:pStyle w:val="Encabezado"/>
      <w:ind w:left="-2127"/>
    </w:pPr>
    <w:r>
      <w:rPr>
        <w:noProof/>
        <w:sz w:val="12"/>
        <w:lang w:val="es-E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FE66633" wp14:editId="15469C9B">
              <wp:simplePos x="0" y="0"/>
              <wp:positionH relativeFrom="column">
                <wp:posOffset>-571500</wp:posOffset>
              </wp:positionH>
              <wp:positionV relativeFrom="paragraph">
                <wp:posOffset>116840</wp:posOffset>
              </wp:positionV>
              <wp:extent cx="893445" cy="1116965"/>
              <wp:effectExtent l="9525" t="12065" r="11430" b="6985"/>
              <wp:wrapNone/>
              <wp:docPr id="1972499472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3445" cy="11169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EBC17E" w14:textId="77777777" w:rsidR="00C21674" w:rsidRDefault="006E5B01">
                          <w:r>
                            <w:rPr>
                              <w:b/>
                              <w:bCs/>
                              <w:noProof/>
                              <w:sz w:val="32"/>
                              <w:lang w:eastAsia="ca-ES"/>
                            </w:rPr>
                            <w:drawing>
                              <wp:inline distT="0" distB="0" distL="0" distR="0" wp14:anchorId="70448932" wp14:editId="10503210">
                                <wp:extent cx="812800" cy="1016000"/>
                                <wp:effectExtent l="19050" t="0" r="6350" b="0"/>
                                <wp:docPr id="1" name="Imagen 1" descr="ESCUT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SCUT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lum contrast="60000"/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12800" cy="1016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E66633"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26" type="#_x0000_t202" style="position:absolute;left:0;text-align:left;margin-left:-45pt;margin-top:9.2pt;width:70.35pt;height:87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" strokecolor="white">
              <v:fill opacity="32896f"/>
              <v:textbox style="mso-fit-shape-to-text:t">
                <w:txbxContent>
                  <w:p w14:paraId="44EBC17E" w14:textId="77777777" w:rsidR="00C21674" w:rsidRDefault="006E5B01">
                    <w:r>
                      <w:rPr>
                        <w:b/>
                        <w:bCs/>
                        <w:noProof/>
                        <w:sz w:val="32"/>
                        <w:lang w:eastAsia="ca-ES"/>
                      </w:rPr>
                      <w:drawing>
                        <wp:inline distT="0" distB="0" distL="0" distR="0" wp14:anchorId="70448932" wp14:editId="10503210">
                          <wp:extent cx="812800" cy="1016000"/>
                          <wp:effectExtent l="19050" t="0" r="6350" b="0"/>
                          <wp:docPr id="1" name="Imagen 1" descr="ESCUT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SCUT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lum contrast="60000"/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12800" cy="1016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1AF45CCF" w14:textId="77777777" w:rsidR="00AD3128" w:rsidRDefault="00AD3128">
    <w:pPr>
      <w:pStyle w:val="Encabezado"/>
      <w:tabs>
        <w:tab w:val="left" w:pos="965"/>
      </w:tabs>
      <w:rPr>
        <w:sz w:val="12"/>
      </w:rPr>
    </w:pPr>
  </w:p>
  <w:p w14:paraId="2B994126" w14:textId="77777777" w:rsidR="00AD3128" w:rsidRDefault="00AD3128">
    <w:pPr>
      <w:pStyle w:val="Encabezado"/>
      <w:ind w:left="708"/>
      <w:jc w:val="both"/>
      <w:rPr>
        <w:b/>
        <w:bCs/>
        <w:sz w:val="30"/>
      </w:rPr>
    </w:pPr>
    <w:r>
      <w:rPr>
        <w:b/>
        <w:bCs/>
        <w:sz w:val="30"/>
      </w:rPr>
      <w:t>AJUNTAMENT DE PUIG-REIG</w:t>
    </w:r>
  </w:p>
  <w:p w14:paraId="31652160" w14:textId="77777777" w:rsidR="00AD3128" w:rsidRDefault="00AD3128">
    <w:pPr>
      <w:pStyle w:val="Encabezado"/>
      <w:ind w:left="708"/>
      <w:rPr>
        <w:sz w:val="22"/>
      </w:rPr>
    </w:pPr>
    <w:r>
      <w:rPr>
        <w:sz w:val="22"/>
      </w:rPr>
      <w:t xml:space="preserve">Pau Casals, 1 </w:t>
    </w:r>
  </w:p>
  <w:p w14:paraId="0FBE4029" w14:textId="77777777" w:rsidR="00AD3128" w:rsidRDefault="00AD3128">
    <w:pPr>
      <w:pStyle w:val="Encabezado"/>
      <w:ind w:left="708"/>
      <w:rPr>
        <w:sz w:val="22"/>
      </w:rPr>
    </w:pPr>
    <w:r>
      <w:rPr>
        <w:sz w:val="22"/>
      </w:rPr>
      <w:t>Tel. 93 838 00 00 - Fax: 93 838 13 02</w:t>
    </w:r>
  </w:p>
  <w:p w14:paraId="10B02809" w14:textId="77777777" w:rsidR="00AD3128" w:rsidRDefault="00AD3128">
    <w:pPr>
      <w:pStyle w:val="Encabezado"/>
      <w:ind w:left="708"/>
      <w:rPr>
        <w:sz w:val="22"/>
      </w:rPr>
    </w:pPr>
    <w:r>
      <w:rPr>
        <w:sz w:val="22"/>
      </w:rPr>
      <w:t>08692 – PUIG-REIG</w:t>
    </w:r>
  </w:p>
  <w:p w14:paraId="50FC8B27" w14:textId="77777777" w:rsidR="00AD3128" w:rsidRDefault="00AD3128">
    <w:pPr>
      <w:pStyle w:val="Encabezado"/>
      <w:ind w:left="708"/>
      <w:rPr>
        <w:sz w:val="22"/>
      </w:rPr>
    </w:pPr>
  </w:p>
  <w:p w14:paraId="0373459E" w14:textId="77777777" w:rsidR="00AD3128" w:rsidRDefault="00AD3128">
    <w:pPr>
      <w:pStyle w:val="Encabezado"/>
      <w:ind w:left="708"/>
      <w:rPr>
        <w:sz w:val="22"/>
      </w:rPr>
    </w:pPr>
  </w:p>
  <w:p w14:paraId="784267D5" w14:textId="77777777" w:rsidR="00AD3128" w:rsidRDefault="00AD3128">
    <w:pPr>
      <w:pStyle w:val="Encabezado"/>
      <w:ind w:left="70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6256F"/>
    <w:multiLevelType w:val="hybridMultilevel"/>
    <w:tmpl w:val="2DC67D1A"/>
    <w:lvl w:ilvl="0" w:tplc="69D0CB34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A424C"/>
    <w:multiLevelType w:val="singleLevel"/>
    <w:tmpl w:val="1DC8E4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 w15:restartNumberingAfterBreak="0">
    <w:nsid w:val="0FDA53AA"/>
    <w:multiLevelType w:val="hybridMultilevel"/>
    <w:tmpl w:val="7D3CFB1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61F4A"/>
    <w:multiLevelType w:val="hybridMultilevel"/>
    <w:tmpl w:val="327AF4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F75A3"/>
    <w:multiLevelType w:val="hybridMultilevel"/>
    <w:tmpl w:val="FED6126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8C51F4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4616684"/>
    <w:multiLevelType w:val="multilevel"/>
    <w:tmpl w:val="2474F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810725"/>
    <w:multiLevelType w:val="hybridMultilevel"/>
    <w:tmpl w:val="6DE8F698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E5E7FD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68E166E"/>
    <w:multiLevelType w:val="hybridMultilevel"/>
    <w:tmpl w:val="B6F8E9FE"/>
    <w:lvl w:ilvl="0" w:tplc="8B5CAA0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AC4F4B"/>
    <w:multiLevelType w:val="hybridMultilevel"/>
    <w:tmpl w:val="594C19B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880C11"/>
    <w:multiLevelType w:val="hybridMultilevel"/>
    <w:tmpl w:val="5F3A9440"/>
    <w:lvl w:ilvl="0" w:tplc="898EB876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4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0367A4"/>
    <w:multiLevelType w:val="hybridMultilevel"/>
    <w:tmpl w:val="ED067D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FD25F3"/>
    <w:multiLevelType w:val="hybridMultilevel"/>
    <w:tmpl w:val="1B34EBA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9A5315"/>
    <w:multiLevelType w:val="hybridMultilevel"/>
    <w:tmpl w:val="3FB44BA2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5D0265E"/>
    <w:multiLevelType w:val="multilevel"/>
    <w:tmpl w:val="5BFEB100"/>
    <w:lvl w:ilvl="0">
      <w:start w:val="1"/>
      <w:numFmt w:val="lowerLetter"/>
      <w:lvlText w:val="%1)"/>
      <w:lvlJc w:val="left"/>
      <w:pPr>
        <w:ind w:left="10" w:hanging="360"/>
      </w:pPr>
      <w:rPr>
        <w:rFonts w:eastAsia="Arial" w:cs="Arial"/>
        <w:b w:val="0"/>
        <w:i w:val="0"/>
        <w:strike w:val="0"/>
        <w:dstrike w:val="0"/>
        <w:color w:val="000000"/>
        <w:position w:val="0"/>
        <w:sz w:val="18"/>
        <w:szCs w:val="18"/>
        <w:highlight w:val="white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080" w:hanging="360"/>
      </w:pPr>
      <w:rPr>
        <w:rFonts w:eastAsia="Arial" w:cs="Arial"/>
        <w:b w:val="0"/>
        <w:i w:val="0"/>
        <w:strike w:val="0"/>
        <w:dstrike w:val="0"/>
        <w:color w:val="000000"/>
        <w:position w:val="0"/>
        <w:sz w:val="18"/>
        <w:szCs w:val="18"/>
        <w:highlight w:val="white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800" w:hanging="360"/>
      </w:pPr>
      <w:rPr>
        <w:rFonts w:eastAsia="Arial" w:cs="Arial"/>
        <w:b w:val="0"/>
        <w:i w:val="0"/>
        <w:strike w:val="0"/>
        <w:dstrike w:val="0"/>
        <w:color w:val="000000"/>
        <w:position w:val="0"/>
        <w:sz w:val="18"/>
        <w:szCs w:val="18"/>
        <w:highlight w:val="white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20" w:hanging="360"/>
      </w:pPr>
      <w:rPr>
        <w:rFonts w:eastAsia="Arial" w:cs="Arial"/>
        <w:b w:val="0"/>
        <w:i w:val="0"/>
        <w:strike w:val="0"/>
        <w:dstrike w:val="0"/>
        <w:color w:val="000000"/>
        <w:position w:val="0"/>
        <w:sz w:val="18"/>
        <w:szCs w:val="18"/>
        <w:highlight w:val="white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240" w:hanging="360"/>
      </w:pPr>
      <w:rPr>
        <w:rFonts w:eastAsia="Arial" w:cs="Arial"/>
        <w:b w:val="0"/>
        <w:i w:val="0"/>
        <w:strike w:val="0"/>
        <w:dstrike w:val="0"/>
        <w:color w:val="000000"/>
        <w:position w:val="0"/>
        <w:sz w:val="18"/>
        <w:szCs w:val="18"/>
        <w:highlight w:val="white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60" w:hanging="360"/>
      </w:pPr>
      <w:rPr>
        <w:rFonts w:eastAsia="Arial" w:cs="Arial"/>
        <w:b w:val="0"/>
        <w:i w:val="0"/>
        <w:strike w:val="0"/>
        <w:dstrike w:val="0"/>
        <w:color w:val="000000"/>
        <w:position w:val="0"/>
        <w:sz w:val="18"/>
        <w:szCs w:val="18"/>
        <w:highlight w:val="white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80" w:hanging="360"/>
      </w:pPr>
      <w:rPr>
        <w:rFonts w:eastAsia="Arial" w:cs="Arial"/>
        <w:b w:val="0"/>
        <w:i w:val="0"/>
        <w:strike w:val="0"/>
        <w:dstrike w:val="0"/>
        <w:color w:val="000000"/>
        <w:position w:val="0"/>
        <w:sz w:val="18"/>
        <w:szCs w:val="18"/>
        <w:highlight w:val="white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00" w:hanging="360"/>
      </w:pPr>
      <w:rPr>
        <w:rFonts w:eastAsia="Arial" w:cs="Arial"/>
        <w:b w:val="0"/>
        <w:i w:val="0"/>
        <w:strike w:val="0"/>
        <w:dstrike w:val="0"/>
        <w:color w:val="000000"/>
        <w:position w:val="0"/>
        <w:sz w:val="18"/>
        <w:szCs w:val="18"/>
        <w:highlight w:val="white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20" w:hanging="360"/>
      </w:pPr>
      <w:rPr>
        <w:rFonts w:eastAsia="Arial" w:cs="Arial"/>
        <w:b w:val="0"/>
        <w:i w:val="0"/>
        <w:strike w:val="0"/>
        <w:dstrike w:val="0"/>
        <w:color w:val="000000"/>
        <w:position w:val="0"/>
        <w:sz w:val="18"/>
        <w:szCs w:val="18"/>
        <w:highlight w:val="white"/>
        <w:u w:val="none" w:color="000000"/>
        <w:vertAlign w:val="baseline"/>
      </w:rPr>
    </w:lvl>
  </w:abstractNum>
  <w:abstractNum w:abstractNumId="15" w15:restartNumberingAfterBreak="0">
    <w:nsid w:val="77FB33F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7839797E"/>
    <w:multiLevelType w:val="multilevel"/>
    <w:tmpl w:val="71427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1293526">
    <w:abstractNumId w:val="1"/>
  </w:num>
  <w:num w:numId="2" w16cid:durableId="570307786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3" w16cid:durableId="651787394">
    <w:abstractNumId w:val="15"/>
  </w:num>
  <w:num w:numId="4" w16cid:durableId="310256436">
    <w:abstractNumId w:val="7"/>
  </w:num>
  <w:num w:numId="5" w16cid:durableId="1838569691">
    <w:abstractNumId w:val="13"/>
  </w:num>
  <w:num w:numId="6" w16cid:durableId="786310440">
    <w:abstractNumId w:val="6"/>
  </w:num>
  <w:num w:numId="7" w16cid:durableId="298266436">
    <w:abstractNumId w:val="10"/>
  </w:num>
  <w:num w:numId="8" w16cid:durableId="662203020">
    <w:abstractNumId w:val="9"/>
  </w:num>
  <w:num w:numId="9" w16cid:durableId="2113698973">
    <w:abstractNumId w:val="4"/>
  </w:num>
  <w:num w:numId="10" w16cid:durableId="202763646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26364855">
    <w:abstractNumId w:val="5"/>
  </w:num>
  <w:num w:numId="12" w16cid:durableId="982656836">
    <w:abstractNumId w:val="16"/>
  </w:num>
  <w:num w:numId="13" w16cid:durableId="663512145">
    <w:abstractNumId w:val="0"/>
  </w:num>
  <w:num w:numId="14" w16cid:durableId="24066176">
    <w:abstractNumId w:val="12"/>
  </w:num>
  <w:num w:numId="15" w16cid:durableId="1454254322">
    <w:abstractNumId w:val="11"/>
  </w:num>
  <w:num w:numId="16" w16cid:durableId="689379781">
    <w:abstractNumId w:val="2"/>
  </w:num>
  <w:num w:numId="17" w16cid:durableId="924920371">
    <w:abstractNumId w:val="14"/>
  </w:num>
  <w:num w:numId="18" w16cid:durableId="6633154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 fillcolor="white" strokecolor="white">
      <v:fill color="white" opacity=".5"/>
      <v:stroke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7E6"/>
    <w:rsid w:val="0000593A"/>
    <w:rsid w:val="00005FFE"/>
    <w:rsid w:val="000065E4"/>
    <w:rsid w:val="00006A56"/>
    <w:rsid w:val="00006B6A"/>
    <w:rsid w:val="00006D25"/>
    <w:rsid w:val="00007355"/>
    <w:rsid w:val="000120CE"/>
    <w:rsid w:val="00012130"/>
    <w:rsid w:val="0001213F"/>
    <w:rsid w:val="00016454"/>
    <w:rsid w:val="000164C7"/>
    <w:rsid w:val="00016977"/>
    <w:rsid w:val="00021C79"/>
    <w:rsid w:val="0002251E"/>
    <w:rsid w:val="00024FF1"/>
    <w:rsid w:val="00025C81"/>
    <w:rsid w:val="00025DC4"/>
    <w:rsid w:val="00026B0B"/>
    <w:rsid w:val="00031ED5"/>
    <w:rsid w:val="00037F3F"/>
    <w:rsid w:val="00040201"/>
    <w:rsid w:val="000403B2"/>
    <w:rsid w:val="0004078A"/>
    <w:rsid w:val="00040DE3"/>
    <w:rsid w:val="00040F13"/>
    <w:rsid w:val="00041858"/>
    <w:rsid w:val="0004316C"/>
    <w:rsid w:val="000437EA"/>
    <w:rsid w:val="0004785E"/>
    <w:rsid w:val="0005074E"/>
    <w:rsid w:val="00051A7A"/>
    <w:rsid w:val="00051D6F"/>
    <w:rsid w:val="000520D2"/>
    <w:rsid w:val="00053825"/>
    <w:rsid w:val="00054E2B"/>
    <w:rsid w:val="0005616C"/>
    <w:rsid w:val="00056719"/>
    <w:rsid w:val="00056879"/>
    <w:rsid w:val="00061F70"/>
    <w:rsid w:val="00063168"/>
    <w:rsid w:val="00066C9C"/>
    <w:rsid w:val="00066D78"/>
    <w:rsid w:val="00067591"/>
    <w:rsid w:val="00067D11"/>
    <w:rsid w:val="000700C1"/>
    <w:rsid w:val="00074005"/>
    <w:rsid w:val="00076DBF"/>
    <w:rsid w:val="00076E67"/>
    <w:rsid w:val="00077E9B"/>
    <w:rsid w:val="0008104C"/>
    <w:rsid w:val="00081702"/>
    <w:rsid w:val="00081713"/>
    <w:rsid w:val="00084C36"/>
    <w:rsid w:val="000852AA"/>
    <w:rsid w:val="000864EC"/>
    <w:rsid w:val="00087364"/>
    <w:rsid w:val="00087AB4"/>
    <w:rsid w:val="0009060E"/>
    <w:rsid w:val="00091528"/>
    <w:rsid w:val="00092645"/>
    <w:rsid w:val="00092DE3"/>
    <w:rsid w:val="00092DF1"/>
    <w:rsid w:val="00093E65"/>
    <w:rsid w:val="000974A9"/>
    <w:rsid w:val="00097996"/>
    <w:rsid w:val="000A10F6"/>
    <w:rsid w:val="000A24CC"/>
    <w:rsid w:val="000A2A62"/>
    <w:rsid w:val="000A2C20"/>
    <w:rsid w:val="000A3808"/>
    <w:rsid w:val="000A3A21"/>
    <w:rsid w:val="000A3CEC"/>
    <w:rsid w:val="000A692E"/>
    <w:rsid w:val="000A6F88"/>
    <w:rsid w:val="000B059C"/>
    <w:rsid w:val="000B0A65"/>
    <w:rsid w:val="000B1860"/>
    <w:rsid w:val="000B2197"/>
    <w:rsid w:val="000B366B"/>
    <w:rsid w:val="000B4A57"/>
    <w:rsid w:val="000B513B"/>
    <w:rsid w:val="000B6653"/>
    <w:rsid w:val="000B6E84"/>
    <w:rsid w:val="000B7876"/>
    <w:rsid w:val="000C0494"/>
    <w:rsid w:val="000C0607"/>
    <w:rsid w:val="000C1A48"/>
    <w:rsid w:val="000C3E5A"/>
    <w:rsid w:val="000C6016"/>
    <w:rsid w:val="000C601F"/>
    <w:rsid w:val="000C6B09"/>
    <w:rsid w:val="000C72F4"/>
    <w:rsid w:val="000C7B42"/>
    <w:rsid w:val="000D035E"/>
    <w:rsid w:val="000D47F8"/>
    <w:rsid w:val="000D4D12"/>
    <w:rsid w:val="000D503A"/>
    <w:rsid w:val="000D6732"/>
    <w:rsid w:val="000D679D"/>
    <w:rsid w:val="000D6B46"/>
    <w:rsid w:val="000D7C80"/>
    <w:rsid w:val="000E0A22"/>
    <w:rsid w:val="000E0DA3"/>
    <w:rsid w:val="000E326E"/>
    <w:rsid w:val="000E3B38"/>
    <w:rsid w:val="000E3FB1"/>
    <w:rsid w:val="000E5B2B"/>
    <w:rsid w:val="000E5D9F"/>
    <w:rsid w:val="000E600D"/>
    <w:rsid w:val="000E6218"/>
    <w:rsid w:val="000E68F3"/>
    <w:rsid w:val="000E6BCE"/>
    <w:rsid w:val="000F2212"/>
    <w:rsid w:val="000F3564"/>
    <w:rsid w:val="000F43A0"/>
    <w:rsid w:val="000F54F5"/>
    <w:rsid w:val="000F746A"/>
    <w:rsid w:val="001004C3"/>
    <w:rsid w:val="00104707"/>
    <w:rsid w:val="001057ED"/>
    <w:rsid w:val="00106DA4"/>
    <w:rsid w:val="00107B9C"/>
    <w:rsid w:val="00110259"/>
    <w:rsid w:val="001116EA"/>
    <w:rsid w:val="00111A15"/>
    <w:rsid w:val="00112549"/>
    <w:rsid w:val="00114F76"/>
    <w:rsid w:val="00116316"/>
    <w:rsid w:val="0011686D"/>
    <w:rsid w:val="001175FF"/>
    <w:rsid w:val="001202F6"/>
    <w:rsid w:val="00121C2F"/>
    <w:rsid w:val="00121E99"/>
    <w:rsid w:val="001229DE"/>
    <w:rsid w:val="00122E5F"/>
    <w:rsid w:val="00126485"/>
    <w:rsid w:val="0013326B"/>
    <w:rsid w:val="001336D6"/>
    <w:rsid w:val="0013427F"/>
    <w:rsid w:val="00134564"/>
    <w:rsid w:val="001345FA"/>
    <w:rsid w:val="00135CA0"/>
    <w:rsid w:val="001361F0"/>
    <w:rsid w:val="001379A9"/>
    <w:rsid w:val="00142EDA"/>
    <w:rsid w:val="001432A7"/>
    <w:rsid w:val="0014448F"/>
    <w:rsid w:val="00145187"/>
    <w:rsid w:val="00146F6E"/>
    <w:rsid w:val="00147F8A"/>
    <w:rsid w:val="00151D71"/>
    <w:rsid w:val="00153B74"/>
    <w:rsid w:val="00155F70"/>
    <w:rsid w:val="00156148"/>
    <w:rsid w:val="00157415"/>
    <w:rsid w:val="0016044D"/>
    <w:rsid w:val="001618A9"/>
    <w:rsid w:val="00167B21"/>
    <w:rsid w:val="001709AA"/>
    <w:rsid w:val="00171002"/>
    <w:rsid w:val="00173CA3"/>
    <w:rsid w:val="001752F2"/>
    <w:rsid w:val="001756BD"/>
    <w:rsid w:val="00175BAA"/>
    <w:rsid w:val="0017799C"/>
    <w:rsid w:val="00181D6A"/>
    <w:rsid w:val="001827A1"/>
    <w:rsid w:val="00182B90"/>
    <w:rsid w:val="001834E9"/>
    <w:rsid w:val="00184D6C"/>
    <w:rsid w:val="00185BA2"/>
    <w:rsid w:val="00186265"/>
    <w:rsid w:val="0018641F"/>
    <w:rsid w:val="00191107"/>
    <w:rsid w:val="0019148B"/>
    <w:rsid w:val="001919EE"/>
    <w:rsid w:val="00195793"/>
    <w:rsid w:val="00195AE4"/>
    <w:rsid w:val="00195F1C"/>
    <w:rsid w:val="0019654E"/>
    <w:rsid w:val="001970B9"/>
    <w:rsid w:val="001A2144"/>
    <w:rsid w:val="001A525E"/>
    <w:rsid w:val="001A58AF"/>
    <w:rsid w:val="001A74CE"/>
    <w:rsid w:val="001B0394"/>
    <w:rsid w:val="001B1556"/>
    <w:rsid w:val="001B2A29"/>
    <w:rsid w:val="001B2C2F"/>
    <w:rsid w:val="001B34C6"/>
    <w:rsid w:val="001B3A3E"/>
    <w:rsid w:val="001B7120"/>
    <w:rsid w:val="001C174C"/>
    <w:rsid w:val="001C2732"/>
    <w:rsid w:val="001C2D45"/>
    <w:rsid w:val="001C4612"/>
    <w:rsid w:val="001C5668"/>
    <w:rsid w:val="001C6942"/>
    <w:rsid w:val="001C74AE"/>
    <w:rsid w:val="001D0751"/>
    <w:rsid w:val="001D0C04"/>
    <w:rsid w:val="001D0FDD"/>
    <w:rsid w:val="001D3443"/>
    <w:rsid w:val="001D4314"/>
    <w:rsid w:val="001D4DCA"/>
    <w:rsid w:val="001D64A2"/>
    <w:rsid w:val="001D7222"/>
    <w:rsid w:val="001E0ECE"/>
    <w:rsid w:val="001E0F25"/>
    <w:rsid w:val="001E1CF9"/>
    <w:rsid w:val="001E4384"/>
    <w:rsid w:val="001E4C7B"/>
    <w:rsid w:val="001E582D"/>
    <w:rsid w:val="001F08CE"/>
    <w:rsid w:val="001F30B9"/>
    <w:rsid w:val="001F3C28"/>
    <w:rsid w:val="001F57BE"/>
    <w:rsid w:val="001F7550"/>
    <w:rsid w:val="0020085D"/>
    <w:rsid w:val="00200D60"/>
    <w:rsid w:val="00201D1E"/>
    <w:rsid w:val="00202C56"/>
    <w:rsid w:val="00203F11"/>
    <w:rsid w:val="00205E0B"/>
    <w:rsid w:val="00207156"/>
    <w:rsid w:val="002110F4"/>
    <w:rsid w:val="002115DF"/>
    <w:rsid w:val="002130FB"/>
    <w:rsid w:val="002164B7"/>
    <w:rsid w:val="00216524"/>
    <w:rsid w:val="00216B93"/>
    <w:rsid w:val="00216E1E"/>
    <w:rsid w:val="00217955"/>
    <w:rsid w:val="00220899"/>
    <w:rsid w:val="00220B58"/>
    <w:rsid w:val="00221197"/>
    <w:rsid w:val="0022141C"/>
    <w:rsid w:val="00222B4F"/>
    <w:rsid w:val="00222D30"/>
    <w:rsid w:val="0022330D"/>
    <w:rsid w:val="002243E0"/>
    <w:rsid w:val="002262C4"/>
    <w:rsid w:val="00226FE4"/>
    <w:rsid w:val="002273F7"/>
    <w:rsid w:val="0023002B"/>
    <w:rsid w:val="0023256B"/>
    <w:rsid w:val="00232D63"/>
    <w:rsid w:val="002330F2"/>
    <w:rsid w:val="00234EEF"/>
    <w:rsid w:val="00235527"/>
    <w:rsid w:val="00237125"/>
    <w:rsid w:val="002371E2"/>
    <w:rsid w:val="002373B8"/>
    <w:rsid w:val="00241963"/>
    <w:rsid w:val="00242A07"/>
    <w:rsid w:val="00242B38"/>
    <w:rsid w:val="00242E44"/>
    <w:rsid w:val="00244D06"/>
    <w:rsid w:val="00246186"/>
    <w:rsid w:val="00246580"/>
    <w:rsid w:val="002465BC"/>
    <w:rsid w:val="00252BCA"/>
    <w:rsid w:val="0025796E"/>
    <w:rsid w:val="00260B61"/>
    <w:rsid w:val="00262407"/>
    <w:rsid w:val="002637D5"/>
    <w:rsid w:val="00263860"/>
    <w:rsid w:val="0026597F"/>
    <w:rsid w:val="00266FD5"/>
    <w:rsid w:val="00270E07"/>
    <w:rsid w:val="002712E4"/>
    <w:rsid w:val="00272E2B"/>
    <w:rsid w:val="00273C26"/>
    <w:rsid w:val="0027443E"/>
    <w:rsid w:val="00274AD8"/>
    <w:rsid w:val="00280196"/>
    <w:rsid w:val="00283B51"/>
    <w:rsid w:val="00284413"/>
    <w:rsid w:val="00286DBF"/>
    <w:rsid w:val="00286F3F"/>
    <w:rsid w:val="002870F1"/>
    <w:rsid w:val="00290289"/>
    <w:rsid w:val="00293A03"/>
    <w:rsid w:val="00294B3D"/>
    <w:rsid w:val="00295284"/>
    <w:rsid w:val="0029647F"/>
    <w:rsid w:val="002971AC"/>
    <w:rsid w:val="00297A24"/>
    <w:rsid w:val="002A00D4"/>
    <w:rsid w:val="002A0E49"/>
    <w:rsid w:val="002A1719"/>
    <w:rsid w:val="002B106B"/>
    <w:rsid w:val="002B211F"/>
    <w:rsid w:val="002B2AFC"/>
    <w:rsid w:val="002B2D74"/>
    <w:rsid w:val="002B365B"/>
    <w:rsid w:val="002B6669"/>
    <w:rsid w:val="002B77D3"/>
    <w:rsid w:val="002B7A45"/>
    <w:rsid w:val="002C0066"/>
    <w:rsid w:val="002C5705"/>
    <w:rsid w:val="002D0946"/>
    <w:rsid w:val="002D0E01"/>
    <w:rsid w:val="002D3336"/>
    <w:rsid w:val="002D5CA8"/>
    <w:rsid w:val="002D7280"/>
    <w:rsid w:val="002D729F"/>
    <w:rsid w:val="002D7994"/>
    <w:rsid w:val="002E01EC"/>
    <w:rsid w:val="002E067D"/>
    <w:rsid w:val="002E2040"/>
    <w:rsid w:val="002E292C"/>
    <w:rsid w:val="002E5122"/>
    <w:rsid w:val="002E7381"/>
    <w:rsid w:val="002F0C88"/>
    <w:rsid w:val="002F2A0C"/>
    <w:rsid w:val="002F3D28"/>
    <w:rsid w:val="002F73D6"/>
    <w:rsid w:val="002F7506"/>
    <w:rsid w:val="00301A82"/>
    <w:rsid w:val="003058EC"/>
    <w:rsid w:val="0030763B"/>
    <w:rsid w:val="003102DE"/>
    <w:rsid w:val="0031251F"/>
    <w:rsid w:val="003217D0"/>
    <w:rsid w:val="00321FA3"/>
    <w:rsid w:val="003244D6"/>
    <w:rsid w:val="00325163"/>
    <w:rsid w:val="00326B2B"/>
    <w:rsid w:val="00330034"/>
    <w:rsid w:val="00330447"/>
    <w:rsid w:val="003314A7"/>
    <w:rsid w:val="00332468"/>
    <w:rsid w:val="00334FE4"/>
    <w:rsid w:val="00335AAD"/>
    <w:rsid w:val="0033740D"/>
    <w:rsid w:val="003417D2"/>
    <w:rsid w:val="0034211E"/>
    <w:rsid w:val="00343783"/>
    <w:rsid w:val="003453A5"/>
    <w:rsid w:val="00347533"/>
    <w:rsid w:val="00347658"/>
    <w:rsid w:val="00351EB8"/>
    <w:rsid w:val="00351EF1"/>
    <w:rsid w:val="00351FEC"/>
    <w:rsid w:val="003534E3"/>
    <w:rsid w:val="00354522"/>
    <w:rsid w:val="0035783C"/>
    <w:rsid w:val="0036055F"/>
    <w:rsid w:val="00364007"/>
    <w:rsid w:val="003670B5"/>
    <w:rsid w:val="003674B8"/>
    <w:rsid w:val="00367B24"/>
    <w:rsid w:val="00367BFC"/>
    <w:rsid w:val="00371D89"/>
    <w:rsid w:val="0037356C"/>
    <w:rsid w:val="00381097"/>
    <w:rsid w:val="00381188"/>
    <w:rsid w:val="003811CA"/>
    <w:rsid w:val="0038260B"/>
    <w:rsid w:val="00382C1B"/>
    <w:rsid w:val="003834FB"/>
    <w:rsid w:val="003858D4"/>
    <w:rsid w:val="00386673"/>
    <w:rsid w:val="0038737E"/>
    <w:rsid w:val="00387B77"/>
    <w:rsid w:val="00387FE9"/>
    <w:rsid w:val="0039252E"/>
    <w:rsid w:val="00393572"/>
    <w:rsid w:val="0039541A"/>
    <w:rsid w:val="00395AF3"/>
    <w:rsid w:val="00396FF6"/>
    <w:rsid w:val="003A22C7"/>
    <w:rsid w:val="003A26E0"/>
    <w:rsid w:val="003A2E12"/>
    <w:rsid w:val="003A3520"/>
    <w:rsid w:val="003A45AF"/>
    <w:rsid w:val="003A5F68"/>
    <w:rsid w:val="003A7660"/>
    <w:rsid w:val="003B125F"/>
    <w:rsid w:val="003B2198"/>
    <w:rsid w:val="003B2E4D"/>
    <w:rsid w:val="003B5502"/>
    <w:rsid w:val="003B693C"/>
    <w:rsid w:val="003C0465"/>
    <w:rsid w:val="003C1482"/>
    <w:rsid w:val="003C20A4"/>
    <w:rsid w:val="003C2FBF"/>
    <w:rsid w:val="003C33B8"/>
    <w:rsid w:val="003C7C3C"/>
    <w:rsid w:val="003D0D0B"/>
    <w:rsid w:val="003D12B0"/>
    <w:rsid w:val="003D1C62"/>
    <w:rsid w:val="003D250A"/>
    <w:rsid w:val="003D36AD"/>
    <w:rsid w:val="003D449D"/>
    <w:rsid w:val="003D67A0"/>
    <w:rsid w:val="003E133C"/>
    <w:rsid w:val="003E3FF4"/>
    <w:rsid w:val="003E4B72"/>
    <w:rsid w:val="003E6B6F"/>
    <w:rsid w:val="003E6D40"/>
    <w:rsid w:val="003E70E7"/>
    <w:rsid w:val="003F0646"/>
    <w:rsid w:val="003F0EBA"/>
    <w:rsid w:val="003F1259"/>
    <w:rsid w:val="003F140E"/>
    <w:rsid w:val="003F17E6"/>
    <w:rsid w:val="003F1C7F"/>
    <w:rsid w:val="003F54F9"/>
    <w:rsid w:val="003F59A7"/>
    <w:rsid w:val="003F76CA"/>
    <w:rsid w:val="00401E6F"/>
    <w:rsid w:val="00407520"/>
    <w:rsid w:val="00410543"/>
    <w:rsid w:val="00410CB6"/>
    <w:rsid w:val="00411719"/>
    <w:rsid w:val="00411EF2"/>
    <w:rsid w:val="00413F04"/>
    <w:rsid w:val="00414347"/>
    <w:rsid w:val="00415932"/>
    <w:rsid w:val="00415DA7"/>
    <w:rsid w:val="00416603"/>
    <w:rsid w:val="004173B4"/>
    <w:rsid w:val="00417F6A"/>
    <w:rsid w:val="0042173F"/>
    <w:rsid w:val="00424CB6"/>
    <w:rsid w:val="004263EF"/>
    <w:rsid w:val="00426FFB"/>
    <w:rsid w:val="00430246"/>
    <w:rsid w:val="00430B99"/>
    <w:rsid w:val="004311FE"/>
    <w:rsid w:val="004340FD"/>
    <w:rsid w:val="00435C9E"/>
    <w:rsid w:val="0043671C"/>
    <w:rsid w:val="00437417"/>
    <w:rsid w:val="004406B4"/>
    <w:rsid w:val="0044095D"/>
    <w:rsid w:val="004469BD"/>
    <w:rsid w:val="00446A06"/>
    <w:rsid w:val="00447578"/>
    <w:rsid w:val="00450E86"/>
    <w:rsid w:val="00452CFC"/>
    <w:rsid w:val="00453F06"/>
    <w:rsid w:val="00455A56"/>
    <w:rsid w:val="00456B63"/>
    <w:rsid w:val="00456E88"/>
    <w:rsid w:val="0045789F"/>
    <w:rsid w:val="00461F44"/>
    <w:rsid w:val="00466BF4"/>
    <w:rsid w:val="004676BC"/>
    <w:rsid w:val="004717CE"/>
    <w:rsid w:val="00471CD2"/>
    <w:rsid w:val="00475061"/>
    <w:rsid w:val="004768C1"/>
    <w:rsid w:val="00477103"/>
    <w:rsid w:val="0048040D"/>
    <w:rsid w:val="0048110B"/>
    <w:rsid w:val="004851A4"/>
    <w:rsid w:val="00485362"/>
    <w:rsid w:val="00486F40"/>
    <w:rsid w:val="00487A97"/>
    <w:rsid w:val="00490FC9"/>
    <w:rsid w:val="0049120C"/>
    <w:rsid w:val="00492CAC"/>
    <w:rsid w:val="0049302E"/>
    <w:rsid w:val="00493233"/>
    <w:rsid w:val="00495C74"/>
    <w:rsid w:val="00495C7B"/>
    <w:rsid w:val="0049703D"/>
    <w:rsid w:val="00497BF0"/>
    <w:rsid w:val="004A1768"/>
    <w:rsid w:val="004A1E10"/>
    <w:rsid w:val="004A5FF1"/>
    <w:rsid w:val="004A797B"/>
    <w:rsid w:val="004B0B6B"/>
    <w:rsid w:val="004B126C"/>
    <w:rsid w:val="004B16FF"/>
    <w:rsid w:val="004B2A61"/>
    <w:rsid w:val="004B46E3"/>
    <w:rsid w:val="004B4EF8"/>
    <w:rsid w:val="004B50F5"/>
    <w:rsid w:val="004C0E6B"/>
    <w:rsid w:val="004C28E6"/>
    <w:rsid w:val="004C34B1"/>
    <w:rsid w:val="004C4AC1"/>
    <w:rsid w:val="004C6292"/>
    <w:rsid w:val="004D00F3"/>
    <w:rsid w:val="004D0E99"/>
    <w:rsid w:val="004D1936"/>
    <w:rsid w:val="004D250A"/>
    <w:rsid w:val="004D42CF"/>
    <w:rsid w:val="004D5662"/>
    <w:rsid w:val="004E0239"/>
    <w:rsid w:val="004E0314"/>
    <w:rsid w:val="004E0FAD"/>
    <w:rsid w:val="004E3A0E"/>
    <w:rsid w:val="004E431D"/>
    <w:rsid w:val="004E775F"/>
    <w:rsid w:val="004F137E"/>
    <w:rsid w:val="004F2229"/>
    <w:rsid w:val="00502B07"/>
    <w:rsid w:val="00503A94"/>
    <w:rsid w:val="00504354"/>
    <w:rsid w:val="005052C1"/>
    <w:rsid w:val="00507D16"/>
    <w:rsid w:val="005106AB"/>
    <w:rsid w:val="00510B0E"/>
    <w:rsid w:val="00510B26"/>
    <w:rsid w:val="00512E5D"/>
    <w:rsid w:val="00514C76"/>
    <w:rsid w:val="00515696"/>
    <w:rsid w:val="00516E82"/>
    <w:rsid w:val="005174A2"/>
    <w:rsid w:val="005174D8"/>
    <w:rsid w:val="00517617"/>
    <w:rsid w:val="00517FE2"/>
    <w:rsid w:val="00520F7F"/>
    <w:rsid w:val="005213F7"/>
    <w:rsid w:val="005214F3"/>
    <w:rsid w:val="00522A3C"/>
    <w:rsid w:val="0052414D"/>
    <w:rsid w:val="00524994"/>
    <w:rsid w:val="0052499D"/>
    <w:rsid w:val="00527BC9"/>
    <w:rsid w:val="00527DE5"/>
    <w:rsid w:val="00531A65"/>
    <w:rsid w:val="00532943"/>
    <w:rsid w:val="00533BBB"/>
    <w:rsid w:val="0053496D"/>
    <w:rsid w:val="0053500B"/>
    <w:rsid w:val="00535CE0"/>
    <w:rsid w:val="00537289"/>
    <w:rsid w:val="00540304"/>
    <w:rsid w:val="0054169B"/>
    <w:rsid w:val="00542EAF"/>
    <w:rsid w:val="00544BE2"/>
    <w:rsid w:val="00546D24"/>
    <w:rsid w:val="00550A7D"/>
    <w:rsid w:val="00553223"/>
    <w:rsid w:val="00556410"/>
    <w:rsid w:val="0055723F"/>
    <w:rsid w:val="00560C70"/>
    <w:rsid w:val="0056315F"/>
    <w:rsid w:val="0056554C"/>
    <w:rsid w:val="00566EA7"/>
    <w:rsid w:val="00566FC9"/>
    <w:rsid w:val="00571B08"/>
    <w:rsid w:val="00572ED8"/>
    <w:rsid w:val="005767A5"/>
    <w:rsid w:val="00576C4A"/>
    <w:rsid w:val="00576FD5"/>
    <w:rsid w:val="00580858"/>
    <w:rsid w:val="005810AB"/>
    <w:rsid w:val="00582D12"/>
    <w:rsid w:val="005838E4"/>
    <w:rsid w:val="00583C4F"/>
    <w:rsid w:val="00584291"/>
    <w:rsid w:val="00585097"/>
    <w:rsid w:val="00587CF8"/>
    <w:rsid w:val="00590DE5"/>
    <w:rsid w:val="005925ED"/>
    <w:rsid w:val="00592803"/>
    <w:rsid w:val="00593676"/>
    <w:rsid w:val="00597A63"/>
    <w:rsid w:val="005A0C62"/>
    <w:rsid w:val="005A10D6"/>
    <w:rsid w:val="005A1E11"/>
    <w:rsid w:val="005A32EE"/>
    <w:rsid w:val="005A337A"/>
    <w:rsid w:val="005A3579"/>
    <w:rsid w:val="005A4FFE"/>
    <w:rsid w:val="005A7421"/>
    <w:rsid w:val="005B0F4A"/>
    <w:rsid w:val="005B1BEA"/>
    <w:rsid w:val="005B2301"/>
    <w:rsid w:val="005B6966"/>
    <w:rsid w:val="005B6AF1"/>
    <w:rsid w:val="005C13A7"/>
    <w:rsid w:val="005C1547"/>
    <w:rsid w:val="005C1A70"/>
    <w:rsid w:val="005C2A7E"/>
    <w:rsid w:val="005C37EF"/>
    <w:rsid w:val="005C446E"/>
    <w:rsid w:val="005C4C54"/>
    <w:rsid w:val="005C50F0"/>
    <w:rsid w:val="005C5549"/>
    <w:rsid w:val="005C69FD"/>
    <w:rsid w:val="005D00A8"/>
    <w:rsid w:val="005D04ED"/>
    <w:rsid w:val="005D2BD5"/>
    <w:rsid w:val="005D2D90"/>
    <w:rsid w:val="005D3DC8"/>
    <w:rsid w:val="005D487E"/>
    <w:rsid w:val="005D7EED"/>
    <w:rsid w:val="005E2B3F"/>
    <w:rsid w:val="005E456D"/>
    <w:rsid w:val="005E5BBD"/>
    <w:rsid w:val="005E600D"/>
    <w:rsid w:val="005E79B7"/>
    <w:rsid w:val="005F3408"/>
    <w:rsid w:val="005F509B"/>
    <w:rsid w:val="005F5A8E"/>
    <w:rsid w:val="005F6E91"/>
    <w:rsid w:val="00602569"/>
    <w:rsid w:val="00602C97"/>
    <w:rsid w:val="0060400D"/>
    <w:rsid w:val="00604307"/>
    <w:rsid w:val="00604811"/>
    <w:rsid w:val="00606F2C"/>
    <w:rsid w:val="0060700F"/>
    <w:rsid w:val="006106E1"/>
    <w:rsid w:val="0061137D"/>
    <w:rsid w:val="0061165C"/>
    <w:rsid w:val="00611A0C"/>
    <w:rsid w:val="00612502"/>
    <w:rsid w:val="00612692"/>
    <w:rsid w:val="00612B5B"/>
    <w:rsid w:val="00615D3A"/>
    <w:rsid w:val="00616BBA"/>
    <w:rsid w:val="00617990"/>
    <w:rsid w:val="006205B5"/>
    <w:rsid w:val="00621122"/>
    <w:rsid w:val="0062274C"/>
    <w:rsid w:val="006229B7"/>
    <w:rsid w:val="00623D42"/>
    <w:rsid w:val="00623D47"/>
    <w:rsid w:val="00624523"/>
    <w:rsid w:val="0062584E"/>
    <w:rsid w:val="00630B5C"/>
    <w:rsid w:val="0063187F"/>
    <w:rsid w:val="00636344"/>
    <w:rsid w:val="00641B91"/>
    <w:rsid w:val="00641D8B"/>
    <w:rsid w:val="00642C18"/>
    <w:rsid w:val="00644692"/>
    <w:rsid w:val="0064747C"/>
    <w:rsid w:val="00647CB1"/>
    <w:rsid w:val="0065187D"/>
    <w:rsid w:val="0065298E"/>
    <w:rsid w:val="006541C4"/>
    <w:rsid w:val="006574D3"/>
    <w:rsid w:val="00660175"/>
    <w:rsid w:val="006604F4"/>
    <w:rsid w:val="00660A8E"/>
    <w:rsid w:val="006610B4"/>
    <w:rsid w:val="006639D0"/>
    <w:rsid w:val="006645E8"/>
    <w:rsid w:val="00664A76"/>
    <w:rsid w:val="00664F03"/>
    <w:rsid w:val="006657F9"/>
    <w:rsid w:val="00667071"/>
    <w:rsid w:val="0066736A"/>
    <w:rsid w:val="006701C4"/>
    <w:rsid w:val="00670CCD"/>
    <w:rsid w:val="0067172F"/>
    <w:rsid w:val="0067217F"/>
    <w:rsid w:val="00672836"/>
    <w:rsid w:val="00673781"/>
    <w:rsid w:val="00676723"/>
    <w:rsid w:val="006771B1"/>
    <w:rsid w:val="00681937"/>
    <w:rsid w:val="00681C56"/>
    <w:rsid w:val="00682D61"/>
    <w:rsid w:val="006902E4"/>
    <w:rsid w:val="00690478"/>
    <w:rsid w:val="00690E2B"/>
    <w:rsid w:val="00691D84"/>
    <w:rsid w:val="006937E4"/>
    <w:rsid w:val="00694BA0"/>
    <w:rsid w:val="0069583A"/>
    <w:rsid w:val="006970DE"/>
    <w:rsid w:val="006A0A74"/>
    <w:rsid w:val="006A3A7A"/>
    <w:rsid w:val="006A55C7"/>
    <w:rsid w:val="006A6EC6"/>
    <w:rsid w:val="006A7D52"/>
    <w:rsid w:val="006B0FC5"/>
    <w:rsid w:val="006B2E4D"/>
    <w:rsid w:val="006B3EC4"/>
    <w:rsid w:val="006B46EF"/>
    <w:rsid w:val="006B4ED9"/>
    <w:rsid w:val="006B7A8A"/>
    <w:rsid w:val="006B7AB8"/>
    <w:rsid w:val="006C2164"/>
    <w:rsid w:val="006C28F6"/>
    <w:rsid w:val="006C2D77"/>
    <w:rsid w:val="006C3160"/>
    <w:rsid w:val="006C36C9"/>
    <w:rsid w:val="006C500A"/>
    <w:rsid w:val="006C5458"/>
    <w:rsid w:val="006D02E6"/>
    <w:rsid w:val="006D2445"/>
    <w:rsid w:val="006D3248"/>
    <w:rsid w:val="006D359B"/>
    <w:rsid w:val="006D4334"/>
    <w:rsid w:val="006D5DEE"/>
    <w:rsid w:val="006D7782"/>
    <w:rsid w:val="006E2346"/>
    <w:rsid w:val="006E2B73"/>
    <w:rsid w:val="006E2F5C"/>
    <w:rsid w:val="006E4963"/>
    <w:rsid w:val="006E5B01"/>
    <w:rsid w:val="006E5B8A"/>
    <w:rsid w:val="006E6AD2"/>
    <w:rsid w:val="006F029E"/>
    <w:rsid w:val="006F0416"/>
    <w:rsid w:val="006F3856"/>
    <w:rsid w:val="006F688D"/>
    <w:rsid w:val="00700916"/>
    <w:rsid w:val="007011A7"/>
    <w:rsid w:val="00703442"/>
    <w:rsid w:val="00705A28"/>
    <w:rsid w:val="007063D9"/>
    <w:rsid w:val="007071D8"/>
    <w:rsid w:val="00711136"/>
    <w:rsid w:val="00712A98"/>
    <w:rsid w:val="007145AD"/>
    <w:rsid w:val="00714607"/>
    <w:rsid w:val="00714734"/>
    <w:rsid w:val="00714CE1"/>
    <w:rsid w:val="007214F9"/>
    <w:rsid w:val="007235E2"/>
    <w:rsid w:val="00723FDB"/>
    <w:rsid w:val="00726A97"/>
    <w:rsid w:val="00727AB6"/>
    <w:rsid w:val="007315EC"/>
    <w:rsid w:val="007340A7"/>
    <w:rsid w:val="00736E39"/>
    <w:rsid w:val="00737D3D"/>
    <w:rsid w:val="00744DEB"/>
    <w:rsid w:val="00745188"/>
    <w:rsid w:val="00745A1D"/>
    <w:rsid w:val="00745C1E"/>
    <w:rsid w:val="00755BC8"/>
    <w:rsid w:val="007562A0"/>
    <w:rsid w:val="00757762"/>
    <w:rsid w:val="00757846"/>
    <w:rsid w:val="00762938"/>
    <w:rsid w:val="007636D1"/>
    <w:rsid w:val="00763D66"/>
    <w:rsid w:val="00764E90"/>
    <w:rsid w:val="00765781"/>
    <w:rsid w:val="00766540"/>
    <w:rsid w:val="0076760D"/>
    <w:rsid w:val="00773D15"/>
    <w:rsid w:val="00773E54"/>
    <w:rsid w:val="00780FB5"/>
    <w:rsid w:val="007833A4"/>
    <w:rsid w:val="007838B2"/>
    <w:rsid w:val="007852A4"/>
    <w:rsid w:val="007867EA"/>
    <w:rsid w:val="007868F4"/>
    <w:rsid w:val="00790B07"/>
    <w:rsid w:val="0079216B"/>
    <w:rsid w:val="00792889"/>
    <w:rsid w:val="00792D23"/>
    <w:rsid w:val="0079660D"/>
    <w:rsid w:val="007A0AA9"/>
    <w:rsid w:val="007A0F61"/>
    <w:rsid w:val="007A203C"/>
    <w:rsid w:val="007A26A4"/>
    <w:rsid w:val="007A27C7"/>
    <w:rsid w:val="007A56FF"/>
    <w:rsid w:val="007A60C0"/>
    <w:rsid w:val="007B0218"/>
    <w:rsid w:val="007B09B1"/>
    <w:rsid w:val="007B16FD"/>
    <w:rsid w:val="007B189B"/>
    <w:rsid w:val="007B3AC1"/>
    <w:rsid w:val="007B3E9C"/>
    <w:rsid w:val="007B506D"/>
    <w:rsid w:val="007B577A"/>
    <w:rsid w:val="007B6E3B"/>
    <w:rsid w:val="007C08C6"/>
    <w:rsid w:val="007C09FB"/>
    <w:rsid w:val="007C2F5F"/>
    <w:rsid w:val="007C3392"/>
    <w:rsid w:val="007C393C"/>
    <w:rsid w:val="007C417F"/>
    <w:rsid w:val="007C4443"/>
    <w:rsid w:val="007C4776"/>
    <w:rsid w:val="007C4EF2"/>
    <w:rsid w:val="007C5FCE"/>
    <w:rsid w:val="007C7A48"/>
    <w:rsid w:val="007D1B83"/>
    <w:rsid w:val="007D3A12"/>
    <w:rsid w:val="007D56BE"/>
    <w:rsid w:val="007D56E8"/>
    <w:rsid w:val="007D5F7F"/>
    <w:rsid w:val="007D737D"/>
    <w:rsid w:val="007E23A8"/>
    <w:rsid w:val="007E409F"/>
    <w:rsid w:val="007E5985"/>
    <w:rsid w:val="007E5FC7"/>
    <w:rsid w:val="007E7875"/>
    <w:rsid w:val="007F1280"/>
    <w:rsid w:val="007F3401"/>
    <w:rsid w:val="007F57C2"/>
    <w:rsid w:val="007F7961"/>
    <w:rsid w:val="00801C02"/>
    <w:rsid w:val="00802717"/>
    <w:rsid w:val="0080552C"/>
    <w:rsid w:val="00805B54"/>
    <w:rsid w:val="00807CF6"/>
    <w:rsid w:val="00812384"/>
    <w:rsid w:val="00813B64"/>
    <w:rsid w:val="00815BAE"/>
    <w:rsid w:val="00817507"/>
    <w:rsid w:val="008263F5"/>
    <w:rsid w:val="0082646F"/>
    <w:rsid w:val="0082663D"/>
    <w:rsid w:val="00830CE0"/>
    <w:rsid w:val="00830D51"/>
    <w:rsid w:val="00832E4F"/>
    <w:rsid w:val="00834CC9"/>
    <w:rsid w:val="00836D7C"/>
    <w:rsid w:val="00840786"/>
    <w:rsid w:val="00850242"/>
    <w:rsid w:val="00850E88"/>
    <w:rsid w:val="00853E30"/>
    <w:rsid w:val="00854E72"/>
    <w:rsid w:val="00857B4A"/>
    <w:rsid w:val="0086215D"/>
    <w:rsid w:val="00863D2B"/>
    <w:rsid w:val="00864008"/>
    <w:rsid w:val="0086485D"/>
    <w:rsid w:val="008649E4"/>
    <w:rsid w:val="00865386"/>
    <w:rsid w:val="00865511"/>
    <w:rsid w:val="00865E74"/>
    <w:rsid w:val="00866899"/>
    <w:rsid w:val="00867642"/>
    <w:rsid w:val="00870548"/>
    <w:rsid w:val="00870DD7"/>
    <w:rsid w:val="00871A82"/>
    <w:rsid w:val="0087382B"/>
    <w:rsid w:val="0087476A"/>
    <w:rsid w:val="008750E4"/>
    <w:rsid w:val="00876D80"/>
    <w:rsid w:val="008772EF"/>
    <w:rsid w:val="00881F6E"/>
    <w:rsid w:val="00883187"/>
    <w:rsid w:val="00883DF2"/>
    <w:rsid w:val="00885E6C"/>
    <w:rsid w:val="008A0422"/>
    <w:rsid w:val="008A146F"/>
    <w:rsid w:val="008A2C5F"/>
    <w:rsid w:val="008A3D3D"/>
    <w:rsid w:val="008A59DF"/>
    <w:rsid w:val="008A5D84"/>
    <w:rsid w:val="008A5F30"/>
    <w:rsid w:val="008B156B"/>
    <w:rsid w:val="008B284B"/>
    <w:rsid w:val="008C02C8"/>
    <w:rsid w:val="008C1E87"/>
    <w:rsid w:val="008C1FF8"/>
    <w:rsid w:val="008C28B2"/>
    <w:rsid w:val="008C530A"/>
    <w:rsid w:val="008C6082"/>
    <w:rsid w:val="008C6EBA"/>
    <w:rsid w:val="008D1F1C"/>
    <w:rsid w:val="008D4F28"/>
    <w:rsid w:val="008D7A63"/>
    <w:rsid w:val="008D7F2D"/>
    <w:rsid w:val="008E11FF"/>
    <w:rsid w:val="008E1E65"/>
    <w:rsid w:val="008E4810"/>
    <w:rsid w:val="008E55DE"/>
    <w:rsid w:val="008E6B9D"/>
    <w:rsid w:val="008F337F"/>
    <w:rsid w:val="008F5676"/>
    <w:rsid w:val="008F6F49"/>
    <w:rsid w:val="008F7ADB"/>
    <w:rsid w:val="00900621"/>
    <w:rsid w:val="009025D4"/>
    <w:rsid w:val="00903143"/>
    <w:rsid w:val="00903239"/>
    <w:rsid w:val="009032B0"/>
    <w:rsid w:val="009033F8"/>
    <w:rsid w:val="00903625"/>
    <w:rsid w:val="00903F23"/>
    <w:rsid w:val="009040F5"/>
    <w:rsid w:val="00904307"/>
    <w:rsid w:val="0090433F"/>
    <w:rsid w:val="0090440D"/>
    <w:rsid w:val="00914D84"/>
    <w:rsid w:val="00914FC5"/>
    <w:rsid w:val="00917281"/>
    <w:rsid w:val="00917284"/>
    <w:rsid w:val="00917BDA"/>
    <w:rsid w:val="0092060A"/>
    <w:rsid w:val="009221ED"/>
    <w:rsid w:val="0092267F"/>
    <w:rsid w:val="0092382A"/>
    <w:rsid w:val="009243CC"/>
    <w:rsid w:val="00925B12"/>
    <w:rsid w:val="00925DB7"/>
    <w:rsid w:val="009263C7"/>
    <w:rsid w:val="009268D2"/>
    <w:rsid w:val="009275D4"/>
    <w:rsid w:val="00931C9B"/>
    <w:rsid w:val="00933F12"/>
    <w:rsid w:val="00934266"/>
    <w:rsid w:val="00934CF4"/>
    <w:rsid w:val="0093636E"/>
    <w:rsid w:val="00942FBC"/>
    <w:rsid w:val="009431EB"/>
    <w:rsid w:val="00944743"/>
    <w:rsid w:val="00945189"/>
    <w:rsid w:val="00946426"/>
    <w:rsid w:val="0094707A"/>
    <w:rsid w:val="00951446"/>
    <w:rsid w:val="00951ED0"/>
    <w:rsid w:val="00953AC9"/>
    <w:rsid w:val="00954CB5"/>
    <w:rsid w:val="0095521E"/>
    <w:rsid w:val="009555FF"/>
    <w:rsid w:val="00956B7D"/>
    <w:rsid w:val="00962E66"/>
    <w:rsid w:val="009665B4"/>
    <w:rsid w:val="0097138D"/>
    <w:rsid w:val="00972FA8"/>
    <w:rsid w:val="00974443"/>
    <w:rsid w:val="009756DC"/>
    <w:rsid w:val="00975D9B"/>
    <w:rsid w:val="009769B1"/>
    <w:rsid w:val="00977462"/>
    <w:rsid w:val="0098322C"/>
    <w:rsid w:val="00984F93"/>
    <w:rsid w:val="00987E25"/>
    <w:rsid w:val="009910C4"/>
    <w:rsid w:val="009911B5"/>
    <w:rsid w:val="00992A1B"/>
    <w:rsid w:val="0099421A"/>
    <w:rsid w:val="00995193"/>
    <w:rsid w:val="00995312"/>
    <w:rsid w:val="00995D13"/>
    <w:rsid w:val="00995F74"/>
    <w:rsid w:val="009A0412"/>
    <w:rsid w:val="009A2AFB"/>
    <w:rsid w:val="009A2EEC"/>
    <w:rsid w:val="009A47FA"/>
    <w:rsid w:val="009A6E9D"/>
    <w:rsid w:val="009A710F"/>
    <w:rsid w:val="009A7998"/>
    <w:rsid w:val="009B01BF"/>
    <w:rsid w:val="009B235B"/>
    <w:rsid w:val="009B5C83"/>
    <w:rsid w:val="009B6F37"/>
    <w:rsid w:val="009B75D6"/>
    <w:rsid w:val="009C018F"/>
    <w:rsid w:val="009C3FFA"/>
    <w:rsid w:val="009C67B5"/>
    <w:rsid w:val="009D2699"/>
    <w:rsid w:val="009D44BE"/>
    <w:rsid w:val="009D6094"/>
    <w:rsid w:val="009E117B"/>
    <w:rsid w:val="009E1559"/>
    <w:rsid w:val="009E1586"/>
    <w:rsid w:val="009E18B8"/>
    <w:rsid w:val="009E1AF7"/>
    <w:rsid w:val="009E1CB9"/>
    <w:rsid w:val="009E2C25"/>
    <w:rsid w:val="009E2CC2"/>
    <w:rsid w:val="009E4466"/>
    <w:rsid w:val="009E53FD"/>
    <w:rsid w:val="009F0AA7"/>
    <w:rsid w:val="009F304C"/>
    <w:rsid w:val="009F3423"/>
    <w:rsid w:val="009F3A5F"/>
    <w:rsid w:val="009F43E8"/>
    <w:rsid w:val="009F4486"/>
    <w:rsid w:val="009F717C"/>
    <w:rsid w:val="00A002E8"/>
    <w:rsid w:val="00A02181"/>
    <w:rsid w:val="00A03CA9"/>
    <w:rsid w:val="00A05F0E"/>
    <w:rsid w:val="00A066A5"/>
    <w:rsid w:val="00A10759"/>
    <w:rsid w:val="00A10DD1"/>
    <w:rsid w:val="00A12866"/>
    <w:rsid w:val="00A13534"/>
    <w:rsid w:val="00A15847"/>
    <w:rsid w:val="00A15C76"/>
    <w:rsid w:val="00A17155"/>
    <w:rsid w:val="00A17943"/>
    <w:rsid w:val="00A17CDA"/>
    <w:rsid w:val="00A23B3B"/>
    <w:rsid w:val="00A300A5"/>
    <w:rsid w:val="00A34A3D"/>
    <w:rsid w:val="00A368E8"/>
    <w:rsid w:val="00A41ED2"/>
    <w:rsid w:val="00A429FA"/>
    <w:rsid w:val="00A4304E"/>
    <w:rsid w:val="00A44254"/>
    <w:rsid w:val="00A44C96"/>
    <w:rsid w:val="00A45198"/>
    <w:rsid w:val="00A456E1"/>
    <w:rsid w:val="00A45E01"/>
    <w:rsid w:val="00A46C06"/>
    <w:rsid w:val="00A47B97"/>
    <w:rsid w:val="00A47BD7"/>
    <w:rsid w:val="00A50499"/>
    <w:rsid w:val="00A50573"/>
    <w:rsid w:val="00A50BF2"/>
    <w:rsid w:val="00A51AB1"/>
    <w:rsid w:val="00A51D89"/>
    <w:rsid w:val="00A51D90"/>
    <w:rsid w:val="00A52A45"/>
    <w:rsid w:val="00A52EE9"/>
    <w:rsid w:val="00A5321D"/>
    <w:rsid w:val="00A532AB"/>
    <w:rsid w:val="00A5462D"/>
    <w:rsid w:val="00A54D60"/>
    <w:rsid w:val="00A5796B"/>
    <w:rsid w:val="00A61063"/>
    <w:rsid w:val="00A62340"/>
    <w:rsid w:val="00A62D48"/>
    <w:rsid w:val="00A6352B"/>
    <w:rsid w:val="00A64314"/>
    <w:rsid w:val="00A65725"/>
    <w:rsid w:val="00A668A5"/>
    <w:rsid w:val="00A67CCF"/>
    <w:rsid w:val="00A70BEA"/>
    <w:rsid w:val="00A70D4A"/>
    <w:rsid w:val="00A71136"/>
    <w:rsid w:val="00A728FF"/>
    <w:rsid w:val="00A74C56"/>
    <w:rsid w:val="00A74D0D"/>
    <w:rsid w:val="00A7536A"/>
    <w:rsid w:val="00A76537"/>
    <w:rsid w:val="00A77579"/>
    <w:rsid w:val="00A77AE4"/>
    <w:rsid w:val="00A81D17"/>
    <w:rsid w:val="00A8236F"/>
    <w:rsid w:val="00A82903"/>
    <w:rsid w:val="00A83EF7"/>
    <w:rsid w:val="00A92F6F"/>
    <w:rsid w:val="00A93227"/>
    <w:rsid w:val="00A93C18"/>
    <w:rsid w:val="00A96FC1"/>
    <w:rsid w:val="00A97189"/>
    <w:rsid w:val="00A97FCE"/>
    <w:rsid w:val="00AA0A04"/>
    <w:rsid w:val="00AA1B9C"/>
    <w:rsid w:val="00AA3556"/>
    <w:rsid w:val="00AA52C5"/>
    <w:rsid w:val="00AA63FA"/>
    <w:rsid w:val="00AA6481"/>
    <w:rsid w:val="00AA757F"/>
    <w:rsid w:val="00AB1322"/>
    <w:rsid w:val="00AB1DBE"/>
    <w:rsid w:val="00AB2262"/>
    <w:rsid w:val="00AB452D"/>
    <w:rsid w:val="00AB53F3"/>
    <w:rsid w:val="00AB65AB"/>
    <w:rsid w:val="00AC0753"/>
    <w:rsid w:val="00AC6184"/>
    <w:rsid w:val="00AC62F0"/>
    <w:rsid w:val="00AC640A"/>
    <w:rsid w:val="00AD0943"/>
    <w:rsid w:val="00AD0E13"/>
    <w:rsid w:val="00AD1C05"/>
    <w:rsid w:val="00AD2CB9"/>
    <w:rsid w:val="00AD2EB2"/>
    <w:rsid w:val="00AD3128"/>
    <w:rsid w:val="00AD4396"/>
    <w:rsid w:val="00AE1A9D"/>
    <w:rsid w:val="00AE2DC1"/>
    <w:rsid w:val="00AE388B"/>
    <w:rsid w:val="00AE4506"/>
    <w:rsid w:val="00AF05B1"/>
    <w:rsid w:val="00AF0D14"/>
    <w:rsid w:val="00AF0EDC"/>
    <w:rsid w:val="00AF1A32"/>
    <w:rsid w:val="00AF240C"/>
    <w:rsid w:val="00AF2E8B"/>
    <w:rsid w:val="00AF3797"/>
    <w:rsid w:val="00AF7A53"/>
    <w:rsid w:val="00AF7EFE"/>
    <w:rsid w:val="00B05AD9"/>
    <w:rsid w:val="00B064CA"/>
    <w:rsid w:val="00B102A2"/>
    <w:rsid w:val="00B10458"/>
    <w:rsid w:val="00B1246E"/>
    <w:rsid w:val="00B134A5"/>
    <w:rsid w:val="00B13BF8"/>
    <w:rsid w:val="00B1451D"/>
    <w:rsid w:val="00B14DEA"/>
    <w:rsid w:val="00B16327"/>
    <w:rsid w:val="00B21049"/>
    <w:rsid w:val="00B22532"/>
    <w:rsid w:val="00B22A90"/>
    <w:rsid w:val="00B23E94"/>
    <w:rsid w:val="00B24FCC"/>
    <w:rsid w:val="00B25591"/>
    <w:rsid w:val="00B25E62"/>
    <w:rsid w:val="00B27F81"/>
    <w:rsid w:val="00B300FB"/>
    <w:rsid w:val="00B3132C"/>
    <w:rsid w:val="00B3133F"/>
    <w:rsid w:val="00B32BAD"/>
    <w:rsid w:val="00B34851"/>
    <w:rsid w:val="00B35238"/>
    <w:rsid w:val="00B37C0F"/>
    <w:rsid w:val="00B41BE6"/>
    <w:rsid w:val="00B429BE"/>
    <w:rsid w:val="00B433C3"/>
    <w:rsid w:val="00B44BE1"/>
    <w:rsid w:val="00B44C21"/>
    <w:rsid w:val="00B46B04"/>
    <w:rsid w:val="00B47081"/>
    <w:rsid w:val="00B52789"/>
    <w:rsid w:val="00B53CBE"/>
    <w:rsid w:val="00B53EBB"/>
    <w:rsid w:val="00B54612"/>
    <w:rsid w:val="00B57461"/>
    <w:rsid w:val="00B60DEA"/>
    <w:rsid w:val="00B643E0"/>
    <w:rsid w:val="00B6522A"/>
    <w:rsid w:val="00B66804"/>
    <w:rsid w:val="00B707CB"/>
    <w:rsid w:val="00B70C49"/>
    <w:rsid w:val="00B71803"/>
    <w:rsid w:val="00B7287F"/>
    <w:rsid w:val="00B72CA7"/>
    <w:rsid w:val="00B747A1"/>
    <w:rsid w:val="00B76A15"/>
    <w:rsid w:val="00B778E9"/>
    <w:rsid w:val="00B77EB3"/>
    <w:rsid w:val="00B8166C"/>
    <w:rsid w:val="00B87060"/>
    <w:rsid w:val="00B901A5"/>
    <w:rsid w:val="00B94914"/>
    <w:rsid w:val="00B95170"/>
    <w:rsid w:val="00BA0032"/>
    <w:rsid w:val="00BA1622"/>
    <w:rsid w:val="00BA362D"/>
    <w:rsid w:val="00BA4DB5"/>
    <w:rsid w:val="00BA7504"/>
    <w:rsid w:val="00BB0170"/>
    <w:rsid w:val="00BB02D4"/>
    <w:rsid w:val="00BB0EA5"/>
    <w:rsid w:val="00BB188D"/>
    <w:rsid w:val="00BB1A71"/>
    <w:rsid w:val="00BB30CB"/>
    <w:rsid w:val="00BB678B"/>
    <w:rsid w:val="00BC00C4"/>
    <w:rsid w:val="00BC0F91"/>
    <w:rsid w:val="00BC44C1"/>
    <w:rsid w:val="00BC4F1E"/>
    <w:rsid w:val="00BC7966"/>
    <w:rsid w:val="00BC7C1A"/>
    <w:rsid w:val="00BD2A32"/>
    <w:rsid w:val="00BD2BC7"/>
    <w:rsid w:val="00BD4A02"/>
    <w:rsid w:val="00BD511A"/>
    <w:rsid w:val="00BD76B4"/>
    <w:rsid w:val="00BE0392"/>
    <w:rsid w:val="00BE235A"/>
    <w:rsid w:val="00BE26C1"/>
    <w:rsid w:val="00BF0AC7"/>
    <w:rsid w:val="00BF30D9"/>
    <w:rsid w:val="00BF3C2D"/>
    <w:rsid w:val="00BF57B7"/>
    <w:rsid w:val="00BF72F2"/>
    <w:rsid w:val="00BF76A5"/>
    <w:rsid w:val="00BF7FB8"/>
    <w:rsid w:val="00C00E8E"/>
    <w:rsid w:val="00C030CD"/>
    <w:rsid w:val="00C03182"/>
    <w:rsid w:val="00C03B1D"/>
    <w:rsid w:val="00C05389"/>
    <w:rsid w:val="00C07E50"/>
    <w:rsid w:val="00C112C1"/>
    <w:rsid w:val="00C11B41"/>
    <w:rsid w:val="00C14113"/>
    <w:rsid w:val="00C1464B"/>
    <w:rsid w:val="00C146A2"/>
    <w:rsid w:val="00C147F7"/>
    <w:rsid w:val="00C15CFD"/>
    <w:rsid w:val="00C16D9C"/>
    <w:rsid w:val="00C21674"/>
    <w:rsid w:val="00C218A4"/>
    <w:rsid w:val="00C229EC"/>
    <w:rsid w:val="00C23F3B"/>
    <w:rsid w:val="00C24E66"/>
    <w:rsid w:val="00C26302"/>
    <w:rsid w:val="00C30B30"/>
    <w:rsid w:val="00C31120"/>
    <w:rsid w:val="00C32594"/>
    <w:rsid w:val="00C34185"/>
    <w:rsid w:val="00C34E57"/>
    <w:rsid w:val="00C34ED4"/>
    <w:rsid w:val="00C356C8"/>
    <w:rsid w:val="00C36430"/>
    <w:rsid w:val="00C36C5D"/>
    <w:rsid w:val="00C36F9B"/>
    <w:rsid w:val="00C371A4"/>
    <w:rsid w:val="00C378D8"/>
    <w:rsid w:val="00C41255"/>
    <w:rsid w:val="00C42814"/>
    <w:rsid w:val="00C43BEB"/>
    <w:rsid w:val="00C448C2"/>
    <w:rsid w:val="00C45C74"/>
    <w:rsid w:val="00C5254F"/>
    <w:rsid w:val="00C538FF"/>
    <w:rsid w:val="00C56917"/>
    <w:rsid w:val="00C61238"/>
    <w:rsid w:val="00C6173A"/>
    <w:rsid w:val="00C632A1"/>
    <w:rsid w:val="00C63B7A"/>
    <w:rsid w:val="00C64D4C"/>
    <w:rsid w:val="00C6598A"/>
    <w:rsid w:val="00C66625"/>
    <w:rsid w:val="00C7077D"/>
    <w:rsid w:val="00C71982"/>
    <w:rsid w:val="00C72292"/>
    <w:rsid w:val="00C733FB"/>
    <w:rsid w:val="00C73593"/>
    <w:rsid w:val="00C744E2"/>
    <w:rsid w:val="00C76FB8"/>
    <w:rsid w:val="00C80001"/>
    <w:rsid w:val="00C8143F"/>
    <w:rsid w:val="00C825FB"/>
    <w:rsid w:val="00C83D26"/>
    <w:rsid w:val="00C84B01"/>
    <w:rsid w:val="00C85189"/>
    <w:rsid w:val="00C85773"/>
    <w:rsid w:val="00C85D9B"/>
    <w:rsid w:val="00C85F3D"/>
    <w:rsid w:val="00C87169"/>
    <w:rsid w:val="00C92650"/>
    <w:rsid w:val="00C94CED"/>
    <w:rsid w:val="00C95EE8"/>
    <w:rsid w:val="00C9779B"/>
    <w:rsid w:val="00CA11E1"/>
    <w:rsid w:val="00CA17F4"/>
    <w:rsid w:val="00CA2B47"/>
    <w:rsid w:val="00CA3E42"/>
    <w:rsid w:val="00CA491D"/>
    <w:rsid w:val="00CA5C35"/>
    <w:rsid w:val="00CA6C2E"/>
    <w:rsid w:val="00CA7D05"/>
    <w:rsid w:val="00CB0907"/>
    <w:rsid w:val="00CB4FC8"/>
    <w:rsid w:val="00CB7A41"/>
    <w:rsid w:val="00CB7BB6"/>
    <w:rsid w:val="00CC004F"/>
    <w:rsid w:val="00CC1709"/>
    <w:rsid w:val="00CC2DAD"/>
    <w:rsid w:val="00CD0CE8"/>
    <w:rsid w:val="00CD25A1"/>
    <w:rsid w:val="00CD3452"/>
    <w:rsid w:val="00CD3573"/>
    <w:rsid w:val="00CD5482"/>
    <w:rsid w:val="00CD5CB4"/>
    <w:rsid w:val="00CD65BC"/>
    <w:rsid w:val="00CD6D77"/>
    <w:rsid w:val="00CE148A"/>
    <w:rsid w:val="00CE3C80"/>
    <w:rsid w:val="00CE4436"/>
    <w:rsid w:val="00CE4563"/>
    <w:rsid w:val="00CE52AE"/>
    <w:rsid w:val="00CE7D31"/>
    <w:rsid w:val="00CF185A"/>
    <w:rsid w:val="00CF7ADC"/>
    <w:rsid w:val="00D011B7"/>
    <w:rsid w:val="00D0134A"/>
    <w:rsid w:val="00D021E3"/>
    <w:rsid w:val="00D024C7"/>
    <w:rsid w:val="00D03360"/>
    <w:rsid w:val="00D03A8B"/>
    <w:rsid w:val="00D04CD7"/>
    <w:rsid w:val="00D04EBF"/>
    <w:rsid w:val="00D04F06"/>
    <w:rsid w:val="00D06EFB"/>
    <w:rsid w:val="00D07BCB"/>
    <w:rsid w:val="00D10336"/>
    <w:rsid w:val="00D15B5B"/>
    <w:rsid w:val="00D15CB8"/>
    <w:rsid w:val="00D16E57"/>
    <w:rsid w:val="00D20082"/>
    <w:rsid w:val="00D2195B"/>
    <w:rsid w:val="00D21DA1"/>
    <w:rsid w:val="00D22D36"/>
    <w:rsid w:val="00D23F6E"/>
    <w:rsid w:val="00D24D18"/>
    <w:rsid w:val="00D262E4"/>
    <w:rsid w:val="00D26E2E"/>
    <w:rsid w:val="00D314CB"/>
    <w:rsid w:val="00D316A6"/>
    <w:rsid w:val="00D317E3"/>
    <w:rsid w:val="00D31A87"/>
    <w:rsid w:val="00D31F7C"/>
    <w:rsid w:val="00D321A4"/>
    <w:rsid w:val="00D329E0"/>
    <w:rsid w:val="00D35972"/>
    <w:rsid w:val="00D3729B"/>
    <w:rsid w:val="00D40660"/>
    <w:rsid w:val="00D41314"/>
    <w:rsid w:val="00D426F2"/>
    <w:rsid w:val="00D42C05"/>
    <w:rsid w:val="00D44350"/>
    <w:rsid w:val="00D461B5"/>
    <w:rsid w:val="00D5024F"/>
    <w:rsid w:val="00D50629"/>
    <w:rsid w:val="00D511E6"/>
    <w:rsid w:val="00D51FF1"/>
    <w:rsid w:val="00D5266E"/>
    <w:rsid w:val="00D52AE5"/>
    <w:rsid w:val="00D52CEE"/>
    <w:rsid w:val="00D53921"/>
    <w:rsid w:val="00D54692"/>
    <w:rsid w:val="00D559E5"/>
    <w:rsid w:val="00D56859"/>
    <w:rsid w:val="00D60540"/>
    <w:rsid w:val="00D61FD0"/>
    <w:rsid w:val="00D64BA5"/>
    <w:rsid w:val="00D6689A"/>
    <w:rsid w:val="00D66F55"/>
    <w:rsid w:val="00D71181"/>
    <w:rsid w:val="00D721B6"/>
    <w:rsid w:val="00D72277"/>
    <w:rsid w:val="00D73F0B"/>
    <w:rsid w:val="00D745ED"/>
    <w:rsid w:val="00D768F4"/>
    <w:rsid w:val="00D775FC"/>
    <w:rsid w:val="00D82B17"/>
    <w:rsid w:val="00D832D7"/>
    <w:rsid w:val="00D856C1"/>
    <w:rsid w:val="00D86741"/>
    <w:rsid w:val="00D86A04"/>
    <w:rsid w:val="00D86F09"/>
    <w:rsid w:val="00D907BE"/>
    <w:rsid w:val="00D90CE5"/>
    <w:rsid w:val="00D92E0F"/>
    <w:rsid w:val="00D92F28"/>
    <w:rsid w:val="00D932A0"/>
    <w:rsid w:val="00D94D3A"/>
    <w:rsid w:val="00DA0ABB"/>
    <w:rsid w:val="00DA11A2"/>
    <w:rsid w:val="00DA2887"/>
    <w:rsid w:val="00DA2F56"/>
    <w:rsid w:val="00DA3719"/>
    <w:rsid w:val="00DA3C2B"/>
    <w:rsid w:val="00DA6537"/>
    <w:rsid w:val="00DA66FD"/>
    <w:rsid w:val="00DA7D66"/>
    <w:rsid w:val="00DB2D1B"/>
    <w:rsid w:val="00DB3783"/>
    <w:rsid w:val="00DB665A"/>
    <w:rsid w:val="00DB78AD"/>
    <w:rsid w:val="00DC0A43"/>
    <w:rsid w:val="00DC16CF"/>
    <w:rsid w:val="00DC1D54"/>
    <w:rsid w:val="00DC2032"/>
    <w:rsid w:val="00DC494D"/>
    <w:rsid w:val="00DC61C2"/>
    <w:rsid w:val="00DC7CA6"/>
    <w:rsid w:val="00DD0EE4"/>
    <w:rsid w:val="00DD5552"/>
    <w:rsid w:val="00DD56D5"/>
    <w:rsid w:val="00DD7268"/>
    <w:rsid w:val="00DD7D7D"/>
    <w:rsid w:val="00DE07A9"/>
    <w:rsid w:val="00DE0C4E"/>
    <w:rsid w:val="00DE2A73"/>
    <w:rsid w:val="00DE2C65"/>
    <w:rsid w:val="00DE660E"/>
    <w:rsid w:val="00DE6B6E"/>
    <w:rsid w:val="00DE6DB2"/>
    <w:rsid w:val="00DE74D3"/>
    <w:rsid w:val="00DE7C2D"/>
    <w:rsid w:val="00DF047E"/>
    <w:rsid w:val="00DF2A12"/>
    <w:rsid w:val="00DF2FAC"/>
    <w:rsid w:val="00DF4D09"/>
    <w:rsid w:val="00DF625E"/>
    <w:rsid w:val="00DF6729"/>
    <w:rsid w:val="00DF6C1E"/>
    <w:rsid w:val="00E00479"/>
    <w:rsid w:val="00E0261B"/>
    <w:rsid w:val="00E043F7"/>
    <w:rsid w:val="00E052D8"/>
    <w:rsid w:val="00E07C6B"/>
    <w:rsid w:val="00E1031A"/>
    <w:rsid w:val="00E10888"/>
    <w:rsid w:val="00E14767"/>
    <w:rsid w:val="00E15CA9"/>
    <w:rsid w:val="00E17888"/>
    <w:rsid w:val="00E17A13"/>
    <w:rsid w:val="00E21563"/>
    <w:rsid w:val="00E22067"/>
    <w:rsid w:val="00E22EAB"/>
    <w:rsid w:val="00E230B7"/>
    <w:rsid w:val="00E239BB"/>
    <w:rsid w:val="00E262FC"/>
    <w:rsid w:val="00E3357A"/>
    <w:rsid w:val="00E33BB4"/>
    <w:rsid w:val="00E33DC4"/>
    <w:rsid w:val="00E34FD8"/>
    <w:rsid w:val="00E3506B"/>
    <w:rsid w:val="00E35612"/>
    <w:rsid w:val="00E37220"/>
    <w:rsid w:val="00E41EBB"/>
    <w:rsid w:val="00E43D17"/>
    <w:rsid w:val="00E43D7E"/>
    <w:rsid w:val="00E44E41"/>
    <w:rsid w:val="00E45447"/>
    <w:rsid w:val="00E46CCC"/>
    <w:rsid w:val="00E509CA"/>
    <w:rsid w:val="00E5450B"/>
    <w:rsid w:val="00E57A2C"/>
    <w:rsid w:val="00E60D3C"/>
    <w:rsid w:val="00E6313A"/>
    <w:rsid w:val="00E637B9"/>
    <w:rsid w:val="00E64711"/>
    <w:rsid w:val="00E66777"/>
    <w:rsid w:val="00E70A35"/>
    <w:rsid w:val="00E70EC5"/>
    <w:rsid w:val="00E72CED"/>
    <w:rsid w:val="00E74192"/>
    <w:rsid w:val="00E7489D"/>
    <w:rsid w:val="00E7524B"/>
    <w:rsid w:val="00E75344"/>
    <w:rsid w:val="00E76D3B"/>
    <w:rsid w:val="00E76F16"/>
    <w:rsid w:val="00E774BA"/>
    <w:rsid w:val="00E77642"/>
    <w:rsid w:val="00E81E14"/>
    <w:rsid w:val="00E8265F"/>
    <w:rsid w:val="00E83339"/>
    <w:rsid w:val="00E8380A"/>
    <w:rsid w:val="00E839B1"/>
    <w:rsid w:val="00E851BA"/>
    <w:rsid w:val="00E86961"/>
    <w:rsid w:val="00E87012"/>
    <w:rsid w:val="00E87443"/>
    <w:rsid w:val="00E87B87"/>
    <w:rsid w:val="00E87DCD"/>
    <w:rsid w:val="00E91B7D"/>
    <w:rsid w:val="00E92004"/>
    <w:rsid w:val="00E928D6"/>
    <w:rsid w:val="00E94AE1"/>
    <w:rsid w:val="00E9579A"/>
    <w:rsid w:val="00E95A7E"/>
    <w:rsid w:val="00E95AC7"/>
    <w:rsid w:val="00E9647F"/>
    <w:rsid w:val="00E979F7"/>
    <w:rsid w:val="00EA048F"/>
    <w:rsid w:val="00EA5A55"/>
    <w:rsid w:val="00EA6A25"/>
    <w:rsid w:val="00EA6F24"/>
    <w:rsid w:val="00EA766D"/>
    <w:rsid w:val="00EA77AE"/>
    <w:rsid w:val="00EB0DD7"/>
    <w:rsid w:val="00EB1B47"/>
    <w:rsid w:val="00EB259F"/>
    <w:rsid w:val="00EB334D"/>
    <w:rsid w:val="00EB3F47"/>
    <w:rsid w:val="00EB4C5A"/>
    <w:rsid w:val="00EB5DF9"/>
    <w:rsid w:val="00EB77ED"/>
    <w:rsid w:val="00EC1661"/>
    <w:rsid w:val="00EC1B86"/>
    <w:rsid w:val="00EC241C"/>
    <w:rsid w:val="00EC26B1"/>
    <w:rsid w:val="00EC38C7"/>
    <w:rsid w:val="00EC3A37"/>
    <w:rsid w:val="00EC546B"/>
    <w:rsid w:val="00EC59B8"/>
    <w:rsid w:val="00EC6933"/>
    <w:rsid w:val="00ED11FB"/>
    <w:rsid w:val="00ED1938"/>
    <w:rsid w:val="00ED1AC7"/>
    <w:rsid w:val="00ED2261"/>
    <w:rsid w:val="00ED23AB"/>
    <w:rsid w:val="00ED46DC"/>
    <w:rsid w:val="00ED4BF2"/>
    <w:rsid w:val="00ED5E14"/>
    <w:rsid w:val="00ED62AA"/>
    <w:rsid w:val="00ED7088"/>
    <w:rsid w:val="00EE101E"/>
    <w:rsid w:val="00EE3217"/>
    <w:rsid w:val="00EE7C0A"/>
    <w:rsid w:val="00EF0263"/>
    <w:rsid w:val="00EF1708"/>
    <w:rsid w:val="00EF1BF8"/>
    <w:rsid w:val="00EF31B2"/>
    <w:rsid w:val="00EF392C"/>
    <w:rsid w:val="00EF422B"/>
    <w:rsid w:val="00EF4E50"/>
    <w:rsid w:val="00EF4F3A"/>
    <w:rsid w:val="00EF7C91"/>
    <w:rsid w:val="00F00181"/>
    <w:rsid w:val="00F04B89"/>
    <w:rsid w:val="00F05C2D"/>
    <w:rsid w:val="00F10B09"/>
    <w:rsid w:val="00F11094"/>
    <w:rsid w:val="00F12BF8"/>
    <w:rsid w:val="00F1322A"/>
    <w:rsid w:val="00F13E36"/>
    <w:rsid w:val="00F13FEE"/>
    <w:rsid w:val="00F15145"/>
    <w:rsid w:val="00F1586E"/>
    <w:rsid w:val="00F159D8"/>
    <w:rsid w:val="00F20148"/>
    <w:rsid w:val="00F22C7B"/>
    <w:rsid w:val="00F22CE3"/>
    <w:rsid w:val="00F23847"/>
    <w:rsid w:val="00F2575F"/>
    <w:rsid w:val="00F26345"/>
    <w:rsid w:val="00F26596"/>
    <w:rsid w:val="00F268D2"/>
    <w:rsid w:val="00F3176B"/>
    <w:rsid w:val="00F348BA"/>
    <w:rsid w:val="00F359C0"/>
    <w:rsid w:val="00F36B8A"/>
    <w:rsid w:val="00F401C5"/>
    <w:rsid w:val="00F4260C"/>
    <w:rsid w:val="00F43FA8"/>
    <w:rsid w:val="00F44839"/>
    <w:rsid w:val="00F45109"/>
    <w:rsid w:val="00F46BF3"/>
    <w:rsid w:val="00F522C9"/>
    <w:rsid w:val="00F5376E"/>
    <w:rsid w:val="00F53EFA"/>
    <w:rsid w:val="00F54023"/>
    <w:rsid w:val="00F55287"/>
    <w:rsid w:val="00F55684"/>
    <w:rsid w:val="00F55C84"/>
    <w:rsid w:val="00F55FA1"/>
    <w:rsid w:val="00F604CA"/>
    <w:rsid w:val="00F61595"/>
    <w:rsid w:val="00F61966"/>
    <w:rsid w:val="00F61B71"/>
    <w:rsid w:val="00F61E49"/>
    <w:rsid w:val="00F6325D"/>
    <w:rsid w:val="00F63367"/>
    <w:rsid w:val="00F6492A"/>
    <w:rsid w:val="00F675F3"/>
    <w:rsid w:val="00F67BEE"/>
    <w:rsid w:val="00F7153D"/>
    <w:rsid w:val="00F720D3"/>
    <w:rsid w:val="00F72E6C"/>
    <w:rsid w:val="00F73866"/>
    <w:rsid w:val="00F73F21"/>
    <w:rsid w:val="00F744AE"/>
    <w:rsid w:val="00F755FB"/>
    <w:rsid w:val="00F775D0"/>
    <w:rsid w:val="00F82DFE"/>
    <w:rsid w:val="00F82FA3"/>
    <w:rsid w:val="00F83767"/>
    <w:rsid w:val="00F837D1"/>
    <w:rsid w:val="00F87B2D"/>
    <w:rsid w:val="00F87DCA"/>
    <w:rsid w:val="00F9041F"/>
    <w:rsid w:val="00F9045A"/>
    <w:rsid w:val="00F934B2"/>
    <w:rsid w:val="00F941AD"/>
    <w:rsid w:val="00FA1A3D"/>
    <w:rsid w:val="00FA2369"/>
    <w:rsid w:val="00FA69A1"/>
    <w:rsid w:val="00FB02B9"/>
    <w:rsid w:val="00FB2D5D"/>
    <w:rsid w:val="00FB2EA9"/>
    <w:rsid w:val="00FB4C09"/>
    <w:rsid w:val="00FB7ACF"/>
    <w:rsid w:val="00FC13C4"/>
    <w:rsid w:val="00FC15A2"/>
    <w:rsid w:val="00FC1988"/>
    <w:rsid w:val="00FC27B3"/>
    <w:rsid w:val="00FC28ED"/>
    <w:rsid w:val="00FC2E54"/>
    <w:rsid w:val="00FC3AA0"/>
    <w:rsid w:val="00FC6339"/>
    <w:rsid w:val="00FC6FDA"/>
    <w:rsid w:val="00FC721E"/>
    <w:rsid w:val="00FC77F3"/>
    <w:rsid w:val="00FC799F"/>
    <w:rsid w:val="00FD19B5"/>
    <w:rsid w:val="00FD4620"/>
    <w:rsid w:val="00FD55AA"/>
    <w:rsid w:val="00FD652D"/>
    <w:rsid w:val="00FD6C9F"/>
    <w:rsid w:val="00FD7D45"/>
    <w:rsid w:val="00FE45E2"/>
    <w:rsid w:val="00FE4C87"/>
    <w:rsid w:val="00FE5E4C"/>
    <w:rsid w:val="00FF6AED"/>
    <w:rsid w:val="00FF6BB3"/>
    <w:rsid w:val="00FF7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 strokecolor="white">
      <v:fill color="white" opacity=".5"/>
      <v:stroke color="white"/>
    </o:shapedefaults>
    <o:shapelayout v:ext="edit">
      <o:idmap v:ext="edit" data="2"/>
    </o:shapelayout>
  </w:shapeDefaults>
  <w:decimalSymbol w:val=","/>
  <w:listSeparator w:val=";"/>
  <w14:docId w14:val="7E2E4AEF"/>
  <w15:docId w15:val="{5D8FF5AE-6E27-441B-AE47-2FD0EFE66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Cit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5061"/>
    <w:rPr>
      <w:rFonts w:ascii="Arial" w:hAnsi="Arial"/>
      <w:sz w:val="24"/>
      <w:lang w:eastAsia="es-ES"/>
    </w:rPr>
  </w:style>
  <w:style w:type="paragraph" w:styleId="Ttulo1">
    <w:name w:val="heading 1"/>
    <w:basedOn w:val="Normal"/>
    <w:next w:val="Normal"/>
    <w:qFormat/>
    <w:rsid w:val="00475061"/>
    <w:pPr>
      <w:keepNext/>
      <w:jc w:val="center"/>
      <w:outlineLvl w:val="0"/>
    </w:pPr>
    <w:rPr>
      <w:rFonts w:ascii="Courier New" w:hAnsi="Courier New"/>
      <w:sz w:val="26"/>
    </w:rPr>
  </w:style>
  <w:style w:type="paragraph" w:styleId="Ttulo2">
    <w:name w:val="heading 2"/>
    <w:basedOn w:val="Normal"/>
    <w:next w:val="Normal"/>
    <w:qFormat/>
    <w:rsid w:val="00475061"/>
    <w:pPr>
      <w:keepNext/>
      <w:outlineLvl w:val="1"/>
    </w:pPr>
    <w:rPr>
      <w:b/>
      <w:bCs/>
      <w:sz w:val="22"/>
      <w:lang w:val="es-ES_tradnl"/>
    </w:rPr>
  </w:style>
  <w:style w:type="paragraph" w:styleId="Ttulo3">
    <w:name w:val="heading 3"/>
    <w:basedOn w:val="Normal"/>
    <w:next w:val="Normal"/>
    <w:qFormat/>
    <w:rsid w:val="00475061"/>
    <w:pPr>
      <w:keepNext/>
      <w:jc w:val="center"/>
      <w:outlineLvl w:val="2"/>
    </w:pPr>
    <w:rPr>
      <w:b/>
      <w:bCs/>
      <w:sz w:val="22"/>
      <w:lang w:val="es-ES_tradnl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3058E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475061"/>
    <w:pPr>
      <w:tabs>
        <w:tab w:val="left" w:pos="0"/>
      </w:tabs>
      <w:suppressAutoHyphens/>
      <w:spacing w:line="240" w:lineRule="atLeast"/>
      <w:ind w:left="360"/>
      <w:jc w:val="both"/>
    </w:pPr>
    <w:rPr>
      <w:rFonts w:ascii="GeoSlb712 Lt BT" w:hAnsi="GeoSlb712 Lt BT"/>
      <w:spacing w:val="-3"/>
      <w:sz w:val="22"/>
    </w:rPr>
  </w:style>
  <w:style w:type="paragraph" w:styleId="Encabezado">
    <w:name w:val="header"/>
    <w:basedOn w:val="Normal"/>
    <w:rsid w:val="0047506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47506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47506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sid w:val="00475061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FC2E54"/>
    <w:pPr>
      <w:ind w:left="708"/>
    </w:pPr>
    <w:rPr>
      <w:rFonts w:ascii="Times New Roman" w:hAnsi="Times New Roman"/>
      <w:szCs w:val="24"/>
    </w:rPr>
  </w:style>
  <w:style w:type="paragraph" w:customStyle="1" w:styleId="CosA">
    <w:name w:val="Cos A"/>
    <w:rsid w:val="009665B4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s-ES_tradnl" w:eastAsia="es-ES"/>
    </w:rPr>
  </w:style>
  <w:style w:type="paragraph" w:styleId="Textoindependiente">
    <w:name w:val="Body Text"/>
    <w:basedOn w:val="Normal"/>
    <w:link w:val="TextoindependienteCar"/>
    <w:rsid w:val="00914D8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914D84"/>
    <w:rPr>
      <w:rFonts w:ascii="Arial" w:hAnsi="Arial"/>
      <w:sz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3058E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lang w:eastAsia="es-ES"/>
    </w:rPr>
  </w:style>
  <w:style w:type="character" w:styleId="Textoennegrita">
    <w:name w:val="Strong"/>
    <w:basedOn w:val="Fuentedeprrafopredeter"/>
    <w:uiPriority w:val="22"/>
    <w:qFormat/>
    <w:rsid w:val="003058EC"/>
    <w:rPr>
      <w:b/>
      <w:bCs/>
    </w:rPr>
  </w:style>
  <w:style w:type="paragraph" w:styleId="Textosinformato">
    <w:name w:val="Plain Text"/>
    <w:basedOn w:val="Normal"/>
    <w:link w:val="TextosinformatoCar"/>
    <w:uiPriority w:val="99"/>
    <w:unhideWhenUsed/>
    <w:rsid w:val="009E2C25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E2C25"/>
    <w:rPr>
      <w:rFonts w:ascii="Consolas" w:eastAsiaTheme="minorHAnsi" w:hAnsi="Consolas" w:cstheme="minorBidi"/>
      <w:sz w:val="21"/>
      <w:szCs w:val="21"/>
      <w:lang w:eastAsia="en-US"/>
    </w:rPr>
  </w:style>
  <w:style w:type="paragraph" w:styleId="NormalWeb">
    <w:name w:val="Normal (Web)"/>
    <w:basedOn w:val="Normal"/>
    <w:uiPriority w:val="99"/>
    <w:unhideWhenUsed/>
    <w:rsid w:val="00A74C56"/>
    <w:pPr>
      <w:spacing w:after="240" w:line="312" w:lineRule="atLeast"/>
    </w:pPr>
    <w:rPr>
      <w:rFonts w:ascii="Times New Roman" w:hAnsi="Times New Roman"/>
      <w:szCs w:val="24"/>
      <w:lang w:eastAsia="ca-ES"/>
    </w:rPr>
  </w:style>
  <w:style w:type="character" w:customStyle="1" w:styleId="st1">
    <w:name w:val="st1"/>
    <w:basedOn w:val="Fuentedeprrafopredeter"/>
    <w:rsid w:val="00585097"/>
  </w:style>
  <w:style w:type="paragraph" w:customStyle="1" w:styleId="CarCarCharChar">
    <w:name w:val="Car Car Char Char"/>
    <w:basedOn w:val="Normal"/>
    <w:rsid w:val="00F401C5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paragraph" w:styleId="Textonotapie">
    <w:name w:val="footnote text"/>
    <w:basedOn w:val="Normal"/>
    <w:link w:val="TextonotapieCar"/>
    <w:rsid w:val="00F401C5"/>
    <w:rPr>
      <w:rFonts w:ascii="Times New Roman" w:hAnsi="Times New Roman"/>
      <w:sz w:val="20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F401C5"/>
    <w:rPr>
      <w:lang w:val="es-ES" w:eastAsia="es-ES"/>
    </w:rPr>
  </w:style>
  <w:style w:type="character" w:styleId="Refdenotaalpie">
    <w:name w:val="footnote reference"/>
    <w:basedOn w:val="Fuentedeprrafopredeter"/>
    <w:rsid w:val="00F401C5"/>
    <w:rPr>
      <w:vertAlign w:val="superscript"/>
    </w:rPr>
  </w:style>
  <w:style w:type="character" w:styleId="Refdecomentario">
    <w:name w:val="annotation reference"/>
    <w:basedOn w:val="Fuentedeprrafopredeter"/>
    <w:rsid w:val="00CA6C2E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A6C2E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CA6C2E"/>
    <w:rPr>
      <w:rFonts w:ascii="Arial" w:hAnsi="Arial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A6C2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A6C2E"/>
    <w:rPr>
      <w:rFonts w:ascii="Arial" w:hAnsi="Arial"/>
      <w:b/>
      <w:bCs/>
      <w:lang w:eastAsia="es-ES"/>
    </w:rPr>
  </w:style>
  <w:style w:type="character" w:styleId="CitaHTML">
    <w:name w:val="HTML Cite"/>
    <w:basedOn w:val="Fuentedeprrafopredeter"/>
    <w:uiPriority w:val="99"/>
    <w:unhideWhenUsed/>
    <w:rsid w:val="006A55C7"/>
    <w:rPr>
      <w:i/>
      <w:iCs/>
    </w:rPr>
  </w:style>
  <w:style w:type="character" w:styleId="nfasis">
    <w:name w:val="Emphasis"/>
    <w:basedOn w:val="Fuentedeprrafopredeter"/>
    <w:uiPriority w:val="20"/>
    <w:qFormat/>
    <w:rsid w:val="006A55C7"/>
    <w:rPr>
      <w:i/>
      <w:iCs/>
    </w:rPr>
  </w:style>
  <w:style w:type="paragraph" w:customStyle="1" w:styleId="a">
    <w:name w:val="a"/>
    <w:basedOn w:val="Normal"/>
    <w:rsid w:val="006A55C7"/>
    <w:pPr>
      <w:spacing w:after="158"/>
    </w:pPr>
    <w:rPr>
      <w:rFonts w:ascii="Times New Roman" w:hAnsi="Times New Roman"/>
      <w:b/>
      <w:bCs/>
      <w:color w:val="4C6F99"/>
      <w:szCs w:val="24"/>
      <w:lang w:eastAsia="ca-ES"/>
    </w:rPr>
  </w:style>
  <w:style w:type="character" w:customStyle="1" w:styleId="iceouttxt18">
    <w:name w:val="iceouttxt18"/>
    <w:basedOn w:val="Fuentedeprrafopredeter"/>
    <w:rsid w:val="008E11FF"/>
    <w:rPr>
      <w:rFonts w:ascii="Verdana" w:hAnsi="Verdana" w:hint="default"/>
      <w:vanish w:val="0"/>
      <w:webHidden w:val="0"/>
      <w:color w:val="404040"/>
      <w:specVanish w:val="0"/>
    </w:rPr>
  </w:style>
  <w:style w:type="character" w:customStyle="1" w:styleId="EstiloCorreo431">
    <w:name w:val="EstiloCorreo431"/>
    <w:basedOn w:val="Fuentedeprrafopredeter"/>
    <w:semiHidden/>
    <w:rsid w:val="00BE0392"/>
    <w:rPr>
      <w:rFonts w:ascii="Arial" w:hAnsi="Arial" w:cs="Arial"/>
      <w:color w:val="000080"/>
      <w:sz w:val="20"/>
      <w:szCs w:val="20"/>
    </w:rPr>
  </w:style>
  <w:style w:type="character" w:customStyle="1" w:styleId="xbe">
    <w:name w:val="_xbe"/>
    <w:basedOn w:val="Fuentedeprrafopredeter"/>
    <w:rsid w:val="00A7536A"/>
  </w:style>
  <w:style w:type="paragraph" w:styleId="Textoindependiente2">
    <w:name w:val="Body Text 2"/>
    <w:basedOn w:val="Normal"/>
    <w:link w:val="Textoindependiente2Car"/>
    <w:rsid w:val="009555FF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9555FF"/>
    <w:rPr>
      <w:rFonts w:ascii="Arial" w:hAnsi="Arial"/>
      <w:sz w:val="24"/>
      <w:lang w:eastAsia="es-ES"/>
    </w:rPr>
  </w:style>
  <w:style w:type="paragraph" w:customStyle="1" w:styleId="Prrafodelista1">
    <w:name w:val="Párrafo de lista1"/>
    <w:basedOn w:val="Normal"/>
    <w:rsid w:val="008D4F28"/>
    <w:pPr>
      <w:ind w:left="720"/>
    </w:pPr>
    <w:rPr>
      <w:rFonts w:ascii="Times New Roman" w:eastAsia="Calibri" w:hAnsi="Times New Roman"/>
      <w:szCs w:val="24"/>
      <w:lang w:eastAsia="ca-ES"/>
    </w:rPr>
  </w:style>
  <w:style w:type="paragraph" w:customStyle="1" w:styleId="Default">
    <w:name w:val="Default"/>
    <w:rsid w:val="0086215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0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2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018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0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91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824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375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372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505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9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7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16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94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774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446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957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292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807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0161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2429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869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4080089">
                                                      <w:marLeft w:val="3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76608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265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6974134">
                                                      <w:marLeft w:val="3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956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1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19292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30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461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512462">
                              <w:marLeft w:val="1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146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8542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6690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1494184">
                                              <w:marLeft w:val="1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7721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234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26909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1425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1817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86946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73164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00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76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3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85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350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424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6147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7139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994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584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054963">
                                                      <w:marLeft w:val="3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8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09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53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969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189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18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1400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88268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797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5565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4074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48154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93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7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6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03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568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62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236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457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028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728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1860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27980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6004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2118926">
                                                          <w:marLeft w:val="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12702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2280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49803498">
                                                          <w:marLeft w:val="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8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17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4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08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02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524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8937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3044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1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1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15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66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874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03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230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6217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7239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76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90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58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565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909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533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0070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4400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156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0480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149117">
                                                      <w:marLeft w:val="3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99286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3069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6904518">
                                                      <w:marLeft w:val="3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36500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966220">
                                                      <w:marLeft w:val="3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49066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977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67231858">
                                                          <w:marLeft w:val="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07168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0000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7793030">
                                                          <w:marLeft w:val="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0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1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2089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06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26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676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695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214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0394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7594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9672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9979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3983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20137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936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64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35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893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132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930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379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0621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2087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90098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7494031">
                                                  <w:marLeft w:val="37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9617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19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12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57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48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3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642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32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749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406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761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2492710">
                                              <w:marLeft w:val="0"/>
                                              <w:marRight w:val="0"/>
                                              <w:marTop w:val="600"/>
                                              <w:marBottom w:val="0"/>
                                              <w:divBdr>
                                                <w:top w:val="single" w:sz="6" w:space="0" w:color="DDDDDD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9590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138124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27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01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84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6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64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695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72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6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368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0018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7210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3824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4850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4338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7570124">
                                                          <w:marLeft w:val="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74003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7331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44477570">
                                                          <w:marLeft w:val="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7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77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25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99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78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82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3854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107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020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02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2135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973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4634">
                                                          <w:marLeft w:val="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56092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6774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2478082">
                                                          <w:marLeft w:val="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9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uig-reig.ca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urdes\AppData\Local\Microsoft\Windows\Temporary%20Internet%20Files\Content.Outlook\TVFHNPQC\OFICI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OFICI</Template>
  <TotalTime>2</TotalTime>
  <Pages>3</Pages>
  <Words>744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4982</CharactersWithSpaces>
  <SharedDoc>false</SharedDoc>
  <HLinks>
    <vt:vector size="6" baseType="variant">
      <vt:variant>
        <vt:i4>655382</vt:i4>
      </vt:variant>
      <vt:variant>
        <vt:i4>0</vt:i4>
      </vt:variant>
      <vt:variant>
        <vt:i4>0</vt:i4>
      </vt:variant>
      <vt:variant>
        <vt:i4>5</vt:i4>
      </vt:variant>
      <vt:variant>
        <vt:lpwstr>http://www.puig-reig.cat/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Pilar PEY VILANOVA</cp:lastModifiedBy>
  <cp:revision>2</cp:revision>
  <cp:lastPrinted>2016-09-20T10:12:00Z</cp:lastPrinted>
  <dcterms:created xsi:type="dcterms:W3CDTF">2025-12-15T11:31:00Z</dcterms:created>
  <dcterms:modified xsi:type="dcterms:W3CDTF">2025-12-15T11:31:00Z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1377672378</vt:i4>
  </property>
  <property fmtid="{D5CDD505-2E9C-101B-9397-08002B2CF9AE}" pid="3" name="_EmailSubject">
    <vt:lpwstr>Convocatòria Assemblea General</vt:lpwstr>
  </property>
  <property fmtid="{D5CDD505-2E9C-101B-9397-08002B2CF9AE}" pid="4" name="_AuthorEmail">
    <vt:lpwstr>cperez@aiguesdeterrassa.es</vt:lpwstr>
  </property>
  <property fmtid="{D5CDD505-2E9C-101B-9397-08002B2CF9AE}" pid="5" name="_AuthorEmailDisplayName">
    <vt:lpwstr>Mª. Carme Pérez Àlvarez</vt:lpwstr>
  </property>
  <property fmtid="{D5CDD505-2E9C-101B-9397-08002B2CF9AE}" pid="6" name="_PreviousAdHocReviewCycleID">
    <vt:i4>-2026348994</vt:i4>
  </property>
  <property fmtid="{D5CDD505-2E9C-101B-9397-08002B2CF9AE}" pid="7" name="_ReviewingToolsShownOnce">
    <vt:lpwstr/>
  </property>
</Properties>
</file>